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0555C5" w14:textId="37A0FB7F" w:rsidR="00F20CE2" w:rsidRDefault="003E30F1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4E05611E" wp14:editId="7084F467">
                <wp:simplePos x="0" y="0"/>
                <wp:positionH relativeFrom="page">
                  <wp:posOffset>17780</wp:posOffset>
                </wp:positionH>
                <wp:positionV relativeFrom="page">
                  <wp:posOffset>8234680</wp:posOffset>
                </wp:positionV>
                <wp:extent cx="7531735" cy="25400"/>
                <wp:effectExtent l="8255" t="5080" r="3810" b="7620"/>
                <wp:wrapNone/>
                <wp:docPr id="1278" name="Group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1735" cy="25400"/>
                          <a:chOff x="28" y="12968"/>
                          <a:chExt cx="11861" cy="40"/>
                        </a:xfrm>
                      </wpg:grpSpPr>
                      <wpg:grpSp>
                        <wpg:cNvPr id="1279" name="Group 1269"/>
                        <wpg:cNvGrpSpPr>
                          <a:grpSpLocks/>
                        </wpg:cNvGrpSpPr>
                        <wpg:grpSpPr bwMode="auto">
                          <a:xfrm>
                            <a:off x="128" y="12988"/>
                            <a:ext cx="11701" cy="2"/>
                            <a:chOff x="128" y="12988"/>
                            <a:chExt cx="11701" cy="2"/>
                          </a:xfrm>
                        </wpg:grpSpPr>
                        <wps:wsp>
                          <wps:cNvPr id="1280" name="Freeform 1270"/>
                          <wps:cNvSpPr>
                            <a:spLocks/>
                          </wps:cNvSpPr>
                          <wps:spPr bwMode="auto">
                            <a:xfrm>
                              <a:off x="128" y="12988"/>
                              <a:ext cx="11701" cy="2"/>
                            </a:xfrm>
                            <a:custGeom>
                              <a:avLst/>
                              <a:gdLst>
                                <a:gd name="T0" fmla="+- 0 128 128"/>
                                <a:gd name="T1" fmla="*/ T0 w 11701"/>
                                <a:gd name="T2" fmla="+- 0 11829 128"/>
                                <a:gd name="T3" fmla="*/ T2 w 117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01">
                                  <a:moveTo>
                                    <a:pt x="0" y="0"/>
                                  </a:moveTo>
                                  <a:lnTo>
                                    <a:pt x="1170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1267"/>
                        <wpg:cNvGrpSpPr>
                          <a:grpSpLocks/>
                        </wpg:cNvGrpSpPr>
                        <wpg:grpSpPr bwMode="auto">
                          <a:xfrm>
                            <a:off x="48" y="12988"/>
                            <a:ext cx="2" cy="2"/>
                            <a:chOff x="48" y="12988"/>
                            <a:chExt cx="2" cy="2"/>
                          </a:xfrm>
                        </wpg:grpSpPr>
                        <wps:wsp>
                          <wps:cNvPr id="1282" name="Freeform 1268"/>
                          <wps:cNvSpPr>
                            <a:spLocks/>
                          </wps:cNvSpPr>
                          <wps:spPr bwMode="auto">
                            <a:xfrm>
                              <a:off x="48" y="1298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1265"/>
                        <wpg:cNvGrpSpPr>
                          <a:grpSpLocks/>
                        </wpg:cNvGrpSpPr>
                        <wpg:grpSpPr bwMode="auto">
                          <a:xfrm>
                            <a:off x="11869" y="12988"/>
                            <a:ext cx="2" cy="2"/>
                            <a:chOff x="11869" y="12988"/>
                            <a:chExt cx="2" cy="2"/>
                          </a:xfrm>
                        </wpg:grpSpPr>
                        <wps:wsp>
                          <wps:cNvPr id="1284" name="Freeform 1266"/>
                          <wps:cNvSpPr>
                            <a:spLocks/>
                          </wps:cNvSpPr>
                          <wps:spPr bwMode="auto">
                            <a:xfrm>
                              <a:off x="11869" y="1298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D8AD7F" id="Group 1264" o:spid="_x0000_s1026" style="position:absolute;margin-left:1.4pt;margin-top:648.4pt;width:593.05pt;height:2pt;z-index:1144;mso-position-horizontal-relative:page;mso-position-vertical-relative:page" coordorigin="28,12968" coordsize="1186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">
                <v:group id="Group 1269" o:spid="_x0000_s1027" style="position:absolute;left:128;top:12988;width:11701;height:2" coordorigin="128,12988" coordsize="11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1270" o:spid="_x0000_s1028" style="position:absolute;left:128;top:12988;width:11701;height:2;visibility:visible;mso-wrap-style:square;v-text-anchor:top" coordsize="11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5aAsQA&#10;AADdAAAADwAAAGRycy9kb3ducmV2LnhtbESPQWsCMRCF7wX/Qxiht5poi8jWKCIIpTdthR6HzbhZ&#10;3UyWTXS3/fWdg+BthvfmvW+W6yE06kZdqiNbmE4MKOIyuporC99fu5cFqJSRHTaRycIvJVivRk9L&#10;LFzseU+3Q66UhHAq0ILPuS20TqWngGkSW2LRTrELmGXtKu067CU8NHpmzFwHrFkaPLa09VReDtdg&#10;IZq5Gfqj/8Fmk/zef57fXi9/1j6Ph807qExDfpjv1x9O8GcL4ZdvZAS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uWgLEAAAA3QAAAA8AAAAAAAAAAAAAAAAAmAIAAGRycy9k&#10;b3ducmV2LnhtbFBLBQYAAAAABAAEAPUAAACJAwAAAAA=&#10;" path="m,l11701,e" filled="f" strokecolor="#005695" strokeweight="2pt">
                    <v:stroke dashstyle="dash"/>
                    <v:path arrowok="t" o:connecttype="custom" o:connectlocs="0,0;11701,0" o:connectangles="0,0"/>
                  </v:shape>
                </v:group>
                <v:group id="Group 1267" o:spid="_x0000_s1029" style="position:absolute;left:48;top:12988;width:2;height:2" coordorigin="48,129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1268" o:spid="_x0000_s1030" style="position:absolute;left:48;top:1298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pODsIA&#10;AADdAAAADwAAAGRycy9kb3ducmV2LnhtbERPS4vCMBC+C/sfwgjeNLXCIl2j6KLgQcHHeh+a2aZu&#10;MylN1Lq/3giCt/n4njOZtbYSV2p86VjBcJCAIM6dLrlQ8HNc9ccgfEDWWDkmBXfyMJt+dCaYaXfj&#10;PV0PoRAxhH2GCkwIdSalzw1Z9ANXE0fu1zUWQ4RNIXWDtxhuK5kmyae0WHJsMFjTt6H873CxCjYn&#10;XJzu5X5p8vP2/zLyeufPW6V63Xb+BSJQG97il3ut4/x0nMLzm3iC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ek4OwgAAAN0AAAAPAAAAAAAAAAAAAAAAAJgCAABkcnMvZG93&#10;bnJldi54bWxQSwUGAAAAAAQABAD1AAAAhwMAAAAA&#10;" path="m,l,e" filled="f" strokecolor="#005695" strokeweight="2pt">
                    <v:path arrowok="t" o:connecttype="custom" o:connectlocs="0,0;0,0" o:connectangles="0,0"/>
                  </v:shape>
                </v:group>
                <v:group id="Group 1265" o:spid="_x0000_s1031" style="position:absolute;left:11869;top:12988;width:2;height:2" coordorigin="11869,129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1266" o:spid="_x0000_s1032" style="position:absolute;left:11869;top:1298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9z4cQA&#10;AADdAAAADwAAAGRycy9kb3ducmV2LnhtbERPTWvCQBC9F/oflin01my0pUjqKiot9FChxnofsmM2&#10;mp0N2dUk/fWuIHibx/uc6by3tThT6yvHCkZJCoK4cLriUsHf9utlAsIHZI21Y1IwkIf57PFhipl2&#10;HW/onIdSxBD2GSowITSZlL4wZNEnriGO3N61FkOEbSl1i10Mt7Ucp+m7tFhxbDDY0MpQccxPVsHP&#10;Dpe7odp8muKw/j+9ev3rD2ulnp/6xQeIQH24i2/ubx3njydvcP0mni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fc+HEAAAA3QAAAA8AAAAAAAAAAAAAAAAAmAIAAGRycy9k&#10;b3ducmV2LnhtbFBLBQYAAAAABAAEAPUAAACJAwAAAAA=&#10;" path="m,l,e" filled="f" strokecolor="#005695" strokeweight="2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4E0555C6" w14:textId="77777777" w:rsidR="00F20CE2" w:rsidRDefault="003E30F1">
      <w:pPr>
        <w:spacing w:line="200" w:lineRule="atLeast"/>
        <w:ind w:left="11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w:drawing>
          <wp:inline distT="0" distB="0" distL="0" distR="0" wp14:anchorId="4E05611F" wp14:editId="4E056120">
            <wp:extent cx="3931067" cy="67627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067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555C7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55C8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55C9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55CA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55CB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55CC" w14:textId="77777777" w:rsidR="00F20CE2" w:rsidRDefault="003E30F1">
      <w:pPr>
        <w:spacing w:before="178"/>
        <w:ind w:left="2687"/>
        <w:rPr>
          <w:rFonts w:ascii="Calibri" w:eastAsia="Calibri" w:hAnsi="Calibri" w:cs="Calibri"/>
          <w:sz w:val="30"/>
          <w:szCs w:val="30"/>
        </w:rPr>
      </w:pPr>
      <w:bookmarkStart w:id="0" w:name="_GoBack"/>
      <w:r>
        <w:rPr>
          <w:rFonts w:ascii="Calibri"/>
          <w:b/>
          <w:color w:val="58595B"/>
          <w:spacing w:val="-2"/>
          <w:w w:val="105"/>
          <w:sz w:val="30"/>
        </w:rPr>
        <w:t>Common</w:t>
      </w:r>
      <w:r>
        <w:rPr>
          <w:rFonts w:ascii="Calibri"/>
          <w:b/>
          <w:color w:val="58595B"/>
          <w:spacing w:val="-3"/>
          <w:w w:val="105"/>
          <w:sz w:val="30"/>
        </w:rPr>
        <w:t>w</w:t>
      </w:r>
      <w:r>
        <w:rPr>
          <w:rFonts w:ascii="Calibri"/>
          <w:b/>
          <w:color w:val="58595B"/>
          <w:spacing w:val="-2"/>
          <w:w w:val="105"/>
          <w:sz w:val="30"/>
        </w:rPr>
        <w:t>ealth</w:t>
      </w:r>
      <w:r>
        <w:rPr>
          <w:rFonts w:ascii="Calibri"/>
          <w:b/>
          <w:color w:val="58595B"/>
          <w:spacing w:val="21"/>
          <w:w w:val="105"/>
          <w:sz w:val="30"/>
        </w:rPr>
        <w:t xml:space="preserve"> </w:t>
      </w:r>
      <w:r>
        <w:rPr>
          <w:rFonts w:ascii="Calibri"/>
          <w:b/>
          <w:color w:val="58595B"/>
          <w:spacing w:val="-2"/>
          <w:w w:val="105"/>
          <w:sz w:val="30"/>
        </w:rPr>
        <w:t>Environmental</w:t>
      </w:r>
      <w:r>
        <w:rPr>
          <w:rFonts w:ascii="Calibri"/>
          <w:b/>
          <w:color w:val="58595B"/>
          <w:spacing w:val="22"/>
          <w:w w:val="105"/>
          <w:sz w:val="30"/>
        </w:rPr>
        <w:t xml:space="preserve"> </w:t>
      </w:r>
      <w:r>
        <w:rPr>
          <w:rFonts w:ascii="Calibri"/>
          <w:b/>
          <w:color w:val="58595B"/>
          <w:spacing w:val="-4"/>
          <w:w w:val="105"/>
          <w:sz w:val="30"/>
        </w:rPr>
        <w:t>W</w:t>
      </w:r>
      <w:r>
        <w:rPr>
          <w:rFonts w:ascii="Calibri"/>
          <w:b/>
          <w:color w:val="58595B"/>
          <w:spacing w:val="-3"/>
          <w:w w:val="105"/>
          <w:sz w:val="30"/>
        </w:rPr>
        <w:t>ater</w:t>
      </w:r>
    </w:p>
    <w:bookmarkEnd w:id="0"/>
    <w:p w14:paraId="4E0555CD" w14:textId="77777777" w:rsidR="00F20CE2" w:rsidRDefault="003E30F1">
      <w:pPr>
        <w:spacing w:before="107"/>
        <w:ind w:left="2687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color w:val="58595B"/>
          <w:spacing w:val="-2"/>
          <w:sz w:val="30"/>
        </w:rPr>
        <w:t>Po</w:t>
      </w:r>
      <w:r>
        <w:rPr>
          <w:rFonts w:ascii="Calibri"/>
          <w:color w:val="58595B"/>
          <w:spacing w:val="-3"/>
          <w:sz w:val="30"/>
        </w:rPr>
        <w:t>rtf</w:t>
      </w:r>
      <w:r>
        <w:rPr>
          <w:rFonts w:ascii="Calibri"/>
          <w:color w:val="58595B"/>
          <w:spacing w:val="-2"/>
          <w:sz w:val="30"/>
        </w:rPr>
        <w:t>olio</w:t>
      </w:r>
      <w:r>
        <w:rPr>
          <w:rFonts w:ascii="Calibri"/>
          <w:color w:val="58595B"/>
          <w:spacing w:val="27"/>
          <w:sz w:val="30"/>
        </w:rPr>
        <w:t xml:space="preserve"> </w:t>
      </w:r>
      <w:r>
        <w:rPr>
          <w:rFonts w:ascii="Calibri"/>
          <w:color w:val="58595B"/>
          <w:spacing w:val="-4"/>
          <w:sz w:val="30"/>
        </w:rPr>
        <w:t>M</w:t>
      </w:r>
      <w:r>
        <w:rPr>
          <w:rFonts w:ascii="Calibri"/>
          <w:color w:val="58595B"/>
          <w:spacing w:val="-3"/>
          <w:sz w:val="30"/>
        </w:rPr>
        <w:t>anagemen</w:t>
      </w:r>
      <w:r>
        <w:rPr>
          <w:rFonts w:ascii="Calibri"/>
          <w:color w:val="58595B"/>
          <w:spacing w:val="-4"/>
          <w:sz w:val="30"/>
        </w:rPr>
        <w:t>t</w:t>
      </w:r>
      <w:r>
        <w:rPr>
          <w:rFonts w:ascii="Calibri"/>
          <w:color w:val="58595B"/>
          <w:spacing w:val="28"/>
          <w:sz w:val="30"/>
        </w:rPr>
        <w:t xml:space="preserve"> </w:t>
      </w:r>
      <w:r>
        <w:rPr>
          <w:rFonts w:ascii="Calibri"/>
          <w:color w:val="58595B"/>
          <w:spacing w:val="-5"/>
          <w:sz w:val="30"/>
        </w:rPr>
        <w:t>Plan</w:t>
      </w:r>
    </w:p>
    <w:p w14:paraId="4E0555CE" w14:textId="77777777" w:rsidR="00F20CE2" w:rsidRDefault="003E30F1">
      <w:pPr>
        <w:spacing w:before="27"/>
        <w:ind w:left="2687"/>
        <w:rPr>
          <w:rFonts w:ascii="Calibri" w:eastAsia="Calibri" w:hAnsi="Calibri" w:cs="Calibri"/>
          <w:sz w:val="58"/>
          <w:szCs w:val="58"/>
        </w:rPr>
      </w:pPr>
      <w:r>
        <w:rPr>
          <w:rFonts w:ascii="Calibri"/>
          <w:color w:val="005695"/>
          <w:spacing w:val="-7"/>
          <w:sz w:val="58"/>
        </w:rPr>
        <w:t>M</w:t>
      </w:r>
      <w:r>
        <w:rPr>
          <w:rFonts w:ascii="Calibri"/>
          <w:color w:val="005695"/>
          <w:spacing w:val="-6"/>
          <w:sz w:val="58"/>
        </w:rPr>
        <w:t>id-</w:t>
      </w:r>
      <w:r>
        <w:rPr>
          <w:rFonts w:ascii="Calibri"/>
          <w:color w:val="005695"/>
          <w:spacing w:val="-7"/>
          <w:sz w:val="58"/>
        </w:rPr>
        <w:t>M</w:t>
      </w:r>
      <w:r>
        <w:rPr>
          <w:rFonts w:ascii="Calibri"/>
          <w:color w:val="005695"/>
          <w:spacing w:val="-6"/>
          <w:sz w:val="58"/>
        </w:rPr>
        <w:t>u</w:t>
      </w:r>
      <w:r>
        <w:rPr>
          <w:rFonts w:ascii="Calibri"/>
          <w:color w:val="005695"/>
          <w:spacing w:val="-7"/>
          <w:sz w:val="58"/>
        </w:rPr>
        <w:t>rr</w:t>
      </w:r>
      <w:r>
        <w:rPr>
          <w:rFonts w:ascii="Calibri"/>
          <w:color w:val="005695"/>
          <w:spacing w:val="-6"/>
          <w:sz w:val="58"/>
        </w:rPr>
        <w:t>ay</w:t>
      </w:r>
      <w:r>
        <w:rPr>
          <w:rFonts w:ascii="Calibri"/>
          <w:color w:val="005695"/>
          <w:spacing w:val="24"/>
          <w:sz w:val="58"/>
        </w:rPr>
        <w:t xml:space="preserve"> </w:t>
      </w:r>
      <w:r>
        <w:rPr>
          <w:rFonts w:ascii="Calibri"/>
          <w:color w:val="005695"/>
          <w:spacing w:val="-7"/>
          <w:sz w:val="58"/>
        </w:rPr>
        <w:t>R</w:t>
      </w:r>
      <w:r>
        <w:rPr>
          <w:rFonts w:ascii="Calibri"/>
          <w:color w:val="005695"/>
          <w:spacing w:val="-6"/>
          <w:sz w:val="58"/>
        </w:rPr>
        <w:t>egion</w:t>
      </w:r>
    </w:p>
    <w:p w14:paraId="4E0555CF" w14:textId="5317996B" w:rsidR="00F20CE2" w:rsidRDefault="003E30F1">
      <w:pPr>
        <w:spacing w:before="253"/>
        <w:ind w:left="2687"/>
        <w:rPr>
          <w:rFonts w:ascii="Calibri" w:eastAsia="Calibri" w:hAnsi="Calibri" w:cs="Calibri"/>
          <w:sz w:val="28"/>
          <w:szCs w:val="28"/>
        </w:rPr>
      </w:pPr>
      <w:r>
        <w:rPr>
          <w:noProof/>
          <w:lang w:val="en-AU" w:eastAsia="en-AU"/>
        </w:rPr>
        <w:drawing>
          <wp:anchor distT="0" distB="0" distL="114300" distR="114300" simplePos="0" relativeHeight="1168" behindDoc="0" locked="0" layoutInCell="1" allowOverlap="1" wp14:anchorId="4E056121" wp14:editId="79307579">
            <wp:simplePos x="0" y="0"/>
            <wp:positionH relativeFrom="page">
              <wp:posOffset>0</wp:posOffset>
            </wp:positionH>
            <wp:positionV relativeFrom="paragraph">
              <wp:posOffset>1030605</wp:posOffset>
            </wp:positionV>
            <wp:extent cx="7560310" cy="3851910"/>
            <wp:effectExtent l="0" t="0" r="2540" b="0"/>
            <wp:wrapNone/>
            <wp:docPr id="1277" name="Picture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color w:val="808285"/>
          <w:spacing w:val="-15"/>
          <w:sz w:val="28"/>
          <w:szCs w:val="28"/>
        </w:rPr>
        <w:t>2017–18</w:t>
      </w:r>
    </w:p>
    <w:p w14:paraId="4E0555D0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D1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D2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D3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D4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D5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D6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D7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D8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D9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DA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DB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DC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DD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DE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DF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E0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E1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E2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E3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E4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E5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E6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E7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E8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E9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EA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EB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EC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ED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EE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EF" w14:textId="77777777" w:rsidR="00F20CE2" w:rsidRDefault="00F20CE2">
      <w:pPr>
        <w:spacing w:before="10"/>
        <w:rPr>
          <w:rFonts w:ascii="Calibri" w:eastAsia="Calibri" w:hAnsi="Calibri" w:cs="Calibri"/>
          <w:sz w:val="20"/>
          <w:szCs w:val="20"/>
        </w:rPr>
      </w:pPr>
    </w:p>
    <w:p w14:paraId="4E0555F0" w14:textId="00408318" w:rsidR="00F20CE2" w:rsidRDefault="003E30F1">
      <w:pPr>
        <w:pStyle w:val="BodyText"/>
        <w:tabs>
          <w:tab w:val="left" w:pos="3665"/>
          <w:tab w:val="left" w:pos="4589"/>
          <w:tab w:val="left" w:pos="5514"/>
          <w:tab w:val="left" w:pos="6438"/>
        </w:tabs>
        <w:spacing w:line="200" w:lineRule="atLeast"/>
        <w:ind w:left="2740"/>
        <w:rPr>
          <w:rFonts w:ascii="Calibri" w:eastAsia="Calibri" w:hAnsi="Calibri" w:cs="Calibri"/>
        </w:rPr>
      </w:pP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4E056122" wp14:editId="6D9174F3">
                <wp:extent cx="191135" cy="191135"/>
                <wp:effectExtent l="3175" t="635" r="5715" b="8255"/>
                <wp:docPr id="1268" name="Group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1269" name="Group 12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1"/>
                            <a:chOff x="0" y="0"/>
                            <a:chExt cx="301" cy="301"/>
                          </a:xfrm>
                        </wpg:grpSpPr>
                        <wps:wsp>
                          <wps:cNvPr id="1270" name="Freeform 12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 w 301"/>
                                <a:gd name="T1" fmla="*/ 33 h 301"/>
                                <a:gd name="T2" fmla="*/ 11 w 301"/>
                                <a:gd name="T3" fmla="*/ 38 h 301"/>
                                <a:gd name="T4" fmla="*/ 6 w 301"/>
                                <a:gd name="T5" fmla="*/ 42 h 301"/>
                                <a:gd name="T6" fmla="*/ 0 w 301"/>
                                <a:gd name="T7" fmla="*/ 47 h 301"/>
                                <a:gd name="T8" fmla="*/ 0 w 301"/>
                                <a:gd name="T9" fmla="*/ 289 h 301"/>
                                <a:gd name="T10" fmla="*/ 11 w 301"/>
                                <a:gd name="T11" fmla="*/ 300 h 301"/>
                                <a:gd name="T12" fmla="*/ 289 w 301"/>
                                <a:gd name="T13" fmla="*/ 300 h 301"/>
                                <a:gd name="T14" fmla="*/ 300 w 301"/>
                                <a:gd name="T15" fmla="*/ 289 h 301"/>
                                <a:gd name="T16" fmla="*/ 300 w 301"/>
                                <a:gd name="T17" fmla="*/ 288 h 301"/>
                                <a:gd name="T18" fmla="*/ 266 w 301"/>
                                <a:gd name="T19" fmla="*/ 288 h 301"/>
                                <a:gd name="T20" fmla="*/ 265 w 301"/>
                                <a:gd name="T21" fmla="*/ 282 h 301"/>
                                <a:gd name="T22" fmla="*/ 223 w 301"/>
                                <a:gd name="T23" fmla="*/ 229 h 301"/>
                                <a:gd name="T24" fmla="*/ 163 w 301"/>
                                <a:gd name="T25" fmla="*/ 193 h 301"/>
                                <a:gd name="T26" fmla="*/ 153 w 301"/>
                                <a:gd name="T27" fmla="*/ 187 h 301"/>
                                <a:gd name="T28" fmla="*/ 97 w 301"/>
                                <a:gd name="T29" fmla="*/ 143 h 301"/>
                                <a:gd name="T30" fmla="*/ 84 w 301"/>
                                <a:gd name="T31" fmla="*/ 117 h 301"/>
                                <a:gd name="T32" fmla="*/ 82 w 301"/>
                                <a:gd name="T33" fmla="*/ 115 h 301"/>
                                <a:gd name="T34" fmla="*/ 93 w 301"/>
                                <a:gd name="T35" fmla="*/ 115 h 301"/>
                                <a:gd name="T36" fmla="*/ 96 w 301"/>
                                <a:gd name="T37" fmla="*/ 114 h 301"/>
                                <a:gd name="T38" fmla="*/ 99 w 301"/>
                                <a:gd name="T39" fmla="*/ 111 h 301"/>
                                <a:gd name="T40" fmla="*/ 101 w 301"/>
                                <a:gd name="T41" fmla="*/ 101 h 301"/>
                                <a:gd name="T42" fmla="*/ 100 w 301"/>
                                <a:gd name="T43" fmla="*/ 99 h 301"/>
                                <a:gd name="T44" fmla="*/ 74 w 301"/>
                                <a:gd name="T45" fmla="*/ 99 h 301"/>
                                <a:gd name="T46" fmla="*/ 69 w 301"/>
                                <a:gd name="T47" fmla="*/ 90 h 301"/>
                                <a:gd name="T48" fmla="*/ 65 w 301"/>
                                <a:gd name="T49" fmla="*/ 50 h 301"/>
                                <a:gd name="T50" fmla="*/ 64 w 301"/>
                                <a:gd name="T51" fmla="*/ 40 h 301"/>
                                <a:gd name="T52" fmla="*/ 51 w 301"/>
                                <a:gd name="T53" fmla="*/ 33 h 301"/>
                                <a:gd name="T54" fmla="*/ 30 w 301"/>
                                <a:gd name="T55" fmla="*/ 33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" y="33"/>
                                  </a:moveTo>
                                  <a:lnTo>
                                    <a:pt x="11" y="38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89"/>
                                  </a:lnTo>
                                  <a:lnTo>
                                    <a:pt x="300" y="288"/>
                                  </a:lnTo>
                                  <a:lnTo>
                                    <a:pt x="266" y="288"/>
                                  </a:lnTo>
                                  <a:lnTo>
                                    <a:pt x="265" y="282"/>
                                  </a:lnTo>
                                  <a:lnTo>
                                    <a:pt x="223" y="229"/>
                                  </a:lnTo>
                                  <a:lnTo>
                                    <a:pt x="163" y="193"/>
                                  </a:lnTo>
                                  <a:lnTo>
                                    <a:pt x="153" y="187"/>
                                  </a:lnTo>
                                  <a:lnTo>
                                    <a:pt x="97" y="143"/>
                                  </a:lnTo>
                                  <a:lnTo>
                                    <a:pt x="84" y="117"/>
                                  </a:lnTo>
                                  <a:lnTo>
                                    <a:pt x="82" y="115"/>
                                  </a:lnTo>
                                  <a:lnTo>
                                    <a:pt x="93" y="115"/>
                                  </a:lnTo>
                                  <a:lnTo>
                                    <a:pt x="96" y="114"/>
                                  </a:lnTo>
                                  <a:lnTo>
                                    <a:pt x="99" y="11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3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12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64 w 301"/>
                                <a:gd name="T1" fmla="*/ 277 h 301"/>
                                <a:gd name="T2" fmla="*/ 265 w 301"/>
                                <a:gd name="T3" fmla="*/ 282 h 301"/>
                                <a:gd name="T4" fmla="*/ 266 w 301"/>
                                <a:gd name="T5" fmla="*/ 288 h 301"/>
                                <a:gd name="T6" fmla="*/ 264 w 301"/>
                                <a:gd name="T7" fmla="*/ 278 h 301"/>
                                <a:gd name="T8" fmla="*/ 264 w 301"/>
                                <a:gd name="T9" fmla="*/ 277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64" y="277"/>
                                  </a:moveTo>
                                  <a:lnTo>
                                    <a:pt x="265" y="282"/>
                                  </a:lnTo>
                                  <a:lnTo>
                                    <a:pt x="266" y="288"/>
                                  </a:lnTo>
                                  <a:lnTo>
                                    <a:pt x="264" y="278"/>
                                  </a:lnTo>
                                  <a:lnTo>
                                    <a:pt x="264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126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8 h 301"/>
                                <a:gd name="T2" fmla="*/ 96 w 301"/>
                                <a:gd name="T3" fmla="*/ 28 h 301"/>
                                <a:gd name="T4" fmla="*/ 105 w 301"/>
                                <a:gd name="T5" fmla="*/ 29 h 301"/>
                                <a:gd name="T6" fmla="*/ 124 w 301"/>
                                <a:gd name="T7" fmla="*/ 34 h 301"/>
                                <a:gd name="T8" fmla="*/ 172 w 301"/>
                                <a:gd name="T9" fmla="*/ 74 h 301"/>
                                <a:gd name="T10" fmla="*/ 209 w 301"/>
                                <a:gd name="T11" fmla="*/ 129 h 301"/>
                                <a:gd name="T12" fmla="*/ 241 w 301"/>
                                <a:gd name="T13" fmla="*/ 196 h 301"/>
                                <a:gd name="T14" fmla="*/ 259 w 301"/>
                                <a:gd name="T15" fmla="*/ 253 h 301"/>
                                <a:gd name="T16" fmla="*/ 264 w 301"/>
                                <a:gd name="T17" fmla="*/ 277 h 301"/>
                                <a:gd name="T18" fmla="*/ 264 w 301"/>
                                <a:gd name="T19" fmla="*/ 278 h 301"/>
                                <a:gd name="T20" fmla="*/ 266 w 301"/>
                                <a:gd name="T21" fmla="*/ 288 h 301"/>
                                <a:gd name="T22" fmla="*/ 300 w 301"/>
                                <a:gd name="T23" fmla="*/ 288 h 301"/>
                                <a:gd name="T24" fmla="*/ 300 w 301"/>
                                <a:gd name="T25" fmla="*/ 28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8"/>
                                  </a:moveTo>
                                  <a:lnTo>
                                    <a:pt x="96" y="28"/>
                                  </a:lnTo>
                                  <a:lnTo>
                                    <a:pt x="105" y="29"/>
                                  </a:lnTo>
                                  <a:lnTo>
                                    <a:pt x="124" y="34"/>
                                  </a:lnTo>
                                  <a:lnTo>
                                    <a:pt x="172" y="74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41" y="196"/>
                                  </a:lnTo>
                                  <a:lnTo>
                                    <a:pt x="259" y="253"/>
                                  </a:lnTo>
                                  <a:lnTo>
                                    <a:pt x="264" y="277"/>
                                  </a:lnTo>
                                  <a:lnTo>
                                    <a:pt x="264" y="278"/>
                                  </a:lnTo>
                                  <a:lnTo>
                                    <a:pt x="266" y="288"/>
                                  </a:lnTo>
                                  <a:lnTo>
                                    <a:pt x="300" y="288"/>
                                  </a:lnTo>
                                  <a:lnTo>
                                    <a:pt x="30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12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93 w 301"/>
                                <a:gd name="T1" fmla="*/ 115 h 301"/>
                                <a:gd name="T2" fmla="*/ 82 w 301"/>
                                <a:gd name="T3" fmla="*/ 115 h 301"/>
                                <a:gd name="T4" fmla="*/ 83 w 301"/>
                                <a:gd name="T5" fmla="*/ 116 h 301"/>
                                <a:gd name="T6" fmla="*/ 91 w 301"/>
                                <a:gd name="T7" fmla="*/ 115 h 301"/>
                                <a:gd name="T8" fmla="*/ 92 w 301"/>
                                <a:gd name="T9" fmla="*/ 115 h 301"/>
                                <a:gd name="T10" fmla="*/ 93 w 301"/>
                                <a:gd name="T11" fmla="*/ 115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93" y="115"/>
                                  </a:moveTo>
                                  <a:lnTo>
                                    <a:pt x="82" y="115"/>
                                  </a:lnTo>
                                  <a:lnTo>
                                    <a:pt x="83" y="116"/>
                                  </a:lnTo>
                                  <a:lnTo>
                                    <a:pt x="91" y="115"/>
                                  </a:lnTo>
                                  <a:lnTo>
                                    <a:pt x="92" y="115"/>
                                  </a:lnTo>
                                  <a:lnTo>
                                    <a:pt x="93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12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87 w 301"/>
                                <a:gd name="T1" fmla="*/ 93 h 301"/>
                                <a:gd name="T2" fmla="*/ 84 w 301"/>
                                <a:gd name="T3" fmla="*/ 93 h 301"/>
                                <a:gd name="T4" fmla="*/ 81 w 301"/>
                                <a:gd name="T5" fmla="*/ 95 h 301"/>
                                <a:gd name="T6" fmla="*/ 74 w 301"/>
                                <a:gd name="T7" fmla="*/ 99 h 301"/>
                                <a:gd name="T8" fmla="*/ 100 w 301"/>
                                <a:gd name="T9" fmla="*/ 99 h 301"/>
                                <a:gd name="T10" fmla="*/ 98 w 301"/>
                                <a:gd name="T11" fmla="*/ 94 h 301"/>
                                <a:gd name="T12" fmla="*/ 87 w 301"/>
                                <a:gd name="T13" fmla="*/ 93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87" y="93"/>
                                  </a:moveTo>
                                  <a:lnTo>
                                    <a:pt x="84" y="93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87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12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1"/>
                                <a:gd name="T2" fmla="*/ 11 w 301"/>
                                <a:gd name="T3" fmla="*/ 0 h 301"/>
                                <a:gd name="T4" fmla="*/ 0 w 301"/>
                                <a:gd name="T5" fmla="*/ 11 h 301"/>
                                <a:gd name="T6" fmla="*/ 0 w 301"/>
                                <a:gd name="T7" fmla="*/ 33 h 301"/>
                                <a:gd name="T8" fmla="*/ 1 w 301"/>
                                <a:gd name="T9" fmla="*/ 33 h 301"/>
                                <a:gd name="T10" fmla="*/ 2 w 301"/>
                                <a:gd name="T11" fmla="*/ 32 h 301"/>
                                <a:gd name="T12" fmla="*/ 3 w 301"/>
                                <a:gd name="T13" fmla="*/ 32 h 301"/>
                                <a:gd name="T14" fmla="*/ 35 w 301"/>
                                <a:gd name="T15" fmla="*/ 26 h 301"/>
                                <a:gd name="T16" fmla="*/ 300 w 301"/>
                                <a:gd name="T17" fmla="*/ 26 h 301"/>
                                <a:gd name="T18" fmla="*/ 300 w 301"/>
                                <a:gd name="T19" fmla="*/ 11 h 301"/>
                                <a:gd name="T20" fmla="*/ 289 w 301"/>
                                <a:gd name="T21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300" y="26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12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6 h 301"/>
                                <a:gd name="T2" fmla="*/ 35 w 301"/>
                                <a:gd name="T3" fmla="*/ 26 h 301"/>
                                <a:gd name="T4" fmla="*/ 56 w 301"/>
                                <a:gd name="T5" fmla="*/ 28 h 301"/>
                                <a:gd name="T6" fmla="*/ 67 w 301"/>
                                <a:gd name="T7" fmla="*/ 32 h 301"/>
                                <a:gd name="T8" fmla="*/ 80 w 301"/>
                                <a:gd name="T9" fmla="*/ 30 h 301"/>
                                <a:gd name="T10" fmla="*/ 96 w 301"/>
                                <a:gd name="T11" fmla="*/ 28 h 301"/>
                                <a:gd name="T12" fmla="*/ 300 w 301"/>
                                <a:gd name="T13" fmla="*/ 28 h 301"/>
                                <a:gd name="T14" fmla="*/ 300 w 301"/>
                                <a:gd name="T15" fmla="*/ 26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6"/>
                                  </a:moveTo>
                                  <a:lnTo>
                                    <a:pt x="35" y="26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96" y="28"/>
                                  </a:lnTo>
                                  <a:lnTo>
                                    <a:pt x="300" y="28"/>
                                  </a:lnTo>
                                  <a:lnTo>
                                    <a:pt x="30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3E2081" id="Group 1254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">
                <v:group id="Group 1255" o:spid="_x0000_s1027" style="position:absolute;width:301;height:301" coordsize="30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1262" o:spid="_x0000_s102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tcsYA&#10;AADdAAAADwAAAGRycy9kb3ducmV2LnhtbESPQWvCQBCF70L/wzKF3nTTCLVEV7GCaPFkrJ6H7JgE&#10;s7Mhu9W0v945CN5meG/e+2a26F2jrtSF2rOB91ECirjwtubSwM9hPfwEFSKyxcYzGfijAIv5y2CG&#10;mfU33tM1j6WSEA4ZGqhibDOtQ1GRwzDyLbFoZ985jLJ2pbYd3iTcNTpNkg/tsGZpqLClVUXFJf91&#10;Branzdp/jyd7zL8uyXjzf0xXu6Mxb6/9cgoqUh+f5sf11gp+OhF++UZG0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5tcsYAAADdAAAADwAAAAAAAAAAAAAAAACYAgAAZHJz&#10;L2Rvd25yZXYueG1sUEsFBgAAAAAEAAQA9QAAAIsDAAAAAA==&#10;" path="m30,33l11,38,6,42,,47,,289r11,11l289,300r11,-11l300,288r-34,l265,282,223,229,163,193r-10,-6l97,143,84,117r-2,-2l93,115r3,-1l99,111r2,-10l100,99r-26,l69,90,65,50,64,40,51,33r-21,xe" fillcolor="#006225" stroked="f">
                    <v:path arrowok="t" o:connecttype="custom" o:connectlocs="30,33;11,38;6,42;0,47;0,289;11,300;289,300;300,289;300,288;266,288;265,282;223,229;163,193;153,187;97,143;84,117;82,115;93,115;96,114;99,111;101,101;100,99;74,99;69,90;65,50;64,40;51,33;30,33" o:connectangles="0,0,0,0,0,0,0,0,0,0,0,0,0,0,0,0,0,0,0,0,0,0,0,0,0,0,0,0"/>
                  </v:shape>
                  <v:shape id="Freeform 1261" o:spid="_x0000_s102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LI6cIA&#10;AADdAAAADwAAAGRycy9kb3ducmV2LnhtbERPTYvCMBC9C/6HMMLeNLWCStcoKoiKJ+u656GZbYvN&#10;pDRZrf56Iwje5vE+Z7ZoTSWu1LjSsoLhIAJBnFldcq7g57TpT0E4j6yxskwK7uRgMe92Zphoe+Mj&#10;XVOfixDCLkEFhfd1IqXLCjLoBrYmDtyfbQz6AJtc6gZvIdxUMo6isTRYcmgosKZ1Qdkl/TcKdr/b&#10;jd2PJkdMV5dotH2c4/XhrNRXr11+g/DU+o/47d7pMD+eDOH1TTh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8sjpwgAAAN0AAAAPAAAAAAAAAAAAAAAAAJgCAABkcnMvZG93&#10;bnJldi54bWxQSwUGAAAAAAQABAD1AAAAhwMAAAAA&#10;" path="m264,277r1,5l266,288r-2,-10l264,277xe" fillcolor="#006225" stroked="f">
                    <v:path arrowok="t" o:connecttype="custom" o:connectlocs="264,277;265,282;266,288;264,278;264,277" o:connectangles="0,0,0,0,0"/>
                  </v:shape>
                  <v:shape id="Freeform 1260" o:spid="_x0000_s103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WnsIA&#10;AADdAAAADwAAAGRycy9kb3ducmV2LnhtbERPS4vCMBC+L/gfwgh7W1MrrFKNooLo4sn6OA/N2Bab&#10;SWmyWv31RhC8zcf3nMmsNZW4UuNKywr6vQgEcWZ1ybmCw371MwLhPLLGyjIpuJOD2bTzNcFE2xvv&#10;6Jr6XIQQdgkqKLyvEyldVpBB17M1ceDOtjHoA2xyqRu8hXBTyTiKfqXBkkNDgTUtC8ou6b9RsDmt&#10;V/ZvMNxhurhEg/XjGC+3R6W+u+18DMJT6z/it3ujw/x4GMPrm3CCn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IFaewgAAAN0AAAAPAAAAAAAAAAAAAAAAAJgCAABkcnMvZG93&#10;bnJldi54bWxQSwUGAAAAAAQABAD1AAAAhwMAAAAA&#10;" path="m300,28l96,28r9,1l124,34r48,40l209,129r32,67l259,253r5,24l264,278r2,10l300,288r,-260xe" fillcolor="#006225" stroked="f">
                    <v:path arrowok="t" o:connecttype="custom" o:connectlocs="300,28;96,28;105,29;124,34;172,74;209,129;241,196;259,253;264,277;264,278;266,288;300,288;300,28" o:connectangles="0,0,0,0,0,0,0,0,0,0,0,0,0"/>
                  </v:shape>
                  <v:shape id="Freeform 1259" o:spid="_x0000_s103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zzBcIA&#10;AADdAAAADwAAAGRycy9kb3ducmV2LnhtbERPTYvCMBC9C/sfwix403Rb0KUaxRVExZN19Tw0Y1ts&#10;JqWJ2t1fbwTB2zze50znnanFjVpXWVbwNYxAEOdWV1wo+D2sBt8gnEfWWFsmBX/kYD776E0x1fbO&#10;e7plvhAhhF2KCkrvm1RKl5dk0A1tQxy4s20N+gDbQuoW7yHc1DKOopE0WHFoKLGhZUn5JbsaBZvT&#10;emW3yXiP2c8lStb/x3i5OyrV/+wWExCeOv8Wv9wbHebH4wSe34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bPMFwgAAAN0AAAAPAAAAAAAAAAAAAAAAAJgCAABkcnMvZG93&#10;bnJldi54bWxQSwUGAAAAAAQABAD1AAAAhwMAAAAA&#10;" path="m93,115r-11,l83,116r8,-1l92,115r1,xe" fillcolor="#006225" stroked="f">
                    <v:path arrowok="t" o:connecttype="custom" o:connectlocs="93,115;82,115;83,116;91,115;92,115;93,115" o:connectangles="0,0,0,0,0,0"/>
                  </v:shape>
                  <v:shape id="Freeform 1258" o:spid="_x0000_s1032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VrccQA&#10;AADdAAAADwAAAGRycy9kb3ducmV2LnhtbERPTWvCQBC9C/0PyxR6001jqSW6ShsIKj2ZNp6H7DQJ&#10;ZmdDdmtSf70rCL3N433OajOaVpypd41lBc+zCARxaXXDlYLvr2z6BsJ5ZI2tZVLwRw4264fJChNt&#10;Bz7QOfeVCCHsElRQe98lUrqyJoNuZjviwP3Y3qAPsK+k7nEI4aaVcRS9SoMNh4YaO0prKk/5r1Gw&#10;O24zu58vDph/nKL59lLE6Weh1NPj+L4E4Wn0/+K7e6fD/HjxArdvwgl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Fa3HEAAAA3QAAAA8AAAAAAAAAAAAAAAAAmAIAAGRycy9k&#10;b3ducmV2LnhtbFBLBQYAAAAABAAEAPUAAACJAwAAAAA=&#10;" path="m87,93r-3,l81,95r-7,4l100,99,98,94,87,93xe" fillcolor="#006225" stroked="f">
                    <v:path arrowok="t" o:connecttype="custom" o:connectlocs="87,93;84,93;81,95;74,99;100,99;98,94;87,93" o:connectangles="0,0,0,0,0,0,0"/>
                  </v:shape>
                  <v:shape id="Freeform 1257" o:spid="_x0000_s1033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O6sQA&#10;AADdAAAADwAAAGRycy9kb3ducmV2LnhtbERPTWvCQBC9C/0PyxR6000jrSW6ShsIKj2ZNp6H7DQJ&#10;ZmdDdmtSf70rCL3N433OajOaVpypd41lBc+zCARxaXXDlYLvr2z6BsJ5ZI2tZVLwRw4264fJChNt&#10;Bz7QOfeVCCHsElRQe98lUrqyJoNuZjviwP3Y3qAPsK+k7nEI4aaVcRS9SoMNh4YaO0prKk/5r1Gw&#10;O24zu58vDph/nKL59lLE6Weh1NPj+L4E4Wn0/+K7e6fD/HjxArdvwgl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zurEAAAA3QAAAA8AAAAAAAAAAAAAAAAAmAIAAGRycy9k&#10;b3ducmV2LnhtbFBLBQYAAAAABAAEAPUAAACJAwAAAAA=&#10;" path="m289,l11,,,11,,33r1,l2,32r1,l35,26r265,l300,11,289,xe" fillcolor="#006225" stroked="f">
                    <v:path arrowok="t" o:connecttype="custom" o:connectlocs="289,0;11,0;0,11;0,33;1,33;2,32;3,32;35,26;300,26;300,11;289,0" o:connectangles="0,0,0,0,0,0,0,0,0,0,0"/>
                  </v:shape>
                  <v:shape id="Freeform 1256" o:spid="_x0000_s1034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QncMA&#10;AADdAAAADwAAAGRycy9kb3ducmV2LnhtbERPS4vCMBC+C/sfwizsTVMrqFSjuIKoeLI+zkMztsVm&#10;Upqs7frrzcKCt/n4njNfdqYSD2pcaVnBcBCBIM6sLjlXcD5t+lMQziNrrCyTgl9ysFx89OaYaNvy&#10;kR6pz0UIYZeggsL7OpHSZQUZdANbEwfuZhuDPsAml7rBNoSbSsZRNJYGSw4NBda0Lii7pz9Gwe66&#10;3dj9aHLE9PsejbbPS7w+XJT6+uxWMxCeOv8W/7t3OsyPJ2P4+yac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tQncMAAADdAAAADwAAAAAAAAAAAAAAAACYAgAAZHJzL2Rv&#10;d25yZXYueG1sUEsFBgAAAAAEAAQA9QAAAIgDAAAAAA==&#10;" path="m300,26l35,26r21,2l67,32,80,30,96,28r204,l300,26xe" fillcolor="#006225" stroked="f">
                    <v:path arrowok="t" o:connecttype="custom" o:connectlocs="300,26;35,26;56,28;67,32;80,30;96,28;300,28;300,26" o:connectangles="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4E056124" wp14:editId="09F81F2F">
                <wp:extent cx="191135" cy="191135"/>
                <wp:effectExtent l="6350" t="1905" r="2540" b="6985"/>
                <wp:docPr id="1244" name="Group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1245" name="Group 123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1"/>
                            <a:chOff x="0" y="0"/>
                            <a:chExt cx="301" cy="301"/>
                          </a:xfrm>
                        </wpg:grpSpPr>
                        <wps:wsp>
                          <wps:cNvPr id="1246" name="Freeform 12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0 w 301"/>
                                <a:gd name="T1" fmla="*/ 112 h 301"/>
                                <a:gd name="T2" fmla="*/ 0 w 301"/>
                                <a:gd name="T3" fmla="*/ 289 h 301"/>
                                <a:gd name="T4" fmla="*/ 11 w 301"/>
                                <a:gd name="T5" fmla="*/ 300 h 301"/>
                                <a:gd name="T6" fmla="*/ 289 w 301"/>
                                <a:gd name="T7" fmla="*/ 300 h 301"/>
                                <a:gd name="T8" fmla="*/ 300 w 301"/>
                                <a:gd name="T9" fmla="*/ 289 h 301"/>
                                <a:gd name="T10" fmla="*/ 300 w 301"/>
                                <a:gd name="T11" fmla="*/ 274 h 301"/>
                                <a:gd name="T12" fmla="*/ 158 w 301"/>
                                <a:gd name="T13" fmla="*/ 274 h 301"/>
                                <a:gd name="T14" fmla="*/ 151 w 301"/>
                                <a:gd name="T15" fmla="*/ 264 h 301"/>
                                <a:gd name="T16" fmla="*/ 154 w 301"/>
                                <a:gd name="T17" fmla="*/ 243 h 301"/>
                                <a:gd name="T18" fmla="*/ 137 w 301"/>
                                <a:gd name="T19" fmla="*/ 231 h 301"/>
                                <a:gd name="T20" fmla="*/ 121 w 301"/>
                                <a:gd name="T21" fmla="*/ 217 h 301"/>
                                <a:gd name="T22" fmla="*/ 106 w 301"/>
                                <a:gd name="T23" fmla="*/ 203 h 301"/>
                                <a:gd name="T24" fmla="*/ 95 w 301"/>
                                <a:gd name="T25" fmla="*/ 188 h 301"/>
                                <a:gd name="T26" fmla="*/ 93 w 301"/>
                                <a:gd name="T27" fmla="*/ 186 h 301"/>
                                <a:gd name="T28" fmla="*/ 89 w 301"/>
                                <a:gd name="T29" fmla="*/ 186 h 301"/>
                                <a:gd name="T30" fmla="*/ 86 w 301"/>
                                <a:gd name="T31" fmla="*/ 184 h 301"/>
                                <a:gd name="T32" fmla="*/ 71 w 301"/>
                                <a:gd name="T33" fmla="*/ 178 h 301"/>
                                <a:gd name="T34" fmla="*/ 50 w 301"/>
                                <a:gd name="T35" fmla="*/ 173 h 301"/>
                                <a:gd name="T36" fmla="*/ 41 w 301"/>
                                <a:gd name="T37" fmla="*/ 158 h 301"/>
                                <a:gd name="T38" fmla="*/ 46 w 301"/>
                                <a:gd name="T39" fmla="*/ 147 h 301"/>
                                <a:gd name="T40" fmla="*/ 57 w 301"/>
                                <a:gd name="T41" fmla="*/ 141 h 301"/>
                                <a:gd name="T42" fmla="*/ 45 w 301"/>
                                <a:gd name="T43" fmla="*/ 125 h 301"/>
                                <a:gd name="T44" fmla="*/ 26 w 301"/>
                                <a:gd name="T45" fmla="*/ 116 h 301"/>
                                <a:gd name="T46" fmla="*/ 8 w 301"/>
                                <a:gd name="T47" fmla="*/ 112 h 301"/>
                                <a:gd name="T48" fmla="*/ 4 w 301"/>
                                <a:gd name="T49" fmla="*/ 112 h 301"/>
                                <a:gd name="T50" fmla="*/ 0 w 301"/>
                                <a:gd name="T51" fmla="*/ 112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0" y="112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89"/>
                                  </a:lnTo>
                                  <a:lnTo>
                                    <a:pt x="300" y="274"/>
                                  </a:lnTo>
                                  <a:lnTo>
                                    <a:pt x="158" y="274"/>
                                  </a:lnTo>
                                  <a:lnTo>
                                    <a:pt x="151" y="264"/>
                                  </a:lnTo>
                                  <a:lnTo>
                                    <a:pt x="154" y="243"/>
                                  </a:lnTo>
                                  <a:lnTo>
                                    <a:pt x="137" y="231"/>
                                  </a:lnTo>
                                  <a:lnTo>
                                    <a:pt x="121" y="217"/>
                                  </a:lnTo>
                                  <a:lnTo>
                                    <a:pt x="106" y="203"/>
                                  </a:lnTo>
                                  <a:lnTo>
                                    <a:pt x="95" y="188"/>
                                  </a:lnTo>
                                  <a:lnTo>
                                    <a:pt x="93" y="186"/>
                                  </a:lnTo>
                                  <a:lnTo>
                                    <a:pt x="89" y="186"/>
                                  </a:lnTo>
                                  <a:lnTo>
                                    <a:pt x="86" y="184"/>
                                  </a:lnTo>
                                  <a:lnTo>
                                    <a:pt x="71" y="178"/>
                                  </a:lnTo>
                                  <a:lnTo>
                                    <a:pt x="50" y="173"/>
                                  </a:lnTo>
                                  <a:lnTo>
                                    <a:pt x="41" y="158"/>
                                  </a:lnTo>
                                  <a:lnTo>
                                    <a:pt x="46" y="147"/>
                                  </a:lnTo>
                                  <a:lnTo>
                                    <a:pt x="57" y="141"/>
                                  </a:lnTo>
                                  <a:lnTo>
                                    <a:pt x="45" y="125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Freeform 125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98 w 301"/>
                                <a:gd name="T1" fmla="*/ 248 h 301"/>
                                <a:gd name="T2" fmla="*/ 175 w 301"/>
                                <a:gd name="T3" fmla="*/ 262 h 301"/>
                                <a:gd name="T4" fmla="*/ 158 w 301"/>
                                <a:gd name="T5" fmla="*/ 274 h 301"/>
                                <a:gd name="T6" fmla="*/ 300 w 301"/>
                                <a:gd name="T7" fmla="*/ 274 h 301"/>
                                <a:gd name="T8" fmla="*/ 300 w 301"/>
                                <a:gd name="T9" fmla="*/ 264 h 301"/>
                                <a:gd name="T10" fmla="*/ 271 w 301"/>
                                <a:gd name="T11" fmla="*/ 264 h 301"/>
                                <a:gd name="T12" fmla="*/ 263 w 301"/>
                                <a:gd name="T13" fmla="*/ 264 h 301"/>
                                <a:gd name="T14" fmla="*/ 257 w 301"/>
                                <a:gd name="T15" fmla="*/ 263 h 301"/>
                                <a:gd name="T16" fmla="*/ 237 w 301"/>
                                <a:gd name="T17" fmla="*/ 259 h 301"/>
                                <a:gd name="T18" fmla="*/ 217 w 301"/>
                                <a:gd name="T19" fmla="*/ 253 h 301"/>
                                <a:gd name="T20" fmla="*/ 198 w 301"/>
                                <a:gd name="T21" fmla="*/ 248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98" y="248"/>
                                  </a:moveTo>
                                  <a:lnTo>
                                    <a:pt x="175" y="262"/>
                                  </a:lnTo>
                                  <a:lnTo>
                                    <a:pt x="158" y="274"/>
                                  </a:lnTo>
                                  <a:lnTo>
                                    <a:pt x="300" y="274"/>
                                  </a:lnTo>
                                  <a:lnTo>
                                    <a:pt x="300" y="264"/>
                                  </a:lnTo>
                                  <a:lnTo>
                                    <a:pt x="271" y="264"/>
                                  </a:lnTo>
                                  <a:lnTo>
                                    <a:pt x="263" y="264"/>
                                  </a:lnTo>
                                  <a:lnTo>
                                    <a:pt x="257" y="263"/>
                                  </a:lnTo>
                                  <a:lnTo>
                                    <a:pt x="237" y="259"/>
                                  </a:lnTo>
                                  <a:lnTo>
                                    <a:pt x="217" y="253"/>
                                  </a:lnTo>
                                  <a:lnTo>
                                    <a:pt x="198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Freeform 125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41 h 301"/>
                                <a:gd name="T2" fmla="*/ 209 w 301"/>
                                <a:gd name="T3" fmla="*/ 141 h 301"/>
                                <a:gd name="T4" fmla="*/ 210 w 301"/>
                                <a:gd name="T5" fmla="*/ 143 h 301"/>
                                <a:gd name="T6" fmla="*/ 208 w 301"/>
                                <a:gd name="T7" fmla="*/ 147 h 301"/>
                                <a:gd name="T8" fmla="*/ 208 w 301"/>
                                <a:gd name="T9" fmla="*/ 153 h 301"/>
                                <a:gd name="T10" fmla="*/ 228 w 301"/>
                                <a:gd name="T11" fmla="*/ 166 h 301"/>
                                <a:gd name="T12" fmla="*/ 240 w 301"/>
                                <a:gd name="T13" fmla="*/ 181 h 301"/>
                                <a:gd name="T14" fmla="*/ 250 w 301"/>
                                <a:gd name="T15" fmla="*/ 197 h 301"/>
                                <a:gd name="T16" fmla="*/ 263 w 301"/>
                                <a:gd name="T17" fmla="*/ 218 h 301"/>
                                <a:gd name="T18" fmla="*/ 273 w 301"/>
                                <a:gd name="T19" fmla="*/ 234 h 301"/>
                                <a:gd name="T20" fmla="*/ 281 w 301"/>
                                <a:gd name="T21" fmla="*/ 252 h 301"/>
                                <a:gd name="T22" fmla="*/ 282 w 301"/>
                                <a:gd name="T23" fmla="*/ 258 h 301"/>
                                <a:gd name="T24" fmla="*/ 271 w 301"/>
                                <a:gd name="T25" fmla="*/ 264 h 301"/>
                                <a:gd name="T26" fmla="*/ 300 w 301"/>
                                <a:gd name="T27" fmla="*/ 264 h 301"/>
                                <a:gd name="T28" fmla="*/ 300 w 301"/>
                                <a:gd name="T29" fmla="*/ 14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41"/>
                                  </a:moveTo>
                                  <a:lnTo>
                                    <a:pt x="209" y="141"/>
                                  </a:lnTo>
                                  <a:lnTo>
                                    <a:pt x="210" y="143"/>
                                  </a:lnTo>
                                  <a:lnTo>
                                    <a:pt x="208" y="147"/>
                                  </a:lnTo>
                                  <a:lnTo>
                                    <a:pt x="208" y="153"/>
                                  </a:lnTo>
                                  <a:lnTo>
                                    <a:pt x="228" y="166"/>
                                  </a:lnTo>
                                  <a:lnTo>
                                    <a:pt x="240" y="181"/>
                                  </a:lnTo>
                                  <a:lnTo>
                                    <a:pt x="250" y="197"/>
                                  </a:lnTo>
                                  <a:lnTo>
                                    <a:pt x="263" y="218"/>
                                  </a:lnTo>
                                  <a:lnTo>
                                    <a:pt x="273" y="234"/>
                                  </a:lnTo>
                                  <a:lnTo>
                                    <a:pt x="281" y="252"/>
                                  </a:lnTo>
                                  <a:lnTo>
                                    <a:pt x="282" y="258"/>
                                  </a:lnTo>
                                  <a:lnTo>
                                    <a:pt x="271" y="264"/>
                                  </a:lnTo>
                                  <a:lnTo>
                                    <a:pt x="300" y="264"/>
                                  </a:lnTo>
                                  <a:lnTo>
                                    <a:pt x="30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125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92 w 301"/>
                                <a:gd name="T1" fmla="*/ 185 h 301"/>
                                <a:gd name="T2" fmla="*/ 89 w 301"/>
                                <a:gd name="T3" fmla="*/ 186 h 301"/>
                                <a:gd name="T4" fmla="*/ 93 w 301"/>
                                <a:gd name="T5" fmla="*/ 186 h 301"/>
                                <a:gd name="T6" fmla="*/ 92 w 301"/>
                                <a:gd name="T7" fmla="*/ 185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92" y="185"/>
                                  </a:moveTo>
                                  <a:lnTo>
                                    <a:pt x="89" y="186"/>
                                  </a:lnTo>
                                  <a:lnTo>
                                    <a:pt x="93" y="186"/>
                                  </a:lnTo>
                                  <a:lnTo>
                                    <a:pt x="92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12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33 h 301"/>
                                <a:gd name="T2" fmla="*/ 203 w 301"/>
                                <a:gd name="T3" fmla="*/ 133 h 301"/>
                                <a:gd name="T4" fmla="*/ 205 w 301"/>
                                <a:gd name="T5" fmla="*/ 136 h 301"/>
                                <a:gd name="T6" fmla="*/ 203 w 301"/>
                                <a:gd name="T7" fmla="*/ 144 h 301"/>
                                <a:gd name="T8" fmla="*/ 207 w 301"/>
                                <a:gd name="T9" fmla="*/ 144 h 301"/>
                                <a:gd name="T10" fmla="*/ 209 w 301"/>
                                <a:gd name="T11" fmla="*/ 141 h 301"/>
                                <a:gd name="T12" fmla="*/ 300 w 301"/>
                                <a:gd name="T13" fmla="*/ 141 h 301"/>
                                <a:gd name="T14" fmla="*/ 300 w 301"/>
                                <a:gd name="T15" fmla="*/ 133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33"/>
                                  </a:moveTo>
                                  <a:lnTo>
                                    <a:pt x="203" y="133"/>
                                  </a:lnTo>
                                  <a:lnTo>
                                    <a:pt x="205" y="136"/>
                                  </a:lnTo>
                                  <a:lnTo>
                                    <a:pt x="203" y="144"/>
                                  </a:lnTo>
                                  <a:lnTo>
                                    <a:pt x="207" y="144"/>
                                  </a:lnTo>
                                  <a:lnTo>
                                    <a:pt x="209" y="141"/>
                                  </a:lnTo>
                                  <a:lnTo>
                                    <a:pt x="300" y="141"/>
                                  </a:lnTo>
                                  <a:lnTo>
                                    <a:pt x="30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124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22 h 301"/>
                                <a:gd name="T2" fmla="*/ 193 w 301"/>
                                <a:gd name="T3" fmla="*/ 122 h 301"/>
                                <a:gd name="T4" fmla="*/ 194 w 301"/>
                                <a:gd name="T5" fmla="*/ 124 h 301"/>
                                <a:gd name="T6" fmla="*/ 195 w 301"/>
                                <a:gd name="T7" fmla="*/ 125 h 301"/>
                                <a:gd name="T8" fmla="*/ 197 w 301"/>
                                <a:gd name="T9" fmla="*/ 129 h 301"/>
                                <a:gd name="T10" fmla="*/ 196 w 301"/>
                                <a:gd name="T11" fmla="*/ 133 h 301"/>
                                <a:gd name="T12" fmla="*/ 196 w 301"/>
                                <a:gd name="T13" fmla="*/ 135 h 301"/>
                                <a:gd name="T14" fmla="*/ 198 w 301"/>
                                <a:gd name="T15" fmla="*/ 138 h 301"/>
                                <a:gd name="T16" fmla="*/ 201 w 301"/>
                                <a:gd name="T17" fmla="*/ 138 h 301"/>
                                <a:gd name="T18" fmla="*/ 201 w 301"/>
                                <a:gd name="T19" fmla="*/ 135 h 301"/>
                                <a:gd name="T20" fmla="*/ 203 w 301"/>
                                <a:gd name="T21" fmla="*/ 133 h 301"/>
                                <a:gd name="T22" fmla="*/ 300 w 301"/>
                                <a:gd name="T23" fmla="*/ 133 h 301"/>
                                <a:gd name="T24" fmla="*/ 300 w 301"/>
                                <a:gd name="T25" fmla="*/ 122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22"/>
                                  </a:moveTo>
                                  <a:lnTo>
                                    <a:pt x="193" y="122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95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6" y="135"/>
                                  </a:lnTo>
                                  <a:lnTo>
                                    <a:pt x="198" y="138"/>
                                  </a:lnTo>
                                  <a:lnTo>
                                    <a:pt x="201" y="138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300" y="133"/>
                                  </a:lnTo>
                                  <a:lnTo>
                                    <a:pt x="30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12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18 h 301"/>
                                <a:gd name="T2" fmla="*/ 186 w 301"/>
                                <a:gd name="T3" fmla="*/ 118 h 301"/>
                                <a:gd name="T4" fmla="*/ 187 w 301"/>
                                <a:gd name="T5" fmla="*/ 126 h 301"/>
                                <a:gd name="T6" fmla="*/ 188 w 301"/>
                                <a:gd name="T7" fmla="*/ 130 h 301"/>
                                <a:gd name="T8" fmla="*/ 191 w 301"/>
                                <a:gd name="T9" fmla="*/ 133 h 301"/>
                                <a:gd name="T10" fmla="*/ 192 w 301"/>
                                <a:gd name="T11" fmla="*/ 129 h 301"/>
                                <a:gd name="T12" fmla="*/ 192 w 301"/>
                                <a:gd name="T13" fmla="*/ 128 h 301"/>
                                <a:gd name="T14" fmla="*/ 193 w 301"/>
                                <a:gd name="T15" fmla="*/ 122 h 301"/>
                                <a:gd name="T16" fmla="*/ 300 w 301"/>
                                <a:gd name="T17" fmla="*/ 122 h 301"/>
                                <a:gd name="T18" fmla="*/ 300 w 301"/>
                                <a:gd name="T19" fmla="*/ 118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18"/>
                                  </a:moveTo>
                                  <a:lnTo>
                                    <a:pt x="186" y="118"/>
                                  </a:lnTo>
                                  <a:lnTo>
                                    <a:pt x="187" y="126"/>
                                  </a:lnTo>
                                  <a:lnTo>
                                    <a:pt x="188" y="130"/>
                                  </a:lnTo>
                                  <a:lnTo>
                                    <a:pt x="191" y="133"/>
                                  </a:lnTo>
                                  <a:lnTo>
                                    <a:pt x="192" y="129"/>
                                  </a:lnTo>
                                  <a:lnTo>
                                    <a:pt x="192" y="128"/>
                                  </a:lnTo>
                                  <a:lnTo>
                                    <a:pt x="193" y="122"/>
                                  </a:lnTo>
                                  <a:lnTo>
                                    <a:pt x="300" y="122"/>
                                  </a:lnTo>
                                  <a:lnTo>
                                    <a:pt x="30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12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14 h 301"/>
                                <a:gd name="T2" fmla="*/ 173 w 301"/>
                                <a:gd name="T3" fmla="*/ 114 h 301"/>
                                <a:gd name="T4" fmla="*/ 177 w 301"/>
                                <a:gd name="T5" fmla="*/ 117 h 301"/>
                                <a:gd name="T6" fmla="*/ 178 w 301"/>
                                <a:gd name="T7" fmla="*/ 124 h 301"/>
                                <a:gd name="T8" fmla="*/ 181 w 301"/>
                                <a:gd name="T9" fmla="*/ 128 h 301"/>
                                <a:gd name="T10" fmla="*/ 183 w 301"/>
                                <a:gd name="T11" fmla="*/ 126 h 301"/>
                                <a:gd name="T12" fmla="*/ 183 w 301"/>
                                <a:gd name="T13" fmla="*/ 124 h 301"/>
                                <a:gd name="T14" fmla="*/ 183 w 301"/>
                                <a:gd name="T15" fmla="*/ 122 h 301"/>
                                <a:gd name="T16" fmla="*/ 183 w 301"/>
                                <a:gd name="T17" fmla="*/ 121 h 301"/>
                                <a:gd name="T18" fmla="*/ 183 w 301"/>
                                <a:gd name="T19" fmla="*/ 119 h 301"/>
                                <a:gd name="T20" fmla="*/ 186 w 301"/>
                                <a:gd name="T21" fmla="*/ 118 h 301"/>
                                <a:gd name="T22" fmla="*/ 300 w 301"/>
                                <a:gd name="T23" fmla="*/ 118 h 301"/>
                                <a:gd name="T24" fmla="*/ 300 w 301"/>
                                <a:gd name="T25" fmla="*/ 114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14"/>
                                  </a:moveTo>
                                  <a:lnTo>
                                    <a:pt x="173" y="114"/>
                                  </a:lnTo>
                                  <a:lnTo>
                                    <a:pt x="177" y="117"/>
                                  </a:lnTo>
                                  <a:lnTo>
                                    <a:pt x="178" y="124"/>
                                  </a:lnTo>
                                  <a:lnTo>
                                    <a:pt x="181" y="128"/>
                                  </a:lnTo>
                                  <a:lnTo>
                                    <a:pt x="183" y="126"/>
                                  </a:lnTo>
                                  <a:lnTo>
                                    <a:pt x="183" y="124"/>
                                  </a:lnTo>
                                  <a:lnTo>
                                    <a:pt x="183" y="122"/>
                                  </a:lnTo>
                                  <a:lnTo>
                                    <a:pt x="183" y="121"/>
                                  </a:lnTo>
                                  <a:lnTo>
                                    <a:pt x="183" y="119"/>
                                  </a:lnTo>
                                  <a:lnTo>
                                    <a:pt x="186" y="118"/>
                                  </a:lnTo>
                                  <a:lnTo>
                                    <a:pt x="300" y="118"/>
                                  </a:lnTo>
                                  <a:lnTo>
                                    <a:pt x="30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124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07 h 301"/>
                                <a:gd name="T2" fmla="*/ 161 w 301"/>
                                <a:gd name="T3" fmla="*/ 107 h 301"/>
                                <a:gd name="T4" fmla="*/ 166 w 301"/>
                                <a:gd name="T5" fmla="*/ 115 h 301"/>
                                <a:gd name="T6" fmla="*/ 167 w 301"/>
                                <a:gd name="T7" fmla="*/ 116 h 301"/>
                                <a:gd name="T8" fmla="*/ 169 w 301"/>
                                <a:gd name="T9" fmla="*/ 122 h 301"/>
                                <a:gd name="T10" fmla="*/ 174 w 301"/>
                                <a:gd name="T11" fmla="*/ 122 h 301"/>
                                <a:gd name="T12" fmla="*/ 172 w 301"/>
                                <a:gd name="T13" fmla="*/ 116 h 301"/>
                                <a:gd name="T14" fmla="*/ 172 w 301"/>
                                <a:gd name="T15" fmla="*/ 116 h 301"/>
                                <a:gd name="T16" fmla="*/ 173 w 301"/>
                                <a:gd name="T17" fmla="*/ 114 h 301"/>
                                <a:gd name="T18" fmla="*/ 300 w 301"/>
                                <a:gd name="T19" fmla="*/ 114 h 301"/>
                                <a:gd name="T20" fmla="*/ 300 w 301"/>
                                <a:gd name="T21" fmla="*/ 107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07"/>
                                  </a:moveTo>
                                  <a:lnTo>
                                    <a:pt x="161" y="107"/>
                                  </a:lnTo>
                                  <a:lnTo>
                                    <a:pt x="166" y="115"/>
                                  </a:lnTo>
                                  <a:lnTo>
                                    <a:pt x="167" y="116"/>
                                  </a:lnTo>
                                  <a:lnTo>
                                    <a:pt x="169" y="122"/>
                                  </a:lnTo>
                                  <a:lnTo>
                                    <a:pt x="174" y="122"/>
                                  </a:lnTo>
                                  <a:lnTo>
                                    <a:pt x="172" y="116"/>
                                  </a:lnTo>
                                  <a:lnTo>
                                    <a:pt x="173" y="114"/>
                                  </a:lnTo>
                                  <a:lnTo>
                                    <a:pt x="300" y="114"/>
                                  </a:lnTo>
                                  <a:lnTo>
                                    <a:pt x="30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Freeform 124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61 w 301"/>
                                <a:gd name="T1" fmla="*/ 109 h 301"/>
                                <a:gd name="T2" fmla="*/ 152 w 301"/>
                                <a:gd name="T3" fmla="*/ 109 h 301"/>
                                <a:gd name="T4" fmla="*/ 158 w 301"/>
                                <a:gd name="T5" fmla="*/ 114 h 301"/>
                                <a:gd name="T6" fmla="*/ 159 w 301"/>
                                <a:gd name="T7" fmla="*/ 118 h 301"/>
                                <a:gd name="T8" fmla="*/ 162 w 301"/>
                                <a:gd name="T9" fmla="*/ 121 h 301"/>
                                <a:gd name="T10" fmla="*/ 163 w 301"/>
                                <a:gd name="T11" fmla="*/ 118 h 301"/>
                                <a:gd name="T12" fmla="*/ 163 w 301"/>
                                <a:gd name="T13" fmla="*/ 117 h 301"/>
                                <a:gd name="T14" fmla="*/ 161 w 301"/>
                                <a:gd name="T15" fmla="*/ 109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61" y="109"/>
                                  </a:moveTo>
                                  <a:lnTo>
                                    <a:pt x="152" y="109"/>
                                  </a:lnTo>
                                  <a:lnTo>
                                    <a:pt x="158" y="114"/>
                                  </a:lnTo>
                                  <a:lnTo>
                                    <a:pt x="159" y="118"/>
                                  </a:lnTo>
                                  <a:lnTo>
                                    <a:pt x="162" y="121"/>
                                  </a:lnTo>
                                  <a:lnTo>
                                    <a:pt x="163" y="118"/>
                                  </a:lnTo>
                                  <a:lnTo>
                                    <a:pt x="163" y="117"/>
                                  </a:lnTo>
                                  <a:lnTo>
                                    <a:pt x="16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Freeform 12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52 w 301"/>
                                <a:gd name="T1" fmla="*/ 110 h 301"/>
                                <a:gd name="T2" fmla="*/ 143 w 301"/>
                                <a:gd name="T3" fmla="*/ 110 h 301"/>
                                <a:gd name="T4" fmla="*/ 147 w 301"/>
                                <a:gd name="T5" fmla="*/ 112 h 301"/>
                                <a:gd name="T6" fmla="*/ 149 w 301"/>
                                <a:gd name="T7" fmla="*/ 115 h 301"/>
                                <a:gd name="T8" fmla="*/ 152 w 301"/>
                                <a:gd name="T9" fmla="*/ 116 h 301"/>
                                <a:gd name="T10" fmla="*/ 153 w 301"/>
                                <a:gd name="T11" fmla="*/ 115 h 301"/>
                                <a:gd name="T12" fmla="*/ 153 w 301"/>
                                <a:gd name="T13" fmla="*/ 114 h 301"/>
                                <a:gd name="T14" fmla="*/ 152 w 301"/>
                                <a:gd name="T15" fmla="*/ 11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52" y="110"/>
                                  </a:moveTo>
                                  <a:lnTo>
                                    <a:pt x="143" y="110"/>
                                  </a:lnTo>
                                  <a:lnTo>
                                    <a:pt x="147" y="112"/>
                                  </a:lnTo>
                                  <a:lnTo>
                                    <a:pt x="149" y="115"/>
                                  </a:lnTo>
                                  <a:lnTo>
                                    <a:pt x="152" y="116"/>
                                  </a:lnTo>
                                  <a:lnTo>
                                    <a:pt x="153" y="115"/>
                                  </a:lnTo>
                                  <a:lnTo>
                                    <a:pt x="153" y="114"/>
                                  </a:lnTo>
                                  <a:lnTo>
                                    <a:pt x="152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124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07 h 301"/>
                                <a:gd name="T2" fmla="*/ 131 w 301"/>
                                <a:gd name="T3" fmla="*/ 107 h 301"/>
                                <a:gd name="T4" fmla="*/ 133 w 301"/>
                                <a:gd name="T5" fmla="*/ 108 h 301"/>
                                <a:gd name="T6" fmla="*/ 136 w 301"/>
                                <a:gd name="T7" fmla="*/ 110 h 301"/>
                                <a:gd name="T8" fmla="*/ 141 w 301"/>
                                <a:gd name="T9" fmla="*/ 113 h 301"/>
                                <a:gd name="T10" fmla="*/ 144 w 301"/>
                                <a:gd name="T11" fmla="*/ 116 h 301"/>
                                <a:gd name="T12" fmla="*/ 145 w 301"/>
                                <a:gd name="T13" fmla="*/ 115 h 301"/>
                                <a:gd name="T14" fmla="*/ 144 w 301"/>
                                <a:gd name="T15" fmla="*/ 114 h 301"/>
                                <a:gd name="T16" fmla="*/ 144 w 301"/>
                                <a:gd name="T17" fmla="*/ 113 h 301"/>
                                <a:gd name="T18" fmla="*/ 144 w 301"/>
                                <a:gd name="T19" fmla="*/ 112 h 301"/>
                                <a:gd name="T20" fmla="*/ 143 w 301"/>
                                <a:gd name="T21" fmla="*/ 110 h 301"/>
                                <a:gd name="T22" fmla="*/ 143 w 301"/>
                                <a:gd name="T23" fmla="*/ 110 h 301"/>
                                <a:gd name="T24" fmla="*/ 152 w 301"/>
                                <a:gd name="T25" fmla="*/ 110 h 301"/>
                                <a:gd name="T26" fmla="*/ 152 w 301"/>
                                <a:gd name="T27" fmla="*/ 109 h 301"/>
                                <a:gd name="T28" fmla="*/ 161 w 301"/>
                                <a:gd name="T29" fmla="*/ 109 h 301"/>
                                <a:gd name="T30" fmla="*/ 161 w 301"/>
                                <a:gd name="T31" fmla="*/ 107 h 301"/>
                                <a:gd name="T32" fmla="*/ 300 w 301"/>
                                <a:gd name="T33" fmla="*/ 107 h 301"/>
                                <a:gd name="T34" fmla="*/ 300 w 301"/>
                                <a:gd name="T35" fmla="*/ 107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07"/>
                                  </a:moveTo>
                                  <a:lnTo>
                                    <a:pt x="131" y="107"/>
                                  </a:lnTo>
                                  <a:lnTo>
                                    <a:pt x="133" y="108"/>
                                  </a:lnTo>
                                  <a:lnTo>
                                    <a:pt x="136" y="110"/>
                                  </a:lnTo>
                                  <a:lnTo>
                                    <a:pt x="141" y="113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5" y="115"/>
                                  </a:lnTo>
                                  <a:lnTo>
                                    <a:pt x="144" y="114"/>
                                  </a:lnTo>
                                  <a:lnTo>
                                    <a:pt x="144" y="113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3" y="110"/>
                                  </a:lnTo>
                                  <a:lnTo>
                                    <a:pt x="152" y="110"/>
                                  </a:lnTo>
                                  <a:lnTo>
                                    <a:pt x="152" y="109"/>
                                  </a:lnTo>
                                  <a:lnTo>
                                    <a:pt x="161" y="109"/>
                                  </a:lnTo>
                                  <a:lnTo>
                                    <a:pt x="161" y="107"/>
                                  </a:lnTo>
                                  <a:lnTo>
                                    <a:pt x="30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12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71 h 301"/>
                                <a:gd name="T2" fmla="*/ 92 w 301"/>
                                <a:gd name="T3" fmla="*/ 71 h 301"/>
                                <a:gd name="T4" fmla="*/ 109 w 301"/>
                                <a:gd name="T5" fmla="*/ 77 h 301"/>
                                <a:gd name="T6" fmla="*/ 124 w 301"/>
                                <a:gd name="T7" fmla="*/ 94 h 301"/>
                                <a:gd name="T8" fmla="*/ 124 w 301"/>
                                <a:gd name="T9" fmla="*/ 98 h 301"/>
                                <a:gd name="T10" fmla="*/ 126 w 301"/>
                                <a:gd name="T11" fmla="*/ 103 h 301"/>
                                <a:gd name="T12" fmla="*/ 127 w 301"/>
                                <a:gd name="T13" fmla="*/ 105 h 301"/>
                                <a:gd name="T14" fmla="*/ 129 w 301"/>
                                <a:gd name="T15" fmla="*/ 107 h 301"/>
                                <a:gd name="T16" fmla="*/ 131 w 301"/>
                                <a:gd name="T17" fmla="*/ 107 h 301"/>
                                <a:gd name="T18" fmla="*/ 300 w 301"/>
                                <a:gd name="T19" fmla="*/ 107 h 301"/>
                                <a:gd name="T20" fmla="*/ 300 w 301"/>
                                <a:gd name="T21" fmla="*/ 7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71"/>
                                  </a:moveTo>
                                  <a:lnTo>
                                    <a:pt x="92" y="71"/>
                                  </a:lnTo>
                                  <a:lnTo>
                                    <a:pt x="109" y="77"/>
                                  </a:lnTo>
                                  <a:lnTo>
                                    <a:pt x="124" y="94"/>
                                  </a:lnTo>
                                  <a:lnTo>
                                    <a:pt x="124" y="98"/>
                                  </a:lnTo>
                                  <a:lnTo>
                                    <a:pt x="126" y="103"/>
                                  </a:lnTo>
                                  <a:lnTo>
                                    <a:pt x="127" y="105"/>
                                  </a:lnTo>
                                  <a:lnTo>
                                    <a:pt x="129" y="107"/>
                                  </a:lnTo>
                                  <a:lnTo>
                                    <a:pt x="131" y="107"/>
                                  </a:lnTo>
                                  <a:lnTo>
                                    <a:pt x="300" y="107"/>
                                  </a:lnTo>
                                  <a:lnTo>
                                    <a:pt x="30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12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5 h 301"/>
                                <a:gd name="T2" fmla="*/ 16 w 301"/>
                                <a:gd name="T3" fmla="*/ 25 h 301"/>
                                <a:gd name="T4" fmla="*/ 22 w 301"/>
                                <a:gd name="T5" fmla="*/ 30 h 301"/>
                                <a:gd name="T6" fmla="*/ 31 w 301"/>
                                <a:gd name="T7" fmla="*/ 44 h 301"/>
                                <a:gd name="T8" fmla="*/ 72 w 301"/>
                                <a:gd name="T9" fmla="*/ 97 h 301"/>
                                <a:gd name="T10" fmla="*/ 79 w 301"/>
                                <a:gd name="T11" fmla="*/ 99 h 301"/>
                                <a:gd name="T12" fmla="*/ 76 w 301"/>
                                <a:gd name="T13" fmla="*/ 93 h 301"/>
                                <a:gd name="T14" fmla="*/ 66 w 301"/>
                                <a:gd name="T15" fmla="*/ 85 h 301"/>
                                <a:gd name="T16" fmla="*/ 74 w 301"/>
                                <a:gd name="T17" fmla="*/ 76 h 301"/>
                                <a:gd name="T18" fmla="*/ 92 w 301"/>
                                <a:gd name="T19" fmla="*/ 71 h 301"/>
                                <a:gd name="T20" fmla="*/ 300 w 301"/>
                                <a:gd name="T21" fmla="*/ 71 h 301"/>
                                <a:gd name="T22" fmla="*/ 300 w 301"/>
                                <a:gd name="T23" fmla="*/ 25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5"/>
                                  </a:moveTo>
                                  <a:lnTo>
                                    <a:pt x="16" y="2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72" y="97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76" y="93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74" y="76"/>
                                  </a:lnTo>
                                  <a:lnTo>
                                    <a:pt x="92" y="71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30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123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1"/>
                                <a:gd name="T2" fmla="*/ 11 w 301"/>
                                <a:gd name="T3" fmla="*/ 0 h 301"/>
                                <a:gd name="T4" fmla="*/ 0 w 301"/>
                                <a:gd name="T5" fmla="*/ 11 h 301"/>
                                <a:gd name="T6" fmla="*/ 0 w 301"/>
                                <a:gd name="T7" fmla="*/ 34 h 301"/>
                                <a:gd name="T8" fmla="*/ 8 w 301"/>
                                <a:gd name="T9" fmla="*/ 27 h 301"/>
                                <a:gd name="T10" fmla="*/ 16 w 301"/>
                                <a:gd name="T11" fmla="*/ 25 h 301"/>
                                <a:gd name="T12" fmla="*/ 300 w 301"/>
                                <a:gd name="T13" fmla="*/ 25 h 301"/>
                                <a:gd name="T14" fmla="*/ 300 w 301"/>
                                <a:gd name="T15" fmla="*/ 11 h 301"/>
                                <a:gd name="T16" fmla="*/ 289 w 301"/>
                                <a:gd name="T17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300" y="25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1233"/>
                        <wpg:cNvGrpSpPr>
                          <a:grpSpLocks/>
                        </wpg:cNvGrpSpPr>
                        <wpg:grpSpPr bwMode="auto">
                          <a:xfrm>
                            <a:off x="91" y="172"/>
                            <a:ext cx="119" cy="69"/>
                            <a:chOff x="91" y="172"/>
                            <a:chExt cx="119" cy="69"/>
                          </a:xfrm>
                        </wpg:grpSpPr>
                        <wps:wsp>
                          <wps:cNvPr id="1262" name="Freeform 1237"/>
                          <wps:cNvSpPr>
                            <a:spLocks/>
                          </wps:cNvSpPr>
                          <wps:spPr bwMode="auto">
                            <a:xfrm>
                              <a:off x="91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T0 w 119"/>
                                <a:gd name="T2" fmla="+- 0 172 172"/>
                                <a:gd name="T3" fmla="*/ 172 h 69"/>
                                <a:gd name="T4" fmla="+- 0 137 91"/>
                                <a:gd name="T5" fmla="*/ T4 w 119"/>
                                <a:gd name="T6" fmla="+- 0 226 172"/>
                                <a:gd name="T7" fmla="*/ 226 h 69"/>
                                <a:gd name="T8" fmla="+- 0 206 91"/>
                                <a:gd name="T9" fmla="*/ T8 w 119"/>
                                <a:gd name="T10" fmla="+- 0 241 172"/>
                                <a:gd name="T11" fmla="*/ 241 h 69"/>
                                <a:gd name="T12" fmla="+- 0 193 91"/>
                                <a:gd name="T13" fmla="*/ T12 w 119"/>
                                <a:gd name="T14" fmla="+- 0 224 172"/>
                                <a:gd name="T15" fmla="*/ 224 h 69"/>
                                <a:gd name="T16" fmla="+- 0 191 91"/>
                                <a:gd name="T17" fmla="*/ T16 w 119"/>
                                <a:gd name="T18" fmla="+- 0 218 172"/>
                                <a:gd name="T19" fmla="*/ 218 h 69"/>
                                <a:gd name="T20" fmla="+- 0 130 91"/>
                                <a:gd name="T21" fmla="*/ T20 w 119"/>
                                <a:gd name="T22" fmla="+- 0 208 172"/>
                                <a:gd name="T23" fmla="*/ 208 h 69"/>
                                <a:gd name="T24" fmla="+- 0 113 91"/>
                                <a:gd name="T25" fmla="*/ T24 w 119"/>
                                <a:gd name="T26" fmla="+- 0 194 172"/>
                                <a:gd name="T27" fmla="*/ 194 h 69"/>
                                <a:gd name="T28" fmla="+- 0 91 91"/>
                                <a:gd name="T29" fmla="*/ T28 w 119"/>
                                <a:gd name="T30" fmla="+- 0 172 172"/>
                                <a:gd name="T31" fmla="*/ 17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0" y="0"/>
                                  </a:moveTo>
                                  <a:lnTo>
                                    <a:pt x="46" y="54"/>
                                  </a:lnTo>
                                  <a:lnTo>
                                    <a:pt x="115" y="69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1236"/>
                          <wps:cNvSpPr>
                            <a:spLocks/>
                          </wps:cNvSpPr>
                          <wps:spPr bwMode="auto">
                            <a:xfrm>
                              <a:off x="91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+- 0 190 91"/>
                                <a:gd name="T1" fmla="*/ T0 w 119"/>
                                <a:gd name="T2" fmla="+- 0 214 172"/>
                                <a:gd name="T3" fmla="*/ 214 h 69"/>
                                <a:gd name="T4" fmla="+- 0 189 91"/>
                                <a:gd name="T5" fmla="*/ T4 w 119"/>
                                <a:gd name="T6" fmla="+- 0 217 172"/>
                                <a:gd name="T7" fmla="*/ 217 h 69"/>
                                <a:gd name="T8" fmla="+- 0 187 91"/>
                                <a:gd name="T9" fmla="*/ T8 w 119"/>
                                <a:gd name="T10" fmla="+- 0 218 172"/>
                                <a:gd name="T11" fmla="*/ 218 h 69"/>
                                <a:gd name="T12" fmla="+- 0 184 91"/>
                                <a:gd name="T13" fmla="*/ T12 w 119"/>
                                <a:gd name="T14" fmla="+- 0 218 172"/>
                                <a:gd name="T15" fmla="*/ 218 h 69"/>
                                <a:gd name="T16" fmla="+- 0 191 91"/>
                                <a:gd name="T17" fmla="*/ T16 w 119"/>
                                <a:gd name="T18" fmla="+- 0 218 172"/>
                                <a:gd name="T19" fmla="*/ 218 h 69"/>
                                <a:gd name="T20" fmla="+- 0 190 91"/>
                                <a:gd name="T21" fmla="*/ T20 w 119"/>
                                <a:gd name="T22" fmla="+- 0 214 172"/>
                                <a:gd name="T23" fmla="*/ 21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99" y="42"/>
                                  </a:moveTo>
                                  <a:lnTo>
                                    <a:pt x="98" y="45"/>
                                  </a:lnTo>
                                  <a:lnTo>
                                    <a:pt x="96" y="46"/>
                                  </a:lnTo>
                                  <a:lnTo>
                                    <a:pt x="93" y="46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9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1235"/>
                          <wps:cNvSpPr>
                            <a:spLocks/>
                          </wps:cNvSpPr>
                          <wps:spPr bwMode="auto">
                            <a:xfrm>
                              <a:off x="91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+- 0 196 91"/>
                                <a:gd name="T1" fmla="*/ T0 w 119"/>
                                <a:gd name="T2" fmla="+- 0 197 172"/>
                                <a:gd name="T3" fmla="*/ 197 h 69"/>
                                <a:gd name="T4" fmla="+- 0 194 91"/>
                                <a:gd name="T5" fmla="*/ T4 w 119"/>
                                <a:gd name="T6" fmla="+- 0 199 172"/>
                                <a:gd name="T7" fmla="*/ 199 h 69"/>
                                <a:gd name="T8" fmla="+- 0 189 91"/>
                                <a:gd name="T9" fmla="*/ T8 w 119"/>
                                <a:gd name="T10" fmla="+- 0 212 172"/>
                                <a:gd name="T11" fmla="*/ 212 h 69"/>
                                <a:gd name="T12" fmla="+- 0 190 91"/>
                                <a:gd name="T13" fmla="*/ T12 w 119"/>
                                <a:gd name="T14" fmla="+- 0 214 172"/>
                                <a:gd name="T15" fmla="*/ 214 h 69"/>
                                <a:gd name="T16" fmla="+- 0 196 91"/>
                                <a:gd name="T17" fmla="*/ T16 w 119"/>
                                <a:gd name="T18" fmla="+- 0 197 172"/>
                                <a:gd name="T19" fmla="*/ 19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105" y="25"/>
                                  </a:moveTo>
                                  <a:lnTo>
                                    <a:pt x="103" y="27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1234"/>
                          <wps:cNvSpPr>
                            <a:spLocks/>
                          </wps:cNvSpPr>
                          <wps:spPr bwMode="auto">
                            <a:xfrm>
                              <a:off x="91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+- 0 209 91"/>
                                <a:gd name="T1" fmla="*/ T0 w 119"/>
                                <a:gd name="T2" fmla="+- 0 180 172"/>
                                <a:gd name="T3" fmla="*/ 180 h 69"/>
                                <a:gd name="T4" fmla="+- 0 198 91"/>
                                <a:gd name="T5" fmla="*/ T4 w 119"/>
                                <a:gd name="T6" fmla="+- 0 190 172"/>
                                <a:gd name="T7" fmla="*/ 190 h 69"/>
                                <a:gd name="T8" fmla="+- 0 196 91"/>
                                <a:gd name="T9" fmla="*/ T8 w 119"/>
                                <a:gd name="T10" fmla="+- 0 197 172"/>
                                <a:gd name="T11" fmla="*/ 197 h 69"/>
                                <a:gd name="T12" fmla="+- 0 209 91"/>
                                <a:gd name="T13" fmla="*/ T12 w 119"/>
                                <a:gd name="T14" fmla="+- 0 180 172"/>
                                <a:gd name="T15" fmla="*/ 18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118" y="8"/>
                                  </a:moveTo>
                                  <a:lnTo>
                                    <a:pt x="107" y="18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11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1231"/>
                        <wpg:cNvGrpSpPr>
                          <a:grpSpLocks/>
                        </wpg:cNvGrpSpPr>
                        <wpg:grpSpPr bwMode="auto">
                          <a:xfrm>
                            <a:off x="229" y="215"/>
                            <a:ext cx="18" cy="18"/>
                            <a:chOff x="229" y="215"/>
                            <a:chExt cx="18" cy="18"/>
                          </a:xfrm>
                        </wpg:grpSpPr>
                        <wps:wsp>
                          <wps:cNvPr id="1267" name="Freeform 1232"/>
                          <wps:cNvSpPr>
                            <a:spLocks/>
                          </wps:cNvSpPr>
                          <wps:spPr bwMode="auto">
                            <a:xfrm>
                              <a:off x="229" y="215"/>
                              <a:ext cx="18" cy="18"/>
                            </a:xfrm>
                            <a:custGeom>
                              <a:avLst/>
                              <a:gdLst>
                                <a:gd name="T0" fmla="+- 0 243 229"/>
                                <a:gd name="T1" fmla="*/ T0 w 18"/>
                                <a:gd name="T2" fmla="+- 0 215 215"/>
                                <a:gd name="T3" fmla="*/ 215 h 18"/>
                                <a:gd name="T4" fmla="+- 0 233 229"/>
                                <a:gd name="T5" fmla="*/ T4 w 18"/>
                                <a:gd name="T6" fmla="+- 0 215 215"/>
                                <a:gd name="T7" fmla="*/ 215 h 18"/>
                                <a:gd name="T8" fmla="+- 0 229 229"/>
                                <a:gd name="T9" fmla="*/ T8 w 18"/>
                                <a:gd name="T10" fmla="+- 0 219 215"/>
                                <a:gd name="T11" fmla="*/ 219 h 18"/>
                                <a:gd name="T12" fmla="+- 0 229 229"/>
                                <a:gd name="T13" fmla="*/ T12 w 18"/>
                                <a:gd name="T14" fmla="+- 0 228 215"/>
                                <a:gd name="T15" fmla="*/ 228 h 18"/>
                                <a:gd name="T16" fmla="+- 0 233 229"/>
                                <a:gd name="T17" fmla="*/ T16 w 18"/>
                                <a:gd name="T18" fmla="+- 0 232 215"/>
                                <a:gd name="T19" fmla="*/ 232 h 18"/>
                                <a:gd name="T20" fmla="+- 0 243 229"/>
                                <a:gd name="T21" fmla="*/ T20 w 18"/>
                                <a:gd name="T22" fmla="+- 0 232 215"/>
                                <a:gd name="T23" fmla="*/ 232 h 18"/>
                                <a:gd name="T24" fmla="+- 0 247 229"/>
                                <a:gd name="T25" fmla="*/ T24 w 18"/>
                                <a:gd name="T26" fmla="+- 0 228 215"/>
                                <a:gd name="T27" fmla="*/ 228 h 18"/>
                                <a:gd name="T28" fmla="+- 0 247 229"/>
                                <a:gd name="T29" fmla="*/ T28 w 18"/>
                                <a:gd name="T30" fmla="+- 0 219 215"/>
                                <a:gd name="T31" fmla="*/ 219 h 18"/>
                                <a:gd name="T32" fmla="+- 0 243 229"/>
                                <a:gd name="T33" fmla="*/ T32 w 18"/>
                                <a:gd name="T34" fmla="+- 0 215 215"/>
                                <a:gd name="T35" fmla="*/ 21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8B02F0" id="Group 1230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">
                <v:group id="Group 1238" o:spid="_x0000_s1027" style="position:absolute;width:301;height:301" coordsize="30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1253" o:spid="_x0000_s102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NAHMMA&#10;AADdAAAADwAAAGRycy9kb3ducmV2LnhtbERPTYvCMBC9L/gfwizsbU0tIlqNZREFb4ta1OPQjG1p&#10;MylN1Lq/fiMI3ubxPmeR9qYRN+pcZVnBaBiBIM6trrhQkB0231MQziNrbCyTggc5SJeDjwUm2t55&#10;R7e9L0QIYZeggtL7NpHS5SUZdEPbEgfuYjuDPsCukLrDewg3jYyjaCINVhwaSmxpVVJe769GQZxd&#10;f9fyPNs88tNsOjoe1n81Z0p9ffY/cxCeev8Wv9xbHebH4wk8vw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NAHMMAAADdAAAADwAAAAAAAAAAAAAAAACYAgAAZHJzL2Rv&#10;d25yZXYueG1sUEsFBgAAAAAEAAQA9QAAAIgDAAAAAA==&#10;" path="m,112l,289r11,11l289,300r11,-11l300,274r-142,l151,264r3,-21l137,231,121,217,106,203,95,188r-2,-2l89,186r-3,-2l71,178,50,173,41,158r5,-11l57,141,45,125,26,116,8,112r-4,l,112xe" fillcolor="#492f92" stroked="f">
                    <v:path arrowok="t" o:connecttype="custom" o:connectlocs="0,112;0,289;11,300;289,300;300,289;300,274;158,274;151,264;154,243;137,231;121,217;106,203;95,188;93,186;89,186;86,184;71,178;50,173;41,158;46,147;57,141;45,125;26,116;8,112;4,112;0,112" o:connectangles="0,0,0,0,0,0,0,0,0,0,0,0,0,0,0,0,0,0,0,0,0,0,0,0,0,0"/>
                  </v:shape>
                  <v:shape id="Freeform 1252" o:spid="_x0000_s102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/lh8IA&#10;AADdAAAADwAAAGRycy9kb3ducmV2LnhtbERPS4vCMBC+C/6HMII3TS2Lj65RZFHwtqhF9zg0Y1ts&#10;JqWJWvfXG0HwNh/fc+bL1lTiRo0rLSsYDSMQxJnVJecK0sNmMAXhPLLGyjIpeJCD5aLbmWOi7Z13&#10;dNv7XIQQdgkqKLyvEyldVpBBN7Q1ceDOtjHoA2xyqRu8h3BTyTiKxtJgyaGhwJp+Csou+6tREKfX&#10;37X8m20e2Wk2HR0P6/8Lp0r1e+3qG4Sn1n/Eb/dWh/nx1wRe34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j+WHwgAAAN0AAAAPAAAAAAAAAAAAAAAAAJgCAABkcnMvZG93&#10;bnJldi54bWxQSwUGAAAAAAQABAD1AAAAhwMAAAAA&#10;" path="m198,248r-23,14l158,274r142,l300,264r-29,l263,264r-6,-1l237,259r-20,-6l198,248xe" fillcolor="#492f92" stroked="f">
                    <v:path arrowok="t" o:connecttype="custom" o:connectlocs="198,248;175,262;158,274;300,274;300,264;271,264;263,264;257,263;237,259;217,253;198,248" o:connectangles="0,0,0,0,0,0,0,0,0,0,0"/>
                  </v:shape>
                  <v:shape id="Freeform 1251" o:spid="_x0000_s103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Bx9cUA&#10;AADdAAAADwAAAGRycy9kb3ducmV2LnhtbESPQWvCQBCF74X+h2WE3urGIKKpq0hR8FbUYHscstMk&#10;mJ0N2VWjv945CN5meG/e+2a+7F2jLtSF2rOB0TABRVx4W3NpID9sPqegQkS22HgmAzcKsFy8v80x&#10;s/7KO7rsY6kkhEOGBqoY20zrUFTkMAx9Syzav+8cRlm7UtsOrxLuGp0myUQ7rFkaKmzpu6LitD87&#10;A2l+/lnrv9nmVvzOpqPjYX0/cW7Mx6BffYGK1MeX+Xm9tYKfjgVXvpER9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HH1xQAAAN0AAAAPAAAAAAAAAAAAAAAAAJgCAABkcnMv&#10;ZG93bnJldi54bWxQSwUGAAAAAAQABAD1AAAAigMAAAAA&#10;" path="m300,141r-91,l210,143r-2,4l208,153r20,13l240,181r10,16l263,218r10,16l281,252r1,6l271,264r29,l300,141xe" fillcolor="#492f92" stroked="f">
                    <v:path arrowok="t" o:connecttype="custom" o:connectlocs="300,141;209,141;210,143;208,147;208,153;228,166;240,181;250,197;263,218;273,234;281,252;282,258;271,264;300,264;300,141" o:connectangles="0,0,0,0,0,0,0,0,0,0,0,0,0,0,0"/>
                  </v:shape>
                  <v:shape id="Freeform 1250" o:spid="_x0000_s103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UbsIA&#10;AADdAAAADwAAAGRycy9kb3ducmV2LnhtbERPTYvCMBC9C/6HMMLeNLUsi61GEVHwJmrZ9Tg0Y1ts&#10;JqWJWv31ZkHwNo/3ObNFZ2pxo9ZVlhWMRxEI4tzqigsF2XEznIBwHlljbZkUPMjBYt7vzTDV9s57&#10;uh18IUIIuxQVlN43qZQuL8mgG9mGOHBn2xr0AbaF1C3eQ7ipZRxFP9JgxaGhxIZWJeWXw9UoiLPr&#10;bi1PyeaR/yWT8e9x/bxwptTXoFtOQXjq/Ef8dm91mB9/J/D/TThB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NRuwgAAAN0AAAAPAAAAAAAAAAAAAAAAAJgCAABkcnMvZG93&#10;bnJldi54bWxQSwUGAAAAAAQABAD1AAAAhwMAAAAA&#10;" path="m92,185r-3,1l93,186r-1,-1xe" fillcolor="#492f92" stroked="f">
                    <v:path arrowok="t" o:connecttype="custom" o:connectlocs="92,185;89,186;93,186;92,185" o:connectangles="0,0,0,0"/>
                  </v:shape>
                  <v:shape id="Freeform 1249" o:spid="_x0000_s1032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/rLsUA&#10;AADdAAAADwAAAGRycy9kb3ducmV2LnhtbESPQWvCQBCF74X+h2WE3urGgKKpq0hR8FbUYHscstMk&#10;mJ0N2VWjv945CN5meG/e+2a+7F2jLtSF2rOB0TABRVx4W3NpID9sPqegQkS22HgmAzcKsFy8v80x&#10;s/7KO7rsY6kkhEOGBqoY20zrUFTkMAx9Syzav+8cRlm7UtsOrxLuGp0myUQ7rFkaKmzpu6LitD87&#10;A2l+/lnrv9nmVvzOpqPjYX0/cW7Mx6BffYGK1MeX+Xm9tYKfjoVfvpER9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+suxQAAAN0AAAAPAAAAAAAAAAAAAAAAAJgCAABkcnMv&#10;ZG93bnJldi54bWxQSwUGAAAAAAQABAD1AAAAigMAAAAA&#10;" path="m300,133r-97,l205,136r-2,8l207,144r2,-3l300,141r,-8xe" fillcolor="#492f92" stroked="f">
                    <v:path arrowok="t" o:connecttype="custom" o:connectlocs="300,133;203,133;205,136;203,144;207,144;209,141;300,141;300,133" o:connectangles="0,0,0,0,0,0,0,0"/>
                  </v:shape>
                  <v:shape id="Freeform 1248" o:spid="_x0000_s1033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NOtcIA&#10;AADdAAAADwAAAGRycy9kb3ducmV2LnhtbERPTYvCMBC9L/gfwgje1rQFxVajLKLgbVkt6nFoZtti&#10;MylN1Lq/fiMI3ubxPmex6k0jbtS52rKCeByBIC6srrlUkB+2nzMQziNrbCyTggc5WC0HHwvMtL3z&#10;D932vhQhhF2GCirv20xKV1Rk0I1tSxy4X9sZ9AF2pdQd3kO4aWQSRVNpsObQUGFL64qKy/5qFCT5&#10;9Xsjz+n2UZzSWXw8bP4unCs1GvZfcxCeev8Wv9w7HeYnkxi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8061wgAAAN0AAAAPAAAAAAAAAAAAAAAAAJgCAABkcnMvZG93&#10;bnJldi54bWxQSwUGAAAAAAQABAD1AAAAhwMAAAAA&#10;" path="m300,122r-107,l194,124r1,1l197,129r-1,4l196,135r2,3l201,138r,-3l203,133r97,l300,122xe" fillcolor="#492f92" stroked="f">
                    <v:path arrowok="t" o:connecttype="custom" o:connectlocs="300,122;193,122;194,124;195,125;197,129;196,133;196,135;198,138;201,138;201,135;203,133;300,133;300,122" o:connectangles="0,0,0,0,0,0,0,0,0,0,0,0,0"/>
                  </v:shape>
                  <v:shape id="Freeform 1247" o:spid="_x0000_s1034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QwsIA&#10;AADdAAAADwAAAGRycy9kb3ducmV2LnhtbERPTYvCMBC9C/sfwix409SCol1jkUVhb4tadI9DM7al&#10;zaQ0Uev+eiMI3ubxPmeZ9qYRV+pcZVnBZByBIM6trrhQkB22ozkI55E1NpZJwZ0cpKuPwRITbW+8&#10;o+veFyKEsEtQQel9m0jp8pIMurFtiQN3tp1BH2BXSN3hLYSbRsZRNJMGKw4NJbb0XVJe7y9GQZxd&#10;fjfyb7G956fFfHI8bP5rzpQafvbrLxCeev8Wv9w/OsyPpz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dDCwgAAAN0AAAAPAAAAAAAAAAAAAAAAAJgCAABkcnMvZG93&#10;bnJldi54bWxQSwUGAAAAAAQABAD1AAAAhwMAAAAA&#10;" path="m300,118r-114,l187,126r1,4l191,133r1,-4l192,128r1,-6l300,122r,-4xe" fillcolor="#492f92" stroked="f">
                    <v:path arrowok="t" o:connecttype="custom" o:connectlocs="300,118;186,118;187,126;188,130;191,133;192,129;192,128;193,122;300,122;300,118" o:connectangles="0,0,0,0,0,0,0,0,0,0"/>
                  </v:shape>
                  <v:shape id="Freeform 1246" o:spid="_x0000_s1035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11WcIA&#10;AADdAAAADwAAAGRycy9kb3ducmV2LnhtbERPTYvCMBC9C/6HMII3Te2iaNcosih4W9SiexyasS02&#10;k9JErfvrjSB4m8f7nPmyNZW4UeNKywpGwwgEcWZ1ybmC9LAZTEE4j6yxskwKHuRgueh25phoe+cd&#10;3fY+FyGEXYIKCu/rREqXFWTQDW1NHLizbQz6AJtc6gbvIdxUMo6iiTRYcmgosKafgrLL/moUxOn1&#10;dy3/ZptHdppNR8fD+v/CqVL9Xrv6BuGp9R/x273VYX48/oLXN+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XVZwgAAAN0AAAAPAAAAAAAAAAAAAAAAAJgCAABkcnMvZG93&#10;bnJldi54bWxQSwUGAAAAAAQABAD1AAAAhwMAAAAA&#10;" path="m300,114r-127,l177,117r1,7l181,128r2,-2l183,124r,-2l183,121r,-2l186,118r114,l300,114xe" fillcolor="#492f92" stroked="f">
                    <v:path arrowok="t" o:connecttype="custom" o:connectlocs="300,114;173,114;177,117;178,124;181,128;183,126;183,124;183,122;183,121;183,119;186,118;300,118;300,114" o:connectangles="0,0,0,0,0,0,0,0,0,0,0,0,0"/>
                  </v:shape>
                  <v:shape id="Freeform 1245" o:spid="_x0000_s1036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TtLcIA&#10;AADdAAAADwAAAGRycy9kb3ducmV2LnhtbERPTYvCMBC9C/6HMII3TS2raNcosih4W9SiexyasS02&#10;k9JErfvrjSB4m8f7nPmyNZW4UeNKywpGwwgEcWZ1ybmC9LAZTEE4j6yxskwKHuRgueh25phoe+cd&#10;3fY+FyGEXYIKCu/rREqXFWTQDW1NHLizbQz6AJtc6gbvIdxUMo6iiTRYcmgosKafgrLL/moUxOn1&#10;dy3/ZptHdppNR8fD+v/CqVL9Xrv6BuGp9R/x273VYX48/oLXN+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O0twgAAAN0AAAAPAAAAAAAAAAAAAAAAAJgCAABkcnMvZG93&#10;bnJldi54bWxQSwUGAAAAAAQABAD1AAAAhwMAAAAA&#10;" path="m300,107r-139,l166,115r1,1l169,122r5,l172,116r1,-2l300,114r,-7xe" fillcolor="#492f92" stroked="f">
                    <v:path arrowok="t" o:connecttype="custom" o:connectlocs="300,107;161,107;166,115;167,116;169,122;174,122;172,116;172,116;173,114;300,114;300,107" o:connectangles="0,0,0,0,0,0,0,0,0,0,0"/>
                  </v:shape>
                  <v:shape id="Freeform 1244" o:spid="_x0000_s1037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ItsEA&#10;AADdAAAADwAAAGRycy9kb3ducmV2LnhtbERPTYvCMBC9C/6HMMLeNLWgaDWKiMLeZLWox6EZ22Iz&#10;KU3U6q/fCIK3ebzPmS9bU4k7Na60rGA4iEAQZ1aXnCtID9v+BITzyBory6TgSQ6Wi25njom2D/6j&#10;+97nIoSwS1BB4X2dSOmyggy6ga2JA3exjUEfYJNL3eAjhJtKxlE0lgZLDg0F1rQuKLvub0ZBnN52&#10;G3mebp/ZaToZHg+b15VTpX567WoGwlPrv+KP+1eH+fFoBO9vwgl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ISLbBAAAA3QAAAA8AAAAAAAAAAAAAAAAAmAIAAGRycy9kb3du&#10;cmV2LnhtbFBLBQYAAAAABAAEAPUAAACGAwAAAAA=&#10;" path="m161,109r-9,l158,114r1,4l162,121r1,-3l163,117r-2,-8xe" fillcolor="#492f92" stroked="f">
                    <v:path arrowok="t" o:connecttype="custom" o:connectlocs="161,109;152,109;158,114;159,118;162,121;163,118;163,117;161,109" o:connectangles="0,0,0,0,0,0,0,0"/>
                  </v:shape>
                  <v:shape id="Freeform 1243" o:spid="_x0000_s103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rWwcMA&#10;AADdAAAADwAAAGRycy9kb3ducmV2LnhtbERPTYvCMBC9L/gfwizsbU0tKFqNZREFb4ta1OPQjG1p&#10;MylN1Lq/fiMI3ubxPmeR9qYRN+pcZVnBaBiBIM6trrhQkB0231MQziNrbCyTggc5SJeDjwUm2t55&#10;R7e9L0QIYZeggtL7NpHS5SUZdEPbEgfuYjuDPsCukLrDewg3jYyjaCINVhwaSmxpVVJe769GQZxd&#10;f9fyPNs88tNsOjoe1n81Z0p9ffY/cxCeev8Wv9xbHebH4wk8vw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rWwcMAAADdAAAADwAAAAAAAAAAAAAAAACYAgAAZHJzL2Rv&#10;d25yZXYueG1sUEsFBgAAAAAEAAQA9QAAAIgDAAAAAA==&#10;" path="m152,110r-9,l147,112r2,3l152,116r1,-1l153,114r-1,-4xe" fillcolor="#492f92" stroked="f">
                    <v:path arrowok="t" o:connecttype="custom" o:connectlocs="152,110;143,110;147,112;149,115;152,116;153,115;153,114;152,110" o:connectangles="0,0,0,0,0,0,0,0"/>
                  </v:shape>
                  <v:shape id="Freeform 1242" o:spid="_x0000_s103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ZzWsIA&#10;AADdAAAADwAAAGRycy9kb3ducmV2LnhtbERPS4vCMBC+C/6HMII3TS2sj65RZFHwtqhF9zg0Y1ts&#10;JqWJWvfXG0HwNh/fc+bL1lTiRo0rLSsYDSMQxJnVJecK0sNmMAXhPLLGyjIpeJCD5aLbmWOi7Z13&#10;dNv7XIQQdgkqKLyvEyldVpBBN7Q1ceDOtjHoA2xyqRu8h3BTyTiKxtJgyaGhwJp+Csou+6tREKfX&#10;37X8m20e2Wk2HR0P6/8Lp0r1e+3qG4Sn1n/Eb/dWh/nx1wRe34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VnNawgAAAN0AAAAPAAAAAAAAAAAAAAAAAJgCAABkcnMvZG93&#10;bnJldi54bWxQSwUGAAAAAAQABAD1AAAAhwMAAAAA&#10;" path="m300,107r-169,l133,108r3,2l141,113r3,3l145,115r-1,-1l144,113r,-1l143,110r9,l152,109r9,l161,107r139,xe" fillcolor="#492f92" stroked="f">
                    <v:path arrowok="t" o:connecttype="custom" o:connectlocs="300,107;131,107;133,108;136,110;141,113;144,116;145,115;144,114;144,113;144,112;143,110;143,110;152,110;152,109;161,109;161,107;300,107;300,107" o:connectangles="0,0,0,0,0,0,0,0,0,0,0,0,0,0,0,0,0,0"/>
                  </v:shape>
                  <v:shape id="Freeform 1241" o:spid="_x0000_s104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nnKMUA&#10;AADdAAAADwAAAGRycy9kb3ducmV2LnhtbESPQWvCQBCF74X+h2WE3urGgKKpq0hR8FbUYHscstMk&#10;mJ0N2VWjv945CN5meG/e+2a+7F2jLtSF2rOB0TABRVx4W3NpID9sPqegQkS22HgmAzcKsFy8v80x&#10;s/7KO7rsY6kkhEOGBqoY20zrUFTkMAx9Syzav+8cRlm7UtsOrxLuGp0myUQ7rFkaKmzpu6LitD87&#10;A2l+/lnrv9nmVvzOpqPjYX0/cW7Mx6BffYGK1MeX+Xm9tYKfjgVXvpER9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ecoxQAAAN0AAAAPAAAAAAAAAAAAAAAAAJgCAABkcnMv&#10;ZG93bnJldi54bWxQSwUGAAAAAAQABAD1AAAAigMAAAAA&#10;" path="m300,71l92,71r17,6l124,94r,4l126,103r1,2l129,107r2,l300,107r,-36xe" fillcolor="#492f92" stroked="f">
                    <v:path arrowok="t" o:connecttype="custom" o:connectlocs="300,71;92,71;109,77;124,94;124,98;126,103;127,105;129,107;131,107;300,107;300,71" o:connectangles="0,0,0,0,0,0,0,0,0,0,0"/>
                  </v:shape>
                  <v:shape id="Freeform 1240" o:spid="_x0000_s104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VCs8IA&#10;AADdAAAADwAAAGRycy9kb3ducmV2LnhtbERPTYvCMBC9C/6HMMLeNLWwi61GEVHwJmrZ9Tg0Y1ts&#10;JqWJWv31ZkHwNo/3ObNFZ2pxo9ZVlhWMRxEI4tzqigsF2XEznIBwHlljbZkUPMjBYt7vzTDV9s57&#10;uh18IUIIuxQVlN43qZQuL8mgG9mGOHBn2xr0AbaF1C3eQ7ipZRxFP9JgxaGhxIZWJeWXw9UoiLPr&#10;bi1PyeaR/yWT8e9x/bxwptTXoFtOQXjq/Ef8dm91mB9/J/D/TThB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hUKzwgAAAN0AAAAPAAAAAAAAAAAAAAAAAJgCAABkcnMvZG93&#10;bnJldi54bWxQSwUGAAAAAAQABAD1AAAAhwMAAAAA&#10;" path="m300,25l16,25r6,5l31,44,72,97r7,2l76,93,66,85r8,-9l92,71r208,l300,25xe" fillcolor="#492f92" stroked="f">
                    <v:path arrowok="t" o:connecttype="custom" o:connectlocs="300,25;16,25;22,30;31,44;72,97;79,99;76,93;66,85;74,76;92,71;300,71;300,25" o:connectangles="0,0,0,0,0,0,0,0,0,0,0,0"/>
                  </v:shape>
                  <v:shape id="Freeform 1239" o:spid="_x0000_s1042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Mhk8UA&#10;AADdAAAADwAAAGRycy9kb3ducmV2LnhtbESPQYvCQAyF7wv+hyHC3tapPYh2HUVEwZuoRT2GTrYt&#10;djKlM2rdX28OC3tLeC/vfZkve9eoB3Wh9mxgPEpAERfe1lwayE/brymoEJEtNp7JwIsCLBeDjzlm&#10;1j/5QI9jLJWEcMjQQBVjm2kdioochpFviUX78Z3DKGtXatvhU8Jdo9MkmWiHNUtDhS2tKypux7sz&#10;kOb3/UZfZ9tXcZlNx+fT5vfGuTGfw371DSpSH//Nf9c7K/jpRPjlGxlBL9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0yGTxQAAAN0AAAAPAAAAAAAAAAAAAAAAAJgCAABkcnMv&#10;ZG93bnJldi54bWxQSwUGAAAAAAQABAD1AAAAigMAAAAA&#10;" path="m289,l11,,,11,,34,8,27r8,-2l300,25r,-14l289,xe" fillcolor="#492f92" stroked="f">
                    <v:path arrowok="t" o:connecttype="custom" o:connectlocs="289,0;11,0;0,11;0,34;8,27;16,25;300,25;300,11;289,0" o:connectangles="0,0,0,0,0,0,0,0,0"/>
                  </v:shape>
                </v:group>
                <v:group id="Group 1233" o:spid="_x0000_s1043" style="position:absolute;left:91;top:172;width:119;height:69" coordorigin="91,172" coordsize="11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1237" o:spid="_x0000_s1044" style="position:absolute;left:91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ps8AA&#10;AADdAAAADwAAAGRycy9kb3ducmV2LnhtbERPS4vCMBC+C/6HMII3Te2hK12jiCCKugcfex+a2bZs&#10;MylJtPXfm4UFb/PxPWex6k0jHuR8bVnBbJqAIC6srrlUcLtuJ3MQPiBrbCyTgid5WC2HgwXm2nZ8&#10;pscllCKGsM9RQRVCm0vpi4oM+qltiSP3Y53BEKErpXbYxXDTyDRJMmmw5thQYUubiorfy90omLtO&#10;H7g97Q1+UH+02ffuK2uUGo/69SeIQH14i//dex3np1kKf9/EE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Bps8AAAADdAAAADwAAAAAAAAAAAAAAAACYAgAAZHJzL2Rvd25y&#10;ZXYueG1sUEsFBgAAAAAEAAQA9QAAAIUDAAAAAA==&#10;" path="m,l46,54r69,15l102,52r-2,-6l39,36,22,22,,xe" fillcolor="#8c7cb9" stroked="f">
                    <v:path arrowok="t" o:connecttype="custom" o:connectlocs="0,172;46,226;115,241;102,224;100,218;39,208;22,194;0,172" o:connectangles="0,0,0,0,0,0,0,0"/>
                  </v:shape>
                  <v:shape id="Freeform 1236" o:spid="_x0000_s1045" style="position:absolute;left:91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MKMIA&#10;AADdAAAADwAAAGRycy9kb3ducmV2LnhtbERPTWvCQBC9C/6HZYTezKYW0hCzSimUSm0PRr0P2TEJ&#10;ZmfD7tak/94tFHqbx/uccjuZXtzI+c6ygsckBUFcW91xo+B0fFvmIHxA1thbJgU/5GG7mc9KLLQd&#10;+UC3KjQihrAvUEEbwlBI6euWDPrEDsSRu1hnMEToGqkdjjHc9HKVppk02HFsaHGg15bqa/VtFORu&#10;1B88fO4MPtO0t9n5/SvrlXpYTC9rEIGm8C/+c+90nL/KnuD3m3iC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zMwowgAAAN0AAAAPAAAAAAAAAAAAAAAAAJgCAABkcnMvZG93&#10;bnJldi54bWxQSwUGAAAAAAQABAD1AAAAhwMAAAAA&#10;" path="m99,42r-1,3l96,46r-3,l100,46,99,42xe" fillcolor="#8c7cb9" stroked="f">
                    <v:path arrowok="t" o:connecttype="custom" o:connectlocs="99,214;98,217;96,218;93,218;100,218;99,214" o:connectangles="0,0,0,0,0,0"/>
                  </v:shape>
                  <v:shape id="Freeform 1235" o:spid="_x0000_s1046" style="position:absolute;left:91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UXMIA&#10;AADdAAAADwAAAGRycy9kb3ducmV2LnhtbERPTWvCQBC9C/6HZYTezKZS0hCzSimUSm0PRr0P2TEJ&#10;ZmfD7tak/94tFHqbx/uccjuZXtzI+c6ygsckBUFcW91xo+B0fFvmIHxA1thbJgU/5GG7mc9KLLQd&#10;+UC3KjQihrAvUEEbwlBI6euWDPrEDsSRu1hnMEToGqkdjjHc9HKVppk02HFsaHGg15bqa/VtFORu&#10;1B88fO4MPtO0t9n5/SvrlXpYTC9rEIGm8C/+c+90nL/KnuD3m3iC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VRcwgAAAN0AAAAPAAAAAAAAAAAAAAAAAJgCAABkcnMvZG93&#10;bnJldi54bWxQSwUGAAAAAAQABAD1AAAAhwMAAAAA&#10;" path="m105,25r-2,2l98,40r1,2l105,25xe" fillcolor="#8c7cb9" stroked="f">
                    <v:path arrowok="t" o:connecttype="custom" o:connectlocs="105,197;103,199;98,212;99,214;105,197" o:connectangles="0,0,0,0,0"/>
                  </v:shape>
                  <v:shape id="Freeform 1234" o:spid="_x0000_s1047" style="position:absolute;left:91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xx8IA&#10;AADdAAAADwAAAGRycy9kb3ducmV2LnhtbERPTWvCQBC9C/6HZYTezKZC0xCzSimUSm0PRr0P2TEJ&#10;ZmfD7tak/94tFHqbx/uccjuZXtzI+c6ygsckBUFcW91xo+B0fFvmIHxA1thbJgU/5GG7mc9KLLQd&#10;+UC3KjQihrAvUEEbwlBI6euWDPrEDsSRu1hnMEToGqkdjjHc9HKVppk02HFsaHGg15bqa/VtFORu&#10;1B88fO4MPtO0t9n5/SvrlXpYTC9rEIGm8C/+c+90nL/KnuD3m3iC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fHHwgAAAN0AAAAPAAAAAAAAAAAAAAAAAJgCAABkcnMvZG93&#10;bnJldi54bWxQSwUGAAAAAAQABAD1AAAAhwMAAAAA&#10;" path="m118,8l107,18r-2,7l118,8xe" fillcolor="#8c7cb9" stroked="f">
                    <v:path arrowok="t" o:connecttype="custom" o:connectlocs="118,180;107,190;105,197;118,180" o:connectangles="0,0,0,0"/>
                  </v:shape>
                </v:group>
                <v:group id="Group 1231" o:spid="_x0000_s1048" style="position:absolute;left:229;top:215;width:18;height:18" coordorigin="229,215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    <v:shape id="Freeform 1232" o:spid="_x0000_s1049" style="position:absolute;left:229;top:215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lMsQA&#10;AADdAAAADwAAAGRycy9kb3ducmV2LnhtbERPS2vCQBC+F/oflil4q5tasCG6iggtFavi49Dehuw0&#10;CWZnQ3bU9N+7QsHbfHzPGU87V6sztaHybOCln4Aizr2tuDBw2L8/p6CCIFusPZOBPwownTw+jDGz&#10;/sJbOu+kUDGEQ4YGSpEm0zrkJTkMfd8QR+7Xtw4lwrbQtsVLDHe1HiTJUDusODaU2NC8pPy4OzkD&#10;y581L77pq0p5tloVmw/ZvKZiTO+pm41ACXVyF/+7P22cPxi+we2beIKe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3ZTLEAAAA3QAAAA8AAAAAAAAAAAAAAAAAmAIAAGRycy9k&#10;b3ducmV2LnhtbFBLBQYAAAAABAAEAPUAAACJAwAAAAA=&#10;" path="m14,l4,,,4r,9l4,17r10,l18,13r,-9l14,xe" fillcolor="#492f92" stroked="f">
                    <v:path arrowok="t" o:connecttype="custom" o:connectlocs="14,215;4,215;0,219;0,228;4,232;14,232;18,228;18,219;14,215" o:connectangles="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4E056126" wp14:editId="201E94C0">
                <wp:extent cx="191135" cy="190500"/>
                <wp:effectExtent l="8255" t="1905" r="635" b="7620"/>
                <wp:docPr id="1220" name="Group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0500"/>
                          <a:chOff x="0" y="0"/>
                          <a:chExt cx="301" cy="300"/>
                        </a:xfrm>
                      </wpg:grpSpPr>
                      <wpg:grpSp>
                        <wpg:cNvPr id="1221" name="Group 1228"/>
                        <wpg:cNvGrpSpPr>
                          <a:grpSpLocks/>
                        </wpg:cNvGrpSpPr>
                        <wpg:grpSpPr bwMode="auto">
                          <a:xfrm>
                            <a:off x="148" y="161"/>
                            <a:ext cx="42" cy="110"/>
                            <a:chOff x="148" y="161"/>
                            <a:chExt cx="42" cy="110"/>
                          </a:xfrm>
                        </wpg:grpSpPr>
                        <wps:wsp>
                          <wps:cNvPr id="1222" name="Freeform 1229"/>
                          <wps:cNvSpPr>
                            <a:spLocks/>
                          </wps:cNvSpPr>
                          <wps:spPr bwMode="auto">
                            <a:xfrm>
                              <a:off x="148" y="161"/>
                              <a:ext cx="42" cy="110"/>
                            </a:xfrm>
                            <a:custGeom>
                              <a:avLst/>
                              <a:gdLst>
                                <a:gd name="T0" fmla="+- 0 186 148"/>
                                <a:gd name="T1" fmla="*/ T0 w 42"/>
                                <a:gd name="T2" fmla="+- 0 161 161"/>
                                <a:gd name="T3" fmla="*/ 161 h 110"/>
                                <a:gd name="T4" fmla="+- 0 152 148"/>
                                <a:gd name="T5" fmla="*/ T4 w 42"/>
                                <a:gd name="T6" fmla="+- 0 224 161"/>
                                <a:gd name="T7" fmla="*/ 224 h 110"/>
                                <a:gd name="T8" fmla="+- 0 148 148"/>
                                <a:gd name="T9" fmla="*/ T8 w 42"/>
                                <a:gd name="T10" fmla="+- 0 267 161"/>
                                <a:gd name="T11" fmla="*/ 267 h 110"/>
                                <a:gd name="T12" fmla="+- 0 148 148"/>
                                <a:gd name="T13" fmla="*/ T12 w 42"/>
                                <a:gd name="T14" fmla="+- 0 271 161"/>
                                <a:gd name="T15" fmla="*/ 271 h 110"/>
                                <a:gd name="T16" fmla="+- 0 149 148"/>
                                <a:gd name="T17" fmla="*/ T16 w 42"/>
                                <a:gd name="T18" fmla="+- 0 271 161"/>
                                <a:gd name="T19" fmla="*/ 271 h 110"/>
                                <a:gd name="T20" fmla="+- 0 149 148"/>
                                <a:gd name="T21" fmla="*/ T20 w 42"/>
                                <a:gd name="T22" fmla="+- 0 267 161"/>
                                <a:gd name="T23" fmla="*/ 267 h 110"/>
                                <a:gd name="T24" fmla="+- 0 153 148"/>
                                <a:gd name="T25" fmla="*/ T24 w 42"/>
                                <a:gd name="T26" fmla="+- 0 250 161"/>
                                <a:gd name="T27" fmla="*/ 250 h 110"/>
                                <a:gd name="T28" fmla="+- 0 154 148"/>
                                <a:gd name="T29" fmla="*/ T28 w 42"/>
                                <a:gd name="T30" fmla="+- 0 247 161"/>
                                <a:gd name="T31" fmla="*/ 247 h 110"/>
                                <a:gd name="T32" fmla="+- 0 159 148"/>
                                <a:gd name="T33" fmla="*/ T32 w 42"/>
                                <a:gd name="T34" fmla="+- 0 228 161"/>
                                <a:gd name="T35" fmla="*/ 228 h 110"/>
                                <a:gd name="T36" fmla="+- 0 165 148"/>
                                <a:gd name="T37" fmla="*/ T36 w 42"/>
                                <a:gd name="T38" fmla="+- 0 209 161"/>
                                <a:gd name="T39" fmla="*/ 209 h 110"/>
                                <a:gd name="T40" fmla="+- 0 175 148"/>
                                <a:gd name="T41" fmla="*/ T40 w 42"/>
                                <a:gd name="T42" fmla="+- 0 193 161"/>
                                <a:gd name="T43" fmla="*/ 193 h 110"/>
                                <a:gd name="T44" fmla="+- 0 181 148"/>
                                <a:gd name="T45" fmla="*/ T44 w 42"/>
                                <a:gd name="T46" fmla="+- 0 187 161"/>
                                <a:gd name="T47" fmla="*/ 187 h 110"/>
                                <a:gd name="T48" fmla="+- 0 190 148"/>
                                <a:gd name="T49" fmla="*/ T48 w 42"/>
                                <a:gd name="T50" fmla="+- 0 182 161"/>
                                <a:gd name="T51" fmla="*/ 182 h 110"/>
                                <a:gd name="T52" fmla="+- 0 189 148"/>
                                <a:gd name="T53" fmla="*/ T52 w 42"/>
                                <a:gd name="T54" fmla="+- 0 175 161"/>
                                <a:gd name="T55" fmla="*/ 175 h 110"/>
                                <a:gd name="T56" fmla="+- 0 188 148"/>
                                <a:gd name="T57" fmla="*/ T56 w 42"/>
                                <a:gd name="T58" fmla="+- 0 168 161"/>
                                <a:gd name="T59" fmla="*/ 168 h 110"/>
                                <a:gd name="T60" fmla="+- 0 186 148"/>
                                <a:gd name="T61" fmla="*/ T60 w 42"/>
                                <a:gd name="T62" fmla="+- 0 161 161"/>
                                <a:gd name="T63" fmla="*/ 16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2" h="110">
                                  <a:moveTo>
                                    <a:pt x="38" y="0"/>
                                  </a:moveTo>
                                  <a:lnTo>
                                    <a:pt x="4" y="63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1" y="110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1226"/>
                        <wpg:cNvGrpSpPr>
                          <a:grpSpLocks/>
                        </wpg:cNvGrpSpPr>
                        <wpg:grpSpPr bwMode="auto">
                          <a:xfrm>
                            <a:off x="167" y="192"/>
                            <a:ext cx="23" cy="65"/>
                            <a:chOff x="167" y="192"/>
                            <a:chExt cx="23" cy="65"/>
                          </a:xfrm>
                        </wpg:grpSpPr>
                        <wps:wsp>
                          <wps:cNvPr id="1224" name="Freeform 1227"/>
                          <wps:cNvSpPr>
                            <a:spLocks/>
                          </wps:cNvSpPr>
                          <wps:spPr bwMode="auto">
                            <a:xfrm>
                              <a:off x="167" y="192"/>
                              <a:ext cx="23" cy="65"/>
                            </a:xfrm>
                            <a:custGeom>
                              <a:avLst/>
                              <a:gdLst>
                                <a:gd name="T0" fmla="+- 0 190 167"/>
                                <a:gd name="T1" fmla="*/ T0 w 23"/>
                                <a:gd name="T2" fmla="+- 0 192 192"/>
                                <a:gd name="T3" fmla="*/ 192 h 65"/>
                                <a:gd name="T4" fmla="+- 0 179 167"/>
                                <a:gd name="T5" fmla="*/ T4 w 23"/>
                                <a:gd name="T6" fmla="+- 0 200 192"/>
                                <a:gd name="T7" fmla="*/ 200 h 65"/>
                                <a:gd name="T8" fmla="+- 0 172 167"/>
                                <a:gd name="T9" fmla="*/ T8 w 23"/>
                                <a:gd name="T10" fmla="+- 0 211 192"/>
                                <a:gd name="T11" fmla="*/ 211 h 65"/>
                                <a:gd name="T12" fmla="+- 0 167 167"/>
                                <a:gd name="T13" fmla="*/ T12 w 23"/>
                                <a:gd name="T14" fmla="+- 0 235 192"/>
                                <a:gd name="T15" fmla="*/ 235 h 65"/>
                                <a:gd name="T16" fmla="+- 0 168 167"/>
                                <a:gd name="T17" fmla="*/ T16 w 23"/>
                                <a:gd name="T18" fmla="+- 0 246 192"/>
                                <a:gd name="T19" fmla="*/ 246 h 65"/>
                                <a:gd name="T20" fmla="+- 0 169 167"/>
                                <a:gd name="T21" fmla="*/ T20 w 23"/>
                                <a:gd name="T22" fmla="+- 0 256 192"/>
                                <a:gd name="T23" fmla="*/ 256 h 65"/>
                                <a:gd name="T24" fmla="+- 0 174 167"/>
                                <a:gd name="T25" fmla="*/ T24 w 23"/>
                                <a:gd name="T26" fmla="+- 0 244 192"/>
                                <a:gd name="T27" fmla="*/ 244 h 65"/>
                                <a:gd name="T28" fmla="+- 0 179 167"/>
                                <a:gd name="T29" fmla="*/ T28 w 23"/>
                                <a:gd name="T30" fmla="+- 0 237 192"/>
                                <a:gd name="T31" fmla="*/ 237 h 65"/>
                                <a:gd name="T32" fmla="+- 0 185 167"/>
                                <a:gd name="T33" fmla="*/ T32 w 23"/>
                                <a:gd name="T34" fmla="+- 0 224 192"/>
                                <a:gd name="T35" fmla="*/ 224 h 65"/>
                                <a:gd name="T36" fmla="+- 0 186 167"/>
                                <a:gd name="T37" fmla="*/ T36 w 23"/>
                                <a:gd name="T38" fmla="+- 0 219 192"/>
                                <a:gd name="T39" fmla="*/ 219 h 65"/>
                                <a:gd name="T40" fmla="+- 0 188 167"/>
                                <a:gd name="T41" fmla="*/ T40 w 23"/>
                                <a:gd name="T42" fmla="+- 0 211 192"/>
                                <a:gd name="T43" fmla="*/ 211 h 65"/>
                                <a:gd name="T44" fmla="+- 0 190 167"/>
                                <a:gd name="T45" fmla="*/ T44 w 23"/>
                                <a:gd name="T46" fmla="+- 0 201 192"/>
                                <a:gd name="T47" fmla="*/ 201 h 65"/>
                                <a:gd name="T48" fmla="+- 0 190 167"/>
                                <a:gd name="T49" fmla="*/ T48 w 23"/>
                                <a:gd name="T50" fmla="+- 0 192 192"/>
                                <a:gd name="T51" fmla="*/ 192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3" h="65">
                                  <a:moveTo>
                                    <a:pt x="23" y="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224"/>
                        <wpg:cNvGrpSpPr>
                          <a:grpSpLocks/>
                        </wpg:cNvGrpSpPr>
                        <wpg:grpSpPr bwMode="auto">
                          <a:xfrm>
                            <a:off x="87" y="175"/>
                            <a:ext cx="9" cy="70"/>
                            <a:chOff x="87" y="175"/>
                            <a:chExt cx="9" cy="70"/>
                          </a:xfrm>
                        </wpg:grpSpPr>
                        <wps:wsp>
                          <wps:cNvPr id="1226" name="Freeform 1225"/>
                          <wps:cNvSpPr>
                            <a:spLocks/>
                          </wps:cNvSpPr>
                          <wps:spPr bwMode="auto">
                            <a:xfrm>
                              <a:off x="87" y="175"/>
                              <a:ext cx="9" cy="70"/>
                            </a:xfrm>
                            <a:custGeom>
                              <a:avLst/>
                              <a:gdLst>
                                <a:gd name="T0" fmla="+- 0 94 87"/>
                                <a:gd name="T1" fmla="*/ T0 w 9"/>
                                <a:gd name="T2" fmla="+- 0 175 175"/>
                                <a:gd name="T3" fmla="*/ 175 h 70"/>
                                <a:gd name="T4" fmla="+- 0 89 87"/>
                                <a:gd name="T5" fmla="*/ T4 w 9"/>
                                <a:gd name="T6" fmla="+- 0 191 175"/>
                                <a:gd name="T7" fmla="*/ 191 h 70"/>
                                <a:gd name="T8" fmla="+- 0 88 87"/>
                                <a:gd name="T9" fmla="*/ T8 w 9"/>
                                <a:gd name="T10" fmla="+- 0 206 175"/>
                                <a:gd name="T11" fmla="*/ 206 h 70"/>
                                <a:gd name="T12" fmla="+- 0 87 87"/>
                                <a:gd name="T13" fmla="*/ T12 w 9"/>
                                <a:gd name="T14" fmla="+- 0 227 175"/>
                                <a:gd name="T15" fmla="*/ 227 h 70"/>
                                <a:gd name="T16" fmla="+- 0 91 87"/>
                                <a:gd name="T17" fmla="*/ T16 w 9"/>
                                <a:gd name="T18" fmla="+- 0 245 175"/>
                                <a:gd name="T19" fmla="*/ 245 h 70"/>
                                <a:gd name="T20" fmla="+- 0 91 87"/>
                                <a:gd name="T21" fmla="*/ T20 w 9"/>
                                <a:gd name="T22" fmla="+- 0 225 175"/>
                                <a:gd name="T23" fmla="*/ 225 h 70"/>
                                <a:gd name="T24" fmla="+- 0 94 87"/>
                                <a:gd name="T25" fmla="*/ T24 w 9"/>
                                <a:gd name="T26" fmla="+- 0 203 175"/>
                                <a:gd name="T27" fmla="*/ 203 h 70"/>
                                <a:gd name="T28" fmla="+- 0 95 87"/>
                                <a:gd name="T29" fmla="*/ T28 w 9"/>
                                <a:gd name="T30" fmla="+- 0 185 175"/>
                                <a:gd name="T31" fmla="*/ 185 h 70"/>
                                <a:gd name="T32" fmla="+- 0 94 87"/>
                                <a:gd name="T33" fmla="*/ T32 w 9"/>
                                <a:gd name="T34" fmla="+- 0 175 175"/>
                                <a:gd name="T35" fmla="*/ 175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" h="70">
                                  <a:moveTo>
                                    <a:pt x="7" y="0"/>
                                  </a:moveTo>
                                  <a:lnTo>
                                    <a:pt x="2" y="16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1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0"/>
                            <a:chOff x="0" y="0"/>
                            <a:chExt cx="301" cy="300"/>
                          </a:xfrm>
                        </wpg:grpSpPr>
                        <wps:wsp>
                          <wps:cNvPr id="1228" name="Freeform 12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0"/>
                                <a:gd name="T2" fmla="*/ 11 w 301"/>
                                <a:gd name="T3" fmla="*/ 0 h 300"/>
                                <a:gd name="T4" fmla="*/ 0 w 301"/>
                                <a:gd name="T5" fmla="*/ 12 h 300"/>
                                <a:gd name="T6" fmla="*/ 0 w 301"/>
                                <a:gd name="T7" fmla="*/ 290 h 300"/>
                                <a:gd name="T8" fmla="*/ 11 w 301"/>
                                <a:gd name="T9" fmla="*/ 300 h 300"/>
                                <a:gd name="T10" fmla="*/ 111 w 301"/>
                                <a:gd name="T11" fmla="*/ 300 h 300"/>
                                <a:gd name="T12" fmla="*/ 100 w 301"/>
                                <a:gd name="T13" fmla="*/ 286 h 300"/>
                                <a:gd name="T14" fmla="*/ 90 w 301"/>
                                <a:gd name="T15" fmla="*/ 268 h 300"/>
                                <a:gd name="T16" fmla="*/ 83 w 301"/>
                                <a:gd name="T17" fmla="*/ 248 h 300"/>
                                <a:gd name="T18" fmla="*/ 80 w 301"/>
                                <a:gd name="T19" fmla="*/ 228 h 300"/>
                                <a:gd name="T20" fmla="*/ 80 w 301"/>
                                <a:gd name="T21" fmla="*/ 208 h 300"/>
                                <a:gd name="T22" fmla="*/ 85 w 301"/>
                                <a:gd name="T23" fmla="*/ 182 h 300"/>
                                <a:gd name="T24" fmla="*/ 90 w 301"/>
                                <a:gd name="T25" fmla="*/ 166 h 300"/>
                                <a:gd name="T26" fmla="*/ 91 w 301"/>
                                <a:gd name="T27" fmla="*/ 164 h 300"/>
                                <a:gd name="T28" fmla="*/ 85 w 301"/>
                                <a:gd name="T29" fmla="*/ 146 h 300"/>
                                <a:gd name="T30" fmla="*/ 74 w 301"/>
                                <a:gd name="T31" fmla="*/ 128 h 300"/>
                                <a:gd name="T32" fmla="*/ 69 w 301"/>
                                <a:gd name="T33" fmla="*/ 122 h 300"/>
                                <a:gd name="T34" fmla="*/ 67 w 301"/>
                                <a:gd name="T35" fmla="*/ 120 h 300"/>
                                <a:gd name="T36" fmla="*/ 66 w 301"/>
                                <a:gd name="T37" fmla="*/ 120 h 300"/>
                                <a:gd name="T38" fmla="*/ 51 w 301"/>
                                <a:gd name="T39" fmla="*/ 118 h 300"/>
                                <a:gd name="T40" fmla="*/ 40 w 301"/>
                                <a:gd name="T41" fmla="*/ 112 h 300"/>
                                <a:gd name="T42" fmla="*/ 34 w 301"/>
                                <a:gd name="T43" fmla="*/ 106 h 300"/>
                                <a:gd name="T44" fmla="*/ 20 w 301"/>
                                <a:gd name="T45" fmla="*/ 88 h 300"/>
                                <a:gd name="T46" fmla="*/ 14 w 301"/>
                                <a:gd name="T47" fmla="*/ 74 h 300"/>
                                <a:gd name="T48" fmla="*/ 28 w 301"/>
                                <a:gd name="T49" fmla="*/ 70 h 300"/>
                                <a:gd name="T50" fmla="*/ 94 w 301"/>
                                <a:gd name="T51" fmla="*/ 70 h 300"/>
                                <a:gd name="T52" fmla="*/ 95 w 301"/>
                                <a:gd name="T53" fmla="*/ 68 h 300"/>
                                <a:gd name="T54" fmla="*/ 99 w 301"/>
                                <a:gd name="T55" fmla="*/ 56 h 300"/>
                                <a:gd name="T56" fmla="*/ 144 w 301"/>
                                <a:gd name="T57" fmla="*/ 56 h 300"/>
                                <a:gd name="T58" fmla="*/ 144 w 301"/>
                                <a:gd name="T59" fmla="*/ 52 h 300"/>
                                <a:gd name="T60" fmla="*/ 144 w 301"/>
                                <a:gd name="T61" fmla="*/ 50 h 300"/>
                                <a:gd name="T62" fmla="*/ 150 w 301"/>
                                <a:gd name="T63" fmla="*/ 34 h 300"/>
                                <a:gd name="T64" fmla="*/ 157 w 301"/>
                                <a:gd name="T65" fmla="*/ 28 h 300"/>
                                <a:gd name="T66" fmla="*/ 165 w 301"/>
                                <a:gd name="T67" fmla="*/ 22 h 300"/>
                                <a:gd name="T68" fmla="*/ 168 w 301"/>
                                <a:gd name="T69" fmla="*/ 22 h 300"/>
                                <a:gd name="T70" fmla="*/ 174 w 301"/>
                                <a:gd name="T71" fmla="*/ 18 h 300"/>
                                <a:gd name="T72" fmla="*/ 178 w 301"/>
                                <a:gd name="T73" fmla="*/ 16 h 300"/>
                                <a:gd name="T74" fmla="*/ 184 w 301"/>
                                <a:gd name="T75" fmla="*/ 14 h 300"/>
                                <a:gd name="T76" fmla="*/ 186 w 301"/>
                                <a:gd name="T77" fmla="*/ 12 h 300"/>
                                <a:gd name="T78" fmla="*/ 188 w 301"/>
                                <a:gd name="T79" fmla="*/ 12 h 300"/>
                                <a:gd name="T80" fmla="*/ 195 w 301"/>
                                <a:gd name="T81" fmla="*/ 10 h 300"/>
                                <a:gd name="T82" fmla="*/ 299 w 301"/>
                                <a:gd name="T83" fmla="*/ 10 h 300"/>
                                <a:gd name="T84" fmla="*/ 289 w 301"/>
                                <a:gd name="T85" fmla="*/ 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111" y="300"/>
                                  </a:lnTo>
                                  <a:lnTo>
                                    <a:pt x="100" y="286"/>
                                  </a:lnTo>
                                  <a:lnTo>
                                    <a:pt x="90" y="268"/>
                                  </a:lnTo>
                                  <a:lnTo>
                                    <a:pt x="83" y="248"/>
                                  </a:lnTo>
                                  <a:lnTo>
                                    <a:pt x="80" y="228"/>
                                  </a:lnTo>
                                  <a:lnTo>
                                    <a:pt x="80" y="208"/>
                                  </a:lnTo>
                                  <a:lnTo>
                                    <a:pt x="85" y="182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91" y="164"/>
                                  </a:lnTo>
                                  <a:lnTo>
                                    <a:pt x="85" y="146"/>
                                  </a:lnTo>
                                  <a:lnTo>
                                    <a:pt x="74" y="128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9" y="56"/>
                                  </a:lnTo>
                                  <a:lnTo>
                                    <a:pt x="144" y="56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44" y="50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57" y="28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68" y="22"/>
                                  </a:lnTo>
                                  <a:lnTo>
                                    <a:pt x="174" y="18"/>
                                  </a:lnTo>
                                  <a:lnTo>
                                    <a:pt x="178" y="16"/>
                                  </a:lnTo>
                                  <a:lnTo>
                                    <a:pt x="184" y="14"/>
                                  </a:lnTo>
                                  <a:lnTo>
                                    <a:pt x="186" y="12"/>
                                  </a:lnTo>
                                  <a:lnTo>
                                    <a:pt x="188" y="12"/>
                                  </a:lnTo>
                                  <a:lnTo>
                                    <a:pt x="195" y="10"/>
                                  </a:lnTo>
                                  <a:lnTo>
                                    <a:pt x="299" y="10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12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222 w 301"/>
                                <a:gd name="T1" fmla="*/ 172 h 300"/>
                                <a:gd name="T2" fmla="*/ 214 w 301"/>
                                <a:gd name="T3" fmla="*/ 178 h 300"/>
                                <a:gd name="T4" fmla="*/ 206 w 301"/>
                                <a:gd name="T5" fmla="*/ 182 h 300"/>
                                <a:gd name="T6" fmla="*/ 199 w 301"/>
                                <a:gd name="T7" fmla="*/ 186 h 300"/>
                                <a:gd name="T8" fmla="*/ 199 w 301"/>
                                <a:gd name="T9" fmla="*/ 206 h 300"/>
                                <a:gd name="T10" fmla="*/ 196 w 301"/>
                                <a:gd name="T11" fmla="*/ 226 h 300"/>
                                <a:gd name="T12" fmla="*/ 190 w 301"/>
                                <a:gd name="T13" fmla="*/ 244 h 300"/>
                                <a:gd name="T14" fmla="*/ 185 w 301"/>
                                <a:gd name="T15" fmla="*/ 264 h 300"/>
                                <a:gd name="T16" fmla="*/ 178 w 301"/>
                                <a:gd name="T17" fmla="*/ 282 h 300"/>
                                <a:gd name="T18" fmla="*/ 167 w 301"/>
                                <a:gd name="T19" fmla="*/ 300 h 300"/>
                                <a:gd name="T20" fmla="*/ 289 w 301"/>
                                <a:gd name="T21" fmla="*/ 300 h 300"/>
                                <a:gd name="T22" fmla="*/ 300 w 301"/>
                                <a:gd name="T23" fmla="*/ 290 h 300"/>
                                <a:gd name="T24" fmla="*/ 300 w 301"/>
                                <a:gd name="T25" fmla="*/ 180 h 300"/>
                                <a:gd name="T26" fmla="*/ 242 w 301"/>
                                <a:gd name="T27" fmla="*/ 180 h 300"/>
                                <a:gd name="T28" fmla="*/ 233 w 301"/>
                                <a:gd name="T29" fmla="*/ 178 h 300"/>
                                <a:gd name="T30" fmla="*/ 228 w 301"/>
                                <a:gd name="T31" fmla="*/ 178 h 300"/>
                                <a:gd name="T32" fmla="*/ 224 w 301"/>
                                <a:gd name="T33" fmla="*/ 176 h 300"/>
                                <a:gd name="T34" fmla="*/ 222 w 301"/>
                                <a:gd name="T35" fmla="*/ 172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222" y="172"/>
                                  </a:moveTo>
                                  <a:lnTo>
                                    <a:pt x="214" y="178"/>
                                  </a:lnTo>
                                  <a:lnTo>
                                    <a:pt x="206" y="182"/>
                                  </a:lnTo>
                                  <a:lnTo>
                                    <a:pt x="199" y="186"/>
                                  </a:lnTo>
                                  <a:lnTo>
                                    <a:pt x="199" y="206"/>
                                  </a:lnTo>
                                  <a:lnTo>
                                    <a:pt x="196" y="226"/>
                                  </a:lnTo>
                                  <a:lnTo>
                                    <a:pt x="190" y="24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78" y="282"/>
                                  </a:lnTo>
                                  <a:lnTo>
                                    <a:pt x="167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9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42" y="180"/>
                                  </a:lnTo>
                                  <a:lnTo>
                                    <a:pt x="233" y="178"/>
                                  </a:lnTo>
                                  <a:lnTo>
                                    <a:pt x="228" y="178"/>
                                  </a:lnTo>
                                  <a:lnTo>
                                    <a:pt x="224" y="176"/>
                                  </a:lnTo>
                                  <a:lnTo>
                                    <a:pt x="222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12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11 w 301"/>
                                <a:gd name="T1" fmla="*/ 274 h 300"/>
                                <a:gd name="T2" fmla="*/ 113 w 301"/>
                                <a:gd name="T3" fmla="*/ 276 h 300"/>
                                <a:gd name="T4" fmla="*/ 111 w 301"/>
                                <a:gd name="T5" fmla="*/ 27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11" y="274"/>
                                  </a:moveTo>
                                  <a:lnTo>
                                    <a:pt x="113" y="276"/>
                                  </a:lnTo>
                                  <a:lnTo>
                                    <a:pt x="111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122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44 w 301"/>
                                <a:gd name="T1" fmla="*/ 56 h 300"/>
                                <a:gd name="T2" fmla="*/ 99 w 301"/>
                                <a:gd name="T3" fmla="*/ 56 h 300"/>
                                <a:gd name="T4" fmla="*/ 106 w 301"/>
                                <a:gd name="T5" fmla="*/ 62 h 300"/>
                                <a:gd name="T6" fmla="*/ 108 w 301"/>
                                <a:gd name="T7" fmla="*/ 64 h 300"/>
                                <a:gd name="T8" fmla="*/ 110 w 301"/>
                                <a:gd name="T9" fmla="*/ 66 h 300"/>
                                <a:gd name="T10" fmla="*/ 118 w 301"/>
                                <a:gd name="T11" fmla="*/ 76 h 300"/>
                                <a:gd name="T12" fmla="*/ 122 w 301"/>
                                <a:gd name="T13" fmla="*/ 86 h 300"/>
                                <a:gd name="T14" fmla="*/ 123 w 301"/>
                                <a:gd name="T15" fmla="*/ 104 h 300"/>
                                <a:gd name="T16" fmla="*/ 124 w 301"/>
                                <a:gd name="T17" fmla="*/ 110 h 300"/>
                                <a:gd name="T18" fmla="*/ 123 w 301"/>
                                <a:gd name="T19" fmla="*/ 124 h 300"/>
                                <a:gd name="T20" fmla="*/ 111 w 301"/>
                                <a:gd name="T21" fmla="*/ 126 h 300"/>
                                <a:gd name="T22" fmla="*/ 110 w 301"/>
                                <a:gd name="T23" fmla="*/ 136 h 300"/>
                                <a:gd name="T24" fmla="*/ 109 w 301"/>
                                <a:gd name="T25" fmla="*/ 146 h 300"/>
                                <a:gd name="T26" fmla="*/ 105 w 301"/>
                                <a:gd name="T27" fmla="*/ 154 h 300"/>
                                <a:gd name="T28" fmla="*/ 104 w 301"/>
                                <a:gd name="T29" fmla="*/ 158 h 300"/>
                                <a:gd name="T30" fmla="*/ 102 w 301"/>
                                <a:gd name="T31" fmla="*/ 160 h 300"/>
                                <a:gd name="T32" fmla="*/ 101 w 301"/>
                                <a:gd name="T33" fmla="*/ 162 h 300"/>
                                <a:gd name="T34" fmla="*/ 100 w 301"/>
                                <a:gd name="T35" fmla="*/ 164 h 300"/>
                                <a:gd name="T36" fmla="*/ 102 w 301"/>
                                <a:gd name="T37" fmla="*/ 172 h 300"/>
                                <a:gd name="T38" fmla="*/ 105 w 301"/>
                                <a:gd name="T39" fmla="*/ 186 h 300"/>
                                <a:gd name="T40" fmla="*/ 104 w 301"/>
                                <a:gd name="T41" fmla="*/ 196 h 300"/>
                                <a:gd name="T42" fmla="*/ 104 w 301"/>
                                <a:gd name="T43" fmla="*/ 206 h 300"/>
                                <a:gd name="T44" fmla="*/ 103 w 301"/>
                                <a:gd name="T45" fmla="*/ 210 h 300"/>
                                <a:gd name="T46" fmla="*/ 102 w 301"/>
                                <a:gd name="T47" fmla="*/ 224 h 300"/>
                                <a:gd name="T48" fmla="*/ 100 w 301"/>
                                <a:gd name="T49" fmla="*/ 232 h 300"/>
                                <a:gd name="T50" fmla="*/ 102 w 301"/>
                                <a:gd name="T51" fmla="*/ 246 h 300"/>
                                <a:gd name="T52" fmla="*/ 106 w 301"/>
                                <a:gd name="T53" fmla="*/ 252 h 300"/>
                                <a:gd name="T54" fmla="*/ 109 w 301"/>
                                <a:gd name="T55" fmla="*/ 264 h 300"/>
                                <a:gd name="T56" fmla="*/ 109 w 301"/>
                                <a:gd name="T57" fmla="*/ 270 h 300"/>
                                <a:gd name="T58" fmla="*/ 111 w 301"/>
                                <a:gd name="T59" fmla="*/ 274 h 300"/>
                                <a:gd name="T60" fmla="*/ 112 w 301"/>
                                <a:gd name="T61" fmla="*/ 266 h 300"/>
                                <a:gd name="T62" fmla="*/ 112 w 301"/>
                                <a:gd name="T63" fmla="*/ 264 h 300"/>
                                <a:gd name="T64" fmla="*/ 113 w 301"/>
                                <a:gd name="T65" fmla="*/ 244 h 300"/>
                                <a:gd name="T66" fmla="*/ 118 w 301"/>
                                <a:gd name="T67" fmla="*/ 224 h 300"/>
                                <a:gd name="T68" fmla="*/ 125 w 301"/>
                                <a:gd name="T69" fmla="*/ 208 h 300"/>
                                <a:gd name="T70" fmla="*/ 131 w 301"/>
                                <a:gd name="T71" fmla="*/ 200 h 300"/>
                                <a:gd name="T72" fmla="*/ 140 w 301"/>
                                <a:gd name="T73" fmla="*/ 182 h 300"/>
                                <a:gd name="T74" fmla="*/ 136 w 301"/>
                                <a:gd name="T75" fmla="*/ 178 h 300"/>
                                <a:gd name="T76" fmla="*/ 133 w 301"/>
                                <a:gd name="T77" fmla="*/ 160 h 300"/>
                                <a:gd name="T78" fmla="*/ 134 w 301"/>
                                <a:gd name="T79" fmla="*/ 150 h 300"/>
                                <a:gd name="T80" fmla="*/ 141 w 301"/>
                                <a:gd name="T81" fmla="*/ 136 h 300"/>
                                <a:gd name="T82" fmla="*/ 148 w 301"/>
                                <a:gd name="T83" fmla="*/ 128 h 300"/>
                                <a:gd name="T84" fmla="*/ 145 w 301"/>
                                <a:gd name="T85" fmla="*/ 126 h 300"/>
                                <a:gd name="T86" fmla="*/ 140 w 301"/>
                                <a:gd name="T87" fmla="*/ 122 h 300"/>
                                <a:gd name="T88" fmla="*/ 145 w 301"/>
                                <a:gd name="T89" fmla="*/ 118 h 300"/>
                                <a:gd name="T90" fmla="*/ 156 w 301"/>
                                <a:gd name="T91" fmla="*/ 118 h 300"/>
                                <a:gd name="T92" fmla="*/ 149 w 301"/>
                                <a:gd name="T93" fmla="*/ 106 h 300"/>
                                <a:gd name="T94" fmla="*/ 146 w 301"/>
                                <a:gd name="T95" fmla="*/ 90 h 300"/>
                                <a:gd name="T96" fmla="*/ 145 w 301"/>
                                <a:gd name="T97" fmla="*/ 86 h 300"/>
                                <a:gd name="T98" fmla="*/ 145 w 301"/>
                                <a:gd name="T99" fmla="*/ 82 h 300"/>
                                <a:gd name="T100" fmla="*/ 146 w 301"/>
                                <a:gd name="T101" fmla="*/ 74 h 300"/>
                                <a:gd name="T102" fmla="*/ 148 w 301"/>
                                <a:gd name="T103" fmla="*/ 70 h 300"/>
                                <a:gd name="T104" fmla="*/ 147 w 301"/>
                                <a:gd name="T105" fmla="*/ 64 h 300"/>
                                <a:gd name="T106" fmla="*/ 147 w 301"/>
                                <a:gd name="T107" fmla="*/ 62 h 300"/>
                                <a:gd name="T108" fmla="*/ 144 w 301"/>
                                <a:gd name="T109" fmla="*/ 60 h 300"/>
                                <a:gd name="T110" fmla="*/ 144 w 301"/>
                                <a:gd name="T111" fmla="*/ 56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44" y="56"/>
                                  </a:moveTo>
                                  <a:lnTo>
                                    <a:pt x="99" y="56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8" y="76"/>
                                  </a:lnTo>
                                  <a:lnTo>
                                    <a:pt x="122" y="86"/>
                                  </a:lnTo>
                                  <a:lnTo>
                                    <a:pt x="123" y="10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3" y="124"/>
                                  </a:lnTo>
                                  <a:lnTo>
                                    <a:pt x="111" y="126"/>
                                  </a:lnTo>
                                  <a:lnTo>
                                    <a:pt x="110" y="136"/>
                                  </a:lnTo>
                                  <a:lnTo>
                                    <a:pt x="109" y="146"/>
                                  </a:lnTo>
                                  <a:lnTo>
                                    <a:pt x="105" y="154"/>
                                  </a:lnTo>
                                  <a:lnTo>
                                    <a:pt x="104" y="158"/>
                                  </a:lnTo>
                                  <a:lnTo>
                                    <a:pt x="102" y="160"/>
                                  </a:lnTo>
                                  <a:lnTo>
                                    <a:pt x="101" y="162"/>
                                  </a:lnTo>
                                  <a:lnTo>
                                    <a:pt x="100" y="164"/>
                                  </a:lnTo>
                                  <a:lnTo>
                                    <a:pt x="102" y="172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104" y="196"/>
                                  </a:lnTo>
                                  <a:lnTo>
                                    <a:pt x="104" y="206"/>
                                  </a:lnTo>
                                  <a:lnTo>
                                    <a:pt x="103" y="210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00" y="232"/>
                                  </a:lnTo>
                                  <a:lnTo>
                                    <a:pt x="102" y="246"/>
                                  </a:lnTo>
                                  <a:lnTo>
                                    <a:pt x="106" y="252"/>
                                  </a:lnTo>
                                  <a:lnTo>
                                    <a:pt x="109" y="264"/>
                                  </a:lnTo>
                                  <a:lnTo>
                                    <a:pt x="109" y="270"/>
                                  </a:lnTo>
                                  <a:lnTo>
                                    <a:pt x="111" y="274"/>
                                  </a:lnTo>
                                  <a:lnTo>
                                    <a:pt x="112" y="266"/>
                                  </a:lnTo>
                                  <a:lnTo>
                                    <a:pt x="112" y="264"/>
                                  </a:lnTo>
                                  <a:lnTo>
                                    <a:pt x="113" y="244"/>
                                  </a:lnTo>
                                  <a:lnTo>
                                    <a:pt x="118" y="224"/>
                                  </a:lnTo>
                                  <a:lnTo>
                                    <a:pt x="125" y="208"/>
                                  </a:lnTo>
                                  <a:lnTo>
                                    <a:pt x="131" y="200"/>
                                  </a:lnTo>
                                  <a:lnTo>
                                    <a:pt x="140" y="182"/>
                                  </a:lnTo>
                                  <a:lnTo>
                                    <a:pt x="136" y="178"/>
                                  </a:lnTo>
                                  <a:lnTo>
                                    <a:pt x="133" y="16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41" y="136"/>
                                  </a:lnTo>
                                  <a:lnTo>
                                    <a:pt x="148" y="128"/>
                                  </a:lnTo>
                                  <a:lnTo>
                                    <a:pt x="145" y="126"/>
                                  </a:lnTo>
                                  <a:lnTo>
                                    <a:pt x="140" y="122"/>
                                  </a:lnTo>
                                  <a:lnTo>
                                    <a:pt x="145" y="118"/>
                                  </a:lnTo>
                                  <a:lnTo>
                                    <a:pt x="156" y="118"/>
                                  </a:lnTo>
                                  <a:lnTo>
                                    <a:pt x="149" y="106"/>
                                  </a:lnTo>
                                  <a:lnTo>
                                    <a:pt x="146" y="90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46" y="74"/>
                                  </a:lnTo>
                                  <a:lnTo>
                                    <a:pt x="148" y="70"/>
                                  </a:lnTo>
                                  <a:lnTo>
                                    <a:pt x="147" y="64"/>
                                  </a:lnTo>
                                  <a:lnTo>
                                    <a:pt x="147" y="62"/>
                                  </a:lnTo>
                                  <a:lnTo>
                                    <a:pt x="144" y="60"/>
                                  </a:lnTo>
                                  <a:lnTo>
                                    <a:pt x="14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12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62 w 301"/>
                                <a:gd name="T1" fmla="*/ 124 h 300"/>
                                <a:gd name="T2" fmla="*/ 158 w 301"/>
                                <a:gd name="T3" fmla="*/ 124 h 300"/>
                                <a:gd name="T4" fmla="*/ 159 w 301"/>
                                <a:gd name="T5" fmla="*/ 126 h 300"/>
                                <a:gd name="T6" fmla="*/ 156 w 301"/>
                                <a:gd name="T7" fmla="*/ 128 h 300"/>
                                <a:gd name="T8" fmla="*/ 155 w 301"/>
                                <a:gd name="T9" fmla="*/ 134 h 300"/>
                                <a:gd name="T10" fmla="*/ 155 w 301"/>
                                <a:gd name="T11" fmla="*/ 134 h 300"/>
                                <a:gd name="T12" fmla="*/ 157 w 301"/>
                                <a:gd name="T13" fmla="*/ 144 h 300"/>
                                <a:gd name="T14" fmla="*/ 159 w 301"/>
                                <a:gd name="T15" fmla="*/ 150 h 300"/>
                                <a:gd name="T16" fmla="*/ 158 w 301"/>
                                <a:gd name="T17" fmla="*/ 156 h 300"/>
                                <a:gd name="T18" fmla="*/ 153 w 301"/>
                                <a:gd name="T19" fmla="*/ 176 h 300"/>
                                <a:gd name="T20" fmla="*/ 143 w 301"/>
                                <a:gd name="T21" fmla="*/ 194 h 300"/>
                                <a:gd name="T22" fmla="*/ 133 w 301"/>
                                <a:gd name="T23" fmla="*/ 210 h 300"/>
                                <a:gd name="T24" fmla="*/ 124 w 301"/>
                                <a:gd name="T25" fmla="*/ 228 h 300"/>
                                <a:gd name="T26" fmla="*/ 124 w 301"/>
                                <a:gd name="T27" fmla="*/ 252 h 300"/>
                                <a:gd name="T28" fmla="*/ 127 w 301"/>
                                <a:gd name="T29" fmla="*/ 268 h 300"/>
                                <a:gd name="T30" fmla="*/ 128 w 301"/>
                                <a:gd name="T31" fmla="*/ 270 h 300"/>
                                <a:gd name="T32" fmla="*/ 130 w 301"/>
                                <a:gd name="T33" fmla="*/ 268 h 300"/>
                                <a:gd name="T34" fmla="*/ 137 w 301"/>
                                <a:gd name="T35" fmla="*/ 256 h 300"/>
                                <a:gd name="T36" fmla="*/ 137 w 301"/>
                                <a:gd name="T37" fmla="*/ 242 h 300"/>
                                <a:gd name="T38" fmla="*/ 139 w 301"/>
                                <a:gd name="T39" fmla="*/ 230 h 300"/>
                                <a:gd name="T40" fmla="*/ 145 w 301"/>
                                <a:gd name="T41" fmla="*/ 212 h 300"/>
                                <a:gd name="T42" fmla="*/ 154 w 301"/>
                                <a:gd name="T43" fmla="*/ 194 h 300"/>
                                <a:gd name="T44" fmla="*/ 168 w 301"/>
                                <a:gd name="T45" fmla="*/ 176 h 300"/>
                                <a:gd name="T46" fmla="*/ 172 w 301"/>
                                <a:gd name="T47" fmla="*/ 172 h 300"/>
                                <a:gd name="T48" fmla="*/ 177 w 301"/>
                                <a:gd name="T49" fmla="*/ 162 h 300"/>
                                <a:gd name="T50" fmla="*/ 183 w 301"/>
                                <a:gd name="T51" fmla="*/ 152 h 300"/>
                                <a:gd name="T52" fmla="*/ 174 w 301"/>
                                <a:gd name="T53" fmla="*/ 140 h 300"/>
                                <a:gd name="T54" fmla="*/ 170 w 301"/>
                                <a:gd name="T55" fmla="*/ 132 h 300"/>
                                <a:gd name="T56" fmla="*/ 162 w 301"/>
                                <a:gd name="T57" fmla="*/ 12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62" y="124"/>
                                  </a:moveTo>
                                  <a:lnTo>
                                    <a:pt x="158" y="124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56" y="128"/>
                                  </a:lnTo>
                                  <a:lnTo>
                                    <a:pt x="155" y="134"/>
                                  </a:lnTo>
                                  <a:lnTo>
                                    <a:pt x="157" y="144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8" y="156"/>
                                  </a:lnTo>
                                  <a:lnTo>
                                    <a:pt x="153" y="176"/>
                                  </a:lnTo>
                                  <a:lnTo>
                                    <a:pt x="143" y="194"/>
                                  </a:lnTo>
                                  <a:lnTo>
                                    <a:pt x="133" y="210"/>
                                  </a:lnTo>
                                  <a:lnTo>
                                    <a:pt x="124" y="228"/>
                                  </a:lnTo>
                                  <a:lnTo>
                                    <a:pt x="124" y="252"/>
                                  </a:lnTo>
                                  <a:lnTo>
                                    <a:pt x="127" y="268"/>
                                  </a:lnTo>
                                  <a:lnTo>
                                    <a:pt x="128" y="270"/>
                                  </a:lnTo>
                                  <a:lnTo>
                                    <a:pt x="130" y="268"/>
                                  </a:lnTo>
                                  <a:lnTo>
                                    <a:pt x="137" y="256"/>
                                  </a:lnTo>
                                  <a:lnTo>
                                    <a:pt x="137" y="242"/>
                                  </a:lnTo>
                                  <a:lnTo>
                                    <a:pt x="139" y="230"/>
                                  </a:lnTo>
                                  <a:lnTo>
                                    <a:pt x="145" y="212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68" y="176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177" y="162"/>
                                  </a:lnTo>
                                  <a:lnTo>
                                    <a:pt x="183" y="152"/>
                                  </a:lnTo>
                                  <a:lnTo>
                                    <a:pt x="174" y="140"/>
                                  </a:lnTo>
                                  <a:lnTo>
                                    <a:pt x="170" y="132"/>
                                  </a:lnTo>
                                  <a:lnTo>
                                    <a:pt x="162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12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44 h 300"/>
                                <a:gd name="T2" fmla="*/ 278 w 301"/>
                                <a:gd name="T3" fmla="*/ 144 h 300"/>
                                <a:gd name="T4" fmla="*/ 280 w 301"/>
                                <a:gd name="T5" fmla="*/ 146 h 300"/>
                                <a:gd name="T6" fmla="*/ 283 w 301"/>
                                <a:gd name="T7" fmla="*/ 146 h 300"/>
                                <a:gd name="T8" fmla="*/ 286 w 301"/>
                                <a:gd name="T9" fmla="*/ 148 h 300"/>
                                <a:gd name="T10" fmla="*/ 287 w 301"/>
                                <a:gd name="T11" fmla="*/ 154 h 300"/>
                                <a:gd name="T12" fmla="*/ 280 w 301"/>
                                <a:gd name="T13" fmla="*/ 160 h 300"/>
                                <a:gd name="T14" fmla="*/ 277 w 301"/>
                                <a:gd name="T15" fmla="*/ 162 h 300"/>
                                <a:gd name="T16" fmla="*/ 270 w 301"/>
                                <a:gd name="T17" fmla="*/ 168 h 300"/>
                                <a:gd name="T18" fmla="*/ 264 w 301"/>
                                <a:gd name="T19" fmla="*/ 172 h 300"/>
                                <a:gd name="T20" fmla="*/ 249 w 301"/>
                                <a:gd name="T21" fmla="*/ 178 h 300"/>
                                <a:gd name="T22" fmla="*/ 242 w 301"/>
                                <a:gd name="T23" fmla="*/ 180 h 300"/>
                                <a:gd name="T24" fmla="*/ 300 w 301"/>
                                <a:gd name="T25" fmla="*/ 180 h 300"/>
                                <a:gd name="T26" fmla="*/ 300 w 301"/>
                                <a:gd name="T27" fmla="*/ 14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300" y="144"/>
                                  </a:moveTo>
                                  <a:lnTo>
                                    <a:pt x="278" y="144"/>
                                  </a:lnTo>
                                  <a:lnTo>
                                    <a:pt x="280" y="146"/>
                                  </a:lnTo>
                                  <a:lnTo>
                                    <a:pt x="283" y="146"/>
                                  </a:lnTo>
                                  <a:lnTo>
                                    <a:pt x="286" y="148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0" y="160"/>
                                  </a:lnTo>
                                  <a:lnTo>
                                    <a:pt x="277" y="162"/>
                                  </a:lnTo>
                                  <a:lnTo>
                                    <a:pt x="270" y="16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49" y="178"/>
                                  </a:lnTo>
                                  <a:lnTo>
                                    <a:pt x="242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12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85 w 301"/>
                                <a:gd name="T1" fmla="*/ 118 h 300"/>
                                <a:gd name="T2" fmla="*/ 183 w 301"/>
                                <a:gd name="T3" fmla="*/ 130 h 300"/>
                                <a:gd name="T4" fmla="*/ 189 w 301"/>
                                <a:gd name="T5" fmla="*/ 140 h 300"/>
                                <a:gd name="T6" fmla="*/ 188 w 301"/>
                                <a:gd name="T7" fmla="*/ 152 h 300"/>
                                <a:gd name="T8" fmla="*/ 191 w 301"/>
                                <a:gd name="T9" fmla="*/ 158 h 300"/>
                                <a:gd name="T10" fmla="*/ 193 w 301"/>
                                <a:gd name="T11" fmla="*/ 164 h 300"/>
                                <a:gd name="T12" fmla="*/ 196 w 301"/>
                                <a:gd name="T13" fmla="*/ 172 h 300"/>
                                <a:gd name="T14" fmla="*/ 197 w 301"/>
                                <a:gd name="T15" fmla="*/ 176 h 300"/>
                                <a:gd name="T16" fmla="*/ 198 w 301"/>
                                <a:gd name="T17" fmla="*/ 178 h 300"/>
                                <a:gd name="T18" fmla="*/ 204 w 301"/>
                                <a:gd name="T19" fmla="*/ 176 h 300"/>
                                <a:gd name="T20" fmla="*/ 219 w 301"/>
                                <a:gd name="T21" fmla="*/ 170 h 300"/>
                                <a:gd name="T22" fmla="*/ 219 w 301"/>
                                <a:gd name="T23" fmla="*/ 168 h 300"/>
                                <a:gd name="T24" fmla="*/ 216 w 301"/>
                                <a:gd name="T25" fmla="*/ 166 h 300"/>
                                <a:gd name="T26" fmla="*/ 213 w 301"/>
                                <a:gd name="T27" fmla="*/ 162 h 300"/>
                                <a:gd name="T28" fmla="*/ 214 w 301"/>
                                <a:gd name="T29" fmla="*/ 160 h 300"/>
                                <a:gd name="T30" fmla="*/ 218 w 301"/>
                                <a:gd name="T31" fmla="*/ 150 h 300"/>
                                <a:gd name="T32" fmla="*/ 228 w 301"/>
                                <a:gd name="T33" fmla="*/ 146 h 300"/>
                                <a:gd name="T34" fmla="*/ 243 w 301"/>
                                <a:gd name="T35" fmla="*/ 144 h 300"/>
                                <a:gd name="T36" fmla="*/ 300 w 301"/>
                                <a:gd name="T37" fmla="*/ 144 h 300"/>
                                <a:gd name="T38" fmla="*/ 300 w 301"/>
                                <a:gd name="T39" fmla="*/ 120 h 300"/>
                                <a:gd name="T40" fmla="*/ 192 w 301"/>
                                <a:gd name="T41" fmla="*/ 120 h 300"/>
                                <a:gd name="T42" fmla="*/ 185 w 301"/>
                                <a:gd name="T43" fmla="*/ 118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85" y="118"/>
                                  </a:moveTo>
                                  <a:lnTo>
                                    <a:pt x="183" y="130"/>
                                  </a:lnTo>
                                  <a:lnTo>
                                    <a:pt x="189" y="140"/>
                                  </a:lnTo>
                                  <a:lnTo>
                                    <a:pt x="188" y="152"/>
                                  </a:lnTo>
                                  <a:lnTo>
                                    <a:pt x="191" y="158"/>
                                  </a:lnTo>
                                  <a:lnTo>
                                    <a:pt x="193" y="164"/>
                                  </a:lnTo>
                                  <a:lnTo>
                                    <a:pt x="196" y="172"/>
                                  </a:lnTo>
                                  <a:lnTo>
                                    <a:pt x="197" y="176"/>
                                  </a:lnTo>
                                  <a:lnTo>
                                    <a:pt x="198" y="178"/>
                                  </a:lnTo>
                                  <a:lnTo>
                                    <a:pt x="204" y="176"/>
                                  </a:lnTo>
                                  <a:lnTo>
                                    <a:pt x="219" y="170"/>
                                  </a:lnTo>
                                  <a:lnTo>
                                    <a:pt x="219" y="168"/>
                                  </a:lnTo>
                                  <a:lnTo>
                                    <a:pt x="216" y="166"/>
                                  </a:lnTo>
                                  <a:lnTo>
                                    <a:pt x="213" y="162"/>
                                  </a:lnTo>
                                  <a:lnTo>
                                    <a:pt x="214" y="160"/>
                                  </a:lnTo>
                                  <a:lnTo>
                                    <a:pt x="218" y="150"/>
                                  </a:lnTo>
                                  <a:lnTo>
                                    <a:pt x="228" y="146"/>
                                  </a:lnTo>
                                  <a:lnTo>
                                    <a:pt x="243" y="144"/>
                                  </a:lnTo>
                                  <a:lnTo>
                                    <a:pt x="300" y="144"/>
                                  </a:lnTo>
                                  <a:lnTo>
                                    <a:pt x="300" y="120"/>
                                  </a:lnTo>
                                  <a:lnTo>
                                    <a:pt x="192" y="120"/>
                                  </a:lnTo>
                                  <a:lnTo>
                                    <a:pt x="185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12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94 w 301"/>
                                <a:gd name="T1" fmla="*/ 70 h 300"/>
                                <a:gd name="T2" fmla="*/ 28 w 301"/>
                                <a:gd name="T3" fmla="*/ 70 h 300"/>
                                <a:gd name="T4" fmla="*/ 51 w 301"/>
                                <a:gd name="T5" fmla="*/ 74 h 300"/>
                                <a:gd name="T6" fmla="*/ 70 w 301"/>
                                <a:gd name="T7" fmla="*/ 94 h 300"/>
                                <a:gd name="T8" fmla="*/ 75 w 301"/>
                                <a:gd name="T9" fmla="*/ 108 h 300"/>
                                <a:gd name="T10" fmla="*/ 74 w 301"/>
                                <a:gd name="T11" fmla="*/ 110 h 300"/>
                                <a:gd name="T12" fmla="*/ 73 w 301"/>
                                <a:gd name="T13" fmla="*/ 112 h 300"/>
                                <a:gd name="T14" fmla="*/ 71 w 301"/>
                                <a:gd name="T15" fmla="*/ 112 h 300"/>
                                <a:gd name="T16" fmla="*/ 69 w 301"/>
                                <a:gd name="T17" fmla="*/ 114 h 300"/>
                                <a:gd name="T18" fmla="*/ 73 w 301"/>
                                <a:gd name="T19" fmla="*/ 116 h 300"/>
                                <a:gd name="T20" fmla="*/ 75 w 301"/>
                                <a:gd name="T21" fmla="*/ 120 h 300"/>
                                <a:gd name="T22" fmla="*/ 77 w 301"/>
                                <a:gd name="T23" fmla="*/ 122 h 300"/>
                                <a:gd name="T24" fmla="*/ 84 w 301"/>
                                <a:gd name="T25" fmla="*/ 130 h 300"/>
                                <a:gd name="T26" fmla="*/ 88 w 301"/>
                                <a:gd name="T27" fmla="*/ 136 h 300"/>
                                <a:gd name="T28" fmla="*/ 92 w 301"/>
                                <a:gd name="T29" fmla="*/ 146 h 300"/>
                                <a:gd name="T30" fmla="*/ 94 w 301"/>
                                <a:gd name="T31" fmla="*/ 148 h 300"/>
                                <a:gd name="T32" fmla="*/ 95 w 301"/>
                                <a:gd name="T33" fmla="*/ 152 h 300"/>
                                <a:gd name="T34" fmla="*/ 96 w 301"/>
                                <a:gd name="T35" fmla="*/ 156 h 300"/>
                                <a:gd name="T36" fmla="*/ 99 w 301"/>
                                <a:gd name="T37" fmla="*/ 152 h 300"/>
                                <a:gd name="T38" fmla="*/ 104 w 301"/>
                                <a:gd name="T39" fmla="*/ 136 h 300"/>
                                <a:gd name="T40" fmla="*/ 104 w 301"/>
                                <a:gd name="T41" fmla="*/ 128 h 300"/>
                                <a:gd name="T42" fmla="*/ 101 w 301"/>
                                <a:gd name="T43" fmla="*/ 128 h 300"/>
                                <a:gd name="T44" fmla="*/ 93 w 301"/>
                                <a:gd name="T45" fmla="*/ 120 h 300"/>
                                <a:gd name="T46" fmla="*/ 91 w 301"/>
                                <a:gd name="T47" fmla="*/ 114 h 300"/>
                                <a:gd name="T48" fmla="*/ 87 w 301"/>
                                <a:gd name="T49" fmla="*/ 104 h 300"/>
                                <a:gd name="T50" fmla="*/ 87 w 301"/>
                                <a:gd name="T51" fmla="*/ 94 h 300"/>
                                <a:gd name="T52" fmla="*/ 90 w 301"/>
                                <a:gd name="T53" fmla="*/ 76 h 300"/>
                                <a:gd name="T54" fmla="*/ 94 w 301"/>
                                <a:gd name="T55" fmla="*/ 7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94" y="70"/>
                                  </a:moveTo>
                                  <a:lnTo>
                                    <a:pt x="28" y="70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73" y="112"/>
                                  </a:lnTo>
                                  <a:lnTo>
                                    <a:pt x="71" y="112"/>
                                  </a:lnTo>
                                  <a:lnTo>
                                    <a:pt x="69" y="114"/>
                                  </a:lnTo>
                                  <a:lnTo>
                                    <a:pt x="73" y="116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84" y="130"/>
                                  </a:lnTo>
                                  <a:lnTo>
                                    <a:pt x="88" y="136"/>
                                  </a:lnTo>
                                  <a:lnTo>
                                    <a:pt x="92" y="146"/>
                                  </a:lnTo>
                                  <a:lnTo>
                                    <a:pt x="94" y="148"/>
                                  </a:lnTo>
                                  <a:lnTo>
                                    <a:pt x="95" y="152"/>
                                  </a:lnTo>
                                  <a:lnTo>
                                    <a:pt x="96" y="156"/>
                                  </a:lnTo>
                                  <a:lnTo>
                                    <a:pt x="99" y="152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04" y="128"/>
                                  </a:lnTo>
                                  <a:lnTo>
                                    <a:pt x="101" y="128"/>
                                  </a:lnTo>
                                  <a:lnTo>
                                    <a:pt x="93" y="120"/>
                                  </a:lnTo>
                                  <a:lnTo>
                                    <a:pt x="91" y="114"/>
                                  </a:lnTo>
                                  <a:lnTo>
                                    <a:pt x="87" y="104"/>
                                  </a:lnTo>
                                  <a:lnTo>
                                    <a:pt x="87" y="94"/>
                                  </a:lnTo>
                                  <a:lnTo>
                                    <a:pt x="90" y="76"/>
                                  </a:lnTo>
                                  <a:lnTo>
                                    <a:pt x="94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121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55 w 301"/>
                                <a:gd name="T1" fmla="*/ 68 h 300"/>
                                <a:gd name="T2" fmla="*/ 153 w 301"/>
                                <a:gd name="T3" fmla="*/ 68 h 300"/>
                                <a:gd name="T4" fmla="*/ 151 w 301"/>
                                <a:gd name="T5" fmla="*/ 76 h 300"/>
                                <a:gd name="T6" fmla="*/ 151 w 301"/>
                                <a:gd name="T7" fmla="*/ 80 h 300"/>
                                <a:gd name="T8" fmla="*/ 150 w 301"/>
                                <a:gd name="T9" fmla="*/ 84 h 300"/>
                                <a:gd name="T10" fmla="*/ 151 w 301"/>
                                <a:gd name="T11" fmla="*/ 94 h 300"/>
                                <a:gd name="T12" fmla="*/ 154 w 301"/>
                                <a:gd name="T13" fmla="*/ 102 h 300"/>
                                <a:gd name="T14" fmla="*/ 161 w 301"/>
                                <a:gd name="T15" fmla="*/ 114 h 300"/>
                                <a:gd name="T16" fmla="*/ 165 w 301"/>
                                <a:gd name="T17" fmla="*/ 118 h 300"/>
                                <a:gd name="T18" fmla="*/ 168 w 301"/>
                                <a:gd name="T19" fmla="*/ 124 h 300"/>
                                <a:gd name="T20" fmla="*/ 172 w 301"/>
                                <a:gd name="T21" fmla="*/ 128 h 300"/>
                                <a:gd name="T22" fmla="*/ 177 w 301"/>
                                <a:gd name="T23" fmla="*/ 132 h 300"/>
                                <a:gd name="T24" fmla="*/ 180 w 301"/>
                                <a:gd name="T25" fmla="*/ 138 h 300"/>
                                <a:gd name="T26" fmla="*/ 180 w 301"/>
                                <a:gd name="T27" fmla="*/ 136 h 300"/>
                                <a:gd name="T28" fmla="*/ 179 w 301"/>
                                <a:gd name="T29" fmla="*/ 134 h 300"/>
                                <a:gd name="T30" fmla="*/ 179 w 301"/>
                                <a:gd name="T31" fmla="*/ 130 h 300"/>
                                <a:gd name="T32" fmla="*/ 178 w 301"/>
                                <a:gd name="T33" fmla="*/ 128 h 300"/>
                                <a:gd name="T34" fmla="*/ 178 w 301"/>
                                <a:gd name="T35" fmla="*/ 122 h 300"/>
                                <a:gd name="T36" fmla="*/ 179 w 301"/>
                                <a:gd name="T37" fmla="*/ 118 h 300"/>
                                <a:gd name="T38" fmla="*/ 179 w 301"/>
                                <a:gd name="T39" fmla="*/ 114 h 300"/>
                                <a:gd name="T40" fmla="*/ 174 w 301"/>
                                <a:gd name="T41" fmla="*/ 108 h 300"/>
                                <a:gd name="T42" fmla="*/ 178 w 301"/>
                                <a:gd name="T43" fmla="*/ 96 h 300"/>
                                <a:gd name="T44" fmla="*/ 181 w 301"/>
                                <a:gd name="T45" fmla="*/ 90 h 300"/>
                                <a:gd name="T46" fmla="*/ 184 w 301"/>
                                <a:gd name="T47" fmla="*/ 86 h 300"/>
                                <a:gd name="T48" fmla="*/ 189 w 301"/>
                                <a:gd name="T49" fmla="*/ 82 h 300"/>
                                <a:gd name="T50" fmla="*/ 197 w 301"/>
                                <a:gd name="T51" fmla="*/ 76 h 300"/>
                                <a:gd name="T52" fmla="*/ 201 w 301"/>
                                <a:gd name="T53" fmla="*/ 72 h 300"/>
                                <a:gd name="T54" fmla="*/ 205 w 301"/>
                                <a:gd name="T55" fmla="*/ 70 h 300"/>
                                <a:gd name="T56" fmla="*/ 158 w 301"/>
                                <a:gd name="T57" fmla="*/ 70 h 300"/>
                                <a:gd name="T58" fmla="*/ 155 w 301"/>
                                <a:gd name="T59" fmla="*/ 68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55" y="68"/>
                                  </a:moveTo>
                                  <a:lnTo>
                                    <a:pt x="153" y="68"/>
                                  </a:lnTo>
                                  <a:lnTo>
                                    <a:pt x="151" y="76"/>
                                  </a:lnTo>
                                  <a:lnTo>
                                    <a:pt x="151" y="80"/>
                                  </a:lnTo>
                                  <a:lnTo>
                                    <a:pt x="150" y="84"/>
                                  </a:lnTo>
                                  <a:lnTo>
                                    <a:pt x="151" y="94"/>
                                  </a:lnTo>
                                  <a:lnTo>
                                    <a:pt x="154" y="102"/>
                                  </a:lnTo>
                                  <a:lnTo>
                                    <a:pt x="161" y="114"/>
                                  </a:lnTo>
                                  <a:lnTo>
                                    <a:pt x="165" y="118"/>
                                  </a:lnTo>
                                  <a:lnTo>
                                    <a:pt x="168" y="124"/>
                                  </a:lnTo>
                                  <a:lnTo>
                                    <a:pt x="172" y="128"/>
                                  </a:lnTo>
                                  <a:lnTo>
                                    <a:pt x="177" y="132"/>
                                  </a:lnTo>
                                  <a:lnTo>
                                    <a:pt x="180" y="138"/>
                                  </a:lnTo>
                                  <a:lnTo>
                                    <a:pt x="180" y="136"/>
                                  </a:lnTo>
                                  <a:lnTo>
                                    <a:pt x="179" y="134"/>
                                  </a:lnTo>
                                  <a:lnTo>
                                    <a:pt x="179" y="130"/>
                                  </a:lnTo>
                                  <a:lnTo>
                                    <a:pt x="178" y="128"/>
                                  </a:lnTo>
                                  <a:lnTo>
                                    <a:pt x="178" y="122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79" y="114"/>
                                  </a:lnTo>
                                  <a:lnTo>
                                    <a:pt x="174" y="108"/>
                                  </a:lnTo>
                                  <a:lnTo>
                                    <a:pt x="178" y="96"/>
                                  </a:lnTo>
                                  <a:lnTo>
                                    <a:pt x="181" y="90"/>
                                  </a:lnTo>
                                  <a:lnTo>
                                    <a:pt x="184" y="86"/>
                                  </a:lnTo>
                                  <a:lnTo>
                                    <a:pt x="189" y="82"/>
                                  </a:lnTo>
                                  <a:lnTo>
                                    <a:pt x="197" y="76"/>
                                  </a:lnTo>
                                  <a:lnTo>
                                    <a:pt x="201" y="72"/>
                                  </a:lnTo>
                                  <a:lnTo>
                                    <a:pt x="205" y="70"/>
                                  </a:lnTo>
                                  <a:lnTo>
                                    <a:pt x="158" y="70"/>
                                  </a:lnTo>
                                  <a:lnTo>
                                    <a:pt x="15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12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03 w 301"/>
                                <a:gd name="T1" fmla="*/ 124 h 300"/>
                                <a:gd name="T2" fmla="*/ 101 w 301"/>
                                <a:gd name="T3" fmla="*/ 128 h 300"/>
                                <a:gd name="T4" fmla="*/ 105 w 301"/>
                                <a:gd name="T5" fmla="*/ 128 h 300"/>
                                <a:gd name="T6" fmla="*/ 103 w 301"/>
                                <a:gd name="T7" fmla="*/ 12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03" y="124"/>
                                  </a:moveTo>
                                  <a:lnTo>
                                    <a:pt x="101" y="128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3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12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45 w 301"/>
                                <a:gd name="T1" fmla="*/ 126 h 300"/>
                                <a:gd name="T2" fmla="*/ 145 w 301"/>
                                <a:gd name="T3" fmla="*/ 126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45" y="126"/>
                                  </a:moveTo>
                                  <a:lnTo>
                                    <a:pt x="145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12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58 w 301"/>
                                <a:gd name="T1" fmla="*/ 120 h 300"/>
                                <a:gd name="T2" fmla="*/ 154 w 301"/>
                                <a:gd name="T3" fmla="*/ 120 h 300"/>
                                <a:gd name="T4" fmla="*/ 152 w 301"/>
                                <a:gd name="T5" fmla="*/ 126 h 300"/>
                                <a:gd name="T6" fmla="*/ 154 w 301"/>
                                <a:gd name="T7" fmla="*/ 126 h 300"/>
                                <a:gd name="T8" fmla="*/ 156 w 301"/>
                                <a:gd name="T9" fmla="*/ 124 h 300"/>
                                <a:gd name="T10" fmla="*/ 162 w 301"/>
                                <a:gd name="T11" fmla="*/ 124 h 300"/>
                                <a:gd name="T12" fmla="*/ 158 w 301"/>
                                <a:gd name="T13" fmla="*/ 12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58" y="120"/>
                                  </a:moveTo>
                                  <a:lnTo>
                                    <a:pt x="154" y="120"/>
                                  </a:lnTo>
                                  <a:lnTo>
                                    <a:pt x="152" y="126"/>
                                  </a:lnTo>
                                  <a:lnTo>
                                    <a:pt x="154" y="126"/>
                                  </a:lnTo>
                                  <a:lnTo>
                                    <a:pt x="156" y="124"/>
                                  </a:lnTo>
                                  <a:lnTo>
                                    <a:pt x="162" y="124"/>
                                  </a:lnTo>
                                  <a:lnTo>
                                    <a:pt x="158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12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56 w 301"/>
                                <a:gd name="T1" fmla="*/ 118 h 300"/>
                                <a:gd name="T2" fmla="*/ 145 w 301"/>
                                <a:gd name="T3" fmla="*/ 118 h 300"/>
                                <a:gd name="T4" fmla="*/ 145 w 301"/>
                                <a:gd name="T5" fmla="*/ 126 h 300"/>
                                <a:gd name="T6" fmla="*/ 150 w 301"/>
                                <a:gd name="T7" fmla="*/ 122 h 300"/>
                                <a:gd name="T8" fmla="*/ 149 w 301"/>
                                <a:gd name="T9" fmla="*/ 120 h 300"/>
                                <a:gd name="T10" fmla="*/ 158 w 301"/>
                                <a:gd name="T11" fmla="*/ 120 h 300"/>
                                <a:gd name="T12" fmla="*/ 156 w 301"/>
                                <a:gd name="T13" fmla="*/ 118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56" y="118"/>
                                  </a:moveTo>
                                  <a:lnTo>
                                    <a:pt x="145" y="118"/>
                                  </a:lnTo>
                                  <a:lnTo>
                                    <a:pt x="145" y="126"/>
                                  </a:lnTo>
                                  <a:lnTo>
                                    <a:pt x="150" y="122"/>
                                  </a:lnTo>
                                  <a:lnTo>
                                    <a:pt x="149" y="120"/>
                                  </a:lnTo>
                                  <a:lnTo>
                                    <a:pt x="158" y="120"/>
                                  </a:lnTo>
                                  <a:lnTo>
                                    <a:pt x="156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12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64 w 301"/>
                                <a:gd name="T1" fmla="*/ 116 h 300"/>
                                <a:gd name="T2" fmla="*/ 66 w 301"/>
                                <a:gd name="T3" fmla="*/ 120 h 300"/>
                                <a:gd name="T4" fmla="*/ 67 w 301"/>
                                <a:gd name="T5" fmla="*/ 120 h 300"/>
                                <a:gd name="T6" fmla="*/ 66 w 301"/>
                                <a:gd name="T7" fmla="*/ 118 h 300"/>
                                <a:gd name="T8" fmla="*/ 64 w 301"/>
                                <a:gd name="T9" fmla="*/ 116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64" y="116"/>
                                  </a:moveTo>
                                  <a:lnTo>
                                    <a:pt x="66" y="120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66" y="118"/>
                                  </a:lnTo>
                                  <a:lnTo>
                                    <a:pt x="6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120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62 h 300"/>
                                <a:gd name="T2" fmla="*/ 229 w 301"/>
                                <a:gd name="T3" fmla="*/ 62 h 300"/>
                                <a:gd name="T4" fmla="*/ 232 w 301"/>
                                <a:gd name="T5" fmla="*/ 64 h 300"/>
                                <a:gd name="T6" fmla="*/ 230 w 301"/>
                                <a:gd name="T7" fmla="*/ 68 h 300"/>
                                <a:gd name="T8" fmla="*/ 230 w 301"/>
                                <a:gd name="T9" fmla="*/ 74 h 300"/>
                                <a:gd name="T10" fmla="*/ 229 w 301"/>
                                <a:gd name="T11" fmla="*/ 78 h 300"/>
                                <a:gd name="T12" fmla="*/ 225 w 301"/>
                                <a:gd name="T13" fmla="*/ 86 h 300"/>
                                <a:gd name="T14" fmla="*/ 221 w 301"/>
                                <a:gd name="T15" fmla="*/ 92 h 300"/>
                                <a:gd name="T16" fmla="*/ 214 w 301"/>
                                <a:gd name="T17" fmla="*/ 104 h 300"/>
                                <a:gd name="T18" fmla="*/ 209 w 301"/>
                                <a:gd name="T19" fmla="*/ 108 h 300"/>
                                <a:gd name="T20" fmla="*/ 204 w 301"/>
                                <a:gd name="T21" fmla="*/ 112 h 300"/>
                                <a:gd name="T22" fmla="*/ 200 w 301"/>
                                <a:gd name="T23" fmla="*/ 116 h 300"/>
                                <a:gd name="T24" fmla="*/ 192 w 301"/>
                                <a:gd name="T25" fmla="*/ 120 h 300"/>
                                <a:gd name="T26" fmla="*/ 300 w 301"/>
                                <a:gd name="T27" fmla="*/ 120 h 300"/>
                                <a:gd name="T28" fmla="*/ 300 w 301"/>
                                <a:gd name="T29" fmla="*/ 62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300" y="62"/>
                                  </a:moveTo>
                                  <a:lnTo>
                                    <a:pt x="229" y="62"/>
                                  </a:lnTo>
                                  <a:lnTo>
                                    <a:pt x="232" y="64"/>
                                  </a:lnTo>
                                  <a:lnTo>
                                    <a:pt x="230" y="68"/>
                                  </a:lnTo>
                                  <a:lnTo>
                                    <a:pt x="230" y="74"/>
                                  </a:lnTo>
                                  <a:lnTo>
                                    <a:pt x="229" y="78"/>
                                  </a:lnTo>
                                  <a:lnTo>
                                    <a:pt x="225" y="86"/>
                                  </a:lnTo>
                                  <a:lnTo>
                                    <a:pt x="221" y="92"/>
                                  </a:lnTo>
                                  <a:lnTo>
                                    <a:pt x="214" y="104"/>
                                  </a:lnTo>
                                  <a:lnTo>
                                    <a:pt x="209" y="108"/>
                                  </a:lnTo>
                                  <a:lnTo>
                                    <a:pt x="204" y="112"/>
                                  </a:lnTo>
                                  <a:lnTo>
                                    <a:pt x="200" y="116"/>
                                  </a:lnTo>
                                  <a:lnTo>
                                    <a:pt x="192" y="120"/>
                                  </a:lnTo>
                                  <a:lnTo>
                                    <a:pt x="300" y="120"/>
                                  </a:lnTo>
                                  <a:lnTo>
                                    <a:pt x="30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120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299 w 301"/>
                                <a:gd name="T1" fmla="*/ 10 h 300"/>
                                <a:gd name="T2" fmla="*/ 195 w 301"/>
                                <a:gd name="T3" fmla="*/ 10 h 300"/>
                                <a:gd name="T4" fmla="*/ 195 w 301"/>
                                <a:gd name="T5" fmla="*/ 18 h 300"/>
                                <a:gd name="T6" fmla="*/ 192 w 301"/>
                                <a:gd name="T7" fmla="*/ 26 h 300"/>
                                <a:gd name="T8" fmla="*/ 187 w 301"/>
                                <a:gd name="T9" fmla="*/ 38 h 300"/>
                                <a:gd name="T10" fmla="*/ 184 w 301"/>
                                <a:gd name="T11" fmla="*/ 42 h 300"/>
                                <a:gd name="T12" fmla="*/ 181 w 301"/>
                                <a:gd name="T13" fmla="*/ 48 h 300"/>
                                <a:gd name="T14" fmla="*/ 179 w 301"/>
                                <a:gd name="T15" fmla="*/ 52 h 300"/>
                                <a:gd name="T16" fmla="*/ 177 w 301"/>
                                <a:gd name="T17" fmla="*/ 56 h 300"/>
                                <a:gd name="T18" fmla="*/ 174 w 301"/>
                                <a:gd name="T19" fmla="*/ 58 h 300"/>
                                <a:gd name="T20" fmla="*/ 170 w 301"/>
                                <a:gd name="T21" fmla="*/ 62 h 300"/>
                                <a:gd name="T22" fmla="*/ 166 w 301"/>
                                <a:gd name="T23" fmla="*/ 68 h 300"/>
                                <a:gd name="T24" fmla="*/ 159 w 301"/>
                                <a:gd name="T25" fmla="*/ 70 h 300"/>
                                <a:gd name="T26" fmla="*/ 205 w 301"/>
                                <a:gd name="T27" fmla="*/ 70 h 300"/>
                                <a:gd name="T28" fmla="*/ 212 w 301"/>
                                <a:gd name="T29" fmla="*/ 68 h 300"/>
                                <a:gd name="T30" fmla="*/ 218 w 301"/>
                                <a:gd name="T31" fmla="*/ 64 h 300"/>
                                <a:gd name="T32" fmla="*/ 229 w 301"/>
                                <a:gd name="T33" fmla="*/ 62 h 300"/>
                                <a:gd name="T34" fmla="*/ 300 w 301"/>
                                <a:gd name="T35" fmla="*/ 62 h 300"/>
                                <a:gd name="T36" fmla="*/ 300 w 301"/>
                                <a:gd name="T37" fmla="*/ 12 h 300"/>
                                <a:gd name="T38" fmla="*/ 299 w 301"/>
                                <a:gd name="T39" fmla="*/ 1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299" y="10"/>
                                  </a:moveTo>
                                  <a:lnTo>
                                    <a:pt x="195" y="10"/>
                                  </a:lnTo>
                                  <a:lnTo>
                                    <a:pt x="195" y="18"/>
                                  </a:lnTo>
                                  <a:lnTo>
                                    <a:pt x="192" y="26"/>
                                  </a:lnTo>
                                  <a:lnTo>
                                    <a:pt x="187" y="38"/>
                                  </a:lnTo>
                                  <a:lnTo>
                                    <a:pt x="184" y="42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79" y="52"/>
                                  </a:lnTo>
                                  <a:lnTo>
                                    <a:pt x="177" y="56"/>
                                  </a:lnTo>
                                  <a:lnTo>
                                    <a:pt x="174" y="58"/>
                                  </a:lnTo>
                                  <a:lnTo>
                                    <a:pt x="170" y="62"/>
                                  </a:lnTo>
                                  <a:lnTo>
                                    <a:pt x="166" y="68"/>
                                  </a:lnTo>
                                  <a:lnTo>
                                    <a:pt x="159" y="70"/>
                                  </a:lnTo>
                                  <a:lnTo>
                                    <a:pt x="205" y="70"/>
                                  </a:lnTo>
                                  <a:lnTo>
                                    <a:pt x="212" y="68"/>
                                  </a:lnTo>
                                  <a:lnTo>
                                    <a:pt x="218" y="64"/>
                                  </a:lnTo>
                                  <a:lnTo>
                                    <a:pt x="229" y="62"/>
                                  </a:lnTo>
                                  <a:lnTo>
                                    <a:pt x="300" y="62"/>
                                  </a:lnTo>
                                  <a:lnTo>
                                    <a:pt x="300" y="12"/>
                                  </a:lnTo>
                                  <a:lnTo>
                                    <a:pt x="29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07AB7F" id="Group 1206" o:spid="_x0000_s1026" style="width:15.05pt;height:15pt;mso-position-horizontal-relative:char;mso-position-vertical-relative:line" coordsize="301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">
                <v:group id="Group 1228" o:spid="_x0000_s1027" style="position:absolute;left:148;top:161;width:42;height:110" coordorigin="148,161" coordsize="4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1229" o:spid="_x0000_s1028" style="position:absolute;left:148;top:161;width:42;height:110;visibility:visible;mso-wrap-style:square;v-text-anchor:top" coordsize="4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C1cQA&#10;AADdAAAADwAAAGRycy9kb3ducmV2LnhtbERPTWvCQBC9C/6HZQq9iNmYgpTUVSSgFEqpTRSvQ3aa&#10;hGZnQ3abpP++WxC8zeN9zmY3mVYM1LvGsoJVFIMgLq1uuFJwLg7LZxDOI2tsLZOCX3Kw285nG0y1&#10;HfmThtxXIoSwS1FB7X2XSunKmgy6yHbEgfuyvUEfYF9J3eMYwk0rkzheS4MNh4YaO8pqKr/zH6PA&#10;n96q/OOavz8dF/tRXmRTjJQp9fgw7V9AeJr8XXxzv+owP0kS+P8mnC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lQtXEAAAA3QAAAA8AAAAAAAAAAAAAAAAAmAIAAGRycy9k&#10;b3ducmV2LnhtbFBLBQYAAAAABAAEAPUAAACJAwAAAAA=&#10;" path="m38,l4,63,,106r,4l1,110r,-4l5,89,6,86,11,67,17,48,27,32r6,-6l42,21,41,14,40,7,38,xe" fillcolor="#76ae99" stroked="f">
                    <v:path arrowok="t" o:connecttype="custom" o:connectlocs="38,161;4,224;0,267;0,271;1,271;1,267;5,250;6,247;11,228;17,209;27,193;33,187;42,182;41,175;40,168;38,161" o:connectangles="0,0,0,0,0,0,0,0,0,0,0,0,0,0,0,0"/>
                  </v:shape>
                </v:group>
                <v:group id="Group 1226" o:spid="_x0000_s1029" style="position:absolute;left:167;top:192;width:23;height:65" coordorigin="167,192" coordsize="23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1227" o:spid="_x0000_s1030" style="position:absolute;left:167;top:192;width:23;height:65;visibility:visible;mso-wrap-style:square;v-text-anchor:top" coordsize="2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a9b4A&#10;AADdAAAADwAAAGRycy9kb3ducmV2LnhtbERPSwrCMBDdC94hjOBOU4uIVKNIoSC48oNuh2Zsi82k&#10;NFGrpzeC4G4e7zvLdWdq8aDWVZYVTMYRCOLc6ooLBadjNpqDcB5ZY22ZFLzIwXrV7y0x0fbJe3oc&#10;fCFCCLsEFZTeN4mULi/JoBvbhjhwV9sa9AG2hdQtPkO4qWUcRTNpsOLQUGJDaUn57XA3Cna1T4vU&#10;2GiylZfznOPs9m4ypYaDbrMA4anzf/HPvdVhfhxP4ftNOEG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Y1mvW+AAAA3QAAAA8AAAAAAAAAAAAAAAAAmAIAAGRycy9kb3ducmV2&#10;LnhtbFBLBQYAAAAABAAEAPUAAACDAwAAAAA=&#10;" path="m23,l12,8,5,19,,43,1,54,2,64,7,52r5,-7l18,32r1,-5l21,19,23,9,23,xe" fillcolor="#76ae99" stroked="f">
                    <v:path arrowok="t" o:connecttype="custom" o:connectlocs="23,192;12,200;5,211;0,235;1,246;2,256;7,244;12,237;18,224;19,219;21,211;23,201;23,192" o:connectangles="0,0,0,0,0,0,0,0,0,0,0,0,0"/>
                  </v:shape>
                </v:group>
                <v:group id="Group 1224" o:spid="_x0000_s1031" style="position:absolute;left:87;top:175;width:9;height:70" coordorigin="87,175" coordsize="9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1225" o:spid="_x0000_s1032" style="position:absolute;left:87;top:175;width:9;height:70;visibility:visible;mso-wrap-style:square;v-text-anchor:top" coordsize="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CSMUA&#10;AADdAAAADwAAAGRycy9kb3ducmV2LnhtbERPTWvCQBC9F/oflil4q5tGsRqzSmkRhLaBRi/ehuyY&#10;hGRnQ3bV2F/vCoXe5vE+J10PphVn6l1tWcHLOAJBXFhdc6lgv9s8z0E4j6yxtUwKruRgvXp8SDHR&#10;9sI/dM59KUIIuwQVVN53iZSuqMigG9uOOHBH2xv0Afal1D1eQrhpZRxFM2mw5tBQYUfvFRVNfjIK&#10;DvnUZ9/5ZPu6+OCvxnxmv+6QKTV6Gt6WIDwN/l/8597qMD+OZ3D/Jpw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4JIxQAAAN0AAAAPAAAAAAAAAAAAAAAAAJgCAABkcnMv&#10;ZG93bnJldi54bWxQSwUGAAAAAAQABAD1AAAAigMAAAAA&#10;" path="m7,l2,16,1,31,,52,4,70,4,50,7,28,8,10,7,xe" fillcolor="#76ae99" stroked="f">
                    <v:path arrowok="t" o:connecttype="custom" o:connectlocs="7,175;2,191;1,206;0,227;4,245;4,225;7,203;8,185;7,175" o:connectangles="0,0,0,0,0,0,0,0,0"/>
                  </v:shape>
                </v:group>
                <v:group id="Group 1207" o:spid="_x0000_s1033" style="position:absolute;width:301;height:300" coordsize="30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1223" o:spid="_x0000_s1034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YUMUA&#10;AADdAAAADwAAAGRycy9kb3ducmV2LnhtbESPQWvDMAyF74P9B6NBb6vTHMrI6pYxKPTSQ7OVdjdh&#10;a0lYLGex17j/fjoUepN4T+99Wm2y79WFxtgFNrCYF6CIbXAdNwY+P7bPL6BiQnbYByYDV4qwWT8+&#10;rLByYeIDXerUKAnhWKGBNqWh0jraljzGeRiIRfsOo8ck69hoN+Ik4b7XZVEstceOpaHFgd5bsj/1&#10;nzdwWgz7r+x2e1vbRuff4/Y8Tb0xs6f89goqUU538+165wS/LAVX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thQxQAAAN0AAAAPAAAAAAAAAAAAAAAAAJgCAABkcnMv&#10;ZG93bnJldi54bWxQSwUGAAAAAAQABAD1AAAAigMAAAAA&#10;" path="m289,l11,,,12,,290r11,10l111,300,100,286,90,268,83,248,80,228r,-20l85,182r5,-16l91,164,85,146,74,128r-5,-6l67,120r-1,l51,118,40,112r-6,-6l20,88,14,74,28,70r66,l95,68,99,56r45,l144,52r,-2l150,34r7,-6l165,22r3,l174,18r4,-2l184,14r2,-2l188,12r7,-2l299,10,289,xe" fillcolor="#76ae99" stroked="f">
                    <v:path arrowok="t" o:connecttype="custom" o:connectlocs="289,0;11,0;0,12;0,290;11,300;111,300;100,286;90,268;83,248;80,228;80,208;85,182;90,166;91,164;85,146;74,128;69,122;67,120;66,120;51,118;40,112;34,106;20,88;14,74;28,70;94,70;95,68;99,56;144,56;144,52;144,50;150,34;157,28;165,22;168,22;174,18;178,16;184,14;186,12;188,12;195,10;299,10;289,0" o:connectangles="0,0,0,0,0,0,0,0,0,0,0,0,0,0,0,0,0,0,0,0,0,0,0,0,0,0,0,0,0,0,0,0,0,0,0,0,0,0,0,0,0,0,0"/>
                  </v:shape>
                  <v:shape id="Freeform 1222" o:spid="_x0000_s1035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9y8MA&#10;AADdAAAADwAAAGRycy9kb3ducmV2LnhtbERPPWvDMBDdA/kP4gLdEjkeSupGNiEQyJKhTkva7ZCu&#10;tol1ciw1Vv99VSh0u8f7vG0VbS/uNPrOsYL1KgNBrJ3puFHwej4sNyB8QDbYOyYF3+ShKuezLRbG&#10;TfxC9zo0IoWwL1BBG8JQSOl1Sxb9yg3Eift0o8WQ4NhIM+KUwm0v8yx7lBY7Tg0tDrRvSV/rL6vg&#10;sh5OH9EcT7rWjYy3t8P7NPVKPSzi7hlEoBj+xX/uo0nz8/wJfr9JJ8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p9y8MAAADdAAAADwAAAAAAAAAAAAAAAACYAgAAZHJzL2Rv&#10;d25yZXYueG1sUEsFBgAAAAAEAAQA9QAAAIgDAAAAAA==&#10;" path="m222,172r-8,6l206,182r-7,4l199,206r-3,20l190,244r-5,20l178,282r-11,18l289,300r11,-10l300,180r-58,l233,178r-5,l224,176r-2,-4xe" fillcolor="#76ae99" stroked="f">
                    <v:path arrowok="t" o:connecttype="custom" o:connectlocs="222,172;214,178;206,182;199,186;199,206;196,226;190,244;185,264;178,282;167,300;289,300;300,290;300,180;242,180;233,178;228,178;224,176;222,172" o:connectangles="0,0,0,0,0,0,0,0,0,0,0,0,0,0,0,0,0,0"/>
                  </v:shape>
                  <v:shape id="Freeform 1221" o:spid="_x0000_s1036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Ci8YA&#10;AADdAAAADwAAAGRycy9kb3ducmV2LnhtbESPQWsCMRCF74X+hzAFbzWrQilbo5SC4MWDa4v2NiTj&#10;7uJmst2kbvz3zqHQ2wzvzXvfLNfZd+pKQ2wDG5hNC1DENriWawOfh83zK6iYkB12gcnAjSKsV48P&#10;SyxdGHlP1yrVSkI4lmigSakvtY62IY9xGnpi0c5h8JhkHWrtBhwl3Hd6XhQv2mPL0tBgTx8N2Uv1&#10;6w0cZ/3uO7vtzla21vnna3Max86YyVN+fwOVKKd/89/11gn+fCH8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lCi8YAAADdAAAADwAAAAAAAAAAAAAAAACYAgAAZHJz&#10;L2Rvd25yZXYueG1sUEsFBgAAAAAEAAQA9QAAAIsDAAAAAA==&#10;" path="m111,274r2,2l111,274xe" fillcolor="#76ae99" stroked="f">
                    <v:path arrowok="t" o:connecttype="custom" o:connectlocs="111,274;113,276;111,274" o:connectangles="0,0,0"/>
                  </v:shape>
                  <v:shape id="Freeform 1220" o:spid="_x0000_s1037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XnEMMA&#10;AADdAAAADwAAAGRycy9kb3ducmV2LnhtbERPTWsCMRC9F/wPYQRvNbsKpaxGEUHw4qHbFvU2JOPu&#10;4mayblI3/ntTKPQ2j/c5y3W0rbhT7xvHCvJpBoJYO9NwpeDrc/f6DsIHZIOtY1LwIA/r1ehliYVx&#10;A3/QvQyVSCHsC1RQh9AVUnpdk0U/dR1x4i6utxgS7CtpehxSuG3lLMvepMWGU0ONHW1r0tfyxyo4&#10;5t3hHM3+oEtdyXj73p2GoVVqMo6bBYhAMfyL/9x7k+bP5jn8fpNO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XnEMMAAADdAAAADwAAAAAAAAAAAAAAAACYAgAAZHJzL2Rv&#10;d25yZXYueG1sUEsFBgAAAAAEAAQA9QAAAIgDAAAAAA==&#10;" path="m144,56r-45,l106,62r2,2l110,66r8,10l122,86r1,18l124,110r-1,14l111,126r-1,10l109,146r-4,8l104,158r-2,2l101,162r-1,2l102,172r3,14l104,196r,10l103,210r-1,14l100,232r2,14l106,252r3,12l109,270r2,4l112,266r,-2l113,244r5,-20l125,208r6,-8l140,182r-4,-4l133,160r1,-10l141,136r7,-8l145,126r-5,-4l145,118r11,l149,106,146,90r-1,-4l145,82r1,-8l148,70r-1,-6l147,62r-3,-2l144,56xe" fillcolor="#76ae99" stroked="f">
                    <v:path arrowok="t" o:connecttype="custom" o:connectlocs="144,56;99,56;106,62;108,64;110,66;118,76;122,86;123,104;124,110;123,124;111,126;110,136;109,146;105,154;104,158;102,160;101,162;100,164;102,172;105,186;104,196;104,206;103,210;102,224;100,232;102,246;106,252;109,264;109,270;111,274;112,266;112,264;113,244;118,224;125,208;131,200;140,182;136,178;133,160;134,150;141,136;148,128;145,126;140,122;145,118;156,118;149,106;146,90;145,86;145,82;146,74;148,70;147,64;147,62;144,60;144,56" o:connectangles="0,0,0,0,0,0,0,0,0,0,0,0,0,0,0,0,0,0,0,0,0,0,0,0,0,0,0,0,0,0,0,0,0,0,0,0,0,0,0,0,0,0,0,0,0,0,0,0,0,0,0,0,0,0,0,0"/>
                  </v:shape>
                  <v:shape id="Freeform 1219" o:spid="_x0000_s1038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d5Z8MA&#10;AADdAAAADwAAAGRycy9kb3ducmV2LnhtbERPTWvCQBC9C/6HZYTedGMKUlI3QQTBi4fGFtvbsDtN&#10;gtnZmN2a7b/vFgq9zeN9zraKthd3Gn3nWMF6lYEg1s503Ch4PR+WTyB8QDbYOyYF3+ShKuezLRbG&#10;TfxC9zo0IoWwL1BBG8JQSOl1Sxb9yg3Eift0o8WQ4NhIM+KUwm0v8yzbSIsdp4YWB9q3pK/1l1Vw&#10;WQ+nj2iOJ13rRsbb2+F9mnqlHhZx9wwiUAz/4j/30aT5+WMOv9+kE2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d5Z8MAAADdAAAADwAAAAAAAAAAAAAAAACYAgAAZHJzL2Rv&#10;d25yZXYueG1sUEsFBgAAAAAEAAQA9QAAAIgDAAAAAA==&#10;" path="m162,124r-4,l159,126r-3,2l155,134r2,10l159,150r-1,6l153,176r-10,18l133,210r-9,18l124,252r3,16l128,270r2,-2l137,256r,-14l139,230r6,-18l154,194r14,-18l172,172r5,-10l183,152r-9,-12l170,132r-8,-8xe" fillcolor="#76ae99" stroked="f">
                    <v:path arrowok="t" o:connecttype="custom" o:connectlocs="162,124;158,124;159,126;156,128;155,134;155,134;157,144;159,150;158,156;153,176;143,194;133,210;124,228;124,252;127,268;128,270;130,268;137,256;137,242;139,230;145,212;154,194;168,176;172,172;177,162;183,152;174,140;170,132;162,124" o:connectangles="0,0,0,0,0,0,0,0,0,0,0,0,0,0,0,0,0,0,0,0,0,0,0,0,0,0,0,0,0"/>
                  </v:shape>
                  <v:shape id="Freeform 1218" o:spid="_x0000_s1039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vc/MIA&#10;AADdAAAADwAAAGRycy9kb3ducmV2LnhtbERPTYvCMBC9L/gfwgje1lSFZalGEUHw4sHuLuptSMa2&#10;2ExqE23892ZhYW/zeJ+zWEXbiAd1vnasYDLOQBBrZ2ouFXx/bd8/QfiAbLBxTAqe5GG1HLwtMDeu&#10;5wM9ilCKFMI+RwVVCG0updcVWfRj1xIn7uI6iyHBrpSmwz6F20ZOs+xDWqw5NVTY0qYifS3uVsFx&#10;0u7P0ez2utCljLef7anvG6VGw7iegwgUw7/4z70zaf50NoPfb9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+9z8wgAAAN0AAAAPAAAAAAAAAAAAAAAAAJgCAABkcnMvZG93&#10;bnJldi54bWxQSwUGAAAAAAQABAD1AAAAhwMAAAAA&#10;" path="m300,144r-22,l280,146r3,l286,148r1,6l280,160r-3,2l270,168r-6,4l249,178r-7,2l300,180r,-36xe" fillcolor="#76ae99" stroked="f">
                    <v:path arrowok="t" o:connecttype="custom" o:connectlocs="300,144;278,144;280,146;283,146;286,148;287,154;280,160;277,162;270,168;264,172;249,178;242,180;300,180;300,144" o:connectangles="0,0,0,0,0,0,0,0,0,0,0,0,0,0"/>
                  </v:shape>
                  <v:shape id="Freeform 1217" o:spid="_x0000_s1040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EiMMA&#10;AADdAAAADwAAAGRycy9kb3ducmV2LnhtbERPTWsCMRC9F/wPYQRvNasWka1RRBC8eHBrqb0NyXR3&#10;6WaybqIb/31TELzN433Och1tI27U+dqxgsk4A0Gsnam5VHD62L0uQPiAbLBxTAru5GG9GrwsMTeu&#10;5yPdilCKFMI+RwVVCG0updcVWfRj1xIn7sd1FkOCXSlNh30Kt42cZtlcWqw5NVTY0rYi/VtcrYKv&#10;SXv4jmZ/0IUuZbx87s593yg1GsbNO4hAMTzFD/fepPnT2Rv8f5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JEiMMAAADdAAAADwAAAAAAAAAAAAAAAACYAgAAZHJzL2Rv&#10;d25yZXYueG1sUEsFBgAAAAAEAAQA9QAAAIgDAAAAAA==&#10;" path="m185,118r-2,12l189,140r-1,12l191,158r2,6l196,172r1,4l198,178r6,-2l219,170r,-2l216,166r-3,-4l214,160r4,-10l228,146r15,-2l300,144r,-24l192,120r-7,-2xe" fillcolor="#76ae99" stroked="f">
                    <v:path arrowok="t" o:connecttype="custom" o:connectlocs="185,118;183,130;189,140;188,152;191,158;193,164;196,172;197,176;198,178;204,176;219,170;219,168;216,166;213,162;214,160;218,150;228,146;243,144;300,144;300,120;192,120;185,118" o:connectangles="0,0,0,0,0,0,0,0,0,0,0,0,0,0,0,0,0,0,0,0,0,0"/>
                  </v:shape>
                  <v:shape id="Freeform 1216" o:spid="_x0000_s1041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hE8MA&#10;AADdAAAADwAAAGRycy9kb3ducmV2LnhtbERPTWsCMRC9F/wPYQRvNatSka1RRBC8eHBrqb0NyXR3&#10;6WaybqIb/31TELzN433Och1tI27U+dqxgsk4A0Gsnam5VHD62L0uQPiAbLBxTAru5GG9GrwsMTeu&#10;5yPdilCKFMI+RwVVCG0updcVWfRj1xIn7sd1FkOCXSlNh30Kt42cZtlcWqw5NVTY0rYi/VtcrYKv&#10;SXv4jmZ/0IUuZbx87s593yg1GsbNO4hAMTzFD/fepPnT2Rv8f5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7hE8MAAADdAAAADwAAAAAAAAAAAAAAAACYAgAAZHJzL2Rv&#10;d25yZXYueG1sUEsFBgAAAAAEAAQA9QAAAIgDAAAAAA==&#10;" path="m94,70r-66,l51,74,70,94r5,14l74,110r-1,2l71,112r-2,2l73,116r2,4l77,122r7,8l88,136r4,10l94,148r1,4l96,156r3,-4l104,136r,-8l101,128r-8,-8l91,114,87,104r,-10l90,76r4,-6xe" fillcolor="#76ae99" stroked="f">
                    <v:path arrowok="t" o:connecttype="custom" o:connectlocs="94,70;28,70;51,74;70,94;75,108;74,110;73,112;71,112;69,114;73,116;75,120;77,122;84,130;88,136;92,146;94,148;95,152;96,156;99,152;104,136;104,128;101,128;93,120;91,114;87,104;87,94;90,76;94,70" o:connectangles="0,0,0,0,0,0,0,0,0,0,0,0,0,0,0,0,0,0,0,0,0,0,0,0,0,0,0,0"/>
                  </v:shape>
                  <v:shape id="Freeform 1215" o:spid="_x0000_s1042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x/ZMMA&#10;AADdAAAADwAAAGRycy9kb3ducmV2LnhtbERPTWvCQBC9C/0PyxS8mU0UpKSuQQTBiwfTlra3YXdM&#10;gtnZNLs167/vFgq9zeN9zqaKthc3Gn3nWEGR5SCItTMdNwpeXw6LJxA+IBvsHZOCO3motg+zDZbG&#10;TXymWx0akULYl6igDWEopfS6JYs+cwNx4i5utBgSHBtpRpxSuO3lMs/X0mLHqaHFgfYt6Wv9bRW8&#10;F8PpM5rjSde6kfHr7fAxTb1S88e4ewYRKIZ/8Z/7aNL85WoNv9+k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x/ZMMAAADdAAAADwAAAAAAAAAAAAAAAACYAgAAZHJzL2Rv&#10;d25yZXYueG1sUEsFBgAAAAAEAAQA9QAAAIgDAAAAAA==&#10;" path="m155,68r-2,l151,76r,4l150,84r1,10l154,102r7,12l165,118r3,6l172,128r5,4l180,138r,-2l179,134r,-4l178,128r,-6l179,118r,-4l174,108r4,-12l181,90r3,-4l189,82r8,-6l201,72r4,-2l158,70r-3,-2xe" fillcolor="#76ae99" stroked="f">
                    <v:path arrowok="t" o:connecttype="custom" o:connectlocs="155,68;153,68;151,76;151,80;150,84;151,94;154,102;161,114;165,118;168,124;172,128;177,132;180,138;180,136;179,134;179,130;178,128;178,122;179,118;179,114;174,108;178,96;181,90;184,86;189,82;197,76;201,72;205,70;158,70;155,68" o:connectangles="0,0,0,0,0,0,0,0,0,0,0,0,0,0,0,0,0,0,0,0,0,0,0,0,0,0,0,0,0,0"/>
                  </v:shape>
                  <v:shape id="Freeform 1214" o:spid="_x0000_s1043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Da/8MA&#10;AADdAAAADwAAAGRycy9kb3ducmV2LnhtbERPTWsCMRC9F/wPYQRvNatCla1RRBC8eHBrqb0NyXR3&#10;6WaybqIb/31TELzN433Och1tI27U+dqxgsk4A0Gsnam5VHD62L0uQPiAbLBxTAru5GG9GrwsMTeu&#10;5yPdilCKFMI+RwVVCG0updcVWfRj1xIn7sd1FkOCXSlNh30Kt42cZtmbtFhzaqiwpW1F+re4WgVf&#10;k/bwHc3+oAtdynj53J37vlFqNIybdxCBYniKH+69SfOnszn8f5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Da/8MAAADdAAAADwAAAAAAAAAAAAAAAACYAgAAZHJzL2Rv&#10;d25yZXYueG1sUEsFBgAAAAAEAAQA9QAAAIgDAAAAAA==&#10;" path="m103,124r-2,4l105,128r-2,-4xe" fillcolor="#76ae99" stroked="f">
                    <v:path arrowok="t" o:connecttype="custom" o:connectlocs="103,124;101,128;105,128;103,124" o:connectangles="0,0,0,0"/>
                  </v:shape>
                  <v:shape id="Freeform 1213" o:spid="_x0000_s1044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9OjcYA&#10;AADdAAAADwAAAGRycy9kb3ducmV2LnhtbESPQWsCMRCF74X+hzAFbzWrQilbo5SC4MWDa4v2NiTj&#10;7uJmst2kbvz3zqHQ2wzvzXvfLNfZd+pKQ2wDG5hNC1DENriWawOfh83zK6iYkB12gcnAjSKsV48P&#10;SyxdGHlP1yrVSkI4lmigSakvtY62IY9xGnpi0c5h8JhkHWrtBhwl3Hd6XhQv2mPL0tBgTx8N2Uv1&#10;6w0cZ/3uO7vtzla21vnna3Max86YyVN+fwOVKKd/89/11gn+fCG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9OjcYAAADdAAAADwAAAAAAAAAAAAAAAACYAgAAZHJz&#10;L2Rvd25yZXYueG1sUEsFBgAAAAAEAAQA9QAAAIsDAAAAAA==&#10;" path="m145,126r,xe" fillcolor="#76ae99" stroked="f">
                    <v:path arrowok="t" o:connecttype="custom" o:connectlocs="145,126;145,126" o:connectangles="0,0"/>
                  </v:shape>
                  <v:shape id="Freeform 1212" o:spid="_x0000_s1045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PrFsMA&#10;AADdAAAADwAAAGRycy9kb3ducmV2LnhtbERPTWsCMRC9F/wPYQRvNatC0a1RRBC8eHBrqb0NyXR3&#10;6WaybqIb/31TELzN433Och1tI27U+dqxgsk4A0Gsnam5VHD62L3OQfiAbLBxTAru5GG9GrwsMTeu&#10;5yPdilCKFMI+RwVVCG0updcVWfRj1xIn7sd1FkOCXSlNh30Kt42cZtmbtFhzaqiwpW1F+re4WgVf&#10;k/bwHc3+oAtdynj53J37vlFqNIybdxCBYniKH+69SfOnswX8f5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PrFsMAAADdAAAADwAAAAAAAAAAAAAAAACYAgAAZHJzL2Rv&#10;d25yZXYueG1sUEsFBgAAAAAEAAQA9QAAAIgDAAAAAA==&#10;" path="m158,120r-4,l152,126r2,l156,124r6,l158,120xe" fillcolor="#76ae99" stroked="f">
                    <v:path arrowok="t" o:connecttype="custom" o:connectlocs="158,120;154,120;152,126;154,126;156,124;162,124;158,120" o:connectangles="0,0,0,0,0,0,0"/>
                  </v:shape>
                  <v:shape id="Freeform 1211" o:spid="_x0000_s1046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8x9sYA&#10;AADdAAAADwAAAGRycy9kb3ducmV2LnhtbESPQWsCMRCF74X+hzAFbzWrSClbo5SC4MWDa4v2NiTj&#10;7uJmst2kbvz3zqHQ2wzvzXvfLNfZd+pKQ2wDG5hNC1DENriWawOfh83zK6iYkB12gcnAjSKsV48P&#10;SyxdGHlP1yrVSkI4lmigSakvtY62IY9xGnpi0c5h8JhkHWrtBhwl3Hd6XhQv2mPL0tBgTx8N2Uv1&#10;6w0cZ/3uO7vtzla21vnna3Max86YyVN+fwOVKKd/89/11gn+fCH8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8x9sYAAADdAAAADwAAAAAAAAAAAAAAAACYAgAAZHJz&#10;L2Rvd25yZXYueG1sUEsFBgAAAAAEAAQA9QAAAIsDAAAAAA==&#10;" path="m156,118r-11,l145,126r5,-4l149,120r9,l156,118xe" fillcolor="#76ae99" stroked="f">
                    <v:path arrowok="t" o:connecttype="custom" o:connectlocs="156,118;145,118;145,126;150,122;149,120;158,120;156,118" o:connectangles="0,0,0,0,0,0,0"/>
                  </v:shape>
                  <v:shape id="Freeform 1210" o:spid="_x0000_s1047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OUbcMA&#10;AADdAAAADwAAAGRycy9kb3ducmV2LnhtbERPTWsCMRC9F/wPYQRvNbsipaxGEUHw4qHbFvU2JOPu&#10;4mayblI3/ntTKPQ2j/c5y3W0rbhT7xvHCvJpBoJYO9NwpeDrc/f6DsIHZIOtY1LwIA/r1ehliYVx&#10;A3/QvQyVSCHsC1RQh9AVUnpdk0U/dR1x4i6utxgS7CtpehxSuG3lLMvepMWGU0ONHW1r0tfyxyo4&#10;5t3hHM3+oEtdyXj73p2GoVVqMo6bBYhAMfyL/9x7k+bP5jn8fpNO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OUbcMAAADdAAAADwAAAAAAAAAAAAAAAACYAgAAZHJzL2Rv&#10;d25yZXYueG1sUEsFBgAAAAAEAAQA9QAAAIgDAAAAAA==&#10;" path="m64,116r2,4l67,120r-1,-2l64,116xe" fillcolor="#76ae99" stroked="f">
                    <v:path arrowok="t" o:connecttype="custom" o:connectlocs="64,116;66,120;67,120;66,118;64,116" o:connectangles="0,0,0,0,0"/>
                  </v:shape>
                  <v:shape id="Freeform 1209" o:spid="_x0000_s1048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EKGsMA&#10;AADdAAAADwAAAGRycy9kb3ducmV2LnhtbERPTWvCQBC9C/6HZYTedGMoUlI3QQTBi4fGFtvbsDtN&#10;gtnZmN2a7b/vFgq9zeN9zraKthd3Gn3nWMF6lYEg1s503Ch4PR+WTyB8QDbYOyYF3+ShKuezLRbG&#10;TfxC9zo0IoWwL1BBG8JQSOl1Sxb9yg3Eift0o8WQ4NhIM+KUwm0v8yzbSIsdp4YWB9q3pK/1l1Vw&#10;WQ+nj2iOJ13rRsbb2+F9mnqlHhZx9wwiUAz/4j/30aT5+WMOv9+kE2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EKGsMAAADdAAAADwAAAAAAAAAAAAAAAACYAgAAZHJzL2Rv&#10;d25yZXYueG1sUEsFBgAAAAAEAAQA9QAAAIgDAAAAAA==&#10;" path="m300,62r-71,l232,64r-2,4l230,74r-1,4l225,86r-4,6l214,104r-5,4l204,112r-4,4l192,120r108,l300,62xe" fillcolor="#76ae99" stroked="f">
                    <v:path arrowok="t" o:connecttype="custom" o:connectlocs="300,62;229,62;232,64;230,68;230,74;229,78;225,86;221,92;214,104;209,108;204,112;200,116;192,120;300,120;300,62" o:connectangles="0,0,0,0,0,0,0,0,0,0,0,0,0,0,0"/>
                  </v:shape>
                  <v:shape id="Freeform 1208" o:spid="_x0000_s1049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2vgcMA&#10;AADdAAAADwAAAGRycy9kb3ducmV2LnhtbERPTWsCMRC9F/wPYQRvNasWka1RRBC8eHBrqb0NyXR3&#10;6WaybqIb/31TELzN433Och1tI27U+dqxgsk4A0Gsnam5VHD62L0uQPiAbLBxTAru5GG9GrwsMTeu&#10;5yPdilCKFMI+RwVVCG0updcVWfRj1xIn7sd1FkOCXSlNh30Kt42cZtlcWqw5NVTY0rYi/VtcrYKv&#10;SXv4jmZ/0IUuZbx87s593yg1GsbNO4hAMTzFD/fepPnTtxn8f5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2vgcMAAADdAAAADwAAAAAAAAAAAAAAAACYAgAAZHJzL2Rv&#10;d25yZXYueG1sUEsFBgAAAAAEAAQA9QAAAIgDAAAAAA==&#10;" path="m299,10r-104,l195,18r-3,8l187,38r-3,4l181,48r-2,4l177,56r-3,2l170,62r-4,6l159,70r46,l212,68r6,-4l229,62r71,l300,12r-1,-2xe" fillcolor="#76ae99" stroked="f">
                    <v:path arrowok="t" o:connecttype="custom" o:connectlocs="299,10;195,10;195,18;192,26;187,38;184,42;181,48;179,52;177,56;174,58;170,62;166,68;159,70;205,70;212,68;218,64;229,62;300,62;300,12;299,10" o:connectangles="0,0,0,0,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4E056128" wp14:editId="6D308AE7">
                <wp:extent cx="191135" cy="191135"/>
                <wp:effectExtent l="1905" t="1905" r="6985" b="6985"/>
                <wp:docPr id="1183" name="Group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1184" name="Group 1204"/>
                        <wpg:cNvGrpSpPr>
                          <a:grpSpLocks/>
                        </wpg:cNvGrpSpPr>
                        <wpg:grpSpPr bwMode="auto">
                          <a:xfrm>
                            <a:off x="175" y="127"/>
                            <a:ext cx="2" cy="3"/>
                            <a:chOff x="175" y="127"/>
                            <a:chExt cx="2" cy="3"/>
                          </a:xfrm>
                        </wpg:grpSpPr>
                        <wps:wsp>
                          <wps:cNvPr id="1185" name="Freeform 1205"/>
                          <wps:cNvSpPr>
                            <a:spLocks/>
                          </wps:cNvSpPr>
                          <wps:spPr bwMode="auto">
                            <a:xfrm>
                              <a:off x="175" y="127"/>
                              <a:ext cx="2" cy="3"/>
                            </a:xfrm>
                            <a:custGeom>
                              <a:avLst/>
                              <a:gdLst>
                                <a:gd name="T0" fmla="+- 0 175 175"/>
                                <a:gd name="T1" fmla="*/ T0 w 2"/>
                                <a:gd name="T2" fmla="+- 0 127 127"/>
                                <a:gd name="T3" fmla="*/ 127 h 3"/>
                                <a:gd name="T4" fmla="+- 0 176 175"/>
                                <a:gd name="T5" fmla="*/ T4 w 2"/>
                                <a:gd name="T6" fmla="+- 0 129 127"/>
                                <a:gd name="T7" fmla="*/ 129 h 3"/>
                                <a:gd name="T8" fmla="+- 0 176 175"/>
                                <a:gd name="T9" fmla="*/ T8 w 2"/>
                                <a:gd name="T10" fmla="+- 0 130 127"/>
                                <a:gd name="T11" fmla="*/ 130 h 3"/>
                                <a:gd name="T12" fmla="+- 0 176 175"/>
                                <a:gd name="T13" fmla="*/ T12 w 2"/>
                                <a:gd name="T14" fmla="+- 0 128 127"/>
                                <a:gd name="T15" fmla="*/ 128 h 3"/>
                                <a:gd name="T16" fmla="+- 0 175 175"/>
                                <a:gd name="T17" fmla="*/ T16 w 2"/>
                                <a:gd name="T18" fmla="+- 0 127 127"/>
                                <a:gd name="T19" fmla="*/ 127 h 3"/>
                                <a:gd name="T20" fmla="+- 0 175 175"/>
                                <a:gd name="T21" fmla="*/ T20 w 2"/>
                                <a:gd name="T22" fmla="+- 0 127 127"/>
                                <a:gd name="T23" fmla="*/ 12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1202"/>
                        <wpg:cNvGrpSpPr>
                          <a:grpSpLocks/>
                        </wpg:cNvGrpSpPr>
                        <wpg:grpSpPr bwMode="auto">
                          <a:xfrm>
                            <a:off x="142" y="110"/>
                            <a:ext cx="4" cy="2"/>
                            <a:chOff x="142" y="110"/>
                            <a:chExt cx="4" cy="2"/>
                          </a:xfrm>
                        </wpg:grpSpPr>
                        <wps:wsp>
                          <wps:cNvPr id="1187" name="Freeform 1203"/>
                          <wps:cNvSpPr>
                            <a:spLocks/>
                          </wps:cNvSpPr>
                          <wps:spPr bwMode="auto">
                            <a:xfrm>
                              <a:off x="142" y="110"/>
                              <a:ext cx="4" cy="2"/>
                            </a:xfrm>
                            <a:custGeom>
                              <a:avLst/>
                              <a:gdLst>
                                <a:gd name="T0" fmla="+- 0 145 142"/>
                                <a:gd name="T1" fmla="*/ T0 w 4"/>
                                <a:gd name="T2" fmla="+- 0 110 110"/>
                                <a:gd name="T3" fmla="*/ 110 h 1"/>
                                <a:gd name="T4" fmla="+- 0 142 142"/>
                                <a:gd name="T5" fmla="*/ T4 w 4"/>
                                <a:gd name="T6" fmla="+- 0 111 110"/>
                                <a:gd name="T7" fmla="*/ 111 h 1"/>
                                <a:gd name="T8" fmla="+- 0 146 142"/>
                                <a:gd name="T9" fmla="*/ T8 w 4"/>
                                <a:gd name="T10" fmla="+- 0 111 110"/>
                                <a:gd name="T11" fmla="*/ 111 h 1"/>
                                <a:gd name="T12" fmla="+- 0 145 142"/>
                                <a:gd name="T13" fmla="*/ T12 w 4"/>
                                <a:gd name="T14" fmla="+- 0 110 110"/>
                                <a:gd name="T15" fmla="*/ 11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3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19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188"/>
                            <a:chOff x="0" y="0"/>
                            <a:chExt cx="301" cy="188"/>
                          </a:xfrm>
                        </wpg:grpSpPr>
                        <wps:wsp>
                          <wps:cNvPr id="1189" name="Freeform 120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190 w 301"/>
                                <a:gd name="T1" fmla="*/ 91 h 188"/>
                                <a:gd name="T2" fmla="*/ 192 w 301"/>
                                <a:gd name="T3" fmla="*/ 93 h 188"/>
                                <a:gd name="T4" fmla="*/ 195 w 301"/>
                                <a:gd name="T5" fmla="*/ 96 h 188"/>
                                <a:gd name="T6" fmla="*/ 197 w 301"/>
                                <a:gd name="T7" fmla="*/ 103 h 188"/>
                                <a:gd name="T8" fmla="*/ 194 w 301"/>
                                <a:gd name="T9" fmla="*/ 105 h 188"/>
                                <a:gd name="T10" fmla="*/ 192 w 301"/>
                                <a:gd name="T11" fmla="*/ 107 h 188"/>
                                <a:gd name="T12" fmla="*/ 189 w 301"/>
                                <a:gd name="T13" fmla="*/ 109 h 188"/>
                                <a:gd name="T14" fmla="*/ 187 w 301"/>
                                <a:gd name="T15" fmla="*/ 111 h 188"/>
                                <a:gd name="T16" fmla="*/ 185 w 301"/>
                                <a:gd name="T17" fmla="*/ 113 h 188"/>
                                <a:gd name="T18" fmla="*/ 196 w 301"/>
                                <a:gd name="T19" fmla="*/ 118 h 188"/>
                                <a:gd name="T20" fmla="*/ 211 w 301"/>
                                <a:gd name="T21" fmla="*/ 128 h 188"/>
                                <a:gd name="T22" fmla="*/ 230 w 301"/>
                                <a:gd name="T23" fmla="*/ 142 h 188"/>
                                <a:gd name="T24" fmla="*/ 258 w 301"/>
                                <a:gd name="T25" fmla="*/ 160 h 188"/>
                                <a:gd name="T26" fmla="*/ 275 w 301"/>
                                <a:gd name="T27" fmla="*/ 170 h 188"/>
                                <a:gd name="T28" fmla="*/ 286 w 301"/>
                                <a:gd name="T29" fmla="*/ 178 h 188"/>
                                <a:gd name="T30" fmla="*/ 297 w 301"/>
                                <a:gd name="T31" fmla="*/ 187 h 188"/>
                                <a:gd name="T32" fmla="*/ 299 w 301"/>
                                <a:gd name="T33" fmla="*/ 99 h 188"/>
                                <a:gd name="T34" fmla="*/ 207 w 301"/>
                                <a:gd name="T35" fmla="*/ 99 h 188"/>
                                <a:gd name="T36" fmla="*/ 202 w 301"/>
                                <a:gd name="T37" fmla="*/ 99 h 188"/>
                                <a:gd name="T38" fmla="*/ 197 w 301"/>
                                <a:gd name="T39" fmla="*/ 97 h 188"/>
                                <a:gd name="T40" fmla="*/ 196 w 301"/>
                                <a:gd name="T41" fmla="*/ 95 h 188"/>
                                <a:gd name="T42" fmla="*/ 193 w 301"/>
                                <a:gd name="T43" fmla="*/ 93 h 188"/>
                                <a:gd name="T44" fmla="*/ 190 w 301"/>
                                <a:gd name="T45" fmla="*/ 91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190" y="91"/>
                                  </a:moveTo>
                                  <a:lnTo>
                                    <a:pt x="192" y="93"/>
                                  </a:lnTo>
                                  <a:lnTo>
                                    <a:pt x="195" y="96"/>
                                  </a:lnTo>
                                  <a:lnTo>
                                    <a:pt x="197" y="103"/>
                                  </a:lnTo>
                                  <a:lnTo>
                                    <a:pt x="194" y="105"/>
                                  </a:lnTo>
                                  <a:lnTo>
                                    <a:pt x="192" y="107"/>
                                  </a:lnTo>
                                  <a:lnTo>
                                    <a:pt x="189" y="109"/>
                                  </a:lnTo>
                                  <a:lnTo>
                                    <a:pt x="187" y="111"/>
                                  </a:lnTo>
                                  <a:lnTo>
                                    <a:pt x="185" y="113"/>
                                  </a:lnTo>
                                  <a:lnTo>
                                    <a:pt x="196" y="118"/>
                                  </a:lnTo>
                                  <a:lnTo>
                                    <a:pt x="211" y="128"/>
                                  </a:lnTo>
                                  <a:lnTo>
                                    <a:pt x="230" y="142"/>
                                  </a:lnTo>
                                  <a:lnTo>
                                    <a:pt x="258" y="160"/>
                                  </a:lnTo>
                                  <a:lnTo>
                                    <a:pt x="275" y="170"/>
                                  </a:lnTo>
                                  <a:lnTo>
                                    <a:pt x="286" y="178"/>
                                  </a:lnTo>
                                  <a:lnTo>
                                    <a:pt x="297" y="187"/>
                                  </a:lnTo>
                                  <a:lnTo>
                                    <a:pt x="299" y="99"/>
                                  </a:lnTo>
                                  <a:lnTo>
                                    <a:pt x="207" y="99"/>
                                  </a:lnTo>
                                  <a:lnTo>
                                    <a:pt x="202" y="99"/>
                                  </a:lnTo>
                                  <a:lnTo>
                                    <a:pt x="197" y="97"/>
                                  </a:lnTo>
                                  <a:lnTo>
                                    <a:pt x="196" y="95"/>
                                  </a:lnTo>
                                  <a:lnTo>
                                    <a:pt x="193" y="93"/>
                                  </a:lnTo>
                                  <a:lnTo>
                                    <a:pt x="19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20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41 w 301"/>
                                <a:gd name="T1" fmla="*/ 80 h 188"/>
                                <a:gd name="T2" fmla="*/ 13 w 301"/>
                                <a:gd name="T3" fmla="*/ 80 h 188"/>
                                <a:gd name="T4" fmla="*/ 32 w 301"/>
                                <a:gd name="T5" fmla="*/ 87 h 188"/>
                                <a:gd name="T6" fmla="*/ 52 w 301"/>
                                <a:gd name="T7" fmla="*/ 94 h 188"/>
                                <a:gd name="T8" fmla="*/ 71 w 301"/>
                                <a:gd name="T9" fmla="*/ 100 h 188"/>
                                <a:gd name="T10" fmla="*/ 47 w 301"/>
                                <a:gd name="T11" fmla="*/ 85 h 188"/>
                                <a:gd name="T12" fmla="*/ 41 w 301"/>
                                <a:gd name="T13" fmla="*/ 8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41" y="80"/>
                                  </a:moveTo>
                                  <a:lnTo>
                                    <a:pt x="13" y="80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52" y="94"/>
                                  </a:lnTo>
                                  <a:lnTo>
                                    <a:pt x="71" y="100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4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119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62 h 188"/>
                                <a:gd name="T2" fmla="*/ 192 w 301"/>
                                <a:gd name="T3" fmla="*/ 62 h 188"/>
                                <a:gd name="T4" fmla="*/ 195 w 301"/>
                                <a:gd name="T5" fmla="*/ 65 h 188"/>
                                <a:gd name="T6" fmla="*/ 198 w 301"/>
                                <a:gd name="T7" fmla="*/ 67 h 188"/>
                                <a:gd name="T8" fmla="*/ 199 w 301"/>
                                <a:gd name="T9" fmla="*/ 72 h 188"/>
                                <a:gd name="T10" fmla="*/ 200 w 301"/>
                                <a:gd name="T11" fmla="*/ 75 h 188"/>
                                <a:gd name="T12" fmla="*/ 201 w 301"/>
                                <a:gd name="T13" fmla="*/ 77 h 188"/>
                                <a:gd name="T14" fmla="*/ 203 w 301"/>
                                <a:gd name="T15" fmla="*/ 80 h 188"/>
                                <a:gd name="T16" fmla="*/ 205 w 301"/>
                                <a:gd name="T17" fmla="*/ 82 h 188"/>
                                <a:gd name="T18" fmla="*/ 207 w 301"/>
                                <a:gd name="T19" fmla="*/ 82 h 188"/>
                                <a:gd name="T20" fmla="*/ 209 w 301"/>
                                <a:gd name="T21" fmla="*/ 84 h 188"/>
                                <a:gd name="T22" fmla="*/ 212 w 301"/>
                                <a:gd name="T23" fmla="*/ 87 h 188"/>
                                <a:gd name="T24" fmla="*/ 213 w 301"/>
                                <a:gd name="T25" fmla="*/ 93 h 188"/>
                                <a:gd name="T26" fmla="*/ 213 w 301"/>
                                <a:gd name="T27" fmla="*/ 94 h 188"/>
                                <a:gd name="T28" fmla="*/ 210 w 301"/>
                                <a:gd name="T29" fmla="*/ 97 h 188"/>
                                <a:gd name="T30" fmla="*/ 207 w 301"/>
                                <a:gd name="T31" fmla="*/ 99 h 188"/>
                                <a:gd name="T32" fmla="*/ 299 w 301"/>
                                <a:gd name="T33" fmla="*/ 99 h 188"/>
                                <a:gd name="T34" fmla="*/ 300 w 301"/>
                                <a:gd name="T35" fmla="*/ 62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300" y="62"/>
                                  </a:moveTo>
                                  <a:lnTo>
                                    <a:pt x="192" y="62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198" y="67"/>
                                  </a:lnTo>
                                  <a:lnTo>
                                    <a:pt x="199" y="72"/>
                                  </a:lnTo>
                                  <a:lnTo>
                                    <a:pt x="200" y="75"/>
                                  </a:lnTo>
                                  <a:lnTo>
                                    <a:pt x="201" y="77"/>
                                  </a:lnTo>
                                  <a:lnTo>
                                    <a:pt x="203" y="80"/>
                                  </a:lnTo>
                                  <a:lnTo>
                                    <a:pt x="205" y="82"/>
                                  </a:lnTo>
                                  <a:lnTo>
                                    <a:pt x="207" y="82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12" y="87"/>
                                  </a:lnTo>
                                  <a:lnTo>
                                    <a:pt x="213" y="93"/>
                                  </a:lnTo>
                                  <a:lnTo>
                                    <a:pt x="213" y="94"/>
                                  </a:lnTo>
                                  <a:lnTo>
                                    <a:pt x="210" y="97"/>
                                  </a:lnTo>
                                  <a:lnTo>
                                    <a:pt x="207" y="99"/>
                                  </a:lnTo>
                                  <a:lnTo>
                                    <a:pt x="299" y="99"/>
                                  </a:lnTo>
                                  <a:lnTo>
                                    <a:pt x="30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119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9 h 188"/>
                                <a:gd name="T2" fmla="*/ 12 w 301"/>
                                <a:gd name="T3" fmla="*/ 29 h 188"/>
                                <a:gd name="T4" fmla="*/ 24 w 301"/>
                                <a:gd name="T5" fmla="*/ 31 h 188"/>
                                <a:gd name="T6" fmla="*/ 40 w 301"/>
                                <a:gd name="T7" fmla="*/ 37 h 188"/>
                                <a:gd name="T8" fmla="*/ 56 w 301"/>
                                <a:gd name="T9" fmla="*/ 45 h 188"/>
                                <a:gd name="T10" fmla="*/ 72 w 301"/>
                                <a:gd name="T11" fmla="*/ 53 h 188"/>
                                <a:gd name="T12" fmla="*/ 83 w 301"/>
                                <a:gd name="T13" fmla="*/ 60 h 188"/>
                                <a:gd name="T14" fmla="*/ 88 w 301"/>
                                <a:gd name="T15" fmla="*/ 63 h 188"/>
                                <a:gd name="T16" fmla="*/ 114 w 301"/>
                                <a:gd name="T17" fmla="*/ 74 h 188"/>
                                <a:gd name="T18" fmla="*/ 134 w 301"/>
                                <a:gd name="T19" fmla="*/ 83 h 188"/>
                                <a:gd name="T20" fmla="*/ 147 w 301"/>
                                <a:gd name="T21" fmla="*/ 90 h 188"/>
                                <a:gd name="T22" fmla="*/ 153 w 301"/>
                                <a:gd name="T23" fmla="*/ 93 h 188"/>
                                <a:gd name="T24" fmla="*/ 154 w 301"/>
                                <a:gd name="T25" fmla="*/ 90 h 188"/>
                                <a:gd name="T26" fmla="*/ 157 w 301"/>
                                <a:gd name="T27" fmla="*/ 80 h 188"/>
                                <a:gd name="T28" fmla="*/ 172 w 301"/>
                                <a:gd name="T29" fmla="*/ 80 h 188"/>
                                <a:gd name="T30" fmla="*/ 165 w 301"/>
                                <a:gd name="T31" fmla="*/ 79 h 188"/>
                                <a:gd name="T32" fmla="*/ 160 w 301"/>
                                <a:gd name="T33" fmla="*/ 75 h 188"/>
                                <a:gd name="T34" fmla="*/ 156 w 301"/>
                                <a:gd name="T35" fmla="*/ 71 h 188"/>
                                <a:gd name="T36" fmla="*/ 159 w 301"/>
                                <a:gd name="T37" fmla="*/ 60 h 188"/>
                                <a:gd name="T38" fmla="*/ 165 w 301"/>
                                <a:gd name="T39" fmla="*/ 59 h 188"/>
                                <a:gd name="T40" fmla="*/ 300 w 301"/>
                                <a:gd name="T41" fmla="*/ 59 h 188"/>
                                <a:gd name="T42" fmla="*/ 300 w 301"/>
                                <a:gd name="T43" fmla="*/ 29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300" y="29"/>
                                  </a:moveTo>
                                  <a:lnTo>
                                    <a:pt x="12" y="29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88" y="63"/>
                                  </a:lnTo>
                                  <a:lnTo>
                                    <a:pt x="114" y="74"/>
                                  </a:lnTo>
                                  <a:lnTo>
                                    <a:pt x="134" y="83"/>
                                  </a:lnTo>
                                  <a:lnTo>
                                    <a:pt x="147" y="90"/>
                                  </a:lnTo>
                                  <a:lnTo>
                                    <a:pt x="153" y="93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65" y="79"/>
                                  </a:lnTo>
                                  <a:lnTo>
                                    <a:pt x="160" y="75"/>
                                  </a:lnTo>
                                  <a:lnTo>
                                    <a:pt x="156" y="71"/>
                                  </a:lnTo>
                                  <a:lnTo>
                                    <a:pt x="159" y="60"/>
                                  </a:lnTo>
                                  <a:lnTo>
                                    <a:pt x="165" y="59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119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188"/>
                                <a:gd name="T2" fmla="*/ 11 w 301"/>
                                <a:gd name="T3" fmla="*/ 0 h 188"/>
                                <a:gd name="T4" fmla="*/ 0 w 301"/>
                                <a:gd name="T5" fmla="*/ 11 h 188"/>
                                <a:gd name="T6" fmla="*/ 0 w 301"/>
                                <a:gd name="T7" fmla="*/ 83 h 188"/>
                                <a:gd name="T8" fmla="*/ 13 w 301"/>
                                <a:gd name="T9" fmla="*/ 80 h 188"/>
                                <a:gd name="T10" fmla="*/ 41 w 301"/>
                                <a:gd name="T11" fmla="*/ 80 h 188"/>
                                <a:gd name="T12" fmla="*/ 33 w 301"/>
                                <a:gd name="T13" fmla="*/ 73 h 188"/>
                                <a:gd name="T14" fmla="*/ 13 w 301"/>
                                <a:gd name="T15" fmla="*/ 62 h 188"/>
                                <a:gd name="T16" fmla="*/ 7 w 301"/>
                                <a:gd name="T17" fmla="*/ 48 h 188"/>
                                <a:gd name="T18" fmla="*/ 5 w 301"/>
                                <a:gd name="T19" fmla="*/ 34 h 188"/>
                                <a:gd name="T20" fmla="*/ 12 w 301"/>
                                <a:gd name="T21" fmla="*/ 29 h 188"/>
                                <a:gd name="T22" fmla="*/ 300 w 301"/>
                                <a:gd name="T23" fmla="*/ 29 h 188"/>
                                <a:gd name="T24" fmla="*/ 300 w 301"/>
                                <a:gd name="T25" fmla="*/ 11 h 188"/>
                                <a:gd name="T26" fmla="*/ 289 w 301"/>
                                <a:gd name="T27" fmla="*/ 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11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172 w 301"/>
                                <a:gd name="T1" fmla="*/ 80 h 188"/>
                                <a:gd name="T2" fmla="*/ 157 w 301"/>
                                <a:gd name="T3" fmla="*/ 80 h 188"/>
                                <a:gd name="T4" fmla="*/ 165 w 301"/>
                                <a:gd name="T5" fmla="*/ 80 h 188"/>
                                <a:gd name="T6" fmla="*/ 173 w 301"/>
                                <a:gd name="T7" fmla="*/ 81 h 188"/>
                                <a:gd name="T8" fmla="*/ 172 w 301"/>
                                <a:gd name="T9" fmla="*/ 8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172" y="80"/>
                                  </a:moveTo>
                                  <a:lnTo>
                                    <a:pt x="157" y="80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73" y="81"/>
                                  </a:lnTo>
                                  <a:lnTo>
                                    <a:pt x="17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119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59 h 188"/>
                                <a:gd name="T2" fmla="*/ 165 w 301"/>
                                <a:gd name="T3" fmla="*/ 59 h 188"/>
                                <a:gd name="T4" fmla="*/ 173 w 301"/>
                                <a:gd name="T5" fmla="*/ 62 h 188"/>
                                <a:gd name="T6" fmla="*/ 176 w 301"/>
                                <a:gd name="T7" fmla="*/ 64 h 188"/>
                                <a:gd name="T8" fmla="*/ 185 w 301"/>
                                <a:gd name="T9" fmla="*/ 64 h 188"/>
                                <a:gd name="T10" fmla="*/ 192 w 301"/>
                                <a:gd name="T11" fmla="*/ 62 h 188"/>
                                <a:gd name="T12" fmla="*/ 300 w 301"/>
                                <a:gd name="T13" fmla="*/ 62 h 188"/>
                                <a:gd name="T14" fmla="*/ 300 w 301"/>
                                <a:gd name="T15" fmla="*/ 59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300" y="59"/>
                                  </a:moveTo>
                                  <a:lnTo>
                                    <a:pt x="165" y="59"/>
                                  </a:lnTo>
                                  <a:lnTo>
                                    <a:pt x="173" y="62"/>
                                  </a:lnTo>
                                  <a:lnTo>
                                    <a:pt x="176" y="64"/>
                                  </a:lnTo>
                                  <a:lnTo>
                                    <a:pt x="185" y="64"/>
                                  </a:lnTo>
                                  <a:lnTo>
                                    <a:pt x="192" y="62"/>
                                  </a:lnTo>
                                  <a:lnTo>
                                    <a:pt x="300" y="62"/>
                                  </a:lnTo>
                                  <a:lnTo>
                                    <a:pt x="30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172"/>
                        <wpg:cNvGrpSpPr>
                          <a:grpSpLocks/>
                        </wpg:cNvGrpSpPr>
                        <wpg:grpSpPr bwMode="auto">
                          <a:xfrm>
                            <a:off x="0" y="111"/>
                            <a:ext cx="301" cy="190"/>
                            <a:chOff x="0" y="111"/>
                            <a:chExt cx="301" cy="190"/>
                          </a:xfrm>
                        </wpg:grpSpPr>
                        <wps:wsp>
                          <wps:cNvPr id="1197" name="Freeform 1193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0 w 301"/>
                                <a:gd name="T1" fmla="+- 0 289 111"/>
                                <a:gd name="T2" fmla="*/ 289 h 190"/>
                                <a:gd name="T3" fmla="*/ 289 w 301"/>
                                <a:gd name="T4" fmla="+- 0 300 111"/>
                                <a:gd name="T5" fmla="*/ 300 h 190"/>
                                <a:gd name="T6" fmla="*/ 66 w 301"/>
                                <a:gd name="T7" fmla="+- 0 289 111"/>
                                <a:gd name="T8" fmla="*/ 289 h 190"/>
                                <a:gd name="T9" fmla="*/ 63 w 301"/>
                                <a:gd name="T10" fmla="+- 0 282 111"/>
                                <a:gd name="T11" fmla="*/ 282 h 190"/>
                                <a:gd name="T12" fmla="*/ 62 w 301"/>
                                <a:gd name="T13" fmla="+- 0 282 111"/>
                                <a:gd name="T14" fmla="*/ 282 h 190"/>
                                <a:gd name="T15" fmla="*/ 65 w 301"/>
                                <a:gd name="T16" fmla="+- 0 270 111"/>
                                <a:gd name="T17" fmla="*/ 270 h 190"/>
                                <a:gd name="T18" fmla="*/ 70 w 301"/>
                                <a:gd name="T19" fmla="+- 0 268 111"/>
                                <a:gd name="T20" fmla="*/ 268 h 190"/>
                                <a:gd name="T21" fmla="*/ 69 w 301"/>
                                <a:gd name="T22" fmla="+- 0 265 111"/>
                                <a:gd name="T23" fmla="*/ 265 h 190"/>
                                <a:gd name="T24" fmla="*/ 74 w 301"/>
                                <a:gd name="T25" fmla="+- 0 256 111"/>
                                <a:gd name="T26" fmla="*/ 256 h 190"/>
                                <a:gd name="T27" fmla="*/ 80 w 301"/>
                                <a:gd name="T28" fmla="+- 0 254 111"/>
                                <a:gd name="T29" fmla="*/ 254 h 190"/>
                                <a:gd name="T30" fmla="*/ 77 w 301"/>
                                <a:gd name="T31" fmla="+- 0 249 111"/>
                                <a:gd name="T32" fmla="*/ 249 h 190"/>
                                <a:gd name="T33" fmla="*/ 82 w 301"/>
                                <a:gd name="T34" fmla="+- 0 240 111"/>
                                <a:gd name="T35" fmla="*/ 240 h 190"/>
                                <a:gd name="T36" fmla="*/ 87 w 301"/>
                                <a:gd name="T37" fmla="+- 0 238 111"/>
                                <a:gd name="T38" fmla="*/ 238 h 190"/>
                                <a:gd name="T39" fmla="*/ 87 w 301"/>
                                <a:gd name="T40" fmla="+- 0 237 111"/>
                                <a:gd name="T41" fmla="*/ 237 h 190"/>
                                <a:gd name="T42" fmla="*/ 85 w 301"/>
                                <a:gd name="T43" fmla="+- 0 230 111"/>
                                <a:gd name="T44" fmla="*/ 230 h 190"/>
                                <a:gd name="T45" fmla="*/ 92 w 301"/>
                                <a:gd name="T46" fmla="+- 0 220 111"/>
                                <a:gd name="T47" fmla="*/ 220 h 190"/>
                                <a:gd name="T48" fmla="*/ 97 w 301"/>
                                <a:gd name="T49" fmla="+- 0 220 111"/>
                                <a:gd name="T50" fmla="*/ 220 h 190"/>
                                <a:gd name="T51" fmla="*/ 95 w 301"/>
                                <a:gd name="T52" fmla="+- 0 218 111"/>
                                <a:gd name="T53" fmla="*/ 218 h 190"/>
                                <a:gd name="T54" fmla="*/ 95 w 301"/>
                                <a:gd name="T55" fmla="+- 0 216 111"/>
                                <a:gd name="T56" fmla="*/ 216 h 190"/>
                                <a:gd name="T57" fmla="*/ 100 w 301"/>
                                <a:gd name="T58" fmla="+- 0 209 111"/>
                                <a:gd name="T59" fmla="*/ 209 h 190"/>
                                <a:gd name="T60" fmla="*/ 102 w 301"/>
                                <a:gd name="T61" fmla="+- 0 202 111"/>
                                <a:gd name="T62" fmla="*/ 202 h 190"/>
                                <a:gd name="T63" fmla="*/ 104 w 301"/>
                                <a:gd name="T64" fmla="+- 0 201 111"/>
                                <a:gd name="T65" fmla="*/ 201 h 190"/>
                                <a:gd name="T66" fmla="*/ 105 w 301"/>
                                <a:gd name="T67" fmla="+- 0 196 111"/>
                                <a:gd name="T68" fmla="*/ 196 h 190"/>
                                <a:gd name="T69" fmla="*/ 108 w 301"/>
                                <a:gd name="T70" fmla="+- 0 190 111"/>
                                <a:gd name="T71" fmla="*/ 190 h 190"/>
                                <a:gd name="T72" fmla="*/ 113 w 301"/>
                                <a:gd name="T73" fmla="+- 0 185 111"/>
                                <a:gd name="T74" fmla="*/ 185 h 190"/>
                                <a:gd name="T75" fmla="*/ 113 w 301"/>
                                <a:gd name="T76" fmla="+- 0 182 111"/>
                                <a:gd name="T77" fmla="*/ 182 h 190"/>
                                <a:gd name="T78" fmla="*/ 117 w 301"/>
                                <a:gd name="T79" fmla="+- 0 180 111"/>
                                <a:gd name="T80" fmla="*/ 180 h 190"/>
                                <a:gd name="T81" fmla="*/ 116 w 301"/>
                                <a:gd name="T82" fmla="+- 0 178 111"/>
                                <a:gd name="T83" fmla="*/ 178 h 190"/>
                                <a:gd name="T84" fmla="*/ 119 w 301"/>
                                <a:gd name="T85" fmla="+- 0 174 111"/>
                                <a:gd name="T86" fmla="*/ 174 h 190"/>
                                <a:gd name="T87" fmla="*/ 125 w 301"/>
                                <a:gd name="T88" fmla="+- 0 166 111"/>
                                <a:gd name="T89" fmla="*/ 166 h 190"/>
                                <a:gd name="T90" fmla="*/ 126 w 301"/>
                                <a:gd name="T91" fmla="+- 0 161 111"/>
                                <a:gd name="T92" fmla="*/ 161 h 190"/>
                                <a:gd name="T93" fmla="*/ 125 w 301"/>
                                <a:gd name="T94" fmla="+- 0 157 111"/>
                                <a:gd name="T95" fmla="*/ 157 h 190"/>
                                <a:gd name="T96" fmla="*/ 101 w 301"/>
                                <a:gd name="T97" fmla="+- 0 156 111"/>
                                <a:gd name="T98" fmla="*/ 156 h 190"/>
                                <a:gd name="T99" fmla="*/ 14 w 301"/>
                                <a:gd name="T100" fmla="+- 0 121 111"/>
                                <a:gd name="T101" fmla="*/ 121 h 190"/>
                                <a:gd name="T102" fmla="*/ 5 w 301"/>
                                <a:gd name="T103" fmla="+- 0 114 111"/>
                                <a:gd name="T104" fmla="*/ 11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  <a:lnTo>
                                    <a:pt x="11" y="189"/>
                                  </a:lnTo>
                                  <a:lnTo>
                                    <a:pt x="289" y="189"/>
                                  </a:lnTo>
                                  <a:lnTo>
                                    <a:pt x="300" y="178"/>
                                  </a:lnTo>
                                  <a:lnTo>
                                    <a:pt x="66" y="178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2" y="171"/>
                                  </a:lnTo>
                                  <a:lnTo>
                                    <a:pt x="62" y="166"/>
                                  </a:lnTo>
                                  <a:lnTo>
                                    <a:pt x="65" y="15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0" y="157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72" y="150"/>
                                  </a:lnTo>
                                  <a:lnTo>
                                    <a:pt x="74" y="145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80" y="143"/>
                                  </a:lnTo>
                                  <a:lnTo>
                                    <a:pt x="79" y="142"/>
                                  </a:lnTo>
                                  <a:lnTo>
                                    <a:pt x="77" y="138"/>
                                  </a:lnTo>
                                  <a:lnTo>
                                    <a:pt x="81" y="134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83" y="127"/>
                                  </a:lnTo>
                                  <a:lnTo>
                                    <a:pt x="87" y="127"/>
                                  </a:lnTo>
                                  <a:lnTo>
                                    <a:pt x="88" y="127"/>
                                  </a:lnTo>
                                  <a:lnTo>
                                    <a:pt x="87" y="126"/>
                                  </a:lnTo>
                                  <a:lnTo>
                                    <a:pt x="85" y="126"/>
                                  </a:lnTo>
                                  <a:lnTo>
                                    <a:pt x="85" y="119"/>
                                  </a:lnTo>
                                  <a:lnTo>
                                    <a:pt x="91" y="112"/>
                                  </a:lnTo>
                                  <a:lnTo>
                                    <a:pt x="92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95" y="108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95" y="105"/>
                                  </a:lnTo>
                                  <a:lnTo>
                                    <a:pt x="96" y="103"/>
                                  </a:lnTo>
                                  <a:lnTo>
                                    <a:pt x="100" y="98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02" y="91"/>
                                  </a:lnTo>
                                  <a:lnTo>
                                    <a:pt x="103" y="90"/>
                                  </a:lnTo>
                                  <a:lnTo>
                                    <a:pt x="104" y="90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5" y="85"/>
                                  </a:lnTo>
                                  <a:lnTo>
                                    <a:pt x="107" y="82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13" y="74"/>
                                  </a:lnTo>
                                  <a:lnTo>
                                    <a:pt x="113" y="72"/>
                                  </a:lnTo>
                                  <a:lnTo>
                                    <a:pt x="113" y="71"/>
                                  </a:lnTo>
                                  <a:lnTo>
                                    <a:pt x="113" y="69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115" y="64"/>
                                  </a:lnTo>
                                  <a:lnTo>
                                    <a:pt x="119" y="63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25" y="55"/>
                                  </a:lnTo>
                                  <a:lnTo>
                                    <a:pt x="125" y="51"/>
                                  </a:lnTo>
                                  <a:lnTo>
                                    <a:pt x="126" y="50"/>
                                  </a:lnTo>
                                  <a:lnTo>
                                    <a:pt x="128" y="50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26" y="45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192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83 w 301"/>
                                <a:gd name="T1" fmla="+- 0 255 111"/>
                                <a:gd name="T2" fmla="*/ 255 h 190"/>
                                <a:gd name="T3" fmla="*/ 84 w 301"/>
                                <a:gd name="T4" fmla="+- 0 256 111"/>
                                <a:gd name="T5" fmla="*/ 256 h 190"/>
                                <a:gd name="T6" fmla="*/ 87 w 301"/>
                                <a:gd name="T7" fmla="+- 0 259 111"/>
                                <a:gd name="T8" fmla="*/ 259 h 190"/>
                                <a:gd name="T9" fmla="*/ 85 w 301"/>
                                <a:gd name="T10" fmla="+- 0 261 111"/>
                                <a:gd name="T11" fmla="*/ 261 h 190"/>
                                <a:gd name="T12" fmla="*/ 82 w 301"/>
                                <a:gd name="T13" fmla="+- 0 265 111"/>
                                <a:gd name="T14" fmla="*/ 265 h 190"/>
                                <a:gd name="T15" fmla="*/ 81 w 301"/>
                                <a:gd name="T16" fmla="+- 0 269 111"/>
                                <a:gd name="T17" fmla="*/ 269 h 190"/>
                                <a:gd name="T18" fmla="*/ 76 w 301"/>
                                <a:gd name="T19" fmla="+- 0 270 111"/>
                                <a:gd name="T20" fmla="*/ 270 h 190"/>
                                <a:gd name="T21" fmla="*/ 74 w 301"/>
                                <a:gd name="T22" fmla="+- 0 270 111"/>
                                <a:gd name="T23" fmla="*/ 270 h 190"/>
                                <a:gd name="T24" fmla="*/ 75 w 301"/>
                                <a:gd name="T25" fmla="+- 0 271 111"/>
                                <a:gd name="T26" fmla="*/ 271 h 190"/>
                                <a:gd name="T27" fmla="*/ 79 w 301"/>
                                <a:gd name="T28" fmla="+- 0 274 111"/>
                                <a:gd name="T29" fmla="*/ 274 h 190"/>
                                <a:gd name="T30" fmla="*/ 78 w 301"/>
                                <a:gd name="T31" fmla="+- 0 275 111"/>
                                <a:gd name="T32" fmla="*/ 275 h 190"/>
                                <a:gd name="T33" fmla="*/ 66 w 301"/>
                                <a:gd name="T34" fmla="+- 0 289 111"/>
                                <a:gd name="T35" fmla="*/ 289 h 190"/>
                                <a:gd name="T36" fmla="*/ 300 w 301"/>
                                <a:gd name="T37" fmla="+- 0 289 111"/>
                                <a:gd name="T38" fmla="*/ 289 h 190"/>
                                <a:gd name="T39" fmla="*/ 300 w 301"/>
                                <a:gd name="T40" fmla="+- 0 264 111"/>
                                <a:gd name="T41" fmla="*/ 264 h 190"/>
                                <a:gd name="T42" fmla="*/ 268 w 301"/>
                                <a:gd name="T43" fmla="+- 0 264 111"/>
                                <a:gd name="T44" fmla="*/ 264 h 190"/>
                                <a:gd name="T45" fmla="*/ 251 w 301"/>
                                <a:gd name="T46" fmla="+- 0 256 111"/>
                                <a:gd name="T47" fmla="*/ 256 h 190"/>
                                <a:gd name="T48" fmla="*/ 87 w 301"/>
                                <a:gd name="T49" fmla="+- 0 256 111"/>
                                <a:gd name="T50" fmla="*/ 256 h 190"/>
                                <a:gd name="T51" fmla="*/ 83 w 301"/>
                                <a:gd name="T52" fmla="+- 0 255 111"/>
                                <a:gd name="T53" fmla="*/ 255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83" y="144"/>
                                  </a:moveTo>
                                  <a:lnTo>
                                    <a:pt x="84" y="145"/>
                                  </a:lnTo>
                                  <a:lnTo>
                                    <a:pt x="87" y="148"/>
                                  </a:lnTo>
                                  <a:lnTo>
                                    <a:pt x="85" y="150"/>
                                  </a:lnTo>
                                  <a:lnTo>
                                    <a:pt x="82" y="154"/>
                                  </a:lnTo>
                                  <a:lnTo>
                                    <a:pt x="81" y="158"/>
                                  </a:lnTo>
                                  <a:lnTo>
                                    <a:pt x="76" y="159"/>
                                  </a:lnTo>
                                  <a:lnTo>
                                    <a:pt x="74" y="159"/>
                                  </a:lnTo>
                                  <a:lnTo>
                                    <a:pt x="75" y="160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78" y="164"/>
                                  </a:lnTo>
                                  <a:lnTo>
                                    <a:pt x="66" y="178"/>
                                  </a:lnTo>
                                  <a:lnTo>
                                    <a:pt x="300" y="178"/>
                                  </a:lnTo>
                                  <a:lnTo>
                                    <a:pt x="300" y="153"/>
                                  </a:lnTo>
                                  <a:lnTo>
                                    <a:pt x="268" y="153"/>
                                  </a:lnTo>
                                  <a:lnTo>
                                    <a:pt x="251" y="145"/>
                                  </a:lnTo>
                                  <a:lnTo>
                                    <a:pt x="87" y="145"/>
                                  </a:lnTo>
                                  <a:lnTo>
                                    <a:pt x="83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191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64 w 301"/>
                                <a:gd name="T1" fmla="+- 0 282 111"/>
                                <a:gd name="T2" fmla="*/ 282 h 190"/>
                                <a:gd name="T3" fmla="*/ 63 w 301"/>
                                <a:gd name="T4" fmla="+- 0 282 111"/>
                                <a:gd name="T5" fmla="*/ 282 h 190"/>
                                <a:gd name="T6" fmla="*/ 65 w 301"/>
                                <a:gd name="T7" fmla="+- 0 282 111"/>
                                <a:gd name="T8" fmla="*/ 282 h 190"/>
                                <a:gd name="T9" fmla="*/ 64 w 301"/>
                                <a:gd name="T10" fmla="+- 0 282 111"/>
                                <a:gd name="T11" fmla="*/ 282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64" y="171"/>
                                  </a:moveTo>
                                  <a:lnTo>
                                    <a:pt x="63" y="17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64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190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70 w 301"/>
                                <a:gd name="T1" fmla="+- 0 268 111"/>
                                <a:gd name="T2" fmla="*/ 268 h 190"/>
                                <a:gd name="T3" fmla="*/ 65 w 301"/>
                                <a:gd name="T4" fmla="+- 0 268 111"/>
                                <a:gd name="T5" fmla="*/ 268 h 190"/>
                                <a:gd name="T6" fmla="*/ 69 w 301"/>
                                <a:gd name="T7" fmla="+- 0 269 111"/>
                                <a:gd name="T8" fmla="*/ 269 h 190"/>
                                <a:gd name="T9" fmla="*/ 71 w 301"/>
                                <a:gd name="T10" fmla="+- 0 269 111"/>
                                <a:gd name="T11" fmla="*/ 269 h 190"/>
                                <a:gd name="T12" fmla="*/ 70 w 301"/>
                                <a:gd name="T13" fmla="+- 0 268 111"/>
                                <a:gd name="T14" fmla="*/ 268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70" y="157"/>
                                  </a:moveTo>
                                  <a:lnTo>
                                    <a:pt x="65" y="157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71" y="158"/>
                                  </a:lnTo>
                                  <a:lnTo>
                                    <a:pt x="7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1189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226 w 301"/>
                                <a:gd name="T1" fmla="+- 0 192 111"/>
                                <a:gd name="T2" fmla="*/ 192 h 190"/>
                                <a:gd name="T3" fmla="*/ 238 w 301"/>
                                <a:gd name="T4" fmla="+- 0 203 111"/>
                                <a:gd name="T5" fmla="*/ 203 h 190"/>
                                <a:gd name="T6" fmla="*/ 251 w 301"/>
                                <a:gd name="T7" fmla="+- 0 214 111"/>
                                <a:gd name="T8" fmla="*/ 214 h 190"/>
                                <a:gd name="T9" fmla="*/ 271 w 301"/>
                                <a:gd name="T10" fmla="+- 0 232 111"/>
                                <a:gd name="T11" fmla="*/ 232 h 190"/>
                                <a:gd name="T12" fmla="*/ 272 w 301"/>
                                <a:gd name="T13" fmla="+- 0 246 111"/>
                                <a:gd name="T14" fmla="*/ 246 h 190"/>
                                <a:gd name="T15" fmla="*/ 275 w 301"/>
                                <a:gd name="T16" fmla="+- 0 262 111"/>
                                <a:gd name="T17" fmla="*/ 262 h 190"/>
                                <a:gd name="T18" fmla="*/ 268 w 301"/>
                                <a:gd name="T19" fmla="+- 0 264 111"/>
                                <a:gd name="T20" fmla="*/ 264 h 190"/>
                                <a:gd name="T21" fmla="*/ 300 w 301"/>
                                <a:gd name="T22" fmla="+- 0 264 111"/>
                                <a:gd name="T23" fmla="*/ 264 h 190"/>
                                <a:gd name="T24" fmla="*/ 300 w 301"/>
                                <a:gd name="T25" fmla="+- 0 219 111"/>
                                <a:gd name="T26" fmla="*/ 219 h 190"/>
                                <a:gd name="T27" fmla="*/ 282 w 301"/>
                                <a:gd name="T28" fmla="+- 0 219 111"/>
                                <a:gd name="T29" fmla="*/ 219 h 190"/>
                                <a:gd name="T30" fmla="*/ 266 w 301"/>
                                <a:gd name="T31" fmla="+- 0 207 111"/>
                                <a:gd name="T32" fmla="*/ 207 h 190"/>
                                <a:gd name="T33" fmla="*/ 246 w 301"/>
                                <a:gd name="T34" fmla="+- 0 202 111"/>
                                <a:gd name="T35" fmla="*/ 202 h 190"/>
                                <a:gd name="T36" fmla="*/ 232 w 301"/>
                                <a:gd name="T37" fmla="+- 0 194 111"/>
                                <a:gd name="T38" fmla="*/ 194 h 190"/>
                                <a:gd name="T39" fmla="*/ 226 w 301"/>
                                <a:gd name="T40" fmla="+- 0 192 111"/>
                                <a:gd name="T41" fmla="*/ 192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226" y="81"/>
                                  </a:moveTo>
                                  <a:lnTo>
                                    <a:pt x="238" y="92"/>
                                  </a:lnTo>
                                  <a:lnTo>
                                    <a:pt x="251" y="103"/>
                                  </a:lnTo>
                                  <a:lnTo>
                                    <a:pt x="271" y="121"/>
                                  </a:lnTo>
                                  <a:lnTo>
                                    <a:pt x="272" y="135"/>
                                  </a:lnTo>
                                  <a:lnTo>
                                    <a:pt x="275" y="151"/>
                                  </a:lnTo>
                                  <a:lnTo>
                                    <a:pt x="268" y="153"/>
                                  </a:lnTo>
                                  <a:lnTo>
                                    <a:pt x="300" y="153"/>
                                  </a:lnTo>
                                  <a:lnTo>
                                    <a:pt x="300" y="108"/>
                                  </a:lnTo>
                                  <a:lnTo>
                                    <a:pt x="282" y="108"/>
                                  </a:lnTo>
                                  <a:lnTo>
                                    <a:pt x="266" y="96"/>
                                  </a:lnTo>
                                  <a:lnTo>
                                    <a:pt x="246" y="91"/>
                                  </a:lnTo>
                                  <a:lnTo>
                                    <a:pt x="232" y="83"/>
                                  </a:lnTo>
                                  <a:lnTo>
                                    <a:pt x="226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1188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03 w 301"/>
                                <a:gd name="T1" fmla="+- 0 224 111"/>
                                <a:gd name="T2" fmla="*/ 224 h 190"/>
                                <a:gd name="T3" fmla="*/ 103 w 301"/>
                                <a:gd name="T4" fmla="+- 0 225 111"/>
                                <a:gd name="T5" fmla="*/ 225 h 190"/>
                                <a:gd name="T6" fmla="*/ 107 w 301"/>
                                <a:gd name="T7" fmla="+- 0 226 111"/>
                                <a:gd name="T8" fmla="*/ 226 h 190"/>
                                <a:gd name="T9" fmla="*/ 107 w 301"/>
                                <a:gd name="T10" fmla="+- 0 227 111"/>
                                <a:gd name="T11" fmla="*/ 227 h 190"/>
                                <a:gd name="T12" fmla="*/ 105 w 301"/>
                                <a:gd name="T13" fmla="+- 0 229 111"/>
                                <a:gd name="T14" fmla="*/ 229 h 190"/>
                                <a:gd name="T15" fmla="*/ 101 w 301"/>
                                <a:gd name="T16" fmla="+- 0 234 111"/>
                                <a:gd name="T17" fmla="*/ 234 h 190"/>
                                <a:gd name="T18" fmla="*/ 100 w 301"/>
                                <a:gd name="T19" fmla="+- 0 240 111"/>
                                <a:gd name="T20" fmla="*/ 240 h 190"/>
                                <a:gd name="T21" fmla="*/ 96 w 301"/>
                                <a:gd name="T22" fmla="+- 0 242 111"/>
                                <a:gd name="T23" fmla="*/ 242 h 190"/>
                                <a:gd name="T24" fmla="*/ 93 w 301"/>
                                <a:gd name="T25" fmla="+- 0 242 111"/>
                                <a:gd name="T26" fmla="*/ 242 h 190"/>
                                <a:gd name="T27" fmla="*/ 97 w 301"/>
                                <a:gd name="T28" fmla="+- 0 244 111"/>
                                <a:gd name="T29" fmla="*/ 244 h 190"/>
                                <a:gd name="T30" fmla="*/ 95 w 301"/>
                                <a:gd name="T31" fmla="+- 0 246 111"/>
                                <a:gd name="T32" fmla="*/ 246 h 190"/>
                                <a:gd name="T33" fmla="*/ 91 w 301"/>
                                <a:gd name="T34" fmla="+- 0 250 111"/>
                                <a:gd name="T35" fmla="*/ 250 h 190"/>
                                <a:gd name="T36" fmla="*/ 90 w 301"/>
                                <a:gd name="T37" fmla="+- 0 255 111"/>
                                <a:gd name="T38" fmla="*/ 255 h 190"/>
                                <a:gd name="T39" fmla="*/ 87 w 301"/>
                                <a:gd name="T40" fmla="+- 0 256 111"/>
                                <a:gd name="T41" fmla="*/ 256 h 190"/>
                                <a:gd name="T42" fmla="*/ 251 w 301"/>
                                <a:gd name="T43" fmla="+- 0 256 111"/>
                                <a:gd name="T44" fmla="*/ 256 h 190"/>
                                <a:gd name="T45" fmla="*/ 245 w 301"/>
                                <a:gd name="T46" fmla="+- 0 253 111"/>
                                <a:gd name="T47" fmla="*/ 253 h 190"/>
                                <a:gd name="T48" fmla="*/ 216 w 301"/>
                                <a:gd name="T49" fmla="+- 0 242 111"/>
                                <a:gd name="T50" fmla="*/ 242 h 190"/>
                                <a:gd name="T51" fmla="*/ 96 w 301"/>
                                <a:gd name="T52" fmla="+- 0 242 111"/>
                                <a:gd name="T53" fmla="*/ 242 h 190"/>
                                <a:gd name="T54" fmla="*/ 92 w 301"/>
                                <a:gd name="T55" fmla="+- 0 241 111"/>
                                <a:gd name="T56" fmla="*/ 241 h 190"/>
                                <a:gd name="T57" fmla="*/ 214 w 301"/>
                                <a:gd name="T58" fmla="+- 0 241 111"/>
                                <a:gd name="T59" fmla="*/ 241 h 190"/>
                                <a:gd name="T60" fmla="*/ 208 w 301"/>
                                <a:gd name="T61" fmla="+- 0 238 111"/>
                                <a:gd name="T62" fmla="*/ 238 h 190"/>
                                <a:gd name="T63" fmla="*/ 182 w 301"/>
                                <a:gd name="T64" fmla="+- 0 227 111"/>
                                <a:gd name="T65" fmla="*/ 227 h 190"/>
                                <a:gd name="T66" fmla="*/ 180 w 301"/>
                                <a:gd name="T67" fmla="+- 0 225 111"/>
                                <a:gd name="T68" fmla="*/ 225 h 190"/>
                                <a:gd name="T69" fmla="*/ 107 w 301"/>
                                <a:gd name="T70" fmla="+- 0 225 111"/>
                                <a:gd name="T71" fmla="*/ 225 h 190"/>
                                <a:gd name="T72" fmla="*/ 103 w 301"/>
                                <a:gd name="T73" fmla="+- 0 224 111"/>
                                <a:gd name="T74" fmla="*/ 22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03" y="113"/>
                                  </a:moveTo>
                                  <a:lnTo>
                                    <a:pt x="103" y="114"/>
                                  </a:lnTo>
                                  <a:lnTo>
                                    <a:pt x="107" y="115"/>
                                  </a:lnTo>
                                  <a:lnTo>
                                    <a:pt x="107" y="116"/>
                                  </a:lnTo>
                                  <a:lnTo>
                                    <a:pt x="105" y="118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100" y="129"/>
                                  </a:lnTo>
                                  <a:lnTo>
                                    <a:pt x="96" y="131"/>
                                  </a:lnTo>
                                  <a:lnTo>
                                    <a:pt x="93" y="131"/>
                                  </a:lnTo>
                                  <a:lnTo>
                                    <a:pt x="97" y="133"/>
                                  </a:lnTo>
                                  <a:lnTo>
                                    <a:pt x="95" y="135"/>
                                  </a:lnTo>
                                  <a:lnTo>
                                    <a:pt x="91" y="139"/>
                                  </a:lnTo>
                                  <a:lnTo>
                                    <a:pt x="90" y="144"/>
                                  </a:lnTo>
                                  <a:lnTo>
                                    <a:pt x="87" y="145"/>
                                  </a:lnTo>
                                  <a:lnTo>
                                    <a:pt x="251" y="145"/>
                                  </a:lnTo>
                                  <a:lnTo>
                                    <a:pt x="245" y="142"/>
                                  </a:lnTo>
                                  <a:lnTo>
                                    <a:pt x="216" y="131"/>
                                  </a:lnTo>
                                  <a:lnTo>
                                    <a:pt x="96" y="131"/>
                                  </a:lnTo>
                                  <a:lnTo>
                                    <a:pt x="92" y="130"/>
                                  </a:lnTo>
                                  <a:lnTo>
                                    <a:pt x="214" y="130"/>
                                  </a:lnTo>
                                  <a:lnTo>
                                    <a:pt x="208" y="127"/>
                                  </a:lnTo>
                                  <a:lnTo>
                                    <a:pt x="182" y="116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0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187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80 w 301"/>
                                <a:gd name="T1" fmla="+- 0 254 111"/>
                                <a:gd name="T2" fmla="*/ 254 h 190"/>
                                <a:gd name="T3" fmla="*/ 79 w 301"/>
                                <a:gd name="T4" fmla="+- 0 254 111"/>
                                <a:gd name="T5" fmla="*/ 254 h 190"/>
                                <a:gd name="T6" fmla="*/ 81 w 301"/>
                                <a:gd name="T7" fmla="+- 0 254 111"/>
                                <a:gd name="T8" fmla="*/ 254 h 190"/>
                                <a:gd name="T9" fmla="*/ 80 w 301"/>
                                <a:gd name="T10" fmla="+- 0 254 111"/>
                                <a:gd name="T11" fmla="*/ 25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80" y="143"/>
                                  </a:moveTo>
                                  <a:lnTo>
                                    <a:pt x="79" y="143"/>
                                  </a:lnTo>
                                  <a:lnTo>
                                    <a:pt x="81" y="143"/>
                                  </a:lnTo>
                                  <a:lnTo>
                                    <a:pt x="8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1186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88 w 301"/>
                                <a:gd name="T1" fmla="+- 0 238 111"/>
                                <a:gd name="T2" fmla="*/ 238 h 190"/>
                                <a:gd name="T3" fmla="*/ 87 w 301"/>
                                <a:gd name="T4" fmla="+- 0 238 111"/>
                                <a:gd name="T5" fmla="*/ 238 h 190"/>
                                <a:gd name="T6" fmla="*/ 88 w 301"/>
                                <a:gd name="T7" fmla="+- 0 238 111"/>
                                <a:gd name="T8" fmla="*/ 238 h 190"/>
                                <a:gd name="T9" fmla="*/ 88 w 301"/>
                                <a:gd name="T10" fmla="+- 0 238 111"/>
                                <a:gd name="T11" fmla="*/ 238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88" y="127"/>
                                  </a:moveTo>
                                  <a:lnTo>
                                    <a:pt x="87" y="127"/>
                                  </a:lnTo>
                                  <a:lnTo>
                                    <a:pt x="88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1185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8 w 301"/>
                                <a:gd name="T1" fmla="+- 0 190 111"/>
                                <a:gd name="T2" fmla="*/ 190 h 190"/>
                                <a:gd name="T3" fmla="*/ 126 w 301"/>
                                <a:gd name="T4" fmla="+- 0 195 111"/>
                                <a:gd name="T5" fmla="*/ 195 h 190"/>
                                <a:gd name="T6" fmla="*/ 126 w 301"/>
                                <a:gd name="T7" fmla="+- 0 198 111"/>
                                <a:gd name="T8" fmla="*/ 198 h 190"/>
                                <a:gd name="T9" fmla="*/ 123 w 301"/>
                                <a:gd name="T10" fmla="+- 0 200 111"/>
                                <a:gd name="T11" fmla="*/ 200 h 190"/>
                                <a:gd name="T12" fmla="*/ 123 w 301"/>
                                <a:gd name="T13" fmla="+- 0 203 111"/>
                                <a:gd name="T14" fmla="*/ 203 h 190"/>
                                <a:gd name="T15" fmla="*/ 122 w 301"/>
                                <a:gd name="T16" fmla="+- 0 203 111"/>
                                <a:gd name="T17" fmla="*/ 203 h 190"/>
                                <a:gd name="T18" fmla="*/ 122 w 301"/>
                                <a:gd name="T19" fmla="+- 0 206 111"/>
                                <a:gd name="T20" fmla="*/ 206 h 190"/>
                                <a:gd name="T21" fmla="*/ 119 w 301"/>
                                <a:gd name="T22" fmla="+- 0 207 111"/>
                                <a:gd name="T23" fmla="*/ 207 h 190"/>
                                <a:gd name="T24" fmla="*/ 119 w 301"/>
                                <a:gd name="T25" fmla="+- 0 207 111"/>
                                <a:gd name="T26" fmla="*/ 207 h 190"/>
                                <a:gd name="T27" fmla="*/ 119 w 301"/>
                                <a:gd name="T28" fmla="+- 0 208 111"/>
                                <a:gd name="T29" fmla="*/ 208 h 190"/>
                                <a:gd name="T30" fmla="*/ 119 w 301"/>
                                <a:gd name="T31" fmla="+- 0 209 111"/>
                                <a:gd name="T32" fmla="*/ 209 h 190"/>
                                <a:gd name="T33" fmla="*/ 117 w 301"/>
                                <a:gd name="T34" fmla="+- 0 211 111"/>
                                <a:gd name="T35" fmla="*/ 211 h 190"/>
                                <a:gd name="T36" fmla="*/ 112 w 301"/>
                                <a:gd name="T37" fmla="+- 0 217 111"/>
                                <a:gd name="T38" fmla="*/ 217 h 190"/>
                                <a:gd name="T39" fmla="*/ 110 w 301"/>
                                <a:gd name="T40" fmla="+- 0 223 111"/>
                                <a:gd name="T41" fmla="*/ 223 h 190"/>
                                <a:gd name="T42" fmla="*/ 107 w 301"/>
                                <a:gd name="T43" fmla="+- 0 225 111"/>
                                <a:gd name="T44" fmla="*/ 225 h 190"/>
                                <a:gd name="T45" fmla="*/ 180 w 301"/>
                                <a:gd name="T46" fmla="+- 0 225 111"/>
                                <a:gd name="T47" fmla="*/ 225 h 190"/>
                                <a:gd name="T48" fmla="*/ 164 w 301"/>
                                <a:gd name="T49" fmla="+- 0 216 111"/>
                                <a:gd name="T50" fmla="*/ 216 h 190"/>
                                <a:gd name="T51" fmla="*/ 152 w 301"/>
                                <a:gd name="T52" fmla="+- 0 207 111"/>
                                <a:gd name="T53" fmla="*/ 207 h 190"/>
                                <a:gd name="T54" fmla="*/ 146 w 301"/>
                                <a:gd name="T55" fmla="+- 0 196 111"/>
                                <a:gd name="T56" fmla="*/ 196 h 190"/>
                                <a:gd name="T57" fmla="*/ 145 w 301"/>
                                <a:gd name="T58" fmla="+- 0 193 111"/>
                                <a:gd name="T59" fmla="*/ 193 h 190"/>
                                <a:gd name="T60" fmla="*/ 127 w 301"/>
                                <a:gd name="T61" fmla="+- 0 193 111"/>
                                <a:gd name="T62" fmla="*/ 193 h 190"/>
                                <a:gd name="T63" fmla="*/ 128 w 301"/>
                                <a:gd name="T64" fmla="+- 0 190 111"/>
                                <a:gd name="T65" fmla="*/ 19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8" y="79"/>
                                  </a:moveTo>
                                  <a:lnTo>
                                    <a:pt x="126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23" y="89"/>
                                  </a:lnTo>
                                  <a:lnTo>
                                    <a:pt x="123" y="92"/>
                                  </a:lnTo>
                                  <a:lnTo>
                                    <a:pt x="122" y="92"/>
                                  </a:lnTo>
                                  <a:lnTo>
                                    <a:pt x="122" y="95"/>
                                  </a:lnTo>
                                  <a:lnTo>
                                    <a:pt x="119" y="96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8"/>
                                  </a:lnTo>
                                  <a:lnTo>
                                    <a:pt x="117" y="10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64" y="105"/>
                                  </a:lnTo>
                                  <a:lnTo>
                                    <a:pt x="152" y="96"/>
                                  </a:lnTo>
                                  <a:lnTo>
                                    <a:pt x="146" y="85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27" y="82"/>
                                  </a:lnTo>
                                  <a:lnTo>
                                    <a:pt x="12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1184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97 w 301"/>
                                <a:gd name="T1" fmla="+- 0 220 111"/>
                                <a:gd name="T2" fmla="*/ 220 h 190"/>
                                <a:gd name="T3" fmla="*/ 92 w 301"/>
                                <a:gd name="T4" fmla="+- 0 220 111"/>
                                <a:gd name="T5" fmla="*/ 220 h 190"/>
                                <a:gd name="T6" fmla="*/ 96 w 301"/>
                                <a:gd name="T7" fmla="+- 0 221 111"/>
                                <a:gd name="T8" fmla="*/ 221 h 190"/>
                                <a:gd name="T9" fmla="*/ 98 w 301"/>
                                <a:gd name="T10" fmla="+- 0 221 111"/>
                                <a:gd name="T11" fmla="*/ 221 h 190"/>
                                <a:gd name="T12" fmla="*/ 97 w 301"/>
                                <a:gd name="T13" fmla="+- 0 220 111"/>
                                <a:gd name="T14" fmla="*/ 22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97" y="109"/>
                                  </a:moveTo>
                                  <a:lnTo>
                                    <a:pt x="92" y="109"/>
                                  </a:lnTo>
                                  <a:lnTo>
                                    <a:pt x="96" y="110"/>
                                  </a:lnTo>
                                  <a:lnTo>
                                    <a:pt x="98" y="110"/>
                                  </a:lnTo>
                                  <a:lnTo>
                                    <a:pt x="97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1183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+- 0 217 111"/>
                                <a:gd name="T2" fmla="*/ 217 h 190"/>
                                <a:gd name="T3" fmla="*/ 298 w 301"/>
                                <a:gd name="T4" fmla="+- 0 217 111"/>
                                <a:gd name="T5" fmla="*/ 217 h 190"/>
                                <a:gd name="T6" fmla="*/ 282 w 301"/>
                                <a:gd name="T7" fmla="+- 0 219 111"/>
                                <a:gd name="T8" fmla="*/ 219 h 190"/>
                                <a:gd name="T9" fmla="*/ 300 w 301"/>
                                <a:gd name="T10" fmla="+- 0 219 111"/>
                                <a:gd name="T11" fmla="*/ 219 h 190"/>
                                <a:gd name="T12" fmla="*/ 300 w 301"/>
                                <a:gd name="T13" fmla="+- 0 217 111"/>
                                <a:gd name="T14" fmla="*/ 217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300" y="106"/>
                                  </a:moveTo>
                                  <a:lnTo>
                                    <a:pt x="298" y="106"/>
                                  </a:lnTo>
                                  <a:lnTo>
                                    <a:pt x="282" y="108"/>
                                  </a:lnTo>
                                  <a:lnTo>
                                    <a:pt x="300" y="108"/>
                                  </a:lnTo>
                                  <a:lnTo>
                                    <a:pt x="30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1182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9 w 301"/>
                                <a:gd name="T1" fmla="+- 0 186 111"/>
                                <a:gd name="T2" fmla="*/ 186 h 190"/>
                                <a:gd name="T3" fmla="*/ 131 w 301"/>
                                <a:gd name="T4" fmla="+- 0 187 111"/>
                                <a:gd name="T5" fmla="*/ 187 h 190"/>
                                <a:gd name="T6" fmla="*/ 129 w 301"/>
                                <a:gd name="T7" fmla="+- 0 190 111"/>
                                <a:gd name="T8" fmla="*/ 190 h 190"/>
                                <a:gd name="T9" fmla="*/ 127 w 301"/>
                                <a:gd name="T10" fmla="+- 0 193 111"/>
                                <a:gd name="T11" fmla="*/ 193 h 190"/>
                                <a:gd name="T12" fmla="*/ 145 w 301"/>
                                <a:gd name="T13" fmla="+- 0 193 111"/>
                                <a:gd name="T14" fmla="*/ 193 h 190"/>
                                <a:gd name="T15" fmla="*/ 145 w 301"/>
                                <a:gd name="T16" fmla="+- 0 186 111"/>
                                <a:gd name="T17" fmla="*/ 186 h 190"/>
                                <a:gd name="T18" fmla="*/ 134 w 301"/>
                                <a:gd name="T19" fmla="+- 0 186 111"/>
                                <a:gd name="T20" fmla="*/ 186 h 190"/>
                                <a:gd name="T21" fmla="*/ 129 w 301"/>
                                <a:gd name="T22" fmla="+- 0 186 111"/>
                                <a:gd name="T23" fmla="*/ 186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9" y="75"/>
                                  </a:moveTo>
                                  <a:lnTo>
                                    <a:pt x="131" y="76"/>
                                  </a:lnTo>
                                  <a:lnTo>
                                    <a:pt x="129" y="79"/>
                                  </a:lnTo>
                                  <a:lnTo>
                                    <a:pt x="127" y="82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45" y="75"/>
                                  </a:lnTo>
                                  <a:lnTo>
                                    <a:pt x="134" y="75"/>
                                  </a:lnTo>
                                  <a:lnTo>
                                    <a:pt x="129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1181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37 w 301"/>
                                <a:gd name="T1" fmla="+- 0 170 111"/>
                                <a:gd name="T2" fmla="*/ 170 h 190"/>
                                <a:gd name="T3" fmla="*/ 135 w 301"/>
                                <a:gd name="T4" fmla="+- 0 181 111"/>
                                <a:gd name="T5" fmla="*/ 181 h 190"/>
                                <a:gd name="T6" fmla="*/ 134 w 301"/>
                                <a:gd name="T7" fmla="+- 0 186 111"/>
                                <a:gd name="T8" fmla="*/ 186 h 190"/>
                                <a:gd name="T9" fmla="*/ 145 w 301"/>
                                <a:gd name="T10" fmla="+- 0 186 111"/>
                                <a:gd name="T11" fmla="*/ 186 h 190"/>
                                <a:gd name="T12" fmla="*/ 144 w 301"/>
                                <a:gd name="T13" fmla="+- 0 185 111"/>
                                <a:gd name="T14" fmla="*/ 185 h 190"/>
                                <a:gd name="T15" fmla="*/ 145 w 301"/>
                                <a:gd name="T16" fmla="+- 0 180 111"/>
                                <a:gd name="T17" fmla="*/ 180 h 190"/>
                                <a:gd name="T18" fmla="*/ 145 w 301"/>
                                <a:gd name="T19" fmla="+- 0 172 111"/>
                                <a:gd name="T20" fmla="*/ 172 h 190"/>
                                <a:gd name="T21" fmla="*/ 138 w 301"/>
                                <a:gd name="T22" fmla="+- 0 172 111"/>
                                <a:gd name="T23" fmla="*/ 172 h 190"/>
                                <a:gd name="T24" fmla="*/ 137 w 301"/>
                                <a:gd name="T25" fmla="+- 0 170 111"/>
                                <a:gd name="T26" fmla="*/ 17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37" y="59"/>
                                  </a:moveTo>
                                  <a:lnTo>
                                    <a:pt x="135" y="70"/>
                                  </a:lnTo>
                                  <a:lnTo>
                                    <a:pt x="134" y="75"/>
                                  </a:lnTo>
                                  <a:lnTo>
                                    <a:pt x="145" y="75"/>
                                  </a:lnTo>
                                  <a:lnTo>
                                    <a:pt x="144" y="74"/>
                                  </a:lnTo>
                                  <a:lnTo>
                                    <a:pt x="145" y="69"/>
                                  </a:lnTo>
                                  <a:lnTo>
                                    <a:pt x="145" y="61"/>
                                  </a:lnTo>
                                  <a:lnTo>
                                    <a:pt x="138" y="61"/>
                                  </a:lnTo>
                                  <a:lnTo>
                                    <a:pt x="13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1180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6 w 301"/>
                                <a:gd name="T1" fmla="+- 0 185 111"/>
                                <a:gd name="T2" fmla="*/ 185 h 190"/>
                                <a:gd name="T3" fmla="*/ 127 w 301"/>
                                <a:gd name="T4" fmla="+- 0 186 111"/>
                                <a:gd name="T5" fmla="*/ 186 h 190"/>
                                <a:gd name="T6" fmla="*/ 129 w 301"/>
                                <a:gd name="T7" fmla="+- 0 186 111"/>
                                <a:gd name="T8" fmla="*/ 186 h 190"/>
                                <a:gd name="T9" fmla="*/ 126 w 301"/>
                                <a:gd name="T10" fmla="+- 0 185 111"/>
                                <a:gd name="T11" fmla="*/ 185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6" y="74"/>
                                  </a:moveTo>
                                  <a:lnTo>
                                    <a:pt x="127" y="75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26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1179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4 w 301"/>
                                <a:gd name="T1" fmla="+- 0 183 111"/>
                                <a:gd name="T2" fmla="*/ 183 h 190"/>
                                <a:gd name="T3" fmla="*/ 125 w 301"/>
                                <a:gd name="T4" fmla="+- 0 184 111"/>
                                <a:gd name="T5" fmla="*/ 184 h 190"/>
                                <a:gd name="T6" fmla="*/ 126 w 301"/>
                                <a:gd name="T7" fmla="+- 0 185 111"/>
                                <a:gd name="T8" fmla="*/ 185 h 190"/>
                                <a:gd name="T9" fmla="*/ 126 w 301"/>
                                <a:gd name="T10" fmla="+- 0 184 111"/>
                                <a:gd name="T11" fmla="*/ 184 h 190"/>
                                <a:gd name="T12" fmla="*/ 124 w 301"/>
                                <a:gd name="T13" fmla="+- 0 183 111"/>
                                <a:gd name="T14" fmla="*/ 183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4" y="72"/>
                                  </a:moveTo>
                                  <a:lnTo>
                                    <a:pt x="125" y="73"/>
                                  </a:lnTo>
                                  <a:lnTo>
                                    <a:pt x="126" y="74"/>
                                  </a:lnTo>
                                  <a:lnTo>
                                    <a:pt x="126" y="73"/>
                                  </a:lnTo>
                                  <a:lnTo>
                                    <a:pt x="12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1178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17 w 301"/>
                                <a:gd name="T1" fmla="+- 0 180 111"/>
                                <a:gd name="T2" fmla="*/ 180 h 190"/>
                                <a:gd name="T3" fmla="*/ 113 w 301"/>
                                <a:gd name="T4" fmla="+- 0 180 111"/>
                                <a:gd name="T5" fmla="*/ 180 h 190"/>
                                <a:gd name="T6" fmla="*/ 119 w 301"/>
                                <a:gd name="T7" fmla="+- 0 181 111"/>
                                <a:gd name="T8" fmla="*/ 181 h 190"/>
                                <a:gd name="T9" fmla="*/ 121 w 301"/>
                                <a:gd name="T10" fmla="+- 0 182 111"/>
                                <a:gd name="T11" fmla="*/ 182 h 190"/>
                                <a:gd name="T12" fmla="*/ 120 w 301"/>
                                <a:gd name="T13" fmla="+- 0 181 111"/>
                                <a:gd name="T14" fmla="*/ 181 h 190"/>
                                <a:gd name="T15" fmla="*/ 117 w 301"/>
                                <a:gd name="T16" fmla="+- 0 180 111"/>
                                <a:gd name="T17" fmla="*/ 18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17" y="69"/>
                                  </a:moveTo>
                                  <a:lnTo>
                                    <a:pt x="113" y="69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21" y="71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17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1177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41 w 301"/>
                                <a:gd name="T1" fmla="+- 0 166 111"/>
                                <a:gd name="T2" fmla="*/ 166 h 190"/>
                                <a:gd name="T3" fmla="*/ 142 w 301"/>
                                <a:gd name="T4" fmla="+- 0 168 111"/>
                                <a:gd name="T5" fmla="*/ 168 h 190"/>
                                <a:gd name="T6" fmla="*/ 142 w 301"/>
                                <a:gd name="T7" fmla="+- 0 170 111"/>
                                <a:gd name="T8" fmla="*/ 170 h 190"/>
                                <a:gd name="T9" fmla="*/ 138 w 301"/>
                                <a:gd name="T10" fmla="+- 0 172 111"/>
                                <a:gd name="T11" fmla="*/ 172 h 190"/>
                                <a:gd name="T12" fmla="*/ 145 w 301"/>
                                <a:gd name="T13" fmla="+- 0 172 111"/>
                                <a:gd name="T14" fmla="*/ 172 h 190"/>
                                <a:gd name="T15" fmla="*/ 146 w 301"/>
                                <a:gd name="T16" fmla="+- 0 167 111"/>
                                <a:gd name="T17" fmla="*/ 167 h 190"/>
                                <a:gd name="T18" fmla="*/ 141 w 301"/>
                                <a:gd name="T19" fmla="+- 0 166 111"/>
                                <a:gd name="T20" fmla="*/ 166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41" y="55"/>
                                  </a:moveTo>
                                  <a:lnTo>
                                    <a:pt x="142" y="57"/>
                                  </a:lnTo>
                                  <a:lnTo>
                                    <a:pt x="142" y="59"/>
                                  </a:lnTo>
                                  <a:lnTo>
                                    <a:pt x="138" y="61"/>
                                  </a:lnTo>
                                  <a:lnTo>
                                    <a:pt x="145" y="61"/>
                                  </a:lnTo>
                                  <a:lnTo>
                                    <a:pt x="146" y="56"/>
                                  </a:lnTo>
                                  <a:lnTo>
                                    <a:pt x="14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1176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46 w 301"/>
                                <a:gd name="T1" fmla="+- 0 164 111"/>
                                <a:gd name="T2" fmla="*/ 164 h 190"/>
                                <a:gd name="T3" fmla="*/ 146 w 301"/>
                                <a:gd name="T4" fmla="+- 0 166 111"/>
                                <a:gd name="T5" fmla="*/ 166 h 190"/>
                                <a:gd name="T6" fmla="*/ 146 w 301"/>
                                <a:gd name="T7" fmla="+- 0 167 111"/>
                                <a:gd name="T8" fmla="*/ 167 h 190"/>
                                <a:gd name="T9" fmla="*/ 146 w 301"/>
                                <a:gd name="T10" fmla="+- 0 164 111"/>
                                <a:gd name="T11" fmla="*/ 16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46" y="53"/>
                                  </a:moveTo>
                                  <a:lnTo>
                                    <a:pt x="146" y="55"/>
                                  </a:lnTo>
                                  <a:lnTo>
                                    <a:pt x="146" y="56"/>
                                  </a:lnTo>
                                  <a:lnTo>
                                    <a:pt x="14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1175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48 w 301"/>
                                <a:gd name="T1" fmla="+- 0 150 111"/>
                                <a:gd name="T2" fmla="*/ 150 h 190"/>
                                <a:gd name="T3" fmla="*/ 146 w 301"/>
                                <a:gd name="T4" fmla="+- 0 150 111"/>
                                <a:gd name="T5" fmla="*/ 150 h 190"/>
                                <a:gd name="T6" fmla="*/ 147 w 301"/>
                                <a:gd name="T7" fmla="+- 0 153 111"/>
                                <a:gd name="T8" fmla="*/ 153 h 190"/>
                                <a:gd name="T9" fmla="*/ 146 w 301"/>
                                <a:gd name="T10" fmla="+- 0 164 111"/>
                                <a:gd name="T11" fmla="*/ 164 h 190"/>
                                <a:gd name="T12" fmla="*/ 148 w 301"/>
                                <a:gd name="T13" fmla="+- 0 150 111"/>
                                <a:gd name="T14" fmla="*/ 15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48" y="39"/>
                                  </a:moveTo>
                                  <a:lnTo>
                                    <a:pt x="146" y="39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6" y="53"/>
                                  </a:lnTo>
                                  <a:lnTo>
                                    <a:pt x="14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1174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8 w 301"/>
                                <a:gd name="T1" fmla="+- 0 161 111"/>
                                <a:gd name="T2" fmla="*/ 161 h 190"/>
                                <a:gd name="T3" fmla="*/ 126 w 301"/>
                                <a:gd name="T4" fmla="+- 0 161 111"/>
                                <a:gd name="T5" fmla="*/ 161 h 190"/>
                                <a:gd name="T6" fmla="*/ 128 w 301"/>
                                <a:gd name="T7" fmla="+- 0 161 111"/>
                                <a:gd name="T8" fmla="*/ 161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8" y="50"/>
                                  </a:moveTo>
                                  <a:lnTo>
                                    <a:pt x="126" y="50"/>
                                  </a:lnTo>
                                  <a:lnTo>
                                    <a:pt x="12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1173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39 w 301"/>
                                <a:gd name="T1" fmla="+- 0 144 111"/>
                                <a:gd name="T2" fmla="*/ 144 h 190"/>
                                <a:gd name="T3" fmla="*/ 121 w 301"/>
                                <a:gd name="T4" fmla="+- 0 154 111"/>
                                <a:gd name="T5" fmla="*/ 154 h 190"/>
                                <a:gd name="T6" fmla="*/ 101 w 301"/>
                                <a:gd name="T7" fmla="+- 0 156 111"/>
                                <a:gd name="T8" fmla="*/ 156 h 190"/>
                                <a:gd name="T9" fmla="*/ 126 w 301"/>
                                <a:gd name="T10" fmla="+- 0 156 111"/>
                                <a:gd name="T11" fmla="*/ 156 h 190"/>
                                <a:gd name="T12" fmla="*/ 137 w 301"/>
                                <a:gd name="T13" fmla="+- 0 149 111"/>
                                <a:gd name="T14" fmla="*/ 149 h 190"/>
                                <a:gd name="T15" fmla="*/ 139 w 301"/>
                                <a:gd name="T16" fmla="+- 0 149 111"/>
                                <a:gd name="T17" fmla="*/ 149 h 190"/>
                                <a:gd name="T18" fmla="*/ 139 w 301"/>
                                <a:gd name="T19" fmla="+- 0 146 111"/>
                                <a:gd name="T20" fmla="*/ 146 h 190"/>
                                <a:gd name="T21" fmla="*/ 139 w 301"/>
                                <a:gd name="T22" fmla="+- 0 144 111"/>
                                <a:gd name="T23" fmla="*/ 14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39" y="33"/>
                                  </a:moveTo>
                                  <a:lnTo>
                                    <a:pt x="121" y="43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126" y="45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39" y="38"/>
                                  </a:lnTo>
                                  <a:lnTo>
                                    <a:pt x="139" y="35"/>
                                  </a:lnTo>
                                  <a:lnTo>
                                    <a:pt x="13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170"/>
                        <wpg:cNvGrpSpPr>
                          <a:grpSpLocks/>
                        </wpg:cNvGrpSpPr>
                        <wpg:grpSpPr bwMode="auto">
                          <a:xfrm>
                            <a:off x="81" y="254"/>
                            <a:ext cx="2" cy="2"/>
                            <a:chOff x="81" y="254"/>
                            <a:chExt cx="2" cy="2"/>
                          </a:xfrm>
                        </wpg:grpSpPr>
                        <wps:wsp>
                          <wps:cNvPr id="1219" name="Freeform 1171"/>
                          <wps:cNvSpPr>
                            <a:spLocks/>
                          </wps:cNvSpPr>
                          <wps:spPr bwMode="auto">
                            <a:xfrm>
                              <a:off x="81" y="254"/>
                              <a:ext cx="2" cy="2"/>
                            </a:xfrm>
                            <a:custGeom>
                              <a:avLst/>
                              <a:gdLst>
                                <a:gd name="T0" fmla="+- 0 81 81"/>
                                <a:gd name="T1" fmla="*/ T0 w 1"/>
                                <a:gd name="T2" fmla="+- 0 254 254"/>
                                <a:gd name="T3" fmla="*/ 254 h 1"/>
                                <a:gd name="T4" fmla="+- 0 81 81"/>
                                <a:gd name="T5" fmla="*/ T4 w 1"/>
                                <a:gd name="T6" fmla="+- 0 254 254"/>
                                <a:gd name="T7" fmla="*/ 25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A6D06E" id="Group 1169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">
                <v:group id="Group 1204" o:spid="_x0000_s1027" style="position:absolute;left:175;top:127;width:2;height:3" coordorigin="175,127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1205" o:spid="_x0000_s1028" style="position:absolute;left:175;top:127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G38MA&#10;AADdAAAADwAAAGRycy9kb3ducmV2LnhtbERPTWvCQBC9F/oflil4qxsFo6SuUgtK6UGpFXodstMk&#10;NDsbdkdN++tdQfA2j/c582XvWnWiEBvPBkbDDBRx6W3DlYHD1/p5BioKssXWMxn4owjLxePDHAvr&#10;z/xJp71UKoVwLNBALdIVWseyJodx6DvixP344FASDJW2Ac8p3LV6nGW5dthwaqixo7eayt/90Rn4&#10;3hxWu9Uk5HH84WUj023M/4/GDJ761xdQQr3cxTf3u03zR7MJXL9JJ+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tG38MAAADdAAAADwAAAAAAAAAAAAAAAACYAgAAZHJzL2Rv&#10;d25yZXYueG1sUEsFBgAAAAAEAAQA9QAAAIgDAAAAAA==&#10;" path="m,l1,2r,1l1,1,,xe" fillcolor="#95a9cb" stroked="f">
                    <v:path arrowok="t" o:connecttype="custom" o:connectlocs="0,127;1,129;1,130;1,128;0,127;0,127" o:connectangles="0,0,0,0,0,0"/>
                  </v:shape>
                </v:group>
                <v:group id="Group 1202" o:spid="_x0000_s1029" style="position:absolute;left:142;top:110;width:4;height:2" coordorigin="142,110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shape id="Freeform 1203" o:spid="_x0000_s1030" style="position:absolute;left:142;top:110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HNcMUA&#10;AADdAAAADwAAAGRycy9kb3ducmV2LnhtbERPS2vCQBC+F/oflil4qxuLWIluQiyU1kMP9YEeh+yY&#10;TZudDdmtxv56VxC8zcf3nHne20YcqfO1YwWjYQKCuHS65krBZv3+PAXhA7LGxjEpOJOHPHt8mGOq&#10;3Ym/6bgKlYgh7FNUYEJoUyl9aciiH7qWOHIH11kMEXaV1B2eYrht5EuSTKTFmmODwZbeDJW/qz+r&#10;4KMk+7Vd7tuiME21+x8vfiZyodTgqS9mIAL14S6+uT91nD+avsL1m3iCz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Mc1wxQAAAN0AAAAPAAAAAAAAAAAAAAAAAJgCAABkcnMv&#10;ZG93bnJldi54bWxQSwUGAAAAAAQABAD1AAAAigMAAAAA&#10;" path="m3,l,1r4,l3,xe" fillcolor="#95a9cb" stroked="f">
                    <v:path arrowok="t" o:connecttype="custom" o:connectlocs="3,220;0,222;4,222;3,220" o:connectangles="0,0,0,0"/>
                  </v:shape>
                </v:group>
                <v:group id="Group 1194" o:spid="_x0000_s1031" style="position:absolute;width:301;height:188" coordsize="301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1201" o:spid="_x0000_s1032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sABsIA&#10;AADdAAAADwAAAGRycy9kb3ducmV2LnhtbERPTWvCQBC9C/0PyxS86W6ktRqzSpEKvVZF8DZkxyQ2&#10;Oxuymxj99d1Cobd5vM/JNoOtRU+trxxrSKYKBHHuTMWFhuNhN1mA8AHZYO2YNNzJw2b9NMowNe7G&#10;X9TvQyFiCPsUNZQhNKmUPi/Jop+6hjhyF9daDBG2hTQt3mK4reVMqbm0WHFsKLGhbUn5976zGl4f&#10;p27+cb723eFNYXF8UQMGpfX4eXhfgQg0hH/xn/vTxPnJYgm/38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wAGwgAAAN0AAAAPAAAAAAAAAAAAAAAAAJgCAABkcnMvZG93&#10;bnJldi54bWxQSwUGAAAAAAQABAD1AAAAhwMAAAAA&#10;" path="m190,91r2,2l195,96r2,7l194,105r-2,2l189,109r-2,2l185,113r11,5l211,128r19,14l258,160r17,10l286,178r11,9l299,99r-92,l202,99r-5,-2l196,95r-3,-2l190,91xe" fillcolor="#95a9cb" stroked="f">
                    <v:path arrowok="t" o:connecttype="custom" o:connectlocs="190,91;192,93;195,96;197,103;194,105;192,107;189,109;187,111;185,113;196,118;211,128;230,142;258,160;275,170;286,178;297,187;299,99;207,99;202,99;197,97;196,95;193,93;190,91" o:connectangles="0,0,0,0,0,0,0,0,0,0,0,0,0,0,0,0,0,0,0,0,0,0,0"/>
                  </v:shape>
                  <v:shape id="Freeform 1200" o:spid="_x0000_s1033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/RsYA&#10;AADdAAAADwAAAGRycy9kb3ducmV2LnhtbESPT2vCQBDF7wW/wzJCb3XXoraNriLFglf/UOhtyE6T&#10;aHY2ZDcx7ad3DoXeZnhv3vvNajP4WvXUxiqwhenEgCLOg6u4sHA+fTy9gooJ2WEdmCz8UITNevSw&#10;wsyFGx+oP6ZCSQjHDC2UKTWZ1jEvyWOchIZYtO/QekyytoV2Ld4k3Nf62ZiF9lixNJTY0HtJ+fXY&#10;eQvz389usfu69N3pxWBxnpkBk7H2cTxsl6ASDenf/He9d4I/fRN++UZG0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g/RsYAAADdAAAADwAAAAAAAAAAAAAAAACYAgAAZHJz&#10;L2Rvd25yZXYueG1sUEsFBgAAAAAEAAQA9QAAAIsDAAAAAA==&#10;" path="m41,80r-28,l32,87r20,7l71,100,47,85,41,80xe" fillcolor="#95a9cb" stroked="f">
                    <v:path arrowok="t" o:connecttype="custom" o:connectlocs="41,80;13,80;32,87;52,94;71,100;47,85;41,80" o:connectangles="0,0,0,0,0,0,0"/>
                  </v:shape>
                  <v:shape id="Freeform 1199" o:spid="_x0000_s1034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a3cMA&#10;AADdAAAADwAAAGRycy9kb3ducmV2LnhtbERPTWvCQBC9F/oflil4q7sp1taYjZSi0GtVCr0N2TGJ&#10;zc6G7CZGf31XELzN431OthptIwbqfO1YQzJVIIgLZ2ouNex3m+d3ED4gG2wck4YzeVjljw8Zpsad&#10;+JuGbShFDGGfooYqhDaV0hcVWfRT1xJH7uA6iyHCrpSmw1MMt418UWouLdYcGyps6bOi4m/bWw2v&#10;l59+vv49Dv3uTWG5n6kRg9J68jR+LEEEGsNdfHN/mTg/WSRw/Sae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Sa3cMAAADdAAAADwAAAAAAAAAAAAAAAACYAgAAZHJzL2Rv&#10;d25yZXYueG1sUEsFBgAAAAAEAAQA9QAAAIgDAAAAAA==&#10;" path="m300,62r-108,l195,65r3,2l199,72r1,3l201,77r2,3l205,82r2,l209,84r3,3l213,93r,1l210,97r-3,2l299,99r1,-37xe" fillcolor="#95a9cb" stroked="f">
                    <v:path arrowok="t" o:connecttype="custom" o:connectlocs="300,62;192,62;195,65;198,67;199,72;200,75;201,77;203,80;205,82;207,82;209,84;212,87;213,93;213,94;210,97;207,99;299,99;300,62" o:connectangles="0,0,0,0,0,0,0,0,0,0,0,0,0,0,0,0,0,0"/>
                  </v:shape>
                  <v:shape id="Freeform 1198" o:spid="_x0000_s1035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YEqsIA&#10;AADdAAAADwAAAGRycy9kb3ducmV2LnhtbERPS4vCMBC+C/6HMMLeNFF2Xa1GEdmFvfpA8DY0Y9vd&#10;ZlKatFZ/vRGEvc3H95zlurOlaKn2hWMN45ECQZw6U3Cm4Xj4Hs5A+IBssHRMGm7kYb3q95aYGHfl&#10;HbX7kIkYwj5BDXkIVSKlT3Oy6EeuIo7cxdUWQ4R1Jk2N1xhuSzlRaiotFhwbcqxom1P6t2+sho/7&#10;qZl+nX/b5vCpMDu+qw6D0vpt0G0WIAJ14V/8cv+YOH88n8Dzm3i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gSqwgAAAN0AAAAPAAAAAAAAAAAAAAAAAJgCAABkcnMvZG93&#10;bnJldi54bWxQSwUGAAAAAAQABAD1AAAAhwMAAAAA&#10;" path="m300,29l12,29r12,2l40,37r16,8l72,53r11,7l88,63r26,11l134,83r13,7l153,93r1,-3l157,80r15,l165,79r-5,-4l156,71r3,-11l165,59r135,l300,29xe" fillcolor="#95a9cb" stroked="f">
                    <v:path arrowok="t" o:connecttype="custom" o:connectlocs="300,29;12,29;24,31;40,37;56,45;72,53;83,60;88,63;114,74;134,83;147,90;153,93;154,90;157,80;172,80;165,79;160,75;156,71;159,60;165,59;300,59;300,29" o:connectangles="0,0,0,0,0,0,0,0,0,0,0,0,0,0,0,0,0,0,0,0,0,0"/>
                  </v:shape>
                  <v:shape id="Freeform 1197" o:spid="_x0000_s1036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hMcMA&#10;AADdAAAADwAAAGRycy9kb3ducmV2LnhtbERPS2vCQBC+F/oflhF6q7vpw0d0I6W04LUqgrchOybR&#10;7GzIbmLaX98VBG/z8T1nuRpsLXpqfeVYQzJWIIhzZyouNOy2388zED4gG6wdk4Zf8rDKHh+WmBp3&#10;4R/qN6EQMYR9ihrKEJpUSp+XZNGPXUMcuaNrLYYI20KaFi8x3NbyRamJtFhxbCixoc+S8vOmsxre&#10;//bd5Otw6rvtVGGxe1MDBqX102j4WIAINIS7+OZemzg/mb/C9Zt4gs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qhMcMAAADdAAAADwAAAAAAAAAAAAAAAACYAgAAZHJzL2Rv&#10;d25yZXYueG1sUEsFBgAAAAAEAAQA9QAAAIgDAAAAAA==&#10;" path="m289,l11,,,11,,83,13,80r28,l33,73,13,62,7,48,5,34r7,-5l300,29r,-18l289,xe" fillcolor="#95a9cb" stroked="f">
                    <v:path arrowok="t" o:connecttype="custom" o:connectlocs="289,0;11,0;0,11;0,83;13,80;41,80;33,73;13,62;7,48;5,34;12,29;300,29;300,11;289,0" o:connectangles="0,0,0,0,0,0,0,0,0,0,0,0,0,0"/>
                  </v:shape>
                  <v:shape id="Freeform 1196" o:spid="_x0000_s1037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5RcIA&#10;AADdAAAADwAAAGRycy9kb3ducmV2LnhtbERPS2vCQBC+C/6HZYTedFexPqKrSGmhVzUI3obsmKTN&#10;zobsJqb99W6h4G0+vuds972tREeNLx1rmE4UCOLMmZJzDen5Y7wC4QOywcoxafghD/vdcLDFxLg7&#10;H6k7hVzEEPYJaihCqBMpfVaQRT9xNXHkbq6xGCJscmkavMdwW8mZUgtpseTYUGBNbwVl36fWanj9&#10;vbSL9+tX156XCvN0rnoMSuuXUX/YgAjUh6f43/1p4vzpeg5/38QT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gzlFwgAAAN0AAAAPAAAAAAAAAAAAAAAAAJgCAABkcnMvZG93&#10;bnJldi54bWxQSwUGAAAAAAQABAD1AAAAhwMAAAAA&#10;" path="m172,80r-15,l165,80r8,1l172,80xe" fillcolor="#95a9cb" stroked="f">
                    <v:path arrowok="t" o:connecttype="custom" o:connectlocs="172,80;157,80;165,80;173,81;172,80" o:connectangles="0,0,0,0,0"/>
                  </v:shape>
                  <v:shape id="Freeform 1195" o:spid="_x0000_s1038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+c3sMA&#10;AADdAAAADwAAAGRycy9kb3ducmV2LnhtbERPyWrDMBC9F/IPYgK9NZJDszmRQygt9NrEBHIbrInt&#10;1hoZS3bcfn1VKOQ2j7fObj/aRgzU+dqxhmSmQBAXztRcashPb09rED4gG2wck4Zv8rDPJg87TI27&#10;8QcNx1CKGMI+RQ1VCG0qpS8qsuhnriWO3NV1FkOEXSlNh7cYbhs5V2opLdYcGyps6aWi4uvYWw2L&#10;n3O/fL18Dv1ppbDMn9WIQWn9OB0PWxCBxnAX/7vfTZyfbBbw9008QW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+c3sMAAADdAAAADwAAAAAAAAAAAAAAAACYAgAAZHJzL2Rv&#10;d25yZXYueG1sUEsFBgAAAAAEAAQA9QAAAIgDAAAAAA==&#10;" path="m300,59r-135,l173,62r3,2l185,64r7,-2l300,62r,-3xe" fillcolor="#95a9cb" stroked="f">
                    <v:path arrowok="t" o:connecttype="custom" o:connectlocs="300,59;165,59;173,62;176,64;185,64;192,62;300,62;300,59" o:connectangles="0,0,0,0,0,0,0,0"/>
                  </v:shape>
                </v:group>
                <v:group id="Group 1172" o:spid="_x0000_s1039" style="position:absolute;top:111;width:301;height:190" coordorigin=",111" coordsize="301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<v:shape id="Freeform 1193" o:spid="_x0000_s1040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QpocUA&#10;AADdAAAADwAAAGRycy9kb3ducmV2LnhtbERPS2vCQBC+C/6HZYReSt3oQW10FRGUgG2haul1yI55&#10;mJ0N2W2S/vuuUPA2H99zVpveVKKlxhWWFUzGEQji1OqCMwWX8/5lAcJ5ZI2VZVLwSw426+FghbG2&#10;HX9Se/KZCCHsYlSQe1/HUro0J4NubGviwF1tY9AH2GRSN9iFcFPJaRTNpMGCQ0OONe1ySm+nH6Pg&#10;8PaefHzfLse2q8r6+vVcYpSUSj2N+u0ShKfeP8T/7kSH+ZPXOdy/CS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FCmhxQAAAN0AAAAPAAAAAAAAAAAAAAAAAJgCAABkcnMv&#10;ZG93bnJldi54bWxQSwUGAAAAAAQABAD1AAAAigMAAAAA&#10;" path="m,l,178r11,11l289,189r11,-11l66,178r-1,-7l63,171r-1,l62,166r3,-7l65,157r5,l69,156r,-2l72,150r2,-5l74,143r6,l79,142r-2,-4l81,134r1,-5l83,127r4,l88,127r-1,-1l85,126r,-7l91,112r1,-3l97,109r-2,-1l95,107r,-1l95,105r1,-2l100,98r1,-5l102,91r1,-1l104,90r-1,-3l105,85r2,-3l108,79r2,-2l113,74r,-2l113,71r,-2l117,69r-1,-2l115,64r4,-1l127,55r-2,l125,51r1,-1l128,50r-3,-4l126,45r-25,l80,42,14,10,8,6,5,3,,xe" fillcolor="#95a9cb" stroked="f">
                    <v:path arrowok="t" o:connecttype="custom" o:connectlocs="0,289;289,300;66,289;63,282;62,282;65,270;70,268;69,265;74,256;80,254;77,249;82,240;87,238;87,237;85,230;92,220;97,220;95,218;95,216;100,209;102,202;104,201;105,196;108,190;113,185;113,182;117,180;116,178;119,174;125,166;126,161;125,157;101,156;14,121;5,114" o:connectangles="0,0,0,0,0,0,0,0,0,0,0,0,0,0,0,0,0,0,0,0,0,0,0,0,0,0,0,0,0,0,0,0,0,0,0"/>
                  </v:shape>
                  <v:shape id="Freeform 1192" o:spid="_x0000_s1041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908gA&#10;AADdAAAADwAAAGRycy9kb3ducmV2LnhtbESPS2vDQAyE74X+h0WFXkKyTg8hdbMJJZBi6AOaB7kK&#10;r+JHvFrj3drOv68Ohd4kZjTzabUZXaN66kLl2cB8loAizr2tuDBwPOymS1AhIltsPJOBGwXYrO/v&#10;VphaP/A39ftYKAnhkKKBMsY21TrkJTkMM98Si3bxncMoa1do2+Eg4a7RT0my0A4rloYSW9qWlF/3&#10;P87A28dn9nW+Ht/7oanby2lSY5LVxjw+jK8voCKN8d/8d51ZwZ8/C658Iy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i73TyAAAAN0AAAAPAAAAAAAAAAAAAAAAAJgCAABk&#10;cnMvZG93bnJldi54bWxQSwUGAAAAAAQABAD1AAAAjQMAAAAA&#10;" path="m83,144r1,1l87,148r-2,2l82,154r-1,4l76,159r-2,l75,160r4,3l78,164,66,178r234,l300,153r-32,l251,145r-164,l83,144xe" fillcolor="#95a9cb" stroked="f">
                    <v:path arrowok="t" o:connecttype="custom" o:connectlocs="83,255;84,256;87,259;85,261;82,265;81,269;76,270;74,270;75,271;79,274;78,275;66,289;300,289;300,264;268,264;251,256;87,256;83,255" o:connectangles="0,0,0,0,0,0,0,0,0,0,0,0,0,0,0,0,0,0"/>
                  </v:shape>
                  <v:shape id="Freeform 1191" o:spid="_x0000_s1042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YSMQA&#10;AADdAAAADwAAAGRycy9kb3ducmV2LnhtbERPS2vCQBC+C/0PyxR6kbrRg2jqKqVQCfgAraXXITvm&#10;YXY2ZLdJ/PeuIHibj+85i1VvKtFS4wrLCsajCARxanXBmYLTz/f7DITzyBory6TgSg5Wy5fBAmNt&#10;Oz5Qe/SZCCHsYlSQe1/HUro0J4NuZGviwJ1tY9AH2GRSN9iFcFPJSRRNpcGCQ0OONX3llF6O/0bB&#10;ertL9n+X06btqrI+/w5LjJJSqbfX/vMDhKfeP8UPd6LD/PF8Dvdvw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HGEjEAAAA3QAAAA8AAAAAAAAAAAAAAAAAmAIAAGRycy9k&#10;b3ducmV2LnhtbFBLBQYAAAAABAAEAPUAAACJAwAAAAA=&#10;" path="m64,171r-1,l65,171r-1,xe" fillcolor="#95a9cb" stroked="f">
                    <v:path arrowok="t" o:connecttype="custom" o:connectlocs="64,282;63,282;65,282;64,282" o:connectangles="0,0,0,0"/>
                  </v:shape>
                  <v:shape id="Freeform 1190" o:spid="_x0000_s1043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FLsYA&#10;AADdAAAADwAAAGRycy9kb3ducmV2LnhtbESPS2vDMBCE74X+B7GBXkoip4cSnMghBBoMfUBSl1wX&#10;a/2KtTKWarv/vgoEcttlZr6d3Wwn04qBeldbVrBcRCCIc6trLhVk32/zFQjnkTW2lknBHznYJo8P&#10;G4y1HflIw8mXIkDYxaig8r6LpXR5RQbdwnbEQStsb9CHtS+l7nEMcNPKlyh6lQZrDhcq7GhfUX45&#10;/RoFh4/P9Ot8yd6HsW264ue5wShtlHqaTbs1CE+Tv5tv6VSH+gEJ12/CCD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JFLsYAAADdAAAADwAAAAAAAAAAAAAAAACYAgAAZHJz&#10;L2Rvd25yZXYueG1sUEsFBgAAAAAEAAQA9QAAAIsDAAAAAA==&#10;" path="m70,157r-5,l69,158r2,l70,157xe" fillcolor="#95a9cb" stroked="f">
                    <v:path arrowok="t" o:connecttype="custom" o:connectlocs="70,268;65,268;69,269;71,269;70,268" o:connectangles="0,0,0,0,0"/>
                  </v:shape>
                  <v:shape id="Freeform 1189" o:spid="_x0000_s1044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7gtcQA&#10;AADdAAAADwAAAGRycy9kb3ducmV2LnhtbERPS2sCMRC+F/wPYQpeiiZ6KLIapRQsC7YFX/Q6bMZ9&#10;uJksm3R3++8bQfA2H99zVpvB1qKj1peONcymCgRx5kzJuYbTcTtZgPAB2WDtmDT8kYfNevS0wsS4&#10;nvfUHUIuYgj7BDUUITSJlD4ryKKfuoY4chfXWgwRtrk0LfYx3NZyrtSrtFhybCiwofeCsuvh12r4&#10;+PxKv3+up13X11VzOb9UqNJK6/Hz8LYEEWgID/HdnZo4f65mcPsmni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e4LXEAAAA3QAAAA8AAAAAAAAAAAAAAAAAmAIAAGRycy9k&#10;b3ducmV2LnhtbFBLBQYAAAAABAAEAPUAAACJAwAAAAA=&#10;" path="m226,81r12,11l251,103r20,18l272,135r3,16l268,153r32,l300,108r-18,l266,96,246,91,232,83r-6,-2xe" fillcolor="#95a9cb" stroked="f">
                    <v:path arrowok="t" o:connecttype="custom" o:connectlocs="226,192;238,203;251,214;271,232;272,246;275,262;268,264;300,264;300,219;282,219;266,207;246,202;232,194;226,192" o:connectangles="0,0,0,0,0,0,0,0,0,0,0,0,0,0"/>
                  </v:shape>
                  <v:shape id="Freeform 1188" o:spid="_x0000_s1045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x+wsQA&#10;AADdAAAADwAAAGRycy9kb3ducmV2LnhtbERPS2vCQBC+F/wPywheSt01Bympq5RCS0AtVC29Dtkx&#10;D7OzIbsm8d93CwVv8/E9Z7UZbSN66nzlWMNirkAQ585UXGg4Hd+fnkH4gGywcUwabuRhs548rDA1&#10;buAv6g+hEDGEfYoayhDaVEqfl2TRz11LHLmz6yyGCLtCmg6HGG4bmSi1lBYrjg0ltvRWUn45XK2G&#10;j90++/y5nLb90NTt+fuxRpXVWs+m4+sLiEBjuIv/3ZmJ8xOVwN8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MfsLEAAAA3QAAAA8AAAAAAAAAAAAAAAAAmAIAAGRycy9k&#10;b3ducmV2LnhtbFBLBQYAAAAABAAEAPUAAACJAwAAAAA=&#10;" path="m103,113r,1l107,115r,1l105,118r-4,5l100,129r-4,2l93,131r4,2l95,135r-4,4l90,144r-3,1l251,145r-6,-3l216,131r-120,l92,130r122,l208,127,182,116r-2,-2l107,114r-4,-1xe" fillcolor="#95a9cb" stroked="f">
                    <v:path arrowok="t" o:connecttype="custom" o:connectlocs="103,224;103,225;107,226;107,227;105,229;101,234;100,240;96,242;93,242;97,244;95,246;91,250;90,255;87,256;251,256;245,253;216,242;96,242;92,241;214,241;208,238;182,227;180,225;107,225;103,224" o:connectangles="0,0,0,0,0,0,0,0,0,0,0,0,0,0,0,0,0,0,0,0,0,0,0,0,0"/>
                  </v:shape>
                  <v:shape id="Freeform 1187" o:spid="_x0000_s1046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DbWcQA&#10;AADdAAAADwAAAGRycy9kb3ducmV2LnhtbERP22oCMRB9L/QfwhT6IprUgshqlFJoWWgVvOHrsBn3&#10;4maybNLd7d83gtC3OZzrLNeDrUVHrS8da3iZKBDEmTMl5xqOh4/xHIQPyAZrx6ThlzysV48PS0yM&#10;63lH3T7kIoawT1BDEUKTSOmzgiz6iWuII3dxrcUQYZtL02Ifw20tp0rNpMWSY0OBDb0XlF33P1bD&#10;5/cm3Z6vx6+ur6vmchpVqNJK6+en4W0BItAQ/sV3d2ri/Kl6hds38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A21nEAAAA3QAAAA8AAAAAAAAAAAAAAAAAmAIAAGRycy9k&#10;b3ducmV2LnhtbFBLBQYAAAAABAAEAPUAAACJAwAAAAA=&#10;" path="m80,143r-1,l81,143r-1,xe" fillcolor="#95a9cb" stroked="f">
                    <v:path arrowok="t" o:connecttype="custom" o:connectlocs="80,254;79,254;81,254;80,254" o:connectangles="0,0,0,0"/>
                  </v:shape>
                  <v:shape id="Freeform 1186" o:spid="_x0000_s1047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lDLcQA&#10;AADdAAAADwAAAGRycy9kb3ducmV2LnhtbERP22oCMRB9L/QfwhT6IppUishqlFJoWWgVvOHrsBn3&#10;4maybNLd7d83gtC3OZzrLNeDrUVHrS8da3iZKBDEmTMl5xqOh4/xHIQPyAZrx6ThlzysV48PS0yM&#10;63lH3T7kIoawT1BDEUKTSOmzgiz6iWuII3dxrcUQYZtL02Ifw20tp0rNpMWSY0OBDb0XlF33P1bD&#10;5/cm3Z6vx6+ur6vmchpVqNJK6+en4W0BItAQ/sV3d2ri/Kl6hds38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pQy3EAAAA3QAAAA8AAAAAAAAAAAAAAAAAmAIAAGRycy9k&#10;b3ducmV2LnhtbFBLBQYAAAAABAAEAPUAAACJAwAAAAA=&#10;" path="m88,127r-1,l88,127xe" fillcolor="#95a9cb" stroked="f">
                    <v:path arrowok="t" o:connecttype="custom" o:connectlocs="88,238;87,238;88,238;88,238" o:connectangles="0,0,0,0"/>
                  </v:shape>
                  <v:shape id="Freeform 1185" o:spid="_x0000_s1048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mtsQA&#10;AADdAAAADwAAAGRycy9kb3ducmV2LnhtbERP22oCMRB9L/QfwhT6IppUqMhqlFJoWWgVvOHrsBn3&#10;4maybNLd7d83gtC3OZzrLNeDrUVHrS8da3iZKBDEmTMl5xqOh4/xHIQPyAZrx6ThlzysV48PS0yM&#10;63lH3T7kIoawT1BDEUKTSOmzgiz6iWuII3dxrcUQYZtL02Ifw20tp0rNpMWSY0OBDb0XlF33P1bD&#10;5/cm3Z6vx6+ur6vmchpVqNJK6+en4W0BItAQ/sV3d2ri/Kl6hds38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l5rbEAAAA3QAAAA8AAAAAAAAAAAAAAAAAmAIAAGRycy9k&#10;b3ducmV2LnhtbFBLBQYAAAAABAAEAPUAAACJAwAAAAA=&#10;" path="m128,79r-2,5l126,87r-3,2l123,92r-1,l122,95r-3,1l119,97r,1l117,100r-5,6l110,112r-3,2l180,114r-16,-9l152,96,146,85r-1,-3l127,82r1,-3xe" fillcolor="#95a9cb" stroked="f">
                    <v:path arrowok="t" o:connecttype="custom" o:connectlocs="128,190;126,195;126,198;123,200;123,203;122,203;122,206;119,207;119,207;119,208;119,209;117,211;112,217;110,223;107,225;180,225;164,216;152,207;146,196;145,193;127,193;128,190" o:connectangles="0,0,0,0,0,0,0,0,0,0,0,0,0,0,0,0,0,0,0,0,0,0"/>
                  </v:shape>
                  <v:shape id="Freeform 1184" o:spid="_x0000_s1049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d4wcQA&#10;AADdAAAADwAAAGRycy9kb3ducmV2LnhtbERPS2sCMRC+F/wPYQQvRZN6kLIaRQTLQm2hPvA6bMZ9&#10;uJksm3R3+++bQsHbfHzPWW0GW4uOWl861vAyUyCIM2dKzjWcT/vpKwgfkA3WjknDD3nYrEdPK0yM&#10;6/mLumPIRQxhn6CGIoQmkdJnBVn0M9cQR+7mWoshwjaXpsU+httazpVaSIslx4YCG9oVlN2P31bD&#10;2+Ej/bzez+9dX1fN7fJcoUorrSfjYbsEEWgID/G/OzVx/lwt4O+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3eMHEAAAA3QAAAA8AAAAAAAAAAAAAAAAAmAIAAGRycy9k&#10;b3ducmV2LnhtbFBLBQYAAAAABAAEAPUAAACJAwAAAAA=&#10;" path="m97,109r-5,l96,110r2,l97,109xe" fillcolor="#95a9cb" stroked="f">
                    <v:path arrowok="t" o:connecttype="custom" o:connectlocs="97,220;92,220;96,221;98,221;97,220" o:connectangles="0,0,0,0,0"/>
                  </v:shape>
                  <v:shape id="Freeform 1183" o:spid="_x0000_s1050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dWsQA&#10;AADdAAAADwAAAGRycy9kb3ducmV2LnhtbERPS2sCMRC+F/ofwhR6EU3qocpqlFJoWWgVfOF12Iz7&#10;cDNZNunu9t83gtDbfHzPWa4HW4uOWl861vAyUSCIM2dKzjUcDx/jOQgfkA3WjknDL3lYrx4flpgY&#10;1/OOun3IRQxhn6CGIoQmkdJnBVn0E9cQR+7iWoshwjaXpsU+httaTpV6lRZLjg0FNvReUHbd/1gN&#10;n9+bdHu+Hr+6vq6ay2lUoUorrZ+fhrcFiEBD+Bff3amJ86dqBrdv4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73VrEAAAA3QAAAA8AAAAAAAAAAAAAAAAAmAIAAGRycy9k&#10;b3ducmV2LnhtbFBLBQYAAAAABAAEAPUAAACJAwAAAAA=&#10;" path="m300,106r-2,l282,108r18,l300,106xe" fillcolor="#95a9cb" stroked="f">
                    <v:path arrowok="t" o:connecttype="custom" o:connectlocs="300,217;298,217;282,219;300,219;300,217" o:connectangles="0,0,0,0,0"/>
                  </v:shape>
                  <v:shape id="Freeform 1182" o:spid="_x0000_s1051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RJKMcA&#10;AADdAAAADwAAAGRycy9kb3ducmV2LnhtbESPS2vDMBCE74X8B7GBXkojNYdS3CghBBIMfUCTlF4X&#10;a+NHrJWxVNv9991DobddZnbm29Vm8q0aqI91YAsPCwOKuAiu5tLC+bS/fwIVE7LDNjBZ+KEIm/Xs&#10;ZoWZCyN/0HBMpZIQjhlaqFLqMq1jUZHHuAgdsWiX0HtMsvaldj2OEu5bvTTmUXusWRoq7GhXUXE9&#10;fnsLh9e3/P3ren4ZxrbpLp93DZq8sfZ2Pm2fQSWa0r/57zp3gr80givfyAh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kSSjHAAAA3QAAAA8AAAAAAAAAAAAAAAAAmAIAAGRy&#10;cy9kb3ducmV2LnhtbFBLBQYAAAAABAAEAPUAAACMAwAAAAA=&#10;" path="m129,75r2,1l129,79r-2,3l145,82r,-7l134,75r-5,xe" fillcolor="#95a9cb" stroked="f">
                    <v:path arrowok="t" o:connecttype="custom" o:connectlocs="129,186;131,187;129,190;127,193;145,193;145,186;134,186;129,186" o:connectangles="0,0,0,0,0,0,0,0"/>
                  </v:shape>
                  <v:shape id="Freeform 1181" o:spid="_x0000_s1052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jss8QA&#10;AADdAAAADwAAAGRycy9kb3ducmV2LnhtbERPS2sCMRC+F/ofwhR6EU3qoehqlFJoWWgVfOF12Iz7&#10;cDNZNunu9t83gtDbfHzPWa4HW4uOWl861vAyUSCIM2dKzjUcDx/jGQgfkA3WjknDL3lYrx4flpgY&#10;1/OOun3IRQxhn6CGIoQmkdJnBVn0E9cQR+7iWoshwjaXpsU+httaTpV6lRZLjg0FNvReUHbd/1gN&#10;n9+bdHu+Hr+6vq6ay2lUoUorrZ+fhrcFiEBD+Bff3amJ86dqDrdv4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o7LPEAAAA3QAAAA8AAAAAAAAAAAAAAAAAmAIAAGRycy9k&#10;b3ducmV2LnhtbFBLBQYAAAAABAAEAPUAAACJAwAAAAA=&#10;" path="m137,59r-2,11l134,75r11,l144,74r1,-5l145,61r-7,l137,59xe" fillcolor="#95a9cb" stroked="f">
                    <v:path arrowok="t" o:connecttype="custom" o:connectlocs="137,170;135,181;134,186;145,186;144,185;145,180;145,172;138,172;137,170" o:connectangles="0,0,0,0,0,0,0,0,0"/>
                  </v:shape>
                  <v:shape id="Freeform 1180" o:spid="_x0000_s1053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vT88cA&#10;AADdAAAADwAAAGRycy9kb3ducmV2LnhtbESPT2vCQBDF7wW/wzKCl6IbPZQSXUUES8C2UGvxOmTH&#10;/DE7G7LbJP32nUOhtxnem/d+s9mNrlE9daHybGC5SEAR595WXBi4fB7nz6BCRLbYeCYDPxRgt508&#10;bDC1fuAP6s+xUBLCIUUDZYxtqnXIS3IYFr4lFu3mO4dR1q7QtsNBwl2jV0nypB1WLA0ltnQoKb+f&#10;v52Bl9e37P16v5z6oanb29djjUlWGzObjvs1qEhj/Df/XWdW8FdL4ZdvZAS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L0/PHAAAA3QAAAA8AAAAAAAAAAAAAAAAAmAIAAGRy&#10;cy9kb3ducmV2LnhtbFBLBQYAAAAABAAEAPUAAACMAwAAAAA=&#10;" path="m126,74r1,1l129,75r-3,-1xe" fillcolor="#95a9cb" stroked="f">
                    <v:path arrowok="t" o:connecttype="custom" o:connectlocs="126,185;127,186;129,186;126,185" o:connectangles="0,0,0,0"/>
                  </v:shape>
                  <v:shape id="Freeform 1179" o:spid="_x0000_s1054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d2aMQA&#10;AADdAAAADwAAAGRycy9kb3ducmV2LnhtbERPS2vCQBC+F/wPywheim7ioZToKiJYAtpCfeB1yI55&#10;mJ0N2W0S/323UPA2H99zluvB1KKj1pWWFcSzCARxZnXJuYLzaTd9B+E8ssbaMil4kIP1avSyxETb&#10;nr+pO/pchBB2CSoovG8SKV1WkEE3sw1x4G62NegDbHOpW+xDuKnlPIrepMGSQ0OBDW0Lyu7HH6Pg&#10;4/CZfl3v533X11Vzu7xWGKWVUpPxsFmA8DT4p/jfneowfx7H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HdmjEAAAA3QAAAA8AAAAAAAAAAAAAAAAAmAIAAGRycy9k&#10;b3ducmV2LnhtbFBLBQYAAAAABAAEAPUAAACJAwAAAAA=&#10;" path="m124,72r1,1l126,74r,-1l124,72xe" fillcolor="#95a9cb" stroked="f">
                    <v:path arrowok="t" o:connecttype="custom" o:connectlocs="124,183;125,184;126,185;126,184;124,183" o:connectangles="0,0,0,0,0"/>
                  </v:shape>
                  <v:shape id="Freeform 1178" o:spid="_x0000_s1055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oH8QA&#10;AADdAAAADwAAAGRycy9kb3ducmV2LnhtbERPS2vCQBC+F/wPywheim7MoZToKiJYAtpCfeB1yI55&#10;mJ0N2W0S/323UPA2H99zluvB1KKj1pWWFcxnEQjizOqScwXn0276DsJ5ZI21ZVLwIAfr1ehliYm2&#10;PX9Td/S5CCHsElRQeN8kUrqsIINuZhviwN1sa9AH2OZSt9iHcFPLOIrepMGSQ0OBDW0Lyu7HH6Pg&#10;4/CZfl3v533X11Vzu7xWGKWVUpPxsFmA8DT4p/jfneowP57H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V6B/EAAAA3QAAAA8AAAAAAAAAAAAAAAAAmAIAAGRycy9k&#10;b3ducmV2LnhtbFBLBQYAAAAABAAEAPUAAACJAwAAAAA=&#10;" path="m117,69r-4,l119,70r2,1l120,70r-3,-1xe" fillcolor="#95a9cb" stroked="f">
                    <v:path arrowok="t" o:connecttype="custom" o:connectlocs="117,180;113,180;119,181;121,182;120,181;117,180" o:connectangles="0,0,0,0,0,0"/>
                  </v:shape>
                  <v:shape id="Freeform 1177" o:spid="_x0000_s1056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NhMQA&#10;AADdAAAADwAAAGRycy9kb3ducmV2LnhtbERP22rCQBB9F/oPyxT6UupGBZHUjZRCS6AqaC19HbKT&#10;m9nZkN0m8e9doeDbHM511pvRNKKnzlWWFcymEQjizOqKCwWn74+XFQjnkTU2lknBhRxskofJGmNt&#10;Bz5Qf/SFCCHsYlRQet/GUrqsJINualviwOW2M+gD7AqpOxxCuGnkPIqW0mDFoaHElt5Lys7HP6Pg&#10;c7tL97/n01c/NHWb/zzXGKW1Uk+P49srCE+jv4v/3akO8+ezBdy+CSfI5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ZTYTEAAAA3QAAAA8AAAAAAAAAAAAAAAAAmAIAAGRycy9k&#10;b3ducmV2LnhtbFBLBQYAAAAABAAEAPUAAACJAwAAAAA=&#10;" path="m141,55r1,2l142,59r-4,2l145,61r1,-5l141,55xe" fillcolor="#95a9cb" stroked="f">
                    <v:path arrowok="t" o:connecttype="custom" o:connectlocs="141,166;142,168;142,170;138,172;145,172;146,167;141,166" o:connectangles="0,0,0,0,0,0,0"/>
                  </v:shape>
                  <v:shape id="Freeform 1176" o:spid="_x0000_s1057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DV8MQA&#10;AADdAAAADwAAAGRycy9kb3ducmV2LnhtbERP22rCQBB9F/oPyxT6UupGEZHUjZRCS6AqaC19HbKT&#10;m9nZkN0m8e9doeDbHM511pvRNKKnzlWWFcymEQjizOqKCwWn74+XFQjnkTU2lknBhRxskofJGmNt&#10;Bz5Qf/SFCCHsYlRQet/GUrqsJINualviwOW2M+gD7AqpOxxCuGnkPIqW0mDFoaHElt5Lys7HP6Pg&#10;c7tL97/n01c/NHWb/zzXGKW1Uk+P49srCE+jv4v/3akO8+ezBdy+CSfI5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w1fDEAAAA3QAAAA8AAAAAAAAAAAAAAAAAmAIAAGRycy9k&#10;b3ducmV2LnhtbFBLBQYAAAAABAAEAPUAAACJAwAAAAA=&#10;" path="m146,53r,2l146,56r,-3xe" fillcolor="#95a9cb" stroked="f">
                    <v:path arrowok="t" o:connecttype="custom" o:connectlocs="146,164;146,166;146,167;146,164" o:connectangles="0,0,0,0"/>
                  </v:shape>
                  <v:shape id="Freeform 1175" o:spid="_x0000_s1058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wa8QA&#10;AADdAAAADwAAAGRycy9kb3ducmV2LnhtbERP22rCQBB9F/oPyxT6UupGQZHUjZRCS6AqaC19HbKT&#10;m9nZkN0m8e9doeDbHM511pvRNKKnzlWWFcymEQjizOqKCwWn74+XFQjnkTU2lknBhRxskofJGmNt&#10;Bz5Qf/SFCCHsYlRQet/GUrqsJINualviwOW2M+gD7AqpOxxCuGnkPIqW0mDFoaHElt5Lys7HP6Pg&#10;c7tL97/n01c/NHWb/zzXGKW1Uk+P49srCE+jv4v/3akO8+ezBdy+CSfI5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8cGvEAAAA3QAAAA8AAAAAAAAAAAAAAAAAmAIAAGRycy9k&#10;b3ducmV2LnhtbFBLBQYAAAAABAAEAPUAAACJAwAAAAA=&#10;" path="m148,39r-2,l147,42r-1,11l148,39xe" fillcolor="#95a9cb" stroked="f">
                    <v:path arrowok="t" o:connecttype="custom" o:connectlocs="148,150;146,150;147,153;146,164;148,150" o:connectangles="0,0,0,0,0"/>
                  </v:shape>
                  <v:shape id="Freeform 1174" o:spid="_x0000_s1059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7uHMQA&#10;AADdAAAADwAAAGRycy9kb3ducmV2LnhtbERPS2vCQBC+F/wPywheim70ICW6ighKoFqoVbwO2TEP&#10;s7Mhu03iv+8KQm/z8T1nue5NJVpqXGFZwXQSgSBOrS44U3D+2Y0/QDiPrLGyTAoe5GC9GrwtMda2&#10;429qTz4TIYRdjApy7+tYSpfmZNBNbE0cuJttDPoAm0zqBrsQbio5i6K5NFhwaMixpm1O6f30axTs&#10;D8fk63o/f7ZdVda3y3uJUVIqNRr2mwUIT73/F7/ciQ7zZ9M5PL8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u7hzEAAAA3QAAAA8AAAAAAAAAAAAAAAAAmAIAAGRycy9k&#10;b3ducmV2LnhtbFBLBQYAAAAABAAEAPUAAACJAwAAAAA=&#10;" path="m128,50r-2,l128,50xe" fillcolor="#95a9cb" stroked="f">
                    <v:path arrowok="t" o:connecttype="custom" o:connectlocs="128,161;126,161;128,161" o:connectangles="0,0,0"/>
                  </v:shape>
                  <v:shape id="Freeform 1173" o:spid="_x0000_s1060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Lh8QA&#10;AADdAAAADwAAAGRycy9kb3ducmV2LnhtbERPS2vCQBC+C/0PyxR6KXWjB5XUjZRCS6AqaC29DtnJ&#10;y+xsyG6T+O9doeBtPr7nrDejaURPnassK5hNIxDEmdUVFwpO3x8vKxDOI2tsLJOCCznYJA+TNcba&#10;Dnyg/ugLEULYxaig9L6NpXRZSQbd1LbEgcttZ9AH2BVSdziEcNPIeRQtpMGKQ0OJLb2XlJ2Pf0bB&#10;53aX7n/Pp69+aOo2/3muMUprpZ4ex7dXEJ5Gfxf/u1Md5s9nS7h9E06Q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iS4fEAAAA3QAAAA8AAAAAAAAAAAAAAAAAmAIAAGRycy9k&#10;b3ducmV2LnhtbFBLBQYAAAAABAAEAPUAAACJAwAAAAA=&#10;" path="m139,33l121,43r-20,2l126,45r11,-7l139,38r,-3l139,33xe" fillcolor="#95a9cb" stroked="f">
                    <v:path arrowok="t" o:connecttype="custom" o:connectlocs="139,144;121,154;101,156;126,156;137,149;139,149;139,146;139,144" o:connectangles="0,0,0,0,0,0,0,0"/>
                  </v:shape>
                </v:group>
                <v:group id="Group 1170" o:spid="_x0000_s1061" style="position:absolute;left:81;top:254;width:2;height:2" coordorigin="81,25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Freeform 1171" o:spid="_x0000_s1062" style="position:absolute;left:81;top:25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rJisMA&#10;AADdAAAADwAAAGRycy9kb3ducmV2LnhtbERPS0sDMRC+C/6HMEJvNrtVS12bFi0URE99HDyOm9nN&#10;4mayJNN2/fdGELzNx/ec5Xr0vTpTTF1gA+W0AEVcB9txa+B42N4uQCVBttgHJgPflGC9ur5aYmXD&#10;hXd03kurcginCg04kaHSOtWOPKZpGIgz14ToUTKMrbYRLznc93pWFHPtsePc4HCgjaP6a3/yBj7K&#10;t/qhaT5Pg7hFPGxkvLt/fzFmcjM+P4ESGuVf/Od+tXn+rHyE32/yCX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rJisMAAADdAAAADwAAAAAAAAAAAAAAAACYAgAAZHJzL2Rv&#10;d25yZXYueG1sUEsFBgAAAAAEAAQA9QAAAIgDAAAAAA==&#10;" path="m,l,xe" fillcolor="#95a9cb" stroked="f">
                    <v:path arrowok="t" o:connecttype="custom" o:connectlocs="0,508;0,508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4E05612A" wp14:editId="34B743E9">
                <wp:extent cx="191135" cy="191135"/>
                <wp:effectExtent l="3810" t="1905" r="5080" b="6985"/>
                <wp:docPr id="1175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1176" name="Group 116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1"/>
                            <a:chOff x="0" y="0"/>
                            <a:chExt cx="301" cy="301"/>
                          </a:xfrm>
                        </wpg:grpSpPr>
                        <wps:wsp>
                          <wps:cNvPr id="1177" name="Freeform 11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1"/>
                                <a:gd name="T2" fmla="*/ 11 w 301"/>
                                <a:gd name="T3" fmla="*/ 0 h 301"/>
                                <a:gd name="T4" fmla="*/ 0 w 301"/>
                                <a:gd name="T5" fmla="*/ 11 h 301"/>
                                <a:gd name="T6" fmla="*/ 0 w 301"/>
                                <a:gd name="T7" fmla="*/ 289 h 301"/>
                                <a:gd name="T8" fmla="*/ 11 w 301"/>
                                <a:gd name="T9" fmla="*/ 300 h 301"/>
                                <a:gd name="T10" fmla="*/ 60 w 301"/>
                                <a:gd name="T11" fmla="*/ 300 h 301"/>
                                <a:gd name="T12" fmla="*/ 66 w 301"/>
                                <a:gd name="T13" fmla="*/ 301 h 301"/>
                                <a:gd name="T14" fmla="*/ 130 w 301"/>
                                <a:gd name="T15" fmla="*/ 267 h 301"/>
                                <a:gd name="T16" fmla="*/ 147 w 301"/>
                                <a:gd name="T17" fmla="*/ 240 h 301"/>
                                <a:gd name="T18" fmla="*/ 146 w 301"/>
                                <a:gd name="T19" fmla="*/ 228 h 301"/>
                                <a:gd name="T20" fmla="*/ 143 w 301"/>
                                <a:gd name="T21" fmla="*/ 205 h 301"/>
                                <a:gd name="T22" fmla="*/ 136 w 301"/>
                                <a:gd name="T23" fmla="*/ 194 h 301"/>
                                <a:gd name="T24" fmla="*/ 128 w 301"/>
                                <a:gd name="T25" fmla="*/ 184 h 301"/>
                                <a:gd name="T26" fmla="*/ 119 w 301"/>
                                <a:gd name="T27" fmla="*/ 172 h 301"/>
                                <a:gd name="T28" fmla="*/ 29 w 301"/>
                                <a:gd name="T29" fmla="*/ 172 h 301"/>
                                <a:gd name="T30" fmla="*/ 46 w 301"/>
                                <a:gd name="T31" fmla="*/ 161 h 301"/>
                                <a:gd name="T32" fmla="*/ 61 w 301"/>
                                <a:gd name="T33" fmla="*/ 147 h 301"/>
                                <a:gd name="T34" fmla="*/ 69 w 301"/>
                                <a:gd name="T35" fmla="*/ 138 h 301"/>
                                <a:gd name="T36" fmla="*/ 74 w 301"/>
                                <a:gd name="T37" fmla="*/ 127 h 301"/>
                                <a:gd name="T38" fmla="*/ 78 w 301"/>
                                <a:gd name="T39" fmla="*/ 113 h 301"/>
                                <a:gd name="T40" fmla="*/ 82 w 301"/>
                                <a:gd name="T41" fmla="*/ 96 h 301"/>
                                <a:gd name="T42" fmla="*/ 89 w 301"/>
                                <a:gd name="T43" fmla="*/ 77 h 301"/>
                                <a:gd name="T44" fmla="*/ 146 w 301"/>
                                <a:gd name="T45" fmla="*/ 29 h 301"/>
                                <a:gd name="T46" fmla="*/ 300 w 301"/>
                                <a:gd name="T47" fmla="*/ 29 h 301"/>
                                <a:gd name="T48" fmla="*/ 300 w 301"/>
                                <a:gd name="T49" fmla="*/ 11 h 301"/>
                                <a:gd name="T50" fmla="*/ 289 w 301"/>
                                <a:gd name="T51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60" y="300"/>
                                  </a:lnTo>
                                  <a:lnTo>
                                    <a:pt x="66" y="301"/>
                                  </a:lnTo>
                                  <a:lnTo>
                                    <a:pt x="130" y="267"/>
                                  </a:lnTo>
                                  <a:lnTo>
                                    <a:pt x="147" y="240"/>
                                  </a:lnTo>
                                  <a:lnTo>
                                    <a:pt x="146" y="228"/>
                                  </a:lnTo>
                                  <a:lnTo>
                                    <a:pt x="143" y="205"/>
                                  </a:lnTo>
                                  <a:lnTo>
                                    <a:pt x="136" y="194"/>
                                  </a:lnTo>
                                  <a:lnTo>
                                    <a:pt x="128" y="184"/>
                                  </a:lnTo>
                                  <a:lnTo>
                                    <a:pt x="119" y="172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46" y="161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74" y="127"/>
                                  </a:lnTo>
                                  <a:lnTo>
                                    <a:pt x="78" y="113"/>
                                  </a:lnTo>
                                  <a:lnTo>
                                    <a:pt x="82" y="96"/>
                                  </a:lnTo>
                                  <a:lnTo>
                                    <a:pt x="89" y="77"/>
                                  </a:lnTo>
                                  <a:lnTo>
                                    <a:pt x="146" y="29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11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51 w 301"/>
                                <a:gd name="T1" fmla="*/ 81 h 301"/>
                                <a:gd name="T2" fmla="*/ 137 w 301"/>
                                <a:gd name="T3" fmla="*/ 88 h 301"/>
                                <a:gd name="T4" fmla="*/ 132 w 301"/>
                                <a:gd name="T5" fmla="*/ 104 h 301"/>
                                <a:gd name="T6" fmla="*/ 133 w 301"/>
                                <a:gd name="T7" fmla="*/ 113 h 301"/>
                                <a:gd name="T8" fmla="*/ 179 w 301"/>
                                <a:gd name="T9" fmla="*/ 171 h 301"/>
                                <a:gd name="T10" fmla="*/ 192 w 301"/>
                                <a:gd name="T11" fmla="*/ 186 h 301"/>
                                <a:gd name="T12" fmla="*/ 203 w 301"/>
                                <a:gd name="T13" fmla="*/ 207 h 301"/>
                                <a:gd name="T14" fmla="*/ 211 w 301"/>
                                <a:gd name="T15" fmla="*/ 227 h 301"/>
                                <a:gd name="T16" fmla="*/ 216 w 301"/>
                                <a:gd name="T17" fmla="*/ 246 h 301"/>
                                <a:gd name="T18" fmla="*/ 217 w 301"/>
                                <a:gd name="T19" fmla="*/ 264 h 301"/>
                                <a:gd name="T20" fmla="*/ 214 w 301"/>
                                <a:gd name="T21" fmla="*/ 280 h 301"/>
                                <a:gd name="T22" fmla="*/ 207 w 301"/>
                                <a:gd name="T23" fmla="*/ 297 h 301"/>
                                <a:gd name="T24" fmla="*/ 206 w 301"/>
                                <a:gd name="T25" fmla="*/ 299 h 301"/>
                                <a:gd name="T26" fmla="*/ 204 w 301"/>
                                <a:gd name="T27" fmla="*/ 300 h 301"/>
                                <a:gd name="T28" fmla="*/ 289 w 301"/>
                                <a:gd name="T29" fmla="*/ 300 h 301"/>
                                <a:gd name="T30" fmla="*/ 300 w 301"/>
                                <a:gd name="T31" fmla="*/ 289 h 301"/>
                                <a:gd name="T32" fmla="*/ 300 w 301"/>
                                <a:gd name="T33" fmla="*/ 148 h 301"/>
                                <a:gd name="T34" fmla="*/ 253 w 301"/>
                                <a:gd name="T35" fmla="*/ 148 h 301"/>
                                <a:gd name="T36" fmla="*/ 240 w 301"/>
                                <a:gd name="T37" fmla="*/ 134 h 301"/>
                                <a:gd name="T38" fmla="*/ 227 w 301"/>
                                <a:gd name="T39" fmla="*/ 118 h 301"/>
                                <a:gd name="T40" fmla="*/ 213 w 301"/>
                                <a:gd name="T41" fmla="*/ 102 h 301"/>
                                <a:gd name="T42" fmla="*/ 197 w 301"/>
                                <a:gd name="T43" fmla="*/ 89 h 301"/>
                                <a:gd name="T44" fmla="*/ 172 w 301"/>
                                <a:gd name="T45" fmla="*/ 82 h 301"/>
                                <a:gd name="T46" fmla="*/ 151 w 301"/>
                                <a:gd name="T47" fmla="*/ 8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51" y="81"/>
                                  </a:moveTo>
                                  <a:lnTo>
                                    <a:pt x="137" y="88"/>
                                  </a:lnTo>
                                  <a:lnTo>
                                    <a:pt x="132" y="104"/>
                                  </a:lnTo>
                                  <a:lnTo>
                                    <a:pt x="133" y="113"/>
                                  </a:lnTo>
                                  <a:lnTo>
                                    <a:pt x="179" y="171"/>
                                  </a:lnTo>
                                  <a:lnTo>
                                    <a:pt x="192" y="186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11" y="227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7" y="264"/>
                                  </a:lnTo>
                                  <a:lnTo>
                                    <a:pt x="214" y="280"/>
                                  </a:lnTo>
                                  <a:lnTo>
                                    <a:pt x="207" y="297"/>
                                  </a:lnTo>
                                  <a:lnTo>
                                    <a:pt x="206" y="299"/>
                                  </a:lnTo>
                                  <a:lnTo>
                                    <a:pt x="204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89"/>
                                  </a:lnTo>
                                  <a:lnTo>
                                    <a:pt x="300" y="148"/>
                                  </a:lnTo>
                                  <a:lnTo>
                                    <a:pt x="253" y="148"/>
                                  </a:lnTo>
                                  <a:lnTo>
                                    <a:pt x="240" y="134"/>
                                  </a:lnTo>
                                  <a:lnTo>
                                    <a:pt x="227" y="118"/>
                                  </a:lnTo>
                                  <a:lnTo>
                                    <a:pt x="213" y="102"/>
                                  </a:lnTo>
                                  <a:lnTo>
                                    <a:pt x="197" y="89"/>
                                  </a:lnTo>
                                  <a:lnTo>
                                    <a:pt x="172" y="82"/>
                                  </a:lnTo>
                                  <a:lnTo>
                                    <a:pt x="151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11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89 w 301"/>
                                <a:gd name="T1" fmla="*/ 99 h 301"/>
                                <a:gd name="T2" fmla="*/ 91 w 301"/>
                                <a:gd name="T3" fmla="*/ 103 h 301"/>
                                <a:gd name="T4" fmla="*/ 86 w 301"/>
                                <a:gd name="T5" fmla="*/ 114 h 301"/>
                                <a:gd name="T6" fmla="*/ 85 w 301"/>
                                <a:gd name="T7" fmla="*/ 118 h 301"/>
                                <a:gd name="T8" fmla="*/ 42 w 301"/>
                                <a:gd name="T9" fmla="*/ 167 h 301"/>
                                <a:gd name="T10" fmla="*/ 29 w 301"/>
                                <a:gd name="T11" fmla="*/ 172 h 301"/>
                                <a:gd name="T12" fmla="*/ 119 w 301"/>
                                <a:gd name="T13" fmla="*/ 172 h 301"/>
                                <a:gd name="T14" fmla="*/ 92 w 301"/>
                                <a:gd name="T15" fmla="*/ 116 h 301"/>
                                <a:gd name="T16" fmla="*/ 92 w 301"/>
                                <a:gd name="T17" fmla="*/ 107 h 301"/>
                                <a:gd name="T18" fmla="*/ 89 w 301"/>
                                <a:gd name="T19" fmla="*/ 99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89" y="99"/>
                                  </a:moveTo>
                                  <a:lnTo>
                                    <a:pt x="91" y="103"/>
                                  </a:lnTo>
                                  <a:lnTo>
                                    <a:pt x="86" y="114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42" y="167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119" y="172"/>
                                  </a:lnTo>
                                  <a:lnTo>
                                    <a:pt x="92" y="116"/>
                                  </a:lnTo>
                                  <a:lnTo>
                                    <a:pt x="92" y="107"/>
                                  </a:lnTo>
                                  <a:lnTo>
                                    <a:pt x="8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116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9 h 301"/>
                                <a:gd name="T2" fmla="*/ 146 w 301"/>
                                <a:gd name="T3" fmla="*/ 29 h 301"/>
                                <a:gd name="T4" fmla="*/ 164 w 301"/>
                                <a:gd name="T5" fmla="*/ 29 h 301"/>
                                <a:gd name="T6" fmla="*/ 184 w 301"/>
                                <a:gd name="T7" fmla="*/ 41 h 301"/>
                                <a:gd name="T8" fmla="*/ 197 w 301"/>
                                <a:gd name="T9" fmla="*/ 57 h 301"/>
                                <a:gd name="T10" fmla="*/ 206 w 301"/>
                                <a:gd name="T11" fmla="*/ 75 h 301"/>
                                <a:gd name="T12" fmla="*/ 224 w 301"/>
                                <a:gd name="T13" fmla="*/ 100 h 301"/>
                                <a:gd name="T14" fmla="*/ 237 w 301"/>
                                <a:gd name="T15" fmla="*/ 120 h 301"/>
                                <a:gd name="T16" fmla="*/ 247 w 301"/>
                                <a:gd name="T17" fmla="*/ 135 h 301"/>
                                <a:gd name="T18" fmla="*/ 253 w 301"/>
                                <a:gd name="T19" fmla="*/ 148 h 301"/>
                                <a:gd name="T20" fmla="*/ 300 w 301"/>
                                <a:gd name="T21" fmla="*/ 148 h 301"/>
                                <a:gd name="T22" fmla="*/ 300 w 301"/>
                                <a:gd name="T23" fmla="*/ 29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9"/>
                                  </a:moveTo>
                                  <a:lnTo>
                                    <a:pt x="146" y="29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84" y="41"/>
                                  </a:lnTo>
                                  <a:lnTo>
                                    <a:pt x="197" y="57"/>
                                  </a:lnTo>
                                  <a:lnTo>
                                    <a:pt x="206" y="75"/>
                                  </a:lnTo>
                                  <a:lnTo>
                                    <a:pt x="224" y="100"/>
                                  </a:lnTo>
                                  <a:lnTo>
                                    <a:pt x="237" y="120"/>
                                  </a:lnTo>
                                  <a:lnTo>
                                    <a:pt x="247" y="135"/>
                                  </a:lnTo>
                                  <a:lnTo>
                                    <a:pt x="253" y="148"/>
                                  </a:lnTo>
                                  <a:lnTo>
                                    <a:pt x="300" y="148"/>
                                  </a:lnTo>
                                  <a:lnTo>
                                    <a:pt x="30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1162"/>
                        <wpg:cNvGrpSpPr>
                          <a:grpSpLocks/>
                        </wpg:cNvGrpSpPr>
                        <wpg:grpSpPr bwMode="auto">
                          <a:xfrm>
                            <a:off x="162" y="50"/>
                            <a:ext cx="18" cy="18"/>
                            <a:chOff x="162" y="50"/>
                            <a:chExt cx="18" cy="18"/>
                          </a:xfrm>
                        </wpg:grpSpPr>
                        <wps:wsp>
                          <wps:cNvPr id="1182" name="Freeform 1163"/>
                          <wps:cNvSpPr>
                            <a:spLocks/>
                          </wps:cNvSpPr>
                          <wps:spPr bwMode="auto">
                            <a:xfrm>
                              <a:off x="162" y="50"/>
                              <a:ext cx="18" cy="18"/>
                            </a:xfrm>
                            <a:custGeom>
                              <a:avLst/>
                              <a:gdLst>
                                <a:gd name="T0" fmla="+- 0 176 162"/>
                                <a:gd name="T1" fmla="*/ T0 w 18"/>
                                <a:gd name="T2" fmla="+- 0 50 50"/>
                                <a:gd name="T3" fmla="*/ 50 h 18"/>
                                <a:gd name="T4" fmla="+- 0 166 162"/>
                                <a:gd name="T5" fmla="*/ T4 w 18"/>
                                <a:gd name="T6" fmla="+- 0 50 50"/>
                                <a:gd name="T7" fmla="*/ 50 h 18"/>
                                <a:gd name="T8" fmla="+- 0 162 162"/>
                                <a:gd name="T9" fmla="*/ T8 w 18"/>
                                <a:gd name="T10" fmla="+- 0 54 50"/>
                                <a:gd name="T11" fmla="*/ 54 h 18"/>
                                <a:gd name="T12" fmla="+- 0 162 162"/>
                                <a:gd name="T13" fmla="*/ T12 w 18"/>
                                <a:gd name="T14" fmla="+- 0 64 50"/>
                                <a:gd name="T15" fmla="*/ 64 h 18"/>
                                <a:gd name="T16" fmla="+- 0 166 162"/>
                                <a:gd name="T17" fmla="*/ T16 w 18"/>
                                <a:gd name="T18" fmla="+- 0 68 50"/>
                                <a:gd name="T19" fmla="*/ 68 h 18"/>
                                <a:gd name="T20" fmla="+- 0 176 162"/>
                                <a:gd name="T21" fmla="*/ T20 w 18"/>
                                <a:gd name="T22" fmla="+- 0 68 50"/>
                                <a:gd name="T23" fmla="*/ 68 h 18"/>
                                <a:gd name="T24" fmla="+- 0 180 162"/>
                                <a:gd name="T25" fmla="*/ T24 w 18"/>
                                <a:gd name="T26" fmla="+- 0 64 50"/>
                                <a:gd name="T27" fmla="*/ 64 h 18"/>
                                <a:gd name="T28" fmla="+- 0 180 162"/>
                                <a:gd name="T29" fmla="*/ T28 w 18"/>
                                <a:gd name="T30" fmla="+- 0 54 50"/>
                                <a:gd name="T31" fmla="*/ 54 h 18"/>
                                <a:gd name="T32" fmla="+- 0 176 162"/>
                                <a:gd name="T33" fmla="*/ T32 w 18"/>
                                <a:gd name="T34" fmla="+- 0 50 50"/>
                                <a:gd name="T35" fmla="*/ 5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BE8EA9" id="Group 1161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">
                <v:group id="Group 1164" o:spid="_x0000_s1027" style="position:absolute;width:301;height:301" coordsize="30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shape id="Freeform 1168" o:spid="_x0000_s102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sJt8IA&#10;AADdAAAADwAAAGRycy9kb3ducmV2LnhtbERP32vCMBB+H+x/CCf4NtM6mKMaxY0Jvq46fD2bsykm&#10;l65JtdtfvwwE3+7j+3mL1eCsuFAXGs8K8kkGgrjyuuFawX63eXoFESKyRuuZFPxQgNXy8WGBhfZX&#10;/qRLGWuRQjgUqMDE2BZShsqQwzDxLXHiTr5zGBPsaqk7vKZwZ+U0y16kw4ZTg8GW3g1V57J3Cr77&#10;D1P2/kj7g3uevuX2a/27sUqNR8N6DiLSEO/im3ur0/x8NoP/b9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2wm3wgAAAN0AAAAPAAAAAAAAAAAAAAAAAJgCAABkcnMvZG93&#10;bnJldi54bWxQSwUGAAAAAAQABAD1AAAAhwMAAAAA&#10;" path="m289,l11,,,11,,289r11,11l60,300r6,1l130,267r17,-27l146,228r-3,-23l136,194r-8,-10l119,172r-90,l46,161,61,147r8,-9l74,127r4,-14l82,96,89,77,146,29r154,l300,11,289,xe" fillcolor="#b45340" stroked="f">
                    <v:path arrowok="t" o:connecttype="custom" o:connectlocs="289,0;11,0;0,11;0,289;11,300;60,300;66,301;130,267;147,240;146,228;143,205;136,194;128,184;119,172;29,172;46,161;61,147;69,138;74,127;78,113;82,96;89,77;146,29;300,29;300,11;289,0" o:connectangles="0,0,0,0,0,0,0,0,0,0,0,0,0,0,0,0,0,0,0,0,0,0,0,0,0,0"/>
                  </v:shape>
                  <v:shape id="Freeform 1167" o:spid="_x0000_s102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SdxcUA&#10;AADdAAAADwAAAGRycy9kb3ducmV2LnhtbESPQU/DMAyF70j7D5EncWNphwSoLJs2xCSulE1cTWOa&#10;isTpmnQr/Hp8QOJm6z2/93m1mYJXZxpSF9lAuShAETfRdtwaOLztbx5ApYxs0UcmA9+UYLOeXa2w&#10;svHCr3Suc6skhFOFBlzOfaV1ahwFTIvYE4v2GYeAWdah1XbAi4QHr5dFcacDdiwNDnt6ctR81WMw&#10;cBqfXT3GDzq8h9vlrvTH7c/eG3M9n7aPoDJN+d/8d/1iBb+8F1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J3FxQAAAN0AAAAPAAAAAAAAAAAAAAAAAJgCAABkcnMv&#10;ZG93bnJldi54bWxQSwUGAAAAAAQABAD1AAAAigMAAAAA&#10;" path="m151,81r-14,7l132,104r1,9l179,171r13,15l203,207r8,20l216,246r1,18l214,280r-7,17l206,299r-2,1l289,300r11,-11l300,148r-47,l240,134,227,118,213,102,197,89,172,82,151,81xe" fillcolor="#b45340" stroked="f">
                    <v:path arrowok="t" o:connecttype="custom" o:connectlocs="151,81;137,88;132,104;133,113;179,171;192,186;203,207;211,227;216,246;217,264;214,280;207,297;206,299;204,300;289,300;300,289;300,148;253,148;240,134;227,118;213,102;197,89;172,82;151,81" o:connectangles="0,0,0,0,0,0,0,0,0,0,0,0,0,0,0,0,0,0,0,0,0,0,0,0"/>
                  </v:shape>
                  <v:shape id="Freeform 1166" o:spid="_x0000_s103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4XsMA&#10;AADdAAAADwAAAGRycy9kb3ducmV2LnhtbERP32vCMBB+H/g/hBP2NtM62GY1io4Je111+Ho2Z1NM&#10;LrVJtdtfvwwGe7uP7+ctVoOz4kpdaDwryCcZCOLK64ZrBfvd9uEFRIjIGq1nUvBFAVbL0d0CC+1v&#10;/EHXMtYihXAoUIGJsS2kDJUhh2HiW+LEnXznMCbY1VJ3eEvhzspplj1Jhw2nBoMtvRqqzmXvFFz6&#10;N1P2/kj7g3ucbnL7uf7eWqXux8N6DiLSEP/Ff+53nebnzzP4/Sa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g4XsMAAADdAAAADwAAAAAAAAAAAAAAAACYAgAAZHJzL2Rv&#10;d25yZXYueG1sUEsFBgAAAAAEAAQA9QAAAIgDAAAAAA==&#10;" path="m89,99r2,4l86,114r-1,4l42,167r-13,5l119,172,92,116r,-9l89,99xe" fillcolor="#b45340" stroked="f">
                    <v:path arrowok="t" o:connecttype="custom" o:connectlocs="89,99;91,103;86,114;85,118;42,167;29,172;119,172;92,116;92,107;89,99" o:connectangles="0,0,0,0,0,0,0,0,0,0"/>
                  </v:shape>
                  <v:shape id="Freeform 1165" o:spid="_x0000_s103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h5MUA&#10;AADdAAAADwAAAGRycy9kb3ducmV2LnhtbESPQU/DMAyF70j8h8hIu7G0m4SmsmwaaJN2pWziahrT&#10;VCROadKt8OvxAYmbrff83uf1dgpeXWhIXWQD5bwARdxE23Fr4PR6uF+BShnZoo9MBr4pwXZze7PG&#10;ysYrv9Clzq2SEE4VGnA595XWqXEUMM1jTyzaRxwCZlmHVtsBrxIevF4UxYMO2LE0OOzp2VHzWY/B&#10;wNe4d/UY3+n0FpaLp9Kfdz8Hb8zsbto9gso05X/z3/XRCn65En7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+HkxQAAAN0AAAAPAAAAAAAAAAAAAAAAAJgCAABkcnMv&#10;ZG93bnJldi54bWxQSwUGAAAAAAQABAD1AAAAigMAAAAA&#10;" path="m300,29r-154,l164,29r20,12l197,57r9,18l224,100r13,20l247,135r6,13l300,148r,-119xe" fillcolor="#b45340" stroked="f">
                    <v:path arrowok="t" o:connecttype="custom" o:connectlocs="300,29;146,29;164,29;184,41;197,57;206,75;224,100;237,120;247,135;253,148;300,148;300,29" o:connectangles="0,0,0,0,0,0,0,0,0,0,0,0"/>
                  </v:shape>
                </v:group>
                <v:group id="Group 1162" o:spid="_x0000_s1032" style="position:absolute;left:162;top:50;width:18;height:18" coordorigin="162,50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1163" o:spid="_x0000_s1033" style="position:absolute;left:162;top:50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//NcIA&#10;AADdAAAADwAAAGRycy9kb3ducmV2LnhtbERPTYvCMBC9L/gfwgje1lRxVapRRBRcBGGr6HVoxrbY&#10;TEoTbf33RhD2No/3OfNla0rxoNoVlhUM+hEI4tTqgjMFp+P2ewrCeWSNpWVS8CQHy0Xna46xtg3/&#10;0SPxmQgh7GJUkHtfxVK6NCeDrm8r4sBdbW3QB1hnUtfYhHBTymEUjaXBgkNDjhWtc0pvyd0okKND&#10;8rPZnScH9zvZX6p1NrZto1Sv265mIDy1/l/8ce90mD+YDuH9TTh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j/81wgAAAN0AAAAPAAAAAAAAAAAAAAAAAJgCAABkcnMvZG93&#10;bnJldi54bWxQSwUGAAAAAAQABAD1AAAAhwMAAAAA&#10;" path="m14,l4,,,4,,14r4,4l14,18r4,-4l18,4,14,xe" fillcolor="#b45340" stroked="f">
                    <v:path arrowok="t" o:connecttype="custom" o:connectlocs="14,50;4,50;0,54;0,64;4,68;14,68;18,64;18,54;14,50" o:connectangles="0,0,0,0,0,0,0,0,0"/>
                  </v:shape>
                </v:group>
                <w10:anchorlock/>
              </v:group>
            </w:pict>
          </mc:Fallback>
        </mc:AlternateContent>
      </w:r>
    </w:p>
    <w:p w14:paraId="4E0555F1" w14:textId="77777777" w:rsidR="00F20CE2" w:rsidRDefault="00F20CE2">
      <w:pPr>
        <w:spacing w:line="200" w:lineRule="atLeast"/>
        <w:rPr>
          <w:rFonts w:ascii="Calibri" w:eastAsia="Calibri" w:hAnsi="Calibri" w:cs="Calibri"/>
        </w:rPr>
        <w:sectPr w:rsidR="00F20CE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140" w:right="0" w:bottom="280" w:left="0" w:header="720" w:footer="720" w:gutter="0"/>
          <w:cols w:space="720"/>
        </w:sectPr>
      </w:pPr>
    </w:p>
    <w:p w14:paraId="4E0555F2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F3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F4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F5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F6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F7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F8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F9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FA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FB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FC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FD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FE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5FF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600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601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602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603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604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605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606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607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608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609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60A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60B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60C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60D" w14:textId="77777777" w:rsidR="00F20CE2" w:rsidRDefault="00F20CE2">
      <w:pPr>
        <w:rPr>
          <w:rFonts w:ascii="Calibri" w:eastAsia="Calibri" w:hAnsi="Calibri" w:cs="Calibri"/>
          <w:sz w:val="20"/>
          <w:szCs w:val="20"/>
        </w:rPr>
      </w:pPr>
    </w:p>
    <w:p w14:paraId="4E05560E" w14:textId="77777777" w:rsidR="00F20CE2" w:rsidRDefault="00F20CE2">
      <w:pPr>
        <w:spacing w:before="2"/>
        <w:rPr>
          <w:rFonts w:ascii="Calibri" w:eastAsia="Calibri" w:hAnsi="Calibri" w:cs="Calibri"/>
          <w:sz w:val="25"/>
          <w:szCs w:val="25"/>
        </w:rPr>
      </w:pPr>
    </w:p>
    <w:p w14:paraId="4E05560F" w14:textId="77777777" w:rsidR="00F20CE2" w:rsidRDefault="003E30F1">
      <w:pPr>
        <w:spacing w:before="62" w:line="541" w:lineRule="auto"/>
        <w:ind w:left="110" w:right="15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pacing w:val="-3"/>
          <w:sz w:val="18"/>
        </w:rPr>
        <w:t>F</w:t>
      </w:r>
      <w:r>
        <w:rPr>
          <w:rFonts w:ascii="Times New Roman"/>
          <w:color w:val="808285"/>
          <w:spacing w:val="-2"/>
          <w:sz w:val="18"/>
        </w:rPr>
        <w:t>ront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cover</w:t>
      </w:r>
      <w:r>
        <w:rPr>
          <w:rFonts w:ascii="Times New Roman"/>
          <w:color w:val="808285"/>
          <w:spacing w:val="-23"/>
          <w:sz w:val="18"/>
        </w:rPr>
        <w:t xml:space="preserve"> </w:t>
      </w:r>
      <w:r>
        <w:rPr>
          <w:rFonts w:ascii="Times New Roman"/>
          <w:color w:val="808285"/>
          <w:sz w:val="18"/>
        </w:rPr>
        <w:t>image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credit:</w:t>
      </w:r>
      <w:r>
        <w:rPr>
          <w:rFonts w:ascii="Times New Roman"/>
          <w:color w:val="808285"/>
          <w:spacing w:val="-23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Reed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Beds</w:t>
      </w:r>
      <w:r>
        <w:rPr>
          <w:rFonts w:ascii="Times New Roman"/>
          <w:color w:val="808285"/>
          <w:spacing w:val="-23"/>
          <w:sz w:val="18"/>
        </w:rPr>
        <w:t xml:space="preserve"> </w:t>
      </w:r>
      <w:r>
        <w:rPr>
          <w:rFonts w:ascii="Times New Roman"/>
          <w:color w:val="808285"/>
          <w:sz w:val="18"/>
        </w:rPr>
        <w:t>Lagoon,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B</w:t>
      </w:r>
      <w:r>
        <w:rPr>
          <w:rFonts w:ascii="Times New Roman"/>
          <w:color w:val="808285"/>
          <w:spacing w:val="-1"/>
          <w:sz w:val="18"/>
        </w:rPr>
        <w:t>armah-M</w:t>
      </w:r>
      <w:r>
        <w:rPr>
          <w:rFonts w:ascii="Times New Roman"/>
          <w:color w:val="808285"/>
          <w:spacing w:val="-2"/>
          <w:sz w:val="18"/>
        </w:rPr>
        <w:t>illewa</w:t>
      </w:r>
      <w:r>
        <w:rPr>
          <w:rFonts w:ascii="Times New Roman"/>
          <w:color w:val="808285"/>
          <w:spacing w:val="-23"/>
          <w:sz w:val="18"/>
        </w:rPr>
        <w:t xml:space="preserve"> </w:t>
      </w:r>
      <w:r>
        <w:rPr>
          <w:rFonts w:ascii="Times New Roman"/>
          <w:color w:val="808285"/>
          <w:spacing w:val="-3"/>
          <w:sz w:val="18"/>
        </w:rPr>
        <w:t>Forest.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Photo</w:t>
      </w:r>
      <w:r>
        <w:rPr>
          <w:rFonts w:ascii="Times New Roman"/>
          <w:color w:val="808285"/>
          <w:spacing w:val="-23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b</w:t>
      </w:r>
      <w:r>
        <w:rPr>
          <w:rFonts w:ascii="Times New Roman"/>
          <w:color w:val="808285"/>
          <w:spacing w:val="-2"/>
          <w:sz w:val="18"/>
        </w:rPr>
        <w:t>y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Commonw</w:t>
      </w:r>
      <w:r>
        <w:rPr>
          <w:rFonts w:ascii="Times New Roman"/>
          <w:color w:val="808285"/>
          <w:spacing w:val="-2"/>
          <w:sz w:val="18"/>
        </w:rPr>
        <w:t>ealth</w:t>
      </w:r>
      <w:r>
        <w:rPr>
          <w:rFonts w:ascii="Times New Roman"/>
          <w:color w:val="808285"/>
          <w:spacing w:val="-23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onmental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pacing w:val="-4"/>
          <w:sz w:val="18"/>
        </w:rPr>
        <w:t>W</w:t>
      </w:r>
      <w:r>
        <w:rPr>
          <w:rFonts w:ascii="Times New Roman"/>
          <w:color w:val="808285"/>
          <w:spacing w:val="-5"/>
          <w:sz w:val="18"/>
        </w:rPr>
        <w:t>ater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Office.</w:t>
      </w:r>
      <w:r>
        <w:rPr>
          <w:rFonts w:ascii="Times New Roman"/>
          <w:color w:val="808285"/>
          <w:spacing w:val="99"/>
          <w:w w:val="93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Back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cover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image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credit: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N</w:t>
      </w:r>
      <w:r>
        <w:rPr>
          <w:rFonts w:ascii="Times New Roman"/>
          <w:color w:val="808285"/>
          <w:spacing w:val="-3"/>
          <w:sz w:val="18"/>
        </w:rPr>
        <w:t>ative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aquatic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vegetation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in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Gunbo</w:t>
      </w:r>
      <w:r>
        <w:rPr>
          <w:rFonts w:ascii="Times New Roman"/>
          <w:color w:val="808285"/>
          <w:spacing w:val="-2"/>
          <w:sz w:val="18"/>
        </w:rPr>
        <w:t>wer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Cr</w:t>
      </w:r>
      <w:r>
        <w:rPr>
          <w:rFonts w:ascii="Times New Roman"/>
          <w:color w:val="808285"/>
          <w:spacing w:val="-2"/>
          <w:sz w:val="18"/>
        </w:rPr>
        <w:t>eek.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Photo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b</w:t>
      </w:r>
      <w:r>
        <w:rPr>
          <w:rFonts w:ascii="Times New Roman"/>
          <w:color w:val="808285"/>
          <w:spacing w:val="-2"/>
          <w:sz w:val="18"/>
        </w:rPr>
        <w:t>y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Commonw</w:t>
      </w:r>
      <w:r>
        <w:rPr>
          <w:rFonts w:ascii="Times New Roman"/>
          <w:color w:val="808285"/>
          <w:spacing w:val="-2"/>
          <w:sz w:val="18"/>
        </w:rPr>
        <w:t>ealth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onmental</w:t>
      </w:r>
      <w:r>
        <w:rPr>
          <w:rFonts w:ascii="Times New Roman"/>
          <w:color w:val="808285"/>
          <w:spacing w:val="-21"/>
          <w:sz w:val="18"/>
        </w:rPr>
        <w:t xml:space="preserve"> </w:t>
      </w:r>
      <w:r>
        <w:rPr>
          <w:rFonts w:ascii="Times New Roman"/>
          <w:color w:val="808285"/>
          <w:spacing w:val="-4"/>
          <w:sz w:val="18"/>
        </w:rPr>
        <w:t>W</w:t>
      </w:r>
      <w:r>
        <w:rPr>
          <w:rFonts w:ascii="Times New Roman"/>
          <w:color w:val="808285"/>
          <w:spacing w:val="-5"/>
          <w:sz w:val="18"/>
        </w:rPr>
        <w:t>ater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Office.</w:t>
      </w:r>
    </w:p>
    <w:p w14:paraId="4E055610" w14:textId="77777777" w:rsidR="00F20CE2" w:rsidRDefault="003E30F1">
      <w:pPr>
        <w:spacing w:before="9" w:line="278" w:lineRule="auto"/>
        <w:ind w:left="110" w:right="2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Commonw</w:t>
      </w:r>
      <w:r>
        <w:rPr>
          <w:rFonts w:ascii="Times New Roman"/>
          <w:color w:val="808285"/>
          <w:spacing w:val="-2"/>
          <w:sz w:val="18"/>
        </w:rPr>
        <w:t>ealth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onmental</w:t>
      </w:r>
      <w:r>
        <w:rPr>
          <w:rFonts w:ascii="Times New Roman"/>
          <w:color w:val="808285"/>
          <w:spacing w:val="-26"/>
          <w:sz w:val="18"/>
        </w:rPr>
        <w:t xml:space="preserve"> </w:t>
      </w:r>
      <w:r>
        <w:rPr>
          <w:rFonts w:ascii="Times New Roman"/>
          <w:color w:val="808285"/>
          <w:spacing w:val="-4"/>
          <w:sz w:val="18"/>
        </w:rPr>
        <w:t>W</w:t>
      </w:r>
      <w:r>
        <w:rPr>
          <w:rFonts w:ascii="Times New Roman"/>
          <w:color w:val="808285"/>
          <w:spacing w:val="-5"/>
          <w:sz w:val="18"/>
        </w:rPr>
        <w:t>ater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Office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espectfully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acknowledges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traditional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owners,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their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Elders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past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99"/>
          <w:w w:val="9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pr</w:t>
      </w:r>
      <w:r>
        <w:rPr>
          <w:rFonts w:ascii="Times New Roman"/>
          <w:color w:val="808285"/>
          <w:spacing w:val="-2"/>
          <w:sz w:val="18"/>
        </w:rPr>
        <w:t>esent,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their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N</w:t>
      </w:r>
      <w:r>
        <w:rPr>
          <w:rFonts w:ascii="Times New Roman"/>
          <w:color w:val="808285"/>
          <w:spacing w:val="-2"/>
          <w:sz w:val="18"/>
        </w:rPr>
        <w:t>ations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Murray-D</w:t>
      </w:r>
      <w:r>
        <w:rPr>
          <w:rFonts w:ascii="Times New Roman"/>
          <w:color w:val="808285"/>
          <w:spacing w:val="-2"/>
          <w:sz w:val="18"/>
        </w:rPr>
        <w:t>arling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Basin,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their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cultural,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social,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onmental,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spiritual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economic</w:t>
      </w:r>
      <w:r>
        <w:rPr>
          <w:rFonts w:ascii="Times New Roman"/>
          <w:color w:val="808285"/>
          <w:spacing w:val="55"/>
          <w:w w:val="96"/>
          <w:sz w:val="18"/>
        </w:rPr>
        <w:t xml:space="preserve"> </w:t>
      </w:r>
      <w:r>
        <w:rPr>
          <w:rFonts w:ascii="Times New Roman"/>
          <w:color w:val="808285"/>
          <w:sz w:val="18"/>
        </w:rPr>
        <w:t>connection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to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their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lands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waters.</w:t>
      </w:r>
    </w:p>
    <w:p w14:paraId="4E055611" w14:textId="77777777" w:rsidR="00F20CE2" w:rsidRDefault="00F20CE2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4E055612" w14:textId="77777777" w:rsidR="00F20CE2" w:rsidRDefault="003E30F1">
      <w:pPr>
        <w:ind w:left="1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color w:val="808285"/>
          <w:sz w:val="18"/>
        </w:rPr>
        <w:t>©</w:t>
      </w:r>
      <w:r>
        <w:rPr>
          <w:rFonts w:ascii="Times New Roman" w:hAnsi="Times New Roman"/>
          <w:b/>
          <w:color w:val="808285"/>
          <w:spacing w:val="-22"/>
          <w:sz w:val="18"/>
        </w:rPr>
        <w:t xml:space="preserve"> </w:t>
      </w:r>
      <w:r>
        <w:rPr>
          <w:rFonts w:ascii="Times New Roman" w:hAnsi="Times New Roman"/>
          <w:b/>
          <w:color w:val="808285"/>
          <w:sz w:val="18"/>
        </w:rPr>
        <w:t>Copyright</w:t>
      </w:r>
      <w:r>
        <w:rPr>
          <w:rFonts w:ascii="Times New Roman" w:hAnsi="Times New Roman"/>
          <w:b/>
          <w:color w:val="808285"/>
          <w:spacing w:val="-21"/>
          <w:sz w:val="18"/>
        </w:rPr>
        <w:t xml:space="preserve"> </w:t>
      </w:r>
      <w:r>
        <w:rPr>
          <w:rFonts w:ascii="Times New Roman" w:hAnsi="Times New Roman"/>
          <w:b/>
          <w:color w:val="808285"/>
          <w:spacing w:val="-2"/>
          <w:sz w:val="18"/>
        </w:rPr>
        <w:t>Commonwealth</w:t>
      </w:r>
      <w:r>
        <w:rPr>
          <w:rFonts w:ascii="Times New Roman" w:hAnsi="Times New Roman"/>
          <w:b/>
          <w:color w:val="808285"/>
          <w:spacing w:val="-21"/>
          <w:sz w:val="18"/>
        </w:rPr>
        <w:t xml:space="preserve"> </w:t>
      </w:r>
      <w:r>
        <w:rPr>
          <w:rFonts w:ascii="Times New Roman" w:hAnsi="Times New Roman"/>
          <w:b/>
          <w:color w:val="808285"/>
          <w:sz w:val="18"/>
        </w:rPr>
        <w:t>of</w:t>
      </w:r>
      <w:r>
        <w:rPr>
          <w:rFonts w:ascii="Times New Roman" w:hAnsi="Times New Roman"/>
          <w:b/>
          <w:color w:val="808285"/>
          <w:spacing w:val="-22"/>
          <w:sz w:val="18"/>
        </w:rPr>
        <w:t xml:space="preserve"> </w:t>
      </w:r>
      <w:r>
        <w:rPr>
          <w:rFonts w:ascii="Times New Roman" w:hAnsi="Times New Roman"/>
          <w:b/>
          <w:color w:val="808285"/>
          <w:spacing w:val="-2"/>
          <w:sz w:val="18"/>
        </w:rPr>
        <w:t>Australia,</w:t>
      </w:r>
      <w:r>
        <w:rPr>
          <w:rFonts w:ascii="Times New Roman" w:hAnsi="Times New Roman"/>
          <w:b/>
          <w:color w:val="808285"/>
          <w:spacing w:val="-21"/>
          <w:sz w:val="18"/>
        </w:rPr>
        <w:t xml:space="preserve"> </w:t>
      </w:r>
      <w:r>
        <w:rPr>
          <w:rFonts w:ascii="Times New Roman" w:hAnsi="Times New Roman"/>
          <w:b/>
          <w:color w:val="808285"/>
          <w:sz w:val="18"/>
        </w:rPr>
        <w:t>2017.</w:t>
      </w:r>
    </w:p>
    <w:p w14:paraId="4E055613" w14:textId="77777777" w:rsidR="00F20CE2" w:rsidRDefault="00F20CE2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4E055614" w14:textId="0C92F5A4" w:rsidR="00F20CE2" w:rsidRDefault="003E30F1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4E05612C" wp14:editId="65C6896D">
                <wp:extent cx="706755" cy="247650"/>
                <wp:effectExtent l="6350" t="1270" r="1270" b="8255"/>
                <wp:docPr id="1141" name="Group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755" cy="247650"/>
                          <a:chOff x="0" y="0"/>
                          <a:chExt cx="1113" cy="390"/>
                        </a:xfrm>
                      </wpg:grpSpPr>
                      <wpg:grpSp>
                        <wpg:cNvPr id="1142" name="Group 1159"/>
                        <wpg:cNvGrpSpPr>
                          <a:grpSpLocks/>
                        </wpg:cNvGrpSpPr>
                        <wpg:grpSpPr bwMode="auto">
                          <a:xfrm>
                            <a:off x="3" y="5"/>
                            <a:ext cx="1106" cy="378"/>
                            <a:chOff x="3" y="5"/>
                            <a:chExt cx="1106" cy="378"/>
                          </a:xfrm>
                        </wpg:grpSpPr>
                        <wps:wsp>
                          <wps:cNvPr id="1143" name="Freeform 1160"/>
                          <wps:cNvSpPr>
                            <a:spLocks/>
                          </wps:cNvSpPr>
                          <wps:spPr bwMode="auto">
                            <a:xfrm>
                              <a:off x="3" y="5"/>
                              <a:ext cx="1106" cy="378"/>
                            </a:xfrm>
                            <a:custGeom>
                              <a:avLst/>
                              <a:gdLst>
                                <a:gd name="T0" fmla="+- 0 29 3"/>
                                <a:gd name="T1" fmla="*/ T0 w 1106"/>
                                <a:gd name="T2" fmla="+- 0 5 5"/>
                                <a:gd name="T3" fmla="*/ 5 h 378"/>
                                <a:gd name="T4" fmla="+- 0 4 3"/>
                                <a:gd name="T5" fmla="*/ T4 w 1106"/>
                                <a:gd name="T6" fmla="+- 0 5 5"/>
                                <a:gd name="T7" fmla="*/ 5 h 378"/>
                                <a:gd name="T8" fmla="+- 0 3 3"/>
                                <a:gd name="T9" fmla="*/ T8 w 1106"/>
                                <a:gd name="T10" fmla="+- 0 19 5"/>
                                <a:gd name="T11" fmla="*/ 19 h 378"/>
                                <a:gd name="T12" fmla="+- 0 3 3"/>
                                <a:gd name="T13" fmla="*/ T12 w 1106"/>
                                <a:gd name="T14" fmla="+- 0 382 5"/>
                                <a:gd name="T15" fmla="*/ 382 h 378"/>
                                <a:gd name="T16" fmla="+- 0 1107 3"/>
                                <a:gd name="T17" fmla="*/ T16 w 1106"/>
                                <a:gd name="T18" fmla="+- 0 382 5"/>
                                <a:gd name="T19" fmla="*/ 382 h 378"/>
                                <a:gd name="T20" fmla="+- 0 1108 3"/>
                                <a:gd name="T21" fmla="*/ T20 w 1106"/>
                                <a:gd name="T22" fmla="+- 0 29 5"/>
                                <a:gd name="T23" fmla="*/ 29 h 378"/>
                                <a:gd name="T24" fmla="+- 0 1098 3"/>
                                <a:gd name="T25" fmla="*/ T24 w 1106"/>
                                <a:gd name="T26" fmla="+- 0 9 5"/>
                                <a:gd name="T27" fmla="*/ 9 h 378"/>
                                <a:gd name="T28" fmla="+- 0 1080 3"/>
                                <a:gd name="T29" fmla="*/ T28 w 1106"/>
                                <a:gd name="T30" fmla="+- 0 7 5"/>
                                <a:gd name="T31" fmla="*/ 7 h 378"/>
                                <a:gd name="T32" fmla="+- 0 29 3"/>
                                <a:gd name="T33" fmla="*/ T32 w 1106"/>
                                <a:gd name="T34" fmla="+- 0 5 5"/>
                                <a:gd name="T35" fmla="*/ 5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06" h="378">
                                  <a:moveTo>
                                    <a:pt x="26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104" y="377"/>
                                  </a:lnTo>
                                  <a:lnTo>
                                    <a:pt x="1105" y="24"/>
                                  </a:lnTo>
                                  <a:lnTo>
                                    <a:pt x="1095" y="4"/>
                                  </a:lnTo>
                                  <a:lnTo>
                                    <a:pt x="1077" y="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15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3" cy="390"/>
                            <a:chOff x="0" y="0"/>
                            <a:chExt cx="1113" cy="390"/>
                          </a:xfrm>
                        </wpg:grpSpPr>
                        <wps:wsp>
                          <wps:cNvPr id="1145" name="Freeform 11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03 w 1113"/>
                                <a:gd name="T1" fmla="*/ 0 h 390"/>
                                <a:gd name="T2" fmla="*/ 9 w 1113"/>
                                <a:gd name="T3" fmla="*/ 0 h 390"/>
                                <a:gd name="T4" fmla="*/ 0 w 1113"/>
                                <a:gd name="T5" fmla="*/ 9 h 390"/>
                                <a:gd name="T6" fmla="*/ 0 w 1113"/>
                                <a:gd name="T7" fmla="*/ 387 h 390"/>
                                <a:gd name="T8" fmla="*/ 2 w 1113"/>
                                <a:gd name="T9" fmla="*/ 389 h 390"/>
                                <a:gd name="T10" fmla="*/ 1111 w 1113"/>
                                <a:gd name="T11" fmla="*/ 389 h 390"/>
                                <a:gd name="T12" fmla="*/ 1113 w 1113"/>
                                <a:gd name="T13" fmla="*/ 387 h 390"/>
                                <a:gd name="T14" fmla="*/ 1113 w 1113"/>
                                <a:gd name="T15" fmla="*/ 359 h 390"/>
                                <a:gd name="T16" fmla="*/ 199 w 1113"/>
                                <a:gd name="T17" fmla="*/ 359 h 390"/>
                                <a:gd name="T18" fmla="*/ 176 w 1113"/>
                                <a:gd name="T19" fmla="*/ 357 h 390"/>
                                <a:gd name="T20" fmla="*/ 114 w 1113"/>
                                <a:gd name="T21" fmla="*/ 339 h 390"/>
                                <a:gd name="T22" fmla="*/ 67 w 1113"/>
                                <a:gd name="T23" fmla="*/ 302 h 390"/>
                                <a:gd name="T24" fmla="*/ 55 w 1113"/>
                                <a:gd name="T25" fmla="*/ 286 h 390"/>
                                <a:gd name="T26" fmla="*/ 9 w 1113"/>
                                <a:gd name="T27" fmla="*/ 274 h 390"/>
                                <a:gd name="T28" fmla="*/ 9 w 1113"/>
                                <a:gd name="T29" fmla="*/ 15 h 390"/>
                                <a:gd name="T30" fmla="*/ 15 w 1113"/>
                                <a:gd name="T31" fmla="*/ 9 h 390"/>
                                <a:gd name="T32" fmla="*/ 1113 w 1113"/>
                                <a:gd name="T33" fmla="*/ 9 h 390"/>
                                <a:gd name="T34" fmla="*/ 1103 w 1113"/>
                                <a:gd name="T35" fmla="*/ 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0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1111" y="389"/>
                                  </a:lnTo>
                                  <a:lnTo>
                                    <a:pt x="1113" y="387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76" y="357"/>
                                  </a:lnTo>
                                  <a:lnTo>
                                    <a:pt x="114" y="339"/>
                                  </a:lnTo>
                                  <a:lnTo>
                                    <a:pt x="67" y="302"/>
                                  </a:lnTo>
                                  <a:lnTo>
                                    <a:pt x="55" y="286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113" y="9"/>
                                  </a:lnTo>
                                  <a:lnTo>
                                    <a:pt x="1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11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13 w 1113"/>
                                <a:gd name="T1" fmla="*/ 9 h 390"/>
                                <a:gd name="T2" fmla="*/ 1098 w 1113"/>
                                <a:gd name="T3" fmla="*/ 9 h 390"/>
                                <a:gd name="T4" fmla="*/ 1103 w 1113"/>
                                <a:gd name="T5" fmla="*/ 15 h 390"/>
                                <a:gd name="T6" fmla="*/ 1103 w 1113"/>
                                <a:gd name="T7" fmla="*/ 274 h 390"/>
                                <a:gd name="T8" fmla="*/ 335 w 1113"/>
                                <a:gd name="T9" fmla="*/ 274 h 390"/>
                                <a:gd name="T10" fmla="*/ 324 w 1113"/>
                                <a:gd name="T11" fmla="*/ 291 h 390"/>
                                <a:gd name="T12" fmla="*/ 311 w 1113"/>
                                <a:gd name="T13" fmla="*/ 307 h 390"/>
                                <a:gd name="T14" fmla="*/ 261 w 1113"/>
                                <a:gd name="T15" fmla="*/ 343 h 390"/>
                                <a:gd name="T16" fmla="*/ 199 w 1113"/>
                                <a:gd name="T17" fmla="*/ 359 h 390"/>
                                <a:gd name="T18" fmla="*/ 1113 w 1113"/>
                                <a:gd name="T19" fmla="*/ 359 h 390"/>
                                <a:gd name="T20" fmla="*/ 1113 w 1113"/>
                                <a:gd name="T21" fmla="*/ 9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13" y="9"/>
                                  </a:moveTo>
                                  <a:lnTo>
                                    <a:pt x="1098" y="9"/>
                                  </a:lnTo>
                                  <a:lnTo>
                                    <a:pt x="1103" y="15"/>
                                  </a:lnTo>
                                  <a:lnTo>
                                    <a:pt x="1103" y="274"/>
                                  </a:lnTo>
                                  <a:lnTo>
                                    <a:pt x="335" y="274"/>
                                  </a:lnTo>
                                  <a:lnTo>
                                    <a:pt x="324" y="291"/>
                                  </a:lnTo>
                                  <a:lnTo>
                                    <a:pt x="311" y="307"/>
                                  </a:lnTo>
                                  <a:lnTo>
                                    <a:pt x="261" y="343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11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152"/>
                        <wpg:cNvGrpSpPr>
                          <a:grpSpLocks/>
                        </wpg:cNvGrpSpPr>
                        <wpg:grpSpPr bwMode="auto">
                          <a:xfrm>
                            <a:off x="655" y="304"/>
                            <a:ext cx="52" cy="62"/>
                            <a:chOff x="655" y="304"/>
                            <a:chExt cx="52" cy="62"/>
                          </a:xfrm>
                        </wpg:grpSpPr>
                        <wps:wsp>
                          <wps:cNvPr id="1148" name="Freeform 1155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687 655"/>
                                <a:gd name="T1" fmla="*/ T0 w 52"/>
                                <a:gd name="T2" fmla="+- 0 304 304"/>
                                <a:gd name="T3" fmla="*/ 304 h 62"/>
                                <a:gd name="T4" fmla="+- 0 655 655"/>
                                <a:gd name="T5" fmla="*/ T4 w 52"/>
                                <a:gd name="T6" fmla="+- 0 304 304"/>
                                <a:gd name="T7" fmla="*/ 304 h 62"/>
                                <a:gd name="T8" fmla="+- 0 655 655"/>
                                <a:gd name="T9" fmla="*/ T8 w 52"/>
                                <a:gd name="T10" fmla="+- 0 365 304"/>
                                <a:gd name="T11" fmla="*/ 365 h 62"/>
                                <a:gd name="T12" fmla="+- 0 688 655"/>
                                <a:gd name="T13" fmla="*/ T12 w 52"/>
                                <a:gd name="T14" fmla="+- 0 365 304"/>
                                <a:gd name="T15" fmla="*/ 365 h 62"/>
                                <a:gd name="T16" fmla="+- 0 691 655"/>
                                <a:gd name="T17" fmla="*/ T16 w 52"/>
                                <a:gd name="T18" fmla="+- 0 365 304"/>
                                <a:gd name="T19" fmla="*/ 365 h 62"/>
                                <a:gd name="T20" fmla="+- 0 706 655"/>
                                <a:gd name="T21" fmla="*/ T20 w 52"/>
                                <a:gd name="T22" fmla="+- 0 355 304"/>
                                <a:gd name="T23" fmla="*/ 355 h 62"/>
                                <a:gd name="T24" fmla="+- 0 669 655"/>
                                <a:gd name="T25" fmla="*/ T24 w 52"/>
                                <a:gd name="T26" fmla="+- 0 355 304"/>
                                <a:gd name="T27" fmla="*/ 355 h 62"/>
                                <a:gd name="T28" fmla="+- 0 669 655"/>
                                <a:gd name="T29" fmla="*/ T28 w 52"/>
                                <a:gd name="T30" fmla="+- 0 338 304"/>
                                <a:gd name="T31" fmla="*/ 338 h 62"/>
                                <a:gd name="T32" fmla="+- 0 704 655"/>
                                <a:gd name="T33" fmla="*/ T32 w 52"/>
                                <a:gd name="T34" fmla="+- 0 338 304"/>
                                <a:gd name="T35" fmla="*/ 338 h 62"/>
                                <a:gd name="T36" fmla="+- 0 702 655"/>
                                <a:gd name="T37" fmla="*/ T36 w 52"/>
                                <a:gd name="T38" fmla="+- 0 335 304"/>
                                <a:gd name="T39" fmla="*/ 335 h 62"/>
                                <a:gd name="T40" fmla="+- 0 699 655"/>
                                <a:gd name="T41" fmla="*/ T40 w 52"/>
                                <a:gd name="T42" fmla="+- 0 333 304"/>
                                <a:gd name="T43" fmla="*/ 333 h 62"/>
                                <a:gd name="T44" fmla="+- 0 696 655"/>
                                <a:gd name="T45" fmla="*/ T44 w 52"/>
                                <a:gd name="T46" fmla="+- 0 332 304"/>
                                <a:gd name="T47" fmla="*/ 332 h 62"/>
                                <a:gd name="T48" fmla="+- 0 698 655"/>
                                <a:gd name="T49" fmla="*/ T48 w 52"/>
                                <a:gd name="T50" fmla="+- 0 330 304"/>
                                <a:gd name="T51" fmla="*/ 330 h 62"/>
                                <a:gd name="T52" fmla="+- 0 700 655"/>
                                <a:gd name="T53" fmla="*/ T52 w 52"/>
                                <a:gd name="T54" fmla="+- 0 329 304"/>
                                <a:gd name="T55" fmla="*/ 329 h 62"/>
                                <a:gd name="T56" fmla="+- 0 669 655"/>
                                <a:gd name="T57" fmla="*/ T56 w 52"/>
                                <a:gd name="T58" fmla="+- 0 328 304"/>
                                <a:gd name="T59" fmla="*/ 328 h 62"/>
                                <a:gd name="T60" fmla="+- 0 669 655"/>
                                <a:gd name="T61" fmla="*/ T60 w 52"/>
                                <a:gd name="T62" fmla="+- 0 314 304"/>
                                <a:gd name="T63" fmla="*/ 314 h 62"/>
                                <a:gd name="T64" fmla="+- 0 704 655"/>
                                <a:gd name="T65" fmla="*/ T64 w 52"/>
                                <a:gd name="T66" fmla="+- 0 314 304"/>
                                <a:gd name="T67" fmla="*/ 314 h 62"/>
                                <a:gd name="T68" fmla="+- 0 704 655"/>
                                <a:gd name="T69" fmla="*/ T68 w 52"/>
                                <a:gd name="T70" fmla="+- 0 314 304"/>
                                <a:gd name="T71" fmla="*/ 314 h 62"/>
                                <a:gd name="T72" fmla="+- 0 690 655"/>
                                <a:gd name="T73" fmla="*/ T72 w 52"/>
                                <a:gd name="T74" fmla="+- 0 304 304"/>
                                <a:gd name="T75" fmla="*/ 304 h 62"/>
                                <a:gd name="T76" fmla="+- 0 687 655"/>
                                <a:gd name="T77" fmla="*/ T76 w 52"/>
                                <a:gd name="T78" fmla="+- 0 304 304"/>
                                <a:gd name="T7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49" y="34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1154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38 304"/>
                                <a:gd name="T3" fmla="*/ 338 h 62"/>
                                <a:gd name="T4" fmla="+- 0 687 655"/>
                                <a:gd name="T5" fmla="*/ T4 w 52"/>
                                <a:gd name="T6" fmla="+- 0 338 304"/>
                                <a:gd name="T7" fmla="*/ 338 h 62"/>
                                <a:gd name="T8" fmla="+- 0 689 655"/>
                                <a:gd name="T9" fmla="*/ T8 w 52"/>
                                <a:gd name="T10" fmla="+- 0 338 304"/>
                                <a:gd name="T11" fmla="*/ 338 h 62"/>
                                <a:gd name="T12" fmla="+- 0 693 655"/>
                                <a:gd name="T13" fmla="*/ T12 w 52"/>
                                <a:gd name="T14" fmla="+- 0 341 304"/>
                                <a:gd name="T15" fmla="*/ 341 h 62"/>
                                <a:gd name="T16" fmla="+- 0 693 655"/>
                                <a:gd name="T17" fmla="*/ T16 w 52"/>
                                <a:gd name="T18" fmla="+- 0 343 304"/>
                                <a:gd name="T19" fmla="*/ 343 h 62"/>
                                <a:gd name="T20" fmla="+- 0 693 655"/>
                                <a:gd name="T21" fmla="*/ T20 w 52"/>
                                <a:gd name="T22" fmla="+- 0 348 304"/>
                                <a:gd name="T23" fmla="*/ 348 h 62"/>
                                <a:gd name="T24" fmla="+- 0 683 655"/>
                                <a:gd name="T25" fmla="*/ T24 w 52"/>
                                <a:gd name="T26" fmla="+- 0 355 304"/>
                                <a:gd name="T27" fmla="*/ 355 h 62"/>
                                <a:gd name="T28" fmla="+- 0 706 655"/>
                                <a:gd name="T29" fmla="*/ T28 w 52"/>
                                <a:gd name="T30" fmla="+- 0 355 304"/>
                                <a:gd name="T31" fmla="*/ 355 h 62"/>
                                <a:gd name="T32" fmla="+- 0 706 655"/>
                                <a:gd name="T33" fmla="*/ T32 w 52"/>
                                <a:gd name="T34" fmla="+- 0 353 304"/>
                                <a:gd name="T35" fmla="*/ 353 h 62"/>
                                <a:gd name="T36" fmla="+- 0 707 655"/>
                                <a:gd name="T37" fmla="*/ T36 w 52"/>
                                <a:gd name="T38" fmla="+- 0 350 304"/>
                                <a:gd name="T39" fmla="*/ 350 h 62"/>
                                <a:gd name="T40" fmla="+- 0 707 655"/>
                                <a:gd name="T41" fmla="*/ T40 w 52"/>
                                <a:gd name="T42" fmla="+- 0 343 304"/>
                                <a:gd name="T43" fmla="*/ 343 h 62"/>
                                <a:gd name="T44" fmla="+- 0 706 655"/>
                                <a:gd name="T45" fmla="*/ T44 w 52"/>
                                <a:gd name="T46" fmla="+- 0 340 304"/>
                                <a:gd name="T47" fmla="*/ 340 h 62"/>
                                <a:gd name="T48" fmla="+- 0 704 655"/>
                                <a:gd name="T49" fmla="*/ T48 w 52"/>
                                <a:gd name="T50" fmla="+- 0 338 304"/>
                                <a:gd name="T51" fmla="*/ 33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34"/>
                                  </a:moveTo>
                                  <a:lnTo>
                                    <a:pt x="32" y="34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4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153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14 304"/>
                                <a:gd name="T3" fmla="*/ 314 h 62"/>
                                <a:gd name="T4" fmla="+- 0 669 655"/>
                                <a:gd name="T5" fmla="*/ T4 w 52"/>
                                <a:gd name="T6" fmla="+- 0 314 304"/>
                                <a:gd name="T7" fmla="*/ 314 h 62"/>
                                <a:gd name="T8" fmla="+- 0 684 655"/>
                                <a:gd name="T9" fmla="*/ T8 w 52"/>
                                <a:gd name="T10" fmla="+- 0 314 304"/>
                                <a:gd name="T11" fmla="*/ 314 h 62"/>
                                <a:gd name="T12" fmla="+- 0 686 655"/>
                                <a:gd name="T13" fmla="*/ T12 w 52"/>
                                <a:gd name="T14" fmla="+- 0 315 304"/>
                                <a:gd name="T15" fmla="*/ 315 h 62"/>
                                <a:gd name="T16" fmla="+- 0 691 655"/>
                                <a:gd name="T17" fmla="*/ T16 w 52"/>
                                <a:gd name="T18" fmla="+- 0 320 304"/>
                                <a:gd name="T19" fmla="*/ 320 h 62"/>
                                <a:gd name="T20" fmla="+- 0 691 655"/>
                                <a:gd name="T21" fmla="*/ T20 w 52"/>
                                <a:gd name="T22" fmla="+- 0 324 304"/>
                                <a:gd name="T23" fmla="*/ 324 h 62"/>
                                <a:gd name="T24" fmla="+- 0 690 655"/>
                                <a:gd name="T25" fmla="*/ T24 w 52"/>
                                <a:gd name="T26" fmla="+- 0 326 304"/>
                                <a:gd name="T27" fmla="*/ 326 h 62"/>
                                <a:gd name="T28" fmla="+- 0 687 655"/>
                                <a:gd name="T29" fmla="*/ T28 w 52"/>
                                <a:gd name="T30" fmla="+- 0 328 304"/>
                                <a:gd name="T31" fmla="*/ 328 h 62"/>
                                <a:gd name="T32" fmla="+- 0 685 655"/>
                                <a:gd name="T33" fmla="*/ T32 w 52"/>
                                <a:gd name="T34" fmla="+- 0 328 304"/>
                                <a:gd name="T35" fmla="*/ 328 h 62"/>
                                <a:gd name="T36" fmla="+- 0 701 655"/>
                                <a:gd name="T37" fmla="*/ T36 w 52"/>
                                <a:gd name="T38" fmla="+- 0 328 304"/>
                                <a:gd name="T39" fmla="*/ 328 h 62"/>
                                <a:gd name="T40" fmla="+- 0 703 655"/>
                                <a:gd name="T41" fmla="*/ T40 w 52"/>
                                <a:gd name="T42" fmla="+- 0 325 304"/>
                                <a:gd name="T43" fmla="*/ 325 h 62"/>
                                <a:gd name="T44" fmla="+- 0 704 655"/>
                                <a:gd name="T45" fmla="*/ T44 w 52"/>
                                <a:gd name="T46" fmla="+- 0 322 304"/>
                                <a:gd name="T47" fmla="*/ 322 h 62"/>
                                <a:gd name="T48" fmla="+- 0 704 655"/>
                                <a:gd name="T49" fmla="*/ T48 w 52"/>
                                <a:gd name="T50" fmla="+- 0 315 304"/>
                                <a:gd name="T51" fmla="*/ 315 h 62"/>
                                <a:gd name="T52" fmla="+- 0 704 655"/>
                                <a:gd name="T53" fmla="*/ T52 w 52"/>
                                <a:gd name="T54" fmla="+- 0 314 304"/>
                                <a:gd name="T55" fmla="*/ 31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10"/>
                                  </a:moveTo>
                                  <a:lnTo>
                                    <a:pt x="14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1149"/>
                        <wpg:cNvGrpSpPr>
                          <a:grpSpLocks/>
                        </wpg:cNvGrpSpPr>
                        <wpg:grpSpPr bwMode="auto">
                          <a:xfrm>
                            <a:off x="709" y="304"/>
                            <a:ext cx="59" cy="62"/>
                            <a:chOff x="709" y="304"/>
                            <a:chExt cx="59" cy="62"/>
                          </a:xfrm>
                        </wpg:grpSpPr>
                        <wps:wsp>
                          <wps:cNvPr id="1152" name="Freeform 1151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24 709"/>
                                <a:gd name="T1" fmla="*/ T0 w 59"/>
                                <a:gd name="T2" fmla="+- 0 304 304"/>
                                <a:gd name="T3" fmla="*/ 304 h 62"/>
                                <a:gd name="T4" fmla="+- 0 709 709"/>
                                <a:gd name="T5" fmla="*/ T4 w 59"/>
                                <a:gd name="T6" fmla="+- 0 304 304"/>
                                <a:gd name="T7" fmla="*/ 304 h 62"/>
                                <a:gd name="T8" fmla="+- 0 732 709"/>
                                <a:gd name="T9" fmla="*/ T8 w 59"/>
                                <a:gd name="T10" fmla="+- 0 341 304"/>
                                <a:gd name="T11" fmla="*/ 341 h 62"/>
                                <a:gd name="T12" fmla="+- 0 732 709"/>
                                <a:gd name="T13" fmla="*/ T12 w 59"/>
                                <a:gd name="T14" fmla="+- 0 365 304"/>
                                <a:gd name="T15" fmla="*/ 365 h 62"/>
                                <a:gd name="T16" fmla="+- 0 745 709"/>
                                <a:gd name="T17" fmla="*/ T16 w 59"/>
                                <a:gd name="T18" fmla="+- 0 365 304"/>
                                <a:gd name="T19" fmla="*/ 365 h 62"/>
                                <a:gd name="T20" fmla="+- 0 745 709"/>
                                <a:gd name="T21" fmla="*/ T20 w 59"/>
                                <a:gd name="T22" fmla="+- 0 341 304"/>
                                <a:gd name="T23" fmla="*/ 341 h 62"/>
                                <a:gd name="T24" fmla="+- 0 754 709"/>
                                <a:gd name="T25" fmla="*/ T24 w 59"/>
                                <a:gd name="T26" fmla="+- 0 328 304"/>
                                <a:gd name="T27" fmla="*/ 328 h 62"/>
                                <a:gd name="T28" fmla="+- 0 739 709"/>
                                <a:gd name="T29" fmla="*/ T28 w 59"/>
                                <a:gd name="T30" fmla="+- 0 328 304"/>
                                <a:gd name="T31" fmla="*/ 328 h 62"/>
                                <a:gd name="T32" fmla="+- 0 724 709"/>
                                <a:gd name="T33" fmla="*/ T32 w 59"/>
                                <a:gd name="T34" fmla="+- 0 304 304"/>
                                <a:gd name="T35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1150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68 709"/>
                                <a:gd name="T1" fmla="*/ T0 w 59"/>
                                <a:gd name="T2" fmla="+- 0 304 304"/>
                                <a:gd name="T3" fmla="*/ 304 h 62"/>
                                <a:gd name="T4" fmla="+- 0 753 709"/>
                                <a:gd name="T5" fmla="*/ T4 w 59"/>
                                <a:gd name="T6" fmla="+- 0 304 304"/>
                                <a:gd name="T7" fmla="*/ 304 h 62"/>
                                <a:gd name="T8" fmla="+- 0 739 709"/>
                                <a:gd name="T9" fmla="*/ T8 w 59"/>
                                <a:gd name="T10" fmla="+- 0 328 304"/>
                                <a:gd name="T11" fmla="*/ 328 h 62"/>
                                <a:gd name="T12" fmla="+- 0 754 709"/>
                                <a:gd name="T13" fmla="*/ T12 w 59"/>
                                <a:gd name="T14" fmla="+- 0 328 304"/>
                                <a:gd name="T15" fmla="*/ 328 h 62"/>
                                <a:gd name="T16" fmla="+- 0 768 709"/>
                                <a:gd name="T17" fmla="*/ T16 w 59"/>
                                <a:gd name="T18" fmla="+- 0 304 304"/>
                                <a:gd name="T1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59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147"/>
                        <wpg:cNvGrpSpPr>
                          <a:grpSpLocks/>
                        </wpg:cNvGrpSpPr>
                        <wpg:grpSpPr bwMode="auto">
                          <a:xfrm>
                            <a:off x="65" y="57"/>
                            <a:ext cx="253" cy="250"/>
                            <a:chOff x="65" y="57"/>
                            <a:chExt cx="253" cy="250"/>
                          </a:xfrm>
                        </wpg:grpSpPr>
                        <wps:wsp>
                          <wps:cNvPr id="1155" name="Freeform 1148"/>
                          <wps:cNvSpPr>
                            <a:spLocks/>
                          </wps:cNvSpPr>
                          <wps:spPr bwMode="auto">
                            <a:xfrm>
                              <a:off x="65" y="57"/>
                              <a:ext cx="253" cy="250"/>
                            </a:xfrm>
                            <a:custGeom>
                              <a:avLst/>
                              <a:gdLst>
                                <a:gd name="T0" fmla="+- 0 170 65"/>
                                <a:gd name="T1" fmla="*/ T0 w 253"/>
                                <a:gd name="T2" fmla="+- 0 57 57"/>
                                <a:gd name="T3" fmla="*/ 57 h 250"/>
                                <a:gd name="T4" fmla="+- 0 110 65"/>
                                <a:gd name="T5" fmla="*/ T4 w 253"/>
                                <a:gd name="T6" fmla="+- 0 85 57"/>
                                <a:gd name="T7" fmla="*/ 85 h 250"/>
                                <a:gd name="T8" fmla="+- 0 73 65"/>
                                <a:gd name="T9" fmla="*/ T8 w 253"/>
                                <a:gd name="T10" fmla="+- 0 137 57"/>
                                <a:gd name="T11" fmla="*/ 137 h 250"/>
                                <a:gd name="T12" fmla="+- 0 65 65"/>
                                <a:gd name="T13" fmla="*/ T12 w 253"/>
                                <a:gd name="T14" fmla="+- 0 182 57"/>
                                <a:gd name="T15" fmla="*/ 182 h 250"/>
                                <a:gd name="T16" fmla="+- 0 66 65"/>
                                <a:gd name="T17" fmla="*/ T16 w 253"/>
                                <a:gd name="T18" fmla="+- 0 199 57"/>
                                <a:gd name="T19" fmla="*/ 199 h 250"/>
                                <a:gd name="T20" fmla="+- 0 89 65"/>
                                <a:gd name="T21" fmla="*/ T20 w 253"/>
                                <a:gd name="T22" fmla="+- 0 254 57"/>
                                <a:gd name="T23" fmla="*/ 254 h 250"/>
                                <a:gd name="T24" fmla="+- 0 139 65"/>
                                <a:gd name="T25" fmla="*/ T24 w 253"/>
                                <a:gd name="T26" fmla="+- 0 293 57"/>
                                <a:gd name="T27" fmla="*/ 293 h 250"/>
                                <a:gd name="T28" fmla="+- 0 213 65"/>
                                <a:gd name="T29" fmla="*/ T28 w 253"/>
                                <a:gd name="T30" fmla="+- 0 306 57"/>
                                <a:gd name="T31" fmla="*/ 306 h 250"/>
                                <a:gd name="T32" fmla="+- 0 234 65"/>
                                <a:gd name="T33" fmla="*/ T32 w 253"/>
                                <a:gd name="T34" fmla="+- 0 301 57"/>
                                <a:gd name="T35" fmla="*/ 301 h 250"/>
                                <a:gd name="T36" fmla="+- 0 288 65"/>
                                <a:gd name="T37" fmla="*/ T36 w 253"/>
                                <a:gd name="T38" fmla="+- 0 264 57"/>
                                <a:gd name="T39" fmla="*/ 264 h 250"/>
                                <a:gd name="T40" fmla="+- 0 316 65"/>
                                <a:gd name="T41" fmla="*/ T40 w 253"/>
                                <a:gd name="T42" fmla="+- 0 205 57"/>
                                <a:gd name="T43" fmla="*/ 205 h 250"/>
                                <a:gd name="T44" fmla="+- 0 318 65"/>
                                <a:gd name="T45" fmla="*/ T44 w 253"/>
                                <a:gd name="T46" fmla="+- 0 182 57"/>
                                <a:gd name="T47" fmla="*/ 182 h 250"/>
                                <a:gd name="T48" fmla="+- 0 316 65"/>
                                <a:gd name="T49" fmla="*/ T48 w 253"/>
                                <a:gd name="T50" fmla="+- 0 165 57"/>
                                <a:gd name="T51" fmla="*/ 165 h 250"/>
                                <a:gd name="T52" fmla="+- 0 293 65"/>
                                <a:gd name="T53" fmla="*/ T52 w 253"/>
                                <a:gd name="T54" fmla="+- 0 109 57"/>
                                <a:gd name="T55" fmla="*/ 109 h 250"/>
                                <a:gd name="T56" fmla="+- 0 243 65"/>
                                <a:gd name="T57" fmla="*/ T56 w 253"/>
                                <a:gd name="T58" fmla="+- 0 71 57"/>
                                <a:gd name="T59" fmla="*/ 71 h 250"/>
                                <a:gd name="T60" fmla="+- 0 170 65"/>
                                <a:gd name="T61" fmla="*/ T60 w 253"/>
                                <a:gd name="T62" fmla="+- 0 57 57"/>
                                <a:gd name="T63" fmla="*/ 5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3" h="250">
                                  <a:moveTo>
                                    <a:pt x="105" y="0"/>
                                  </a:moveTo>
                                  <a:lnTo>
                                    <a:pt x="45" y="28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24" y="197"/>
                                  </a:lnTo>
                                  <a:lnTo>
                                    <a:pt x="74" y="236"/>
                                  </a:lnTo>
                                  <a:lnTo>
                                    <a:pt x="148" y="249"/>
                                  </a:lnTo>
                                  <a:lnTo>
                                    <a:pt x="169" y="244"/>
                                  </a:lnTo>
                                  <a:lnTo>
                                    <a:pt x="223" y="207"/>
                                  </a:lnTo>
                                  <a:lnTo>
                                    <a:pt x="251" y="148"/>
                                  </a:lnTo>
                                  <a:lnTo>
                                    <a:pt x="253" y="125"/>
                                  </a:lnTo>
                                  <a:lnTo>
                                    <a:pt x="251" y="108"/>
                                  </a:lnTo>
                                  <a:lnTo>
                                    <a:pt x="228" y="52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138"/>
                        <wpg:cNvGrpSpPr>
                          <a:grpSpLocks/>
                        </wpg:cNvGrpSpPr>
                        <wpg:grpSpPr bwMode="auto">
                          <a:xfrm>
                            <a:off x="47" y="37"/>
                            <a:ext cx="289" cy="289"/>
                            <a:chOff x="47" y="37"/>
                            <a:chExt cx="289" cy="289"/>
                          </a:xfrm>
                        </wpg:grpSpPr>
                        <wps:wsp>
                          <wps:cNvPr id="1157" name="Freeform 1146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6 47"/>
                                <a:gd name="T1" fmla="*/ T0 w 289"/>
                                <a:gd name="T2" fmla="+- 0 37 37"/>
                                <a:gd name="T3" fmla="*/ 37 h 289"/>
                                <a:gd name="T4" fmla="+- 0 102 47"/>
                                <a:gd name="T5" fmla="*/ T4 w 289"/>
                                <a:gd name="T6" fmla="+- 0 68 37"/>
                                <a:gd name="T7" fmla="*/ 68 h 289"/>
                                <a:gd name="T8" fmla="+- 0 56 47"/>
                                <a:gd name="T9" fmla="*/ T8 w 289"/>
                                <a:gd name="T10" fmla="+- 0 131 37"/>
                                <a:gd name="T11" fmla="*/ 131 h 289"/>
                                <a:gd name="T12" fmla="+- 0 47 47"/>
                                <a:gd name="T13" fmla="*/ T12 w 289"/>
                                <a:gd name="T14" fmla="+- 0 196 37"/>
                                <a:gd name="T15" fmla="*/ 196 h 289"/>
                                <a:gd name="T16" fmla="+- 0 50 47"/>
                                <a:gd name="T17" fmla="*/ T16 w 289"/>
                                <a:gd name="T18" fmla="+- 0 216 37"/>
                                <a:gd name="T19" fmla="*/ 216 h 289"/>
                                <a:gd name="T20" fmla="+- 0 77 47"/>
                                <a:gd name="T21" fmla="*/ T20 w 289"/>
                                <a:gd name="T22" fmla="+- 0 270 37"/>
                                <a:gd name="T23" fmla="*/ 270 h 289"/>
                                <a:gd name="T24" fmla="+- 0 139 47"/>
                                <a:gd name="T25" fmla="*/ T24 w 289"/>
                                <a:gd name="T26" fmla="+- 0 317 37"/>
                                <a:gd name="T27" fmla="*/ 317 h 289"/>
                                <a:gd name="T28" fmla="+- 0 205 47"/>
                                <a:gd name="T29" fmla="*/ T28 w 289"/>
                                <a:gd name="T30" fmla="+- 0 326 37"/>
                                <a:gd name="T31" fmla="*/ 326 h 289"/>
                                <a:gd name="T32" fmla="+- 0 225 47"/>
                                <a:gd name="T33" fmla="*/ T32 w 289"/>
                                <a:gd name="T34" fmla="+- 0 323 37"/>
                                <a:gd name="T35" fmla="*/ 323 h 289"/>
                                <a:gd name="T36" fmla="+- 0 244 47"/>
                                <a:gd name="T37" fmla="*/ T36 w 289"/>
                                <a:gd name="T38" fmla="+- 0 317 37"/>
                                <a:gd name="T39" fmla="*/ 317 h 289"/>
                                <a:gd name="T40" fmla="+- 0 262 47"/>
                                <a:gd name="T41" fmla="*/ T40 w 289"/>
                                <a:gd name="T42" fmla="+- 0 308 37"/>
                                <a:gd name="T43" fmla="*/ 308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179 47"/>
                                <a:gd name="T49" fmla="*/ T48 w 289"/>
                                <a:gd name="T50" fmla="+- 0 300 37"/>
                                <a:gd name="T51" fmla="*/ 300 h 289"/>
                                <a:gd name="T52" fmla="+- 0 159 47"/>
                                <a:gd name="T53" fmla="*/ T52 w 289"/>
                                <a:gd name="T54" fmla="+- 0 296 37"/>
                                <a:gd name="T55" fmla="*/ 296 h 289"/>
                                <a:gd name="T56" fmla="+- 0 106 47"/>
                                <a:gd name="T57" fmla="*/ T56 w 289"/>
                                <a:gd name="T58" fmla="+- 0 264 37"/>
                                <a:gd name="T59" fmla="*/ 264 h 289"/>
                                <a:gd name="T60" fmla="+- 0 74 47"/>
                                <a:gd name="T61" fmla="*/ T60 w 289"/>
                                <a:gd name="T62" fmla="+- 0 194 37"/>
                                <a:gd name="T63" fmla="*/ 194 h 289"/>
                                <a:gd name="T64" fmla="+- 0 73 47"/>
                                <a:gd name="T65" fmla="*/ T64 w 289"/>
                                <a:gd name="T66" fmla="+- 0 170 37"/>
                                <a:gd name="T67" fmla="*/ 170 h 289"/>
                                <a:gd name="T68" fmla="+- 0 77 47"/>
                                <a:gd name="T69" fmla="*/ T68 w 289"/>
                                <a:gd name="T70" fmla="+- 0 150 37"/>
                                <a:gd name="T71" fmla="*/ 150 h 289"/>
                                <a:gd name="T72" fmla="+- 0 108 47"/>
                                <a:gd name="T73" fmla="*/ T72 w 289"/>
                                <a:gd name="T74" fmla="+- 0 98 37"/>
                                <a:gd name="T75" fmla="*/ 98 h 289"/>
                                <a:gd name="T76" fmla="+- 0 181 47"/>
                                <a:gd name="T77" fmla="*/ T76 w 289"/>
                                <a:gd name="T78" fmla="+- 0 65 37"/>
                                <a:gd name="T79" fmla="*/ 65 h 289"/>
                                <a:gd name="T80" fmla="+- 0 206 47"/>
                                <a:gd name="T81" fmla="*/ T80 w 289"/>
                                <a:gd name="T82" fmla="+- 0 64 37"/>
                                <a:gd name="T83" fmla="*/ 64 h 289"/>
                                <a:gd name="T84" fmla="+- 0 276 47"/>
                                <a:gd name="T85" fmla="*/ T84 w 289"/>
                                <a:gd name="T86" fmla="+- 0 64 37"/>
                                <a:gd name="T87" fmla="*/ 64 h 289"/>
                                <a:gd name="T88" fmla="+- 0 276 47"/>
                                <a:gd name="T89" fmla="*/ T88 w 289"/>
                                <a:gd name="T90" fmla="+- 0 63 37"/>
                                <a:gd name="T91" fmla="*/ 63 h 289"/>
                                <a:gd name="T92" fmla="+- 0 260 47"/>
                                <a:gd name="T93" fmla="*/ T92 w 289"/>
                                <a:gd name="T94" fmla="+- 0 54 37"/>
                                <a:gd name="T95" fmla="*/ 54 h 289"/>
                                <a:gd name="T96" fmla="+- 0 243 47"/>
                                <a:gd name="T97" fmla="*/ T96 w 289"/>
                                <a:gd name="T98" fmla="+- 0 46 37"/>
                                <a:gd name="T99" fmla="*/ 46 h 289"/>
                                <a:gd name="T100" fmla="+- 0 223 47"/>
                                <a:gd name="T101" fmla="*/ T100 w 289"/>
                                <a:gd name="T102" fmla="+- 0 41 37"/>
                                <a:gd name="T103" fmla="*/ 41 h 289"/>
                                <a:gd name="T104" fmla="+- 0 201 47"/>
                                <a:gd name="T105" fmla="*/ T104 w 289"/>
                                <a:gd name="T106" fmla="+- 0 38 37"/>
                                <a:gd name="T107" fmla="*/ 38 h 289"/>
                                <a:gd name="T108" fmla="+- 0 176 47"/>
                                <a:gd name="T109" fmla="*/ T108 w 289"/>
                                <a:gd name="T110" fmla="+- 0 37 37"/>
                                <a:gd name="T111" fmla="*/ 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9" y="0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0" y="233"/>
                                  </a:lnTo>
                                  <a:lnTo>
                                    <a:pt x="92" y="280"/>
                                  </a:lnTo>
                                  <a:lnTo>
                                    <a:pt x="158" y="289"/>
                                  </a:lnTo>
                                  <a:lnTo>
                                    <a:pt x="178" y="286"/>
                                  </a:lnTo>
                                  <a:lnTo>
                                    <a:pt x="197" y="280"/>
                                  </a:lnTo>
                                  <a:lnTo>
                                    <a:pt x="215" y="271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112" y="259"/>
                                  </a:lnTo>
                                  <a:lnTo>
                                    <a:pt x="59" y="227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134" y="28"/>
                                  </a:lnTo>
                                  <a:lnTo>
                                    <a:pt x="159" y="27"/>
                                  </a:lnTo>
                                  <a:lnTo>
                                    <a:pt x="229" y="27"/>
                                  </a:lnTo>
                                  <a:lnTo>
                                    <a:pt x="229" y="26"/>
                                  </a:lnTo>
                                  <a:lnTo>
                                    <a:pt x="213" y="17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1145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76 47"/>
                                <a:gd name="T1" fmla="*/ T0 w 289"/>
                                <a:gd name="T2" fmla="+- 0 64 37"/>
                                <a:gd name="T3" fmla="*/ 64 h 289"/>
                                <a:gd name="T4" fmla="+- 0 206 47"/>
                                <a:gd name="T5" fmla="*/ T4 w 289"/>
                                <a:gd name="T6" fmla="+- 0 64 37"/>
                                <a:gd name="T7" fmla="*/ 64 h 289"/>
                                <a:gd name="T8" fmla="+- 0 226 47"/>
                                <a:gd name="T9" fmla="*/ T8 w 289"/>
                                <a:gd name="T10" fmla="+- 0 68 37"/>
                                <a:gd name="T11" fmla="*/ 68 h 289"/>
                                <a:gd name="T12" fmla="+- 0 244 47"/>
                                <a:gd name="T13" fmla="*/ T12 w 289"/>
                                <a:gd name="T14" fmla="+- 0 75 37"/>
                                <a:gd name="T15" fmla="*/ 75 h 289"/>
                                <a:gd name="T16" fmla="+- 0 290 47"/>
                                <a:gd name="T17" fmla="*/ T16 w 289"/>
                                <a:gd name="T18" fmla="+- 0 115 37"/>
                                <a:gd name="T19" fmla="*/ 115 h 289"/>
                                <a:gd name="T20" fmla="+- 0 308 47"/>
                                <a:gd name="T21" fmla="*/ T20 w 289"/>
                                <a:gd name="T22" fmla="+- 0 172 37"/>
                                <a:gd name="T23" fmla="*/ 172 h 289"/>
                                <a:gd name="T24" fmla="+- 0 309 47"/>
                                <a:gd name="T25" fmla="*/ T24 w 289"/>
                                <a:gd name="T26" fmla="+- 0 194 37"/>
                                <a:gd name="T27" fmla="*/ 194 h 289"/>
                                <a:gd name="T28" fmla="+- 0 309 47"/>
                                <a:gd name="T29" fmla="*/ T28 w 289"/>
                                <a:gd name="T30" fmla="+- 0 196 37"/>
                                <a:gd name="T31" fmla="*/ 196 h 289"/>
                                <a:gd name="T32" fmla="+- 0 273 47"/>
                                <a:gd name="T33" fmla="*/ T32 w 289"/>
                                <a:gd name="T34" fmla="+- 0 267 37"/>
                                <a:gd name="T35" fmla="*/ 267 h 289"/>
                                <a:gd name="T36" fmla="+- 0 203 47"/>
                                <a:gd name="T37" fmla="*/ T36 w 289"/>
                                <a:gd name="T38" fmla="+- 0 299 37"/>
                                <a:gd name="T39" fmla="*/ 299 h 289"/>
                                <a:gd name="T40" fmla="+- 0 179 47"/>
                                <a:gd name="T41" fmla="*/ T40 w 289"/>
                                <a:gd name="T42" fmla="+- 0 300 37"/>
                                <a:gd name="T43" fmla="*/ 300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318 47"/>
                                <a:gd name="T49" fmla="*/ T48 w 289"/>
                                <a:gd name="T50" fmla="+- 0 253 37"/>
                                <a:gd name="T51" fmla="*/ 253 h 289"/>
                                <a:gd name="T52" fmla="+- 0 335 47"/>
                                <a:gd name="T53" fmla="*/ T52 w 289"/>
                                <a:gd name="T54" fmla="+- 0 194 37"/>
                                <a:gd name="T55" fmla="*/ 194 h 289"/>
                                <a:gd name="T56" fmla="+- 0 336 47"/>
                                <a:gd name="T57" fmla="*/ T56 w 289"/>
                                <a:gd name="T58" fmla="+- 0 170 37"/>
                                <a:gd name="T59" fmla="*/ 170 h 289"/>
                                <a:gd name="T60" fmla="+- 0 333 47"/>
                                <a:gd name="T61" fmla="*/ T60 w 289"/>
                                <a:gd name="T62" fmla="+- 0 149 37"/>
                                <a:gd name="T63" fmla="*/ 149 h 289"/>
                                <a:gd name="T64" fmla="+- 0 294 47"/>
                                <a:gd name="T65" fmla="*/ T64 w 289"/>
                                <a:gd name="T66" fmla="+- 0 79 37"/>
                                <a:gd name="T67" fmla="*/ 79 h 289"/>
                                <a:gd name="T68" fmla="+- 0 290 47"/>
                                <a:gd name="T69" fmla="*/ T68 w 289"/>
                                <a:gd name="T70" fmla="+- 0 75 37"/>
                                <a:gd name="T71" fmla="*/ 75 h 289"/>
                                <a:gd name="T72" fmla="+- 0 276 47"/>
                                <a:gd name="T73" fmla="*/ T72 w 289"/>
                                <a:gd name="T74" fmla="+- 0 64 37"/>
                                <a:gd name="T75" fmla="*/ 64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9" y="27"/>
                                  </a:moveTo>
                                  <a:lnTo>
                                    <a:pt x="159" y="27"/>
                                  </a:lnTo>
                                  <a:lnTo>
                                    <a:pt x="179" y="31"/>
                                  </a:lnTo>
                                  <a:lnTo>
                                    <a:pt x="197" y="38"/>
                                  </a:lnTo>
                                  <a:lnTo>
                                    <a:pt x="243" y="78"/>
                                  </a:lnTo>
                                  <a:lnTo>
                                    <a:pt x="261" y="135"/>
                                  </a:lnTo>
                                  <a:lnTo>
                                    <a:pt x="262" y="157"/>
                                  </a:lnTo>
                                  <a:lnTo>
                                    <a:pt x="262" y="159"/>
                                  </a:lnTo>
                                  <a:lnTo>
                                    <a:pt x="226" y="230"/>
                                  </a:lnTo>
                                  <a:lnTo>
                                    <a:pt x="156" y="262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271" y="216"/>
                                  </a:lnTo>
                                  <a:lnTo>
                                    <a:pt x="288" y="157"/>
                                  </a:lnTo>
                                  <a:lnTo>
                                    <a:pt x="289" y="133"/>
                                  </a:lnTo>
                                  <a:lnTo>
                                    <a:pt x="286" y="112"/>
                                  </a:lnTo>
                                  <a:lnTo>
                                    <a:pt x="247" y="42"/>
                                  </a:lnTo>
                                  <a:lnTo>
                                    <a:pt x="243" y="38"/>
                                  </a:lnTo>
                                  <a:lnTo>
                                    <a:pt x="22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1144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51 47"/>
                                <a:gd name="T1" fmla="*/ T0 w 289"/>
                                <a:gd name="T2" fmla="+- 0 137 37"/>
                                <a:gd name="T3" fmla="*/ 137 h 289"/>
                                <a:gd name="T4" fmla="+- 0 139 47"/>
                                <a:gd name="T5" fmla="*/ T4 w 289"/>
                                <a:gd name="T6" fmla="+- 0 137 37"/>
                                <a:gd name="T7" fmla="*/ 137 h 289"/>
                                <a:gd name="T8" fmla="+- 0 129 47"/>
                                <a:gd name="T9" fmla="*/ T8 w 289"/>
                                <a:gd name="T10" fmla="+- 0 141 37"/>
                                <a:gd name="T11" fmla="*/ 141 h 289"/>
                                <a:gd name="T12" fmla="+- 0 113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09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09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13 47"/>
                                <a:gd name="T25" fmla="*/ T24 w 289"/>
                                <a:gd name="T26" fmla="+- 0 207 37"/>
                                <a:gd name="T27" fmla="*/ 207 h 289"/>
                                <a:gd name="T28" fmla="+- 0 128 47"/>
                                <a:gd name="T29" fmla="*/ T28 w 289"/>
                                <a:gd name="T30" fmla="+- 0 223 37"/>
                                <a:gd name="T31" fmla="*/ 223 h 289"/>
                                <a:gd name="T32" fmla="+- 0 139 47"/>
                                <a:gd name="T33" fmla="*/ T32 w 289"/>
                                <a:gd name="T34" fmla="+- 0 227 37"/>
                                <a:gd name="T35" fmla="*/ 227 h 289"/>
                                <a:gd name="T36" fmla="+- 0 157 47"/>
                                <a:gd name="T37" fmla="*/ T36 w 289"/>
                                <a:gd name="T38" fmla="+- 0 227 37"/>
                                <a:gd name="T39" fmla="*/ 227 h 289"/>
                                <a:gd name="T40" fmla="+- 0 176 47"/>
                                <a:gd name="T41" fmla="*/ T40 w 289"/>
                                <a:gd name="T42" fmla="+- 0 220 37"/>
                                <a:gd name="T43" fmla="*/ 220 h 289"/>
                                <a:gd name="T44" fmla="+- 0 187 47"/>
                                <a:gd name="T45" fmla="*/ T44 w 289"/>
                                <a:gd name="T46" fmla="+- 0 207 37"/>
                                <a:gd name="T47" fmla="*/ 207 h 289"/>
                                <a:gd name="T48" fmla="+- 0 141 47"/>
                                <a:gd name="T49" fmla="*/ T48 w 289"/>
                                <a:gd name="T50" fmla="+- 0 207 37"/>
                                <a:gd name="T51" fmla="*/ 207 h 289"/>
                                <a:gd name="T52" fmla="+- 0 135 47"/>
                                <a:gd name="T53" fmla="*/ T52 w 289"/>
                                <a:gd name="T54" fmla="+- 0 199 37"/>
                                <a:gd name="T55" fmla="*/ 199 h 289"/>
                                <a:gd name="T56" fmla="+- 0 135 47"/>
                                <a:gd name="T57" fmla="*/ T56 w 289"/>
                                <a:gd name="T58" fmla="+- 0 164 37"/>
                                <a:gd name="T59" fmla="*/ 164 h 289"/>
                                <a:gd name="T60" fmla="+- 0 141 47"/>
                                <a:gd name="T61" fmla="*/ T60 w 289"/>
                                <a:gd name="T62" fmla="+- 0 156 37"/>
                                <a:gd name="T63" fmla="*/ 156 h 289"/>
                                <a:gd name="T64" fmla="+- 0 186 47"/>
                                <a:gd name="T65" fmla="*/ T64 w 289"/>
                                <a:gd name="T66" fmla="+- 0 156 37"/>
                                <a:gd name="T67" fmla="*/ 156 h 289"/>
                                <a:gd name="T68" fmla="+- 0 187 47"/>
                                <a:gd name="T69" fmla="*/ T68 w 289"/>
                                <a:gd name="T70" fmla="+- 0 154 37"/>
                                <a:gd name="T71" fmla="*/ 154 h 289"/>
                                <a:gd name="T72" fmla="+- 0 172 47"/>
                                <a:gd name="T73" fmla="*/ T72 w 289"/>
                                <a:gd name="T74" fmla="+- 0 141 37"/>
                                <a:gd name="T75" fmla="*/ 141 h 289"/>
                                <a:gd name="T76" fmla="+- 0 151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04" y="100"/>
                                  </a:moveTo>
                                  <a:lnTo>
                                    <a:pt x="92" y="100"/>
                                  </a:lnTo>
                                  <a:lnTo>
                                    <a:pt x="82" y="104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62" y="159"/>
                                  </a:lnTo>
                                  <a:lnTo>
                                    <a:pt x="66" y="170"/>
                                  </a:lnTo>
                                  <a:lnTo>
                                    <a:pt x="81" y="186"/>
                                  </a:lnTo>
                                  <a:lnTo>
                                    <a:pt x="92" y="190"/>
                                  </a:lnTo>
                                  <a:lnTo>
                                    <a:pt x="110" y="190"/>
                                  </a:lnTo>
                                  <a:lnTo>
                                    <a:pt x="129" y="183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94" y="170"/>
                                  </a:lnTo>
                                  <a:lnTo>
                                    <a:pt x="88" y="162"/>
                                  </a:lnTo>
                                  <a:lnTo>
                                    <a:pt x="88" y="127"/>
                                  </a:lnTo>
                                  <a:lnTo>
                                    <a:pt x="94" y="119"/>
                                  </a:lnTo>
                                  <a:lnTo>
                                    <a:pt x="139" y="119"/>
                                  </a:lnTo>
                                  <a:lnTo>
                                    <a:pt x="140" y="117"/>
                                  </a:lnTo>
                                  <a:lnTo>
                                    <a:pt x="125" y="104"/>
                                  </a:lnTo>
                                  <a:lnTo>
                                    <a:pt x="104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1143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35 47"/>
                                <a:gd name="T1" fmla="*/ T0 w 289"/>
                                <a:gd name="T2" fmla="+- 0 137 37"/>
                                <a:gd name="T3" fmla="*/ 137 h 289"/>
                                <a:gd name="T4" fmla="+- 0 223 47"/>
                                <a:gd name="T5" fmla="*/ T4 w 289"/>
                                <a:gd name="T6" fmla="+- 0 137 37"/>
                                <a:gd name="T7" fmla="*/ 137 h 289"/>
                                <a:gd name="T8" fmla="+- 0 213 47"/>
                                <a:gd name="T9" fmla="*/ T8 w 289"/>
                                <a:gd name="T10" fmla="+- 0 141 37"/>
                                <a:gd name="T11" fmla="*/ 141 h 289"/>
                                <a:gd name="T12" fmla="+- 0 197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93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93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97 47"/>
                                <a:gd name="T25" fmla="*/ T24 w 289"/>
                                <a:gd name="T26" fmla="+- 0 207 37"/>
                                <a:gd name="T27" fmla="*/ 207 h 289"/>
                                <a:gd name="T28" fmla="+- 0 212 47"/>
                                <a:gd name="T29" fmla="*/ T28 w 289"/>
                                <a:gd name="T30" fmla="+- 0 223 37"/>
                                <a:gd name="T31" fmla="*/ 223 h 289"/>
                                <a:gd name="T32" fmla="+- 0 223 47"/>
                                <a:gd name="T33" fmla="*/ T32 w 289"/>
                                <a:gd name="T34" fmla="+- 0 227 37"/>
                                <a:gd name="T35" fmla="*/ 227 h 289"/>
                                <a:gd name="T36" fmla="+- 0 240 47"/>
                                <a:gd name="T37" fmla="*/ T36 w 289"/>
                                <a:gd name="T38" fmla="+- 0 227 37"/>
                                <a:gd name="T39" fmla="*/ 227 h 289"/>
                                <a:gd name="T40" fmla="+- 0 260 47"/>
                                <a:gd name="T41" fmla="*/ T40 w 289"/>
                                <a:gd name="T42" fmla="+- 0 220 37"/>
                                <a:gd name="T43" fmla="*/ 220 h 289"/>
                                <a:gd name="T44" fmla="+- 0 271 47"/>
                                <a:gd name="T45" fmla="*/ T44 w 289"/>
                                <a:gd name="T46" fmla="+- 0 207 37"/>
                                <a:gd name="T47" fmla="*/ 207 h 289"/>
                                <a:gd name="T48" fmla="+- 0 225 47"/>
                                <a:gd name="T49" fmla="*/ T48 w 289"/>
                                <a:gd name="T50" fmla="+- 0 207 37"/>
                                <a:gd name="T51" fmla="*/ 207 h 289"/>
                                <a:gd name="T52" fmla="+- 0 218 47"/>
                                <a:gd name="T53" fmla="*/ T52 w 289"/>
                                <a:gd name="T54" fmla="+- 0 199 37"/>
                                <a:gd name="T55" fmla="*/ 199 h 289"/>
                                <a:gd name="T56" fmla="+- 0 218 47"/>
                                <a:gd name="T57" fmla="*/ T56 w 289"/>
                                <a:gd name="T58" fmla="+- 0 164 37"/>
                                <a:gd name="T59" fmla="*/ 164 h 289"/>
                                <a:gd name="T60" fmla="+- 0 225 47"/>
                                <a:gd name="T61" fmla="*/ T60 w 289"/>
                                <a:gd name="T62" fmla="+- 0 156 37"/>
                                <a:gd name="T63" fmla="*/ 156 h 289"/>
                                <a:gd name="T64" fmla="+- 0 269 47"/>
                                <a:gd name="T65" fmla="*/ T64 w 289"/>
                                <a:gd name="T66" fmla="+- 0 156 37"/>
                                <a:gd name="T67" fmla="*/ 156 h 289"/>
                                <a:gd name="T68" fmla="+- 0 271 47"/>
                                <a:gd name="T69" fmla="*/ T68 w 289"/>
                                <a:gd name="T70" fmla="+- 0 154 37"/>
                                <a:gd name="T71" fmla="*/ 154 h 289"/>
                                <a:gd name="T72" fmla="+- 0 256 47"/>
                                <a:gd name="T73" fmla="*/ T72 w 289"/>
                                <a:gd name="T74" fmla="+- 0 141 37"/>
                                <a:gd name="T75" fmla="*/ 141 h 289"/>
                                <a:gd name="T76" fmla="+- 0 235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88" y="100"/>
                                  </a:moveTo>
                                  <a:lnTo>
                                    <a:pt x="176" y="100"/>
                                  </a:lnTo>
                                  <a:lnTo>
                                    <a:pt x="166" y="104"/>
                                  </a:lnTo>
                                  <a:lnTo>
                                    <a:pt x="150" y="120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46" y="159"/>
                                  </a:lnTo>
                                  <a:lnTo>
                                    <a:pt x="150" y="170"/>
                                  </a:lnTo>
                                  <a:lnTo>
                                    <a:pt x="165" y="186"/>
                                  </a:lnTo>
                                  <a:lnTo>
                                    <a:pt x="176" y="190"/>
                                  </a:lnTo>
                                  <a:lnTo>
                                    <a:pt x="193" y="190"/>
                                  </a:lnTo>
                                  <a:lnTo>
                                    <a:pt x="213" y="183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178" y="170"/>
                                  </a:lnTo>
                                  <a:lnTo>
                                    <a:pt x="171" y="162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78" y="119"/>
                                  </a:lnTo>
                                  <a:lnTo>
                                    <a:pt x="222" y="119"/>
                                  </a:lnTo>
                                  <a:lnTo>
                                    <a:pt x="224" y="117"/>
                                  </a:lnTo>
                                  <a:lnTo>
                                    <a:pt x="209" y="104"/>
                                  </a:lnTo>
                                  <a:lnTo>
                                    <a:pt x="188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1142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2 47"/>
                                <a:gd name="T1" fmla="*/ T0 w 289"/>
                                <a:gd name="T2" fmla="+- 0 195 37"/>
                                <a:gd name="T3" fmla="*/ 195 h 289"/>
                                <a:gd name="T4" fmla="+- 0 169 47"/>
                                <a:gd name="T5" fmla="*/ T4 w 289"/>
                                <a:gd name="T6" fmla="+- 0 203 37"/>
                                <a:gd name="T7" fmla="*/ 203 h 289"/>
                                <a:gd name="T8" fmla="+- 0 163 47"/>
                                <a:gd name="T9" fmla="*/ T8 w 289"/>
                                <a:gd name="T10" fmla="+- 0 207 37"/>
                                <a:gd name="T11" fmla="*/ 207 h 289"/>
                                <a:gd name="T12" fmla="+- 0 187 47"/>
                                <a:gd name="T13" fmla="*/ T12 w 289"/>
                                <a:gd name="T14" fmla="+- 0 207 37"/>
                                <a:gd name="T15" fmla="*/ 207 h 289"/>
                                <a:gd name="T16" fmla="+- 0 190 47"/>
                                <a:gd name="T17" fmla="*/ T16 w 289"/>
                                <a:gd name="T18" fmla="+- 0 204 37"/>
                                <a:gd name="T19" fmla="*/ 204 h 289"/>
                                <a:gd name="T20" fmla="+- 0 172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5" y="158"/>
                                  </a:moveTo>
                                  <a:lnTo>
                                    <a:pt x="122" y="166"/>
                                  </a:lnTo>
                                  <a:lnTo>
                                    <a:pt x="116" y="170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143" y="167"/>
                                  </a:lnTo>
                                  <a:lnTo>
                                    <a:pt x="125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1141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56 47"/>
                                <a:gd name="T1" fmla="*/ T0 w 289"/>
                                <a:gd name="T2" fmla="+- 0 195 37"/>
                                <a:gd name="T3" fmla="*/ 195 h 289"/>
                                <a:gd name="T4" fmla="+- 0 252 47"/>
                                <a:gd name="T5" fmla="*/ T4 w 289"/>
                                <a:gd name="T6" fmla="+- 0 203 37"/>
                                <a:gd name="T7" fmla="*/ 203 h 289"/>
                                <a:gd name="T8" fmla="+- 0 246 47"/>
                                <a:gd name="T9" fmla="*/ T8 w 289"/>
                                <a:gd name="T10" fmla="+- 0 207 37"/>
                                <a:gd name="T11" fmla="*/ 207 h 289"/>
                                <a:gd name="T12" fmla="+- 0 271 47"/>
                                <a:gd name="T13" fmla="*/ T12 w 289"/>
                                <a:gd name="T14" fmla="+- 0 207 37"/>
                                <a:gd name="T15" fmla="*/ 207 h 289"/>
                                <a:gd name="T16" fmla="+- 0 274 47"/>
                                <a:gd name="T17" fmla="*/ T16 w 289"/>
                                <a:gd name="T18" fmla="+- 0 204 37"/>
                                <a:gd name="T19" fmla="*/ 204 h 289"/>
                                <a:gd name="T20" fmla="+- 0 256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09" y="158"/>
                                  </a:moveTo>
                                  <a:lnTo>
                                    <a:pt x="205" y="166"/>
                                  </a:lnTo>
                                  <a:lnTo>
                                    <a:pt x="199" y="170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227" y="167"/>
                                  </a:lnTo>
                                  <a:lnTo>
                                    <a:pt x="209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1140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86 47"/>
                                <a:gd name="T1" fmla="*/ T0 w 289"/>
                                <a:gd name="T2" fmla="+- 0 156 37"/>
                                <a:gd name="T3" fmla="*/ 156 h 289"/>
                                <a:gd name="T4" fmla="+- 0 161 47"/>
                                <a:gd name="T5" fmla="*/ T4 w 289"/>
                                <a:gd name="T6" fmla="+- 0 156 37"/>
                                <a:gd name="T7" fmla="*/ 156 h 289"/>
                                <a:gd name="T8" fmla="+- 0 167 47"/>
                                <a:gd name="T9" fmla="*/ T8 w 289"/>
                                <a:gd name="T10" fmla="+- 0 160 37"/>
                                <a:gd name="T11" fmla="*/ 160 h 289"/>
                                <a:gd name="T12" fmla="+- 0 170 47"/>
                                <a:gd name="T13" fmla="*/ T12 w 289"/>
                                <a:gd name="T14" fmla="+- 0 168 37"/>
                                <a:gd name="T15" fmla="*/ 168 h 289"/>
                                <a:gd name="T16" fmla="+- 0 186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39" y="119"/>
                                  </a:moveTo>
                                  <a:lnTo>
                                    <a:pt x="114" y="119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23" y="131"/>
                                  </a:lnTo>
                                  <a:lnTo>
                                    <a:pt x="13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1139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69 47"/>
                                <a:gd name="T1" fmla="*/ T0 w 289"/>
                                <a:gd name="T2" fmla="+- 0 156 37"/>
                                <a:gd name="T3" fmla="*/ 156 h 289"/>
                                <a:gd name="T4" fmla="+- 0 245 47"/>
                                <a:gd name="T5" fmla="*/ T4 w 289"/>
                                <a:gd name="T6" fmla="+- 0 156 37"/>
                                <a:gd name="T7" fmla="*/ 156 h 289"/>
                                <a:gd name="T8" fmla="+- 0 250 47"/>
                                <a:gd name="T9" fmla="*/ T8 w 289"/>
                                <a:gd name="T10" fmla="+- 0 160 37"/>
                                <a:gd name="T11" fmla="*/ 160 h 289"/>
                                <a:gd name="T12" fmla="+- 0 254 47"/>
                                <a:gd name="T13" fmla="*/ T12 w 289"/>
                                <a:gd name="T14" fmla="+- 0 168 37"/>
                                <a:gd name="T15" fmla="*/ 168 h 289"/>
                                <a:gd name="T16" fmla="+- 0 269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2" y="119"/>
                                  </a:moveTo>
                                  <a:lnTo>
                                    <a:pt x="198" y="119"/>
                                  </a:lnTo>
                                  <a:lnTo>
                                    <a:pt x="203" y="123"/>
                                  </a:lnTo>
                                  <a:lnTo>
                                    <a:pt x="207" y="131"/>
                                  </a:lnTo>
                                  <a:lnTo>
                                    <a:pt x="222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1136"/>
                        <wpg:cNvGrpSpPr>
                          <a:grpSpLocks/>
                        </wpg:cNvGrpSpPr>
                        <wpg:grpSpPr bwMode="auto">
                          <a:xfrm>
                            <a:off x="608" y="42"/>
                            <a:ext cx="200" cy="200"/>
                            <a:chOff x="608" y="42"/>
                            <a:chExt cx="200" cy="200"/>
                          </a:xfrm>
                        </wpg:grpSpPr>
                        <wps:wsp>
                          <wps:cNvPr id="1166" name="Freeform 1137"/>
                          <wps:cNvSpPr>
                            <a:spLocks/>
                          </wps:cNvSpPr>
                          <wps:spPr bwMode="auto">
                            <a:xfrm>
                              <a:off x="608" y="42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707 608"/>
                                <a:gd name="T1" fmla="*/ T0 w 200"/>
                                <a:gd name="T2" fmla="+- 0 42 42"/>
                                <a:gd name="T3" fmla="*/ 42 h 200"/>
                                <a:gd name="T4" fmla="+- 0 644 608"/>
                                <a:gd name="T5" fmla="*/ T4 w 200"/>
                                <a:gd name="T6" fmla="+- 0 65 42"/>
                                <a:gd name="T7" fmla="*/ 65 h 200"/>
                                <a:gd name="T8" fmla="+- 0 610 608"/>
                                <a:gd name="T9" fmla="*/ T8 w 200"/>
                                <a:gd name="T10" fmla="+- 0 120 42"/>
                                <a:gd name="T11" fmla="*/ 120 h 200"/>
                                <a:gd name="T12" fmla="+- 0 608 608"/>
                                <a:gd name="T13" fmla="*/ T12 w 200"/>
                                <a:gd name="T14" fmla="+- 0 143 42"/>
                                <a:gd name="T15" fmla="*/ 143 h 200"/>
                                <a:gd name="T16" fmla="+- 0 611 608"/>
                                <a:gd name="T17" fmla="*/ T16 w 200"/>
                                <a:gd name="T18" fmla="+- 0 166 42"/>
                                <a:gd name="T19" fmla="*/ 166 h 200"/>
                                <a:gd name="T20" fmla="+- 0 646 608"/>
                                <a:gd name="T21" fmla="*/ T20 w 200"/>
                                <a:gd name="T22" fmla="+- 0 219 42"/>
                                <a:gd name="T23" fmla="*/ 219 h 200"/>
                                <a:gd name="T24" fmla="+- 0 709 608"/>
                                <a:gd name="T25" fmla="*/ T24 w 200"/>
                                <a:gd name="T26" fmla="+- 0 241 42"/>
                                <a:gd name="T27" fmla="*/ 241 h 200"/>
                                <a:gd name="T28" fmla="+- 0 731 608"/>
                                <a:gd name="T29" fmla="*/ T28 w 200"/>
                                <a:gd name="T30" fmla="+- 0 238 42"/>
                                <a:gd name="T31" fmla="*/ 238 h 200"/>
                                <a:gd name="T32" fmla="+- 0 785 608"/>
                                <a:gd name="T33" fmla="*/ T32 w 200"/>
                                <a:gd name="T34" fmla="+- 0 203 42"/>
                                <a:gd name="T35" fmla="*/ 203 h 200"/>
                                <a:gd name="T36" fmla="+- 0 807 608"/>
                                <a:gd name="T37" fmla="*/ T36 w 200"/>
                                <a:gd name="T38" fmla="+- 0 140 42"/>
                                <a:gd name="T39" fmla="*/ 140 h 200"/>
                                <a:gd name="T40" fmla="+- 0 804 608"/>
                                <a:gd name="T41" fmla="*/ T40 w 200"/>
                                <a:gd name="T42" fmla="+- 0 118 42"/>
                                <a:gd name="T43" fmla="*/ 118 h 200"/>
                                <a:gd name="T44" fmla="+- 0 769 608"/>
                                <a:gd name="T45" fmla="*/ T44 w 200"/>
                                <a:gd name="T46" fmla="+- 0 63 42"/>
                                <a:gd name="T47" fmla="*/ 63 h 200"/>
                                <a:gd name="T48" fmla="+- 0 707 608"/>
                                <a:gd name="T49" fmla="*/ T48 w 200"/>
                                <a:gd name="T50" fmla="+- 0 42 42"/>
                                <a:gd name="T51" fmla="*/ 4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99" y="0"/>
                                  </a:moveTo>
                                  <a:lnTo>
                                    <a:pt x="36" y="23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38" y="177"/>
                                  </a:lnTo>
                                  <a:lnTo>
                                    <a:pt x="101" y="199"/>
                                  </a:lnTo>
                                  <a:lnTo>
                                    <a:pt x="123" y="196"/>
                                  </a:lnTo>
                                  <a:lnTo>
                                    <a:pt x="177" y="161"/>
                                  </a:lnTo>
                                  <a:lnTo>
                                    <a:pt x="199" y="98"/>
                                  </a:lnTo>
                                  <a:lnTo>
                                    <a:pt x="196" y="76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1133"/>
                        <wpg:cNvGrpSpPr>
                          <a:grpSpLocks/>
                        </wpg:cNvGrpSpPr>
                        <wpg:grpSpPr bwMode="auto">
                          <a:xfrm>
                            <a:off x="678" y="105"/>
                            <a:ext cx="58" cy="103"/>
                            <a:chOff x="678" y="105"/>
                            <a:chExt cx="58" cy="103"/>
                          </a:xfrm>
                        </wpg:grpSpPr>
                        <wps:wsp>
                          <wps:cNvPr id="1168" name="Freeform 1135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24 678"/>
                                <a:gd name="T1" fmla="*/ T0 w 58"/>
                                <a:gd name="T2" fmla="+- 0 156 105"/>
                                <a:gd name="T3" fmla="*/ 156 h 103"/>
                                <a:gd name="T4" fmla="+- 0 690 678"/>
                                <a:gd name="T5" fmla="*/ T4 w 58"/>
                                <a:gd name="T6" fmla="+- 0 156 105"/>
                                <a:gd name="T7" fmla="*/ 156 h 103"/>
                                <a:gd name="T8" fmla="+- 0 690 678"/>
                                <a:gd name="T9" fmla="*/ T8 w 58"/>
                                <a:gd name="T10" fmla="+- 0 208 105"/>
                                <a:gd name="T11" fmla="*/ 208 h 103"/>
                                <a:gd name="T12" fmla="+- 0 724 678"/>
                                <a:gd name="T13" fmla="*/ T12 w 58"/>
                                <a:gd name="T14" fmla="+- 0 208 105"/>
                                <a:gd name="T15" fmla="*/ 208 h 103"/>
                                <a:gd name="T16" fmla="+- 0 724 678"/>
                                <a:gd name="T17" fmla="*/ T16 w 58"/>
                                <a:gd name="T18" fmla="+- 0 156 105"/>
                                <a:gd name="T19" fmla="*/ 15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46" y="51"/>
                                  </a:moveTo>
                                  <a:lnTo>
                                    <a:pt x="12" y="51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1134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33 678"/>
                                <a:gd name="T1" fmla="*/ T0 w 58"/>
                                <a:gd name="T2" fmla="+- 0 105 105"/>
                                <a:gd name="T3" fmla="*/ 105 h 103"/>
                                <a:gd name="T4" fmla="+- 0 681 678"/>
                                <a:gd name="T5" fmla="*/ T4 w 58"/>
                                <a:gd name="T6" fmla="+- 0 105 105"/>
                                <a:gd name="T7" fmla="*/ 105 h 103"/>
                                <a:gd name="T8" fmla="+- 0 678 678"/>
                                <a:gd name="T9" fmla="*/ T8 w 58"/>
                                <a:gd name="T10" fmla="+- 0 108 105"/>
                                <a:gd name="T11" fmla="*/ 108 h 103"/>
                                <a:gd name="T12" fmla="+- 0 678 678"/>
                                <a:gd name="T13" fmla="*/ T12 w 58"/>
                                <a:gd name="T14" fmla="+- 0 156 105"/>
                                <a:gd name="T15" fmla="*/ 156 h 103"/>
                                <a:gd name="T16" fmla="+- 0 736 678"/>
                                <a:gd name="T17" fmla="*/ T16 w 58"/>
                                <a:gd name="T18" fmla="+- 0 156 105"/>
                                <a:gd name="T19" fmla="*/ 156 h 103"/>
                                <a:gd name="T20" fmla="+- 0 736 678"/>
                                <a:gd name="T21" fmla="*/ T20 w 58"/>
                                <a:gd name="T22" fmla="+- 0 108 105"/>
                                <a:gd name="T23" fmla="*/ 108 h 103"/>
                                <a:gd name="T24" fmla="+- 0 733 678"/>
                                <a:gd name="T25" fmla="*/ T24 w 58"/>
                                <a:gd name="T26" fmla="+- 0 105 105"/>
                                <a:gd name="T27" fmla="*/ 10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5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131"/>
                        <wpg:cNvGrpSpPr>
                          <a:grpSpLocks/>
                        </wpg:cNvGrpSpPr>
                        <wpg:grpSpPr bwMode="auto">
                          <a:xfrm>
                            <a:off x="692" y="69"/>
                            <a:ext cx="31" cy="31"/>
                            <a:chOff x="692" y="69"/>
                            <a:chExt cx="31" cy="31"/>
                          </a:xfrm>
                        </wpg:grpSpPr>
                        <wps:wsp>
                          <wps:cNvPr id="1171" name="Freeform 1132"/>
                          <wps:cNvSpPr>
                            <a:spLocks/>
                          </wps:cNvSpPr>
                          <wps:spPr bwMode="auto">
                            <a:xfrm>
                              <a:off x="692" y="69"/>
                              <a:ext cx="31" cy="31"/>
                            </a:xfrm>
                            <a:custGeom>
                              <a:avLst/>
                              <a:gdLst>
                                <a:gd name="T0" fmla="+- 0 715 692"/>
                                <a:gd name="T1" fmla="*/ T0 w 31"/>
                                <a:gd name="T2" fmla="+- 0 69 69"/>
                                <a:gd name="T3" fmla="*/ 69 h 31"/>
                                <a:gd name="T4" fmla="+- 0 699 692"/>
                                <a:gd name="T5" fmla="*/ T4 w 31"/>
                                <a:gd name="T6" fmla="+- 0 69 69"/>
                                <a:gd name="T7" fmla="*/ 69 h 31"/>
                                <a:gd name="T8" fmla="+- 0 692 692"/>
                                <a:gd name="T9" fmla="*/ T8 w 31"/>
                                <a:gd name="T10" fmla="+- 0 76 69"/>
                                <a:gd name="T11" fmla="*/ 76 h 31"/>
                                <a:gd name="T12" fmla="+- 0 692 692"/>
                                <a:gd name="T13" fmla="*/ T12 w 31"/>
                                <a:gd name="T14" fmla="+- 0 93 69"/>
                                <a:gd name="T15" fmla="*/ 93 h 31"/>
                                <a:gd name="T16" fmla="+- 0 699 692"/>
                                <a:gd name="T17" fmla="*/ T16 w 31"/>
                                <a:gd name="T18" fmla="+- 0 100 69"/>
                                <a:gd name="T19" fmla="*/ 100 h 31"/>
                                <a:gd name="T20" fmla="+- 0 715 692"/>
                                <a:gd name="T21" fmla="*/ T20 w 31"/>
                                <a:gd name="T22" fmla="+- 0 100 69"/>
                                <a:gd name="T23" fmla="*/ 100 h 31"/>
                                <a:gd name="T24" fmla="+- 0 722 692"/>
                                <a:gd name="T25" fmla="*/ T24 w 31"/>
                                <a:gd name="T26" fmla="+- 0 93 69"/>
                                <a:gd name="T27" fmla="*/ 93 h 31"/>
                                <a:gd name="T28" fmla="+- 0 722 692"/>
                                <a:gd name="T29" fmla="*/ T28 w 31"/>
                                <a:gd name="T30" fmla="+- 0 76 69"/>
                                <a:gd name="T31" fmla="*/ 76 h 31"/>
                                <a:gd name="T32" fmla="+- 0 715 692"/>
                                <a:gd name="T33" fmla="*/ T32 w 31"/>
                                <a:gd name="T34" fmla="+- 0 69 69"/>
                                <a:gd name="T35" fmla="*/ 6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31">
                                  <a:moveTo>
                                    <a:pt x="23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128"/>
                        <wpg:cNvGrpSpPr>
                          <a:grpSpLocks/>
                        </wpg:cNvGrpSpPr>
                        <wpg:grpSpPr bwMode="auto">
                          <a:xfrm>
                            <a:off x="600" y="31"/>
                            <a:ext cx="215" cy="215"/>
                            <a:chOff x="600" y="31"/>
                            <a:chExt cx="215" cy="215"/>
                          </a:xfrm>
                        </wpg:grpSpPr>
                        <wps:wsp>
                          <wps:cNvPr id="1173" name="Freeform 1130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07 600"/>
                                <a:gd name="T1" fmla="*/ T0 w 215"/>
                                <a:gd name="T2" fmla="+- 0 31 31"/>
                                <a:gd name="T3" fmla="*/ 31 h 215"/>
                                <a:gd name="T4" fmla="+- 0 649 600"/>
                                <a:gd name="T5" fmla="*/ T4 w 215"/>
                                <a:gd name="T6" fmla="+- 0 48 31"/>
                                <a:gd name="T7" fmla="*/ 48 h 215"/>
                                <a:gd name="T8" fmla="+- 0 609 600"/>
                                <a:gd name="T9" fmla="*/ T8 w 215"/>
                                <a:gd name="T10" fmla="+- 0 96 31"/>
                                <a:gd name="T11" fmla="*/ 96 h 215"/>
                                <a:gd name="T12" fmla="+- 0 600 600"/>
                                <a:gd name="T13" fmla="*/ T12 w 215"/>
                                <a:gd name="T14" fmla="+- 0 134 31"/>
                                <a:gd name="T15" fmla="*/ 134 h 215"/>
                                <a:gd name="T16" fmla="+- 0 601 600"/>
                                <a:gd name="T17" fmla="*/ T16 w 215"/>
                                <a:gd name="T18" fmla="+- 0 157 31"/>
                                <a:gd name="T19" fmla="*/ 157 h 215"/>
                                <a:gd name="T20" fmla="+- 0 644 600"/>
                                <a:gd name="T21" fmla="*/ T20 w 215"/>
                                <a:gd name="T22" fmla="+- 0 225 31"/>
                                <a:gd name="T23" fmla="*/ 225 h 215"/>
                                <a:gd name="T24" fmla="+- 0 699 600"/>
                                <a:gd name="T25" fmla="*/ T24 w 215"/>
                                <a:gd name="T26" fmla="+- 0 246 31"/>
                                <a:gd name="T27" fmla="*/ 246 h 215"/>
                                <a:gd name="T28" fmla="+- 0 722 600"/>
                                <a:gd name="T29" fmla="*/ T28 w 215"/>
                                <a:gd name="T30" fmla="+- 0 245 31"/>
                                <a:gd name="T31" fmla="*/ 245 h 215"/>
                                <a:gd name="T32" fmla="+- 0 742 600"/>
                                <a:gd name="T33" fmla="*/ T32 w 215"/>
                                <a:gd name="T34" fmla="+- 0 240 31"/>
                                <a:gd name="T35" fmla="*/ 240 h 215"/>
                                <a:gd name="T36" fmla="+- 0 760 600"/>
                                <a:gd name="T37" fmla="*/ T36 w 215"/>
                                <a:gd name="T38" fmla="+- 0 232 31"/>
                                <a:gd name="T39" fmla="*/ 232 h 215"/>
                                <a:gd name="T40" fmla="+- 0 769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16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692 600"/>
                                <a:gd name="T49" fmla="*/ T48 w 215"/>
                                <a:gd name="T50" fmla="+- 0 225 31"/>
                                <a:gd name="T51" fmla="*/ 225 h 215"/>
                                <a:gd name="T52" fmla="+- 0 638 600"/>
                                <a:gd name="T53" fmla="*/ T52 w 215"/>
                                <a:gd name="T54" fmla="+- 0 191 31"/>
                                <a:gd name="T55" fmla="*/ 191 h 215"/>
                                <a:gd name="T56" fmla="+- 0 619 600"/>
                                <a:gd name="T57" fmla="*/ T56 w 215"/>
                                <a:gd name="T58" fmla="+- 0 139 31"/>
                                <a:gd name="T59" fmla="*/ 139 h 215"/>
                                <a:gd name="T60" fmla="+- 0 621 600"/>
                                <a:gd name="T61" fmla="*/ T60 w 215"/>
                                <a:gd name="T62" fmla="+- 0 119 31"/>
                                <a:gd name="T63" fmla="*/ 119 h 215"/>
                                <a:gd name="T64" fmla="+- 0 657 600"/>
                                <a:gd name="T65" fmla="*/ T64 w 215"/>
                                <a:gd name="T66" fmla="+- 0 67 31"/>
                                <a:gd name="T67" fmla="*/ 67 h 215"/>
                                <a:gd name="T68" fmla="+- 0 707 600"/>
                                <a:gd name="T69" fmla="*/ T68 w 215"/>
                                <a:gd name="T70" fmla="+- 0 51 31"/>
                                <a:gd name="T71" fmla="*/ 51 h 215"/>
                                <a:gd name="T72" fmla="+- 0 767 600"/>
                                <a:gd name="T73" fmla="*/ T72 w 215"/>
                                <a:gd name="T74" fmla="+- 0 51 31"/>
                                <a:gd name="T75" fmla="*/ 51 h 215"/>
                                <a:gd name="T76" fmla="+- 0 756 600"/>
                                <a:gd name="T77" fmla="*/ T76 w 215"/>
                                <a:gd name="T78" fmla="+- 0 43 31"/>
                                <a:gd name="T79" fmla="*/ 43 h 215"/>
                                <a:gd name="T80" fmla="+- 0 738 600"/>
                                <a:gd name="T81" fmla="*/ T80 w 215"/>
                                <a:gd name="T82" fmla="+- 0 36 31"/>
                                <a:gd name="T83" fmla="*/ 36 h 215"/>
                                <a:gd name="T84" fmla="+- 0 720 600"/>
                                <a:gd name="T85" fmla="*/ T84 w 215"/>
                                <a:gd name="T86" fmla="+- 0 32 31"/>
                                <a:gd name="T87" fmla="*/ 32 h 215"/>
                                <a:gd name="T88" fmla="+- 0 707 600"/>
                                <a:gd name="T89" fmla="*/ T88 w 215"/>
                                <a:gd name="T90" fmla="+- 0 31 31"/>
                                <a:gd name="T91" fmla="*/ 3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07" y="0"/>
                                  </a:moveTo>
                                  <a:lnTo>
                                    <a:pt x="49" y="17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99" y="215"/>
                                  </a:lnTo>
                                  <a:lnTo>
                                    <a:pt x="122" y="214"/>
                                  </a:lnTo>
                                  <a:lnTo>
                                    <a:pt x="142" y="209"/>
                                  </a:lnTo>
                                  <a:lnTo>
                                    <a:pt x="160" y="201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92" y="194"/>
                                  </a:lnTo>
                                  <a:lnTo>
                                    <a:pt x="38" y="160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67" y="20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1129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67 600"/>
                                <a:gd name="T1" fmla="*/ T0 w 215"/>
                                <a:gd name="T2" fmla="+- 0 51 31"/>
                                <a:gd name="T3" fmla="*/ 51 h 215"/>
                                <a:gd name="T4" fmla="+- 0 707 600"/>
                                <a:gd name="T5" fmla="*/ T4 w 215"/>
                                <a:gd name="T6" fmla="+- 0 51 31"/>
                                <a:gd name="T7" fmla="*/ 51 h 215"/>
                                <a:gd name="T8" fmla="+- 0 728 600"/>
                                <a:gd name="T9" fmla="*/ T8 w 215"/>
                                <a:gd name="T10" fmla="+- 0 53 31"/>
                                <a:gd name="T11" fmla="*/ 53 h 215"/>
                                <a:gd name="T12" fmla="+- 0 747 600"/>
                                <a:gd name="T13" fmla="*/ T12 w 215"/>
                                <a:gd name="T14" fmla="+- 0 60 31"/>
                                <a:gd name="T15" fmla="*/ 60 h 215"/>
                                <a:gd name="T16" fmla="+- 0 764 600"/>
                                <a:gd name="T17" fmla="*/ T16 w 215"/>
                                <a:gd name="T18" fmla="+- 0 71 31"/>
                                <a:gd name="T19" fmla="*/ 71 h 215"/>
                                <a:gd name="T20" fmla="+- 0 779 600"/>
                                <a:gd name="T21" fmla="*/ T20 w 215"/>
                                <a:gd name="T22" fmla="+- 0 89 31"/>
                                <a:gd name="T23" fmla="*/ 89 h 215"/>
                                <a:gd name="T24" fmla="+- 0 789 600"/>
                                <a:gd name="T25" fmla="*/ T24 w 215"/>
                                <a:gd name="T26" fmla="+- 0 107 31"/>
                                <a:gd name="T27" fmla="*/ 107 h 215"/>
                                <a:gd name="T28" fmla="+- 0 794 600"/>
                                <a:gd name="T29" fmla="*/ T28 w 215"/>
                                <a:gd name="T30" fmla="+- 0 125 31"/>
                                <a:gd name="T31" fmla="*/ 125 h 215"/>
                                <a:gd name="T32" fmla="+- 0 793 600"/>
                                <a:gd name="T33" fmla="*/ T32 w 215"/>
                                <a:gd name="T34" fmla="+- 0 151 31"/>
                                <a:gd name="T35" fmla="*/ 151 h 215"/>
                                <a:gd name="T36" fmla="+- 0 753 600"/>
                                <a:gd name="T37" fmla="*/ T36 w 215"/>
                                <a:gd name="T38" fmla="+- 0 214 31"/>
                                <a:gd name="T39" fmla="*/ 214 h 215"/>
                                <a:gd name="T40" fmla="+- 0 716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69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811 600"/>
                                <a:gd name="T49" fmla="*/ T48 w 215"/>
                                <a:gd name="T50" fmla="+- 0 168 31"/>
                                <a:gd name="T51" fmla="*/ 168 h 215"/>
                                <a:gd name="T52" fmla="+- 0 814 600"/>
                                <a:gd name="T53" fmla="*/ T52 w 215"/>
                                <a:gd name="T54" fmla="+- 0 150 31"/>
                                <a:gd name="T55" fmla="*/ 150 h 215"/>
                                <a:gd name="T56" fmla="+- 0 813 600"/>
                                <a:gd name="T57" fmla="*/ T56 w 215"/>
                                <a:gd name="T58" fmla="+- 0 125 31"/>
                                <a:gd name="T59" fmla="*/ 125 h 215"/>
                                <a:gd name="T60" fmla="+- 0 809 600"/>
                                <a:gd name="T61" fmla="*/ T60 w 215"/>
                                <a:gd name="T62" fmla="+- 0 105 31"/>
                                <a:gd name="T63" fmla="*/ 105 h 215"/>
                                <a:gd name="T64" fmla="+- 0 802 600"/>
                                <a:gd name="T65" fmla="*/ T64 w 215"/>
                                <a:gd name="T66" fmla="+- 0 87 31"/>
                                <a:gd name="T67" fmla="*/ 87 h 215"/>
                                <a:gd name="T68" fmla="+- 0 791 600"/>
                                <a:gd name="T69" fmla="*/ T68 w 215"/>
                                <a:gd name="T70" fmla="+- 0 72 31"/>
                                <a:gd name="T71" fmla="*/ 72 h 215"/>
                                <a:gd name="T72" fmla="+- 0 773 600"/>
                                <a:gd name="T73" fmla="*/ T72 w 215"/>
                                <a:gd name="T74" fmla="+- 0 55 31"/>
                                <a:gd name="T75" fmla="*/ 55 h 215"/>
                                <a:gd name="T76" fmla="+- 0 767 600"/>
                                <a:gd name="T77" fmla="*/ T76 w 215"/>
                                <a:gd name="T78" fmla="+- 0 51 31"/>
                                <a:gd name="T79" fmla="*/ 5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67" y="20"/>
                                  </a:moveTo>
                                  <a:lnTo>
                                    <a:pt x="107" y="20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47" y="29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79" y="58"/>
                                  </a:lnTo>
                                  <a:lnTo>
                                    <a:pt x="189" y="76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193" y="120"/>
                                  </a:lnTo>
                                  <a:lnTo>
                                    <a:pt x="153" y="183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211" y="137"/>
                                  </a:lnTo>
                                  <a:lnTo>
                                    <a:pt x="214" y="119"/>
                                  </a:lnTo>
                                  <a:lnTo>
                                    <a:pt x="213" y="94"/>
                                  </a:lnTo>
                                  <a:lnTo>
                                    <a:pt x="209" y="74"/>
                                  </a:lnTo>
                                  <a:lnTo>
                                    <a:pt x="202" y="56"/>
                                  </a:lnTo>
                                  <a:lnTo>
                                    <a:pt x="191" y="41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16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504E38" id="Group 1127" o:spid="_x0000_s1026" style="width:55.65pt;height:19.5pt;mso-position-horizontal-relative:char;mso-position-vertical-relative:line" coordsize="1113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">
                <v:group id="Group 1159" o:spid="_x0000_s1027" style="position:absolute;left:3;top:5;width:1106;height:378" coordorigin="3,5" coordsize="1106,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1160" o:spid="_x0000_s1028" style="position:absolute;left:3;top:5;width:1106;height:378;visibility:visible;mso-wrap-style:square;v-text-anchor:top" coordsize="1106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3sJMEA&#10;AADdAAAADwAAAGRycy9kb3ducmV2LnhtbERPTWsCMRC9F/ofwhS81ay1iq6bFSkEetUK4m3YjJul&#10;m8m6STX9902h0Ns83udU2+R6caMxdJ4VzKYFCOLGm45bBccP/bwCESKywd4zKfimANv68aHC0vg7&#10;7+l2iK3IIRxKVGBjHEopQ2PJYZj6gThzFz86jBmOrTQj3nO46+VLUSylw45zg8WB3iw1n4cvp2BN&#10;C63PSS/c/nq+6t2Jk7Ss1OQp7TYgIqX4L/5zv5s8f/Y6h99v8gmy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N7CTBAAAA3QAAAA8AAAAAAAAAAAAAAAAAmAIAAGRycy9kb3du&#10;cmV2LnhtbFBLBQYAAAAABAAEAPUAAACGAwAAAAA=&#10;" path="m26,l1,,,14,,377r1104,l1105,24,1095,4,1077,2,26,xe" fillcolor="#bcbec0" stroked="f">
                    <v:path arrowok="t" o:connecttype="custom" o:connectlocs="26,5;1,5;0,19;0,382;1104,382;1105,29;1095,9;1077,7;26,5" o:connectangles="0,0,0,0,0,0,0,0,0"/>
                  </v:shape>
                </v:group>
                <v:group id="Group 1156" o:spid="_x0000_s1029" style="position:absolute;width:1113;height:390" coordsize="111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1158" o:spid="_x0000_s1030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EJFsMA&#10;AADdAAAADwAAAGRycy9kb3ducmV2LnhtbERPS2vCQBC+F/oflin0VncjVdLUVYogFXrydehtyE6T&#10;0OxsyE41+uvdguBtPr7nzBaDb9WR+tgEtpCNDCjiMriGKwv73eolBxUF2WEbmCycKcJi/vgww8KF&#10;E2/ouJVKpRCOBVqoRbpC61jW5DGOQkecuJ/Qe5QE+0q7Hk8p3Ld6bMxUe2w4NdTY0bKm8nf75y28&#10;bcxEm2nMRC6fOfH34fC1X1n7/DR8vIMSGuQuvrnXLs3PXifw/006Qc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EJFsMAAADdAAAADwAAAAAAAAAAAAAAAACYAgAAZHJzL2Rv&#10;d25yZXYueG1sUEsFBgAAAAAEAAQA9QAAAIgDAAAAAA==&#10;" path="m1103,l9,,,9,,387r2,2l1111,389r2,-2l1113,359r-914,l176,357,114,339,67,302,55,286,9,274,9,15,15,9r1098,l1103,xe" fillcolor="#231f20" stroked="f">
                    <v:path arrowok="t" o:connecttype="custom" o:connectlocs="1103,0;9,0;0,9;0,387;2,389;1111,389;1113,387;1113,359;199,359;176,357;114,339;67,302;55,286;9,274;9,15;15,9;1113,9;1103,0" o:connectangles="0,0,0,0,0,0,0,0,0,0,0,0,0,0,0,0,0,0"/>
                  </v:shape>
                  <v:shape id="Freeform 1157" o:spid="_x0000_s1031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XYcMA&#10;AADdAAAADwAAAGRycy9kb3ducmV2LnhtbERPTWvCQBC9F/wPywi91d2IDTZ1FRHEQk9aPfQ2ZMck&#10;mJ0N2VHT/vpuodDbPN7nLFaDb9WN+tgEtpBNDCjiMriGKwvHj+3THFQUZIdtYLLwRRFWy9HDAgsX&#10;7ryn20EqlUI4FmihFukKrWNZk8c4CR1x4s6h9ygJ9pV2Pd5TuG/11Jhce2w4NdTY0aam8nK4egsv&#10;e/OsTR4zke/dnPjzdHo/bq19HA/rV1BCg/yL/9xvLs3PZjn8fpNO0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OXYcMAAADdAAAADwAAAAAAAAAAAAAAAACYAgAAZHJzL2Rv&#10;d25yZXYueG1sUEsFBgAAAAAEAAQA9QAAAIgDAAAAAA==&#10;" path="m1113,9r-15,l1103,15r,259l335,274r-11,17l311,307r-50,36l199,359r914,l1113,9xe" fillcolor="#231f20" stroked="f">
                    <v:path arrowok="t" o:connecttype="custom" o:connectlocs="1113,9;1098,9;1103,15;1103,274;335,274;324,291;311,307;261,343;199,359;1113,359;1113,9" o:connectangles="0,0,0,0,0,0,0,0,0,0,0"/>
                  </v:shape>
                </v:group>
                <v:group id="Group 1152" o:spid="_x0000_s1032" style="position:absolute;left:655;top:304;width:52;height:62" coordorigin="655,304" coordsize="5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155" o:spid="_x0000_s1033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gF0cYA&#10;AADdAAAADwAAAGRycy9kb3ducmV2LnhtbESPzWrDQAyE74G+w6JCb8k6pQ7BzSa0geIeGkjSPoDw&#10;yj/Uq128m9h9++oQyE1iRjOfNrvJ9epKQ+w8G1guMlDElbcdNwZ+vj/ma1AxIVvsPZOBP4qw2z7M&#10;NlhYP/KJrufUKAnhWKCBNqVQaB2rlhzGhQ/EotV+cJhkHRptBxwl3PX6OctW2mHH0tBioH1L1e/5&#10;4gzE/ap+D10ox7Iej4cc88tXmRvz9Di9vYJKNKW7+Xb9aQV/+SK48o2MoL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gF0cYAAADdAAAADwAAAAAAAAAAAAAAAACYAgAAZHJz&#10;L2Rvd25yZXYueG1sUEsFBgAAAAAEAAQA9QAAAIsDAAAAAA==&#10;" path="m32,l,,,61r33,l36,61,51,51r-37,l14,34r35,l47,31,44,29,41,28r2,-2l45,25,14,24r,-14l49,10,35,,32,xe" stroked="f">
                    <v:path arrowok="t" o:connecttype="custom" o:connectlocs="32,304;0,304;0,365;33,365;36,365;51,355;14,355;14,338;49,338;47,335;44,333;41,332;43,330;45,329;14,328;14,314;49,314;49,314;35,304;32,304" o:connectangles="0,0,0,0,0,0,0,0,0,0,0,0,0,0,0,0,0,0,0,0"/>
                  </v:shape>
                  <v:shape id="Freeform 1154" o:spid="_x0000_s1034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gSsMA&#10;AADdAAAADwAAAGRycy9kb3ducmV2LnhtbERP22oCMRB9L/gPYQTfatbiiq5GUaFsH1po1Q8YNrMX&#10;3EzCJrrr35tCoW9zONfZ7AbTijt1vrGsYDZNQBAXVjdcKbic31+XIHxA1thaJgUP8rDbjl42mGnb&#10;8w/dT6ESMYR9hgrqEFwmpS9qMuin1hFHrrSdwRBhV0ndYR/DTSvfkmQhDTYcG2p0dKypuJ5uRoE/&#10;LsqDa1ze52X//ZVievvMU6Um42G/BhFoCP/iP/eHjvNn8xX8fhNP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SgSsMAAADdAAAADwAAAAAAAAAAAAAAAACYAgAAZHJzL2Rv&#10;d25yZXYueG1sUEsFBgAAAAAEAAQA9QAAAIgDAAAAAA==&#10;" path="m49,34r-17,l34,34r4,3l38,39r,5l28,51r23,l51,49r1,-3l52,39,51,36,49,34xe" stroked="f">
                    <v:path arrowok="t" o:connecttype="custom" o:connectlocs="49,338;32,338;34,338;38,341;38,343;38,348;28,355;51,355;51,353;52,350;52,343;51,340;49,338" o:connectangles="0,0,0,0,0,0,0,0,0,0,0,0,0"/>
                  </v:shape>
                  <v:shape id="Freeform 1153" o:spid="_x0000_s1035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fCsUA&#10;AADdAAAADwAAAGRycy9kb3ducmV2LnhtbESPzWrDQAyE74W+w6JCb8k6BYfgZBPSQHEPLeTvAYRX&#10;/iFe7eLdxO7bV4dCbxIzmvm02U2uVw8aYufZwGKegSKuvO24MXC9fMxWoGJCtth7JgM/FGG3fX7a&#10;YGH9yCd6nFOjJIRjgQbalEKhdaxachjnPhCLVvvBYZJ1aLQdcJRw1+u3LFtqhx1LQ4uBDi1Vt/Pd&#10;GYiHZf0eulCOZT0ev3PM719lbszry7Rfg0o0pX/z3/WnFfxFLvz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58KxQAAAN0AAAAPAAAAAAAAAAAAAAAAAJgCAABkcnMv&#10;ZG93bnJldi54bWxQSwUGAAAAAAQABAD1AAAAigMAAAAA&#10;" path="m49,10r-35,l29,10r2,1l36,16r,4l35,22r-3,2l30,24r16,l48,21r1,-3l49,11r,-1xe" stroked="f">
                    <v:path arrowok="t" o:connecttype="custom" o:connectlocs="49,314;14,314;29,314;31,315;36,320;36,324;35,326;32,328;30,328;46,328;48,325;49,322;49,315;49,314" o:connectangles="0,0,0,0,0,0,0,0,0,0,0,0,0,0"/>
                  </v:shape>
                </v:group>
                <v:group id="Group 1149" o:spid="_x0000_s1036" style="position:absolute;left:709;top:304;width:59;height:62" coordorigin="709,304" coordsize="59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1151" o:spid="_x0000_s1037" style="position:absolute;left:709;top:304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DX8MA&#10;AADdAAAADwAAAGRycy9kb3ducmV2LnhtbERPTWsCMRC9C/6HMII3zSpUdGsUUaRePGhF29s0GXcX&#10;N5N1E3X9941Q6G0e73Om88aW4k61LxwrGPQTEMTamYIzBYfPdW8Mwgdkg6VjUvAkD/NZuzXF1LgH&#10;7+i+D5mIIexTVJCHUKVSep2TRd93FXHkzq62GCKsM2lqfMRwW8phkoykxYJjQ44VLXPSl/3NKrA/&#10;k9N29XVtZKXl+KAXx4/vo1Wq22kW7yACNeFf/OfemDh/8DaE1zfxB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6DX8MAAADdAAAADwAAAAAAAAAAAAAAAACYAgAAZHJzL2Rv&#10;d25yZXYueG1sUEsFBgAAAAAEAAQA9QAAAIgDAAAAAA==&#10;" path="m15,l,,23,37r,24l36,61r,-24l45,24r-15,l15,xe" stroked="f">
                    <v:path arrowok="t" o:connecttype="custom" o:connectlocs="15,304;0,304;23,341;23,365;36,365;36,341;45,328;30,328;15,304" o:connectangles="0,0,0,0,0,0,0,0,0"/>
                  </v:shape>
                  <v:shape id="Freeform 1150" o:spid="_x0000_s1038" style="position:absolute;left:709;top:304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mxMQA&#10;AADdAAAADwAAAGRycy9kb3ducmV2LnhtbERPS2sCMRC+C/6HMII3zVpp0dUo0lLsxYMPfNzGZNxd&#10;uplsN1HXf28Khd7m43vOdN7YUtyo9oVjBYN+AoJYO1NwpmC3/eyNQPiAbLB0TAoe5GE+a7emmBp3&#10;5zXdNiETMYR9igryEKpUSq9zsuj7riKO3MXVFkOEdSZNjfcYbkv5kiRv0mLBsSHHit5z0t+bq1Vg&#10;z+PD6uP408hKy9FOL/bL094q1e00iwmIQE34F/+5v0ycP3gdwu838QQ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SJsTEAAAA3QAAAA8AAAAAAAAAAAAAAAAAmAIAAGRycy9k&#10;b3ducmV2LnhtbFBLBQYAAAAABAAEAPUAAACJAwAAAAA=&#10;" path="m59,l44,,30,24r15,l59,xe" stroked="f">
                    <v:path arrowok="t" o:connecttype="custom" o:connectlocs="59,304;44,304;30,328;45,328;59,304" o:connectangles="0,0,0,0,0"/>
                  </v:shape>
                </v:group>
                <v:group id="Group 1147" o:spid="_x0000_s1039" style="position:absolute;left:65;top:57;width:253;height:250" coordorigin="65,57" coordsize="25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1148" o:spid="_x0000_s1040" style="position:absolute;left:65;top:57;width:253;height:250;visibility:visible;mso-wrap-style:square;v-text-anchor:top" coordsize="25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0nlsQA&#10;AADdAAAADwAAAGRycy9kb3ducmV2LnhtbERPTWsCMRC9C/0PYQq9aVbLSlmNUkTRlopoPeht2Ew3&#10;i5vJkqS6/fdNoeBtHu9zpvPONuJKPtSOFQwHGQji0umaKwXHz1X/BUSIyBobx6TghwLMZw+9KRba&#10;3XhP10OsRArhUKACE2NbSBlKQxbDwLXEifty3mJM0FdSe7ylcNvIUZaNpcWaU4PBlhaGysvh2yo4&#10;b/ljl5/8Mt+geX5by/dsj2Olnh671wmISF28i//dG53mD/Mc/r5JJ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9J5bEAAAA3QAAAA8AAAAAAAAAAAAAAAAAmAIAAGRycy9k&#10;b3ducmV2LnhtbFBLBQYAAAAABAAEAPUAAACJAwAAAAA=&#10;" path="m105,l45,28,8,80,,125r1,17l24,197r50,39l148,249r21,-5l223,207r28,-59l253,125r-2,-17l228,52,178,14,105,xe" stroked="f">
                    <v:path arrowok="t" o:connecttype="custom" o:connectlocs="105,57;45,85;8,137;0,182;1,199;24,254;74,293;148,306;169,301;223,264;251,205;253,182;251,165;228,109;178,71;105,57" o:connectangles="0,0,0,0,0,0,0,0,0,0,0,0,0,0,0,0"/>
                  </v:shape>
                </v:group>
                <v:group id="Group 1138" o:spid="_x0000_s1041" style="position:absolute;left:47;top:37;width:289;height:289" coordorigin="47,37" coordsize="289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1146" o:spid="_x0000_s1042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SosUA&#10;AADdAAAADwAAAGRycy9kb3ducmV2LnhtbERPTWsCMRC9C/6HMIVeSs1a2lpWo0ipIC0itVLwNmym&#10;m8XNZDeJuv57IxS8zeN9zmTW2VocyYfKsYLhIANBXDhdcalg+7N4fAMRIrLG2jEpOFOA2bTfm2Cu&#10;3Ym/6biJpUghHHJUYGJscilDYchiGLiGOHF/zluMCfpSao+nFG5r+ZRlr9JixanBYEPvhor95mAV&#10;ZGb03H580eqwxd3+d7369O1Dq9T9XTcfg4jUxZv4373Uaf7wZQTXb9IJcn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tKixQAAAN0AAAAPAAAAAAAAAAAAAAAAAJgCAABkcnMv&#10;ZG93bnJldi54bWxQSwUGAAAAAAQABAD1AAAAigMAAAAA&#10;" path="m129,l55,31,9,94,,159r3,20l30,233r62,47l158,289r20,-3l197,280r18,-9l228,263r-96,l112,259,59,227,27,157,26,133r4,-20l61,61,134,28r25,-1l229,27r,-1l213,17,196,9,176,4,154,1,129,xe" fillcolor="#231f20" stroked="f">
                    <v:path arrowok="t" o:connecttype="custom" o:connectlocs="129,37;55,68;9,131;0,196;3,216;30,270;92,317;158,326;178,323;197,317;215,308;228,300;132,300;112,296;59,264;27,194;26,170;30,150;61,98;134,65;159,64;229,64;229,63;213,54;196,46;176,41;154,38;129,37" o:connectangles="0,0,0,0,0,0,0,0,0,0,0,0,0,0,0,0,0,0,0,0,0,0,0,0,0,0,0,0"/>
                  </v:shape>
                  <v:shape id="Freeform 1145" o:spid="_x0000_s1043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1G0MgA&#10;AADdAAAADwAAAGRycy9kb3ducmV2LnhtbESPT0sDMRDF74LfIYzgRWy24p+yNi2lKEiliG0RvA2b&#10;cbN0M9lN0nb77Z2D4G2G9+a930zng2/VkWJqAhsYjwpQxFWwDdcGdtvX2wmolJEttoHJwJkSzGeX&#10;F1MsbTjxJx03uVYSwqlEAy7nrtQ6VY48plHoiEX7CdFjljXW2kY8Sbhv9V1RPGqPDUuDw46Wjqr9&#10;5uANFO7pvn95p/Vhh9/7r4/1KvY3vTHXV8PiGVSmIf+b/67frOCPHwRXvpER9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jUbQyAAAAN0AAAAPAAAAAAAAAAAAAAAAAJgCAABk&#10;cnMvZG93bnJldi54bWxQSwUGAAAAAAQABAD1AAAAjQMAAAAA&#10;" path="m229,27r-70,l179,31r18,7l243,78r18,57l262,157r,2l226,230r-70,32l132,263r96,l271,216r17,-59l289,133r-3,-21l247,42r-4,-4l229,27xe" fillcolor="#231f20" stroked="f">
                    <v:path arrowok="t" o:connecttype="custom" o:connectlocs="229,64;159,64;179,68;197,75;243,115;261,172;262,194;262,196;226,267;156,299;132,300;228,300;271,253;288,194;289,170;286,149;247,79;243,75;229,64" o:connectangles="0,0,0,0,0,0,0,0,0,0,0,0,0,0,0,0,0,0,0"/>
                  </v:shape>
                  <v:shape id="Freeform 1144" o:spid="_x0000_s1044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jS8YA&#10;AADdAAAADwAAAGRycy9kb3ducmV2LnhtbERP22oCMRB9L/QfwhT6UjRrabVujSLSQrGIeKHg27CZ&#10;bhY3k90k6vbvG6HQtzmc60xmna3FmXyoHCsY9DMQxIXTFZcK9rv33guIEJE11o5JwQ8FmE1vbyaY&#10;a3fhDZ23sRQphEOOCkyMTS5lKAxZDH3XECfu23mLMUFfSu3xksJtLR+zbCgtVpwaDDa0MFQctyer&#10;IDOjp/btk1anPR6OX+vV0rcPrVL3d938FUSkLv6L/9wfOs0fPI/h+k06QU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HjS8YAAADdAAAADwAAAAAAAAAAAAAAAACYAgAAZHJz&#10;L2Rvd25yZXYueG1sUEsFBgAAAAAEAAQA9QAAAIsDAAAAAA==&#10;" path="m104,100r-12,l82,104,66,120r-4,11l62,159r4,11l81,186r11,4l110,190r19,-7l140,170r-46,l88,162r,-35l94,119r45,l140,117,125,104r-21,-4xe" fillcolor="#231f20" stroked="f">
                    <v:path arrowok="t" o:connecttype="custom" o:connectlocs="104,137;92,137;82,141;66,157;62,168;62,196;66,207;81,223;92,227;110,227;129,220;140,207;94,207;88,199;88,164;94,156;139,156;140,154;125,141;104,137" o:connectangles="0,0,0,0,0,0,0,0,0,0,0,0,0,0,0,0,0,0,0,0"/>
                  </v:shape>
                  <v:shape id="Freeform 1143" o:spid="_x0000_s1045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eAa8gA&#10;AADdAAAADwAAAGRycy9kb3ducmV2LnhtbESPQUsDMRCF70L/Q5iCF7HZirSyNi0iCqIUsS2F3obN&#10;uFm6mewmabv+e+cgeJvhvXnvm8Vq8K06U0xNYAPTSQGKuAq24drAbvt6+wAqZWSLbWAy8EMJVsvR&#10;1QJLGy78RedNrpWEcCrRgMu5K7VOlSOPaRI6YtG+Q/SYZY21thEvEu5bfVcUM+2xYWlw2NGzo+q4&#10;OXkDhZvf9y8ftD7t8HDcf67fY3/TG3M9Hp4eQWUa8r/57/rNCv50JvzyjY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l4BryAAAAN0AAAAPAAAAAAAAAAAAAAAAAJgCAABk&#10;cnMvZG93bnJldi54bWxQSwUGAAAAAAQABAD1AAAAjQMAAAAA&#10;" path="m188,100r-12,l166,104r-16,16l146,131r,28l150,170r15,16l176,190r17,l213,183r11,-13l178,170r-7,-8l171,127r7,-8l222,119r2,-2l209,104r-21,-4xe" fillcolor="#231f20" stroked="f">
                    <v:path arrowok="t" o:connecttype="custom" o:connectlocs="188,137;176,137;166,141;150,157;146,168;146,196;150,207;165,223;176,227;193,227;213,220;224,207;178,207;171,199;171,164;178,156;222,156;224,154;209,141;188,137" o:connectangles="0,0,0,0,0,0,0,0,0,0,0,0,0,0,0,0,0,0,0,0"/>
                  </v:shape>
                  <v:shape id="Freeform 1142" o:spid="_x0000_s1046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sl8MUA&#10;AADdAAAADwAAAGRycy9kb3ducmV2LnhtbERP32vCMBB+H/g/hBP2MjTtGDo6o8jYYExEdCLs7WjO&#10;pthc2iRq/e+XwWBv9/H9vNmit424kA+1YwX5OANBXDpdc6Vg//U+egYRIrLGxjEpuFGAxXxwN8NC&#10;uytv6bKLlUghHApUYGJsCylDachiGLuWOHFH5y3GBH0ltcdrCreNfMyyibRYc2ow2NKrofK0O1sF&#10;mZk+dW8rWp/3+H06bNafvnvolLof9ssXEJH6+C/+c3/oND+f5PD7TTp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2yXwxQAAAN0AAAAPAAAAAAAAAAAAAAAAAJgCAABkcnMv&#10;ZG93bnJldi54bWxQSwUGAAAAAAQABAD1AAAAigMAAAAA&#10;" path="m125,158r-3,8l116,170r24,l143,167r-18,-9xe" fillcolor="#231f20" stroked="f">
                    <v:path arrowok="t" o:connecttype="custom" o:connectlocs="125,195;122,203;116,207;140,207;143,204;125,195" o:connectangles="0,0,0,0,0,0"/>
                  </v:shape>
                  <v:shape id="Freeform 1141" o:spid="_x0000_s1047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m7h8UA&#10;AADdAAAADwAAAGRycy9kb3ducmV2LnhtbERP22oCMRB9F/oPYQp9kZpVipatUURaKC0iXij0bdhM&#10;N4ubyW4Sdfv3RhB8m8O5znTe2VqcyIfKsYLhIANBXDhdcalgv/t4fgURIrLG2jEp+KcA89lDb4q5&#10;dmfe0GkbS5FCOOSowMTY5FKGwpDFMHANceL+nLcYE/Sl1B7PKdzWcpRlY2mx4tRgsKGloeKwPVoF&#10;mZm8tO/ftDru8ffws159+bbfKvX02C3eQETq4l18c3/qNH84HsH1m3S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buHxQAAAN0AAAAPAAAAAAAAAAAAAAAAAJgCAABkcnMv&#10;ZG93bnJldi54bWxQSwUGAAAAAAQABAD1AAAAigMAAAAA&#10;" path="m209,158r-4,8l199,170r25,l227,167r-18,-9xe" fillcolor="#231f20" stroked="f">
                    <v:path arrowok="t" o:connecttype="custom" o:connectlocs="209,195;205,203;199,207;224,207;227,204;209,195" o:connectangles="0,0,0,0,0,0"/>
                  </v:shape>
                  <v:shape id="Freeform 1140" o:spid="_x0000_s1048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UeHMUA&#10;AADdAAAADwAAAGRycy9kb3ducmV2LnhtbERPTWsCMRC9F/wPYQQvpWbVYstqlFIUpEVEK4Xehs24&#10;WdxMdpOo23/fFAq9zeN9znzZ2VpcyYfKsYLRMANBXDhdcang+LF+eAYRIrLG2jEp+KYAy0Xvbo65&#10;djfe0/UQS5FCOOSowMTY5FKGwpDFMHQNceJOzluMCfpSao+3FG5rOc6yqbRYcWow2NCroeJ8uFgF&#10;mXl6bFfvtL0c8ev8udu++fa+VWrQ715mICJ18V/8597oNH80ncDvN+kE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R4cxQAAAN0AAAAPAAAAAAAAAAAAAAAAAJgCAABkcnMv&#10;ZG93bnJldi54bWxQSwUGAAAAAAQABAD1AAAAigMAAAAA&#10;" path="m139,119r-25,l120,123r3,8l139,119xe" fillcolor="#231f20" stroked="f">
                    <v:path arrowok="t" o:connecttype="custom" o:connectlocs="139,156;114,156;120,160;123,168;139,156" o:connectangles="0,0,0,0,0"/>
                  </v:shape>
                  <v:shape id="Freeform 1139" o:spid="_x0000_s1049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GaMUA&#10;AADdAAAADwAAAGRycy9kb3ducmV2LnhtbERP22oCMRB9F/oPYQp9kZq1iJatUUppoVREvFDo27CZ&#10;bhY3k90k6vr3RhB8m8O5znTe2VocyYfKsYLhIANBXDhdcalgt/16fgURIrLG2jEpOFOA+eyhN8Vc&#10;uxOv6biJpUghHHJUYGJscilDYchiGLiGOHH/zluMCfpSao+nFG5r+ZJlY2mx4tRgsKEPQ8V+c7AK&#10;MjMZtZ8LWh52+Lf/XS1/fNtvlXp67N7fQETq4l18c3/rNH84HsH1m3S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IZoxQAAAN0AAAAPAAAAAAAAAAAAAAAAAJgCAABkcnMv&#10;ZG93bnJldi54bWxQSwUGAAAAAAQABAD1AAAAigMAAAAA&#10;" path="m222,119r-24,l203,123r4,8l222,119xe" fillcolor="#231f20" stroked="f">
                    <v:path arrowok="t" o:connecttype="custom" o:connectlocs="222,156;198,156;203,160;207,168;222,156" o:connectangles="0,0,0,0,0"/>
                  </v:shape>
                </v:group>
                <v:group id="Group 1136" o:spid="_x0000_s1050" style="position:absolute;left:608;top:42;width:200;height:200" coordorigin="608,42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1137" o:spid="_x0000_s1051" style="position:absolute;left:608;top:4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7JsIA&#10;AADdAAAADwAAAGRycy9kb3ducmV2LnhtbERPS4vCMBC+C/6HMMLeNLWHKtUo6j7Yk2IV9jrbzLZl&#10;k0lpstr990YQvM3H95zlurdGXKjzjWMF00kCgrh0uuFKwfn0Pp6D8AFZo3FMCv7Jw3o1HCwx1+7K&#10;R7oUoRIxhH2OCuoQ2lxKX9Zk0U9cSxy5H9dZDBF2ldQdXmO4NTJNkkxabDg21NjSrqbyt/izCozh&#10;9Pu0mX99nLcpmbfZYf9qpFIvo36zABGoD0/xw/2p4/xplsH9m3iC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ETsmwgAAAN0AAAAPAAAAAAAAAAAAAAAAAJgCAABkcnMvZG93&#10;bnJldi54bWxQSwUGAAAAAAQABAD1AAAAhwMAAAAA&#10;" path="m99,l36,23,2,78,,101r3,23l38,177r63,22l123,196r54,-35l199,98,196,76,161,21,99,xe" stroked="f">
                    <v:path arrowok="t" o:connecttype="custom" o:connectlocs="99,42;36,65;2,120;0,143;3,166;38,219;101,241;123,238;177,203;199,140;196,118;161,63;99,42" o:connectangles="0,0,0,0,0,0,0,0,0,0,0,0,0"/>
                  </v:shape>
                </v:group>
                <v:group id="Group 1133" o:spid="_x0000_s1052" style="position:absolute;left:678;top:105;width:58;height:103" coordorigin="678,105" coordsize="58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1135" o:spid="_x0000_s1053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/ytcQA&#10;AADdAAAADwAAAGRycy9kb3ducmV2LnhtbESPzWoDMQyE74W+g1Ght8beHELZxgn9C4Semp8HELa6&#10;XnYtL7abbN++OhR6k5jRzKf1do6julAufWILzcKAInbJ99xZOJ92D4+gSkX2OCYmCz9UYLu5vVlj&#10;69OVD3Q51k5JCJcWLYRap1br4gJFLIs0EYv2lXLEKmvutM94lfA46qUxKx2xZ2kIONFrIDccv6OF&#10;T/PRu2bcvbhheTq8hzy85b2x9v5ufn4CVWmu/+a/670X/GYluPKNj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P8rXEAAAA3QAAAA8AAAAAAAAAAAAAAAAAmAIAAGRycy9k&#10;b3ducmV2LnhtbFBLBQYAAAAABAAEAPUAAACJAwAAAAA=&#10;" path="m46,51r-34,l12,103r34,l46,51xe" fillcolor="#231f20" stroked="f">
                    <v:path arrowok="t" o:connecttype="custom" o:connectlocs="46,156;12,156;12,208;46,208;46,156" o:connectangles="0,0,0,0,0"/>
                  </v:shape>
                  <v:shape id="Freeform 1134" o:spid="_x0000_s1054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XLsIA&#10;AADdAAAADwAAAGRycy9kb3ducmV2LnhtbERPzWoCMRC+F3yHMEJvNVkP0q5G0baC9FR/HmBIxs2y&#10;m8mSpLp9+6ZQ6G0+vt9ZbUbfixvF1AbWUM0UCGITbMuNhst5//QMImVki31g0vBNCTbrycMKaxvu&#10;fKTbKTeihHCqUYPLeailTMaRxzQLA3HhriF6zAXGRtqI9xLuezlXaiE9tlwaHA706sh0py+v4VN9&#10;tKbq9zvTzc/Hdxe7t3hQWj9Ox+0SRKYx/4v/3Adb5leLF/j9ppw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1cuwgAAAN0AAAAPAAAAAAAAAAAAAAAAAJgCAABkcnMvZG93&#10;bnJldi54bWxQSwUGAAAAAAQABAD1AAAAhwMAAAAA&#10;" path="m55,l3,,,3,,51r58,l58,3,55,xe" fillcolor="#231f20" stroked="f">
                    <v:path arrowok="t" o:connecttype="custom" o:connectlocs="55,105;3,105;0,108;0,156;58,156;58,108;55,105" o:connectangles="0,0,0,0,0,0,0"/>
                  </v:shape>
                </v:group>
                <v:group id="Group 1131" o:spid="_x0000_s1055" style="position:absolute;left:692;top:69;width:31;height:31" coordorigin="692,69" coordsize="31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1132" o:spid="_x0000_s1056" style="position:absolute;left:692;top:69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69wMMA&#10;AADdAAAADwAAAGRycy9kb3ducmV2LnhtbERP3WrCMBS+H+wdwhl4N5POMaUaZVPE3Wxg9QEOzbHt&#10;bE5KEmvd0y+Dwe7Ox/d7FqvBtqInHxrHGrKxAkFcOtNwpeF42D7OQISIbLB1TBpuFGC1vL9bYG7c&#10;lffUF7ESKYRDjhrqGLtcylDWZDGMXUecuJPzFmOCvpLG4zWF21Y+KfUiLTacGmrsaF1TeS4uVsPb&#10;5vNrp3o+T78/DhPHhdsr/6z16GF4nYOINMR/8Z/73aT52TSD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69wMMAAADdAAAADwAAAAAAAAAAAAAAAACYAgAAZHJzL2Rv&#10;d25yZXYueG1sUEsFBgAAAAAEAAQA9QAAAIgDAAAAAA==&#10;" path="m23,l7,,,7,,24r7,7l23,31r7,-7l30,7,23,xe" fillcolor="#231f20" stroked="f">
                    <v:path arrowok="t" o:connecttype="custom" o:connectlocs="23,69;7,69;0,76;0,93;7,100;23,100;30,93;30,76;23,69" o:connectangles="0,0,0,0,0,0,0,0,0"/>
                  </v:shape>
                </v:group>
                <v:group id="Group 1128" o:spid="_x0000_s1057" style="position:absolute;left:600;top:31;width:215;height:215" coordorigin="600,31" coordsize="215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1130" o:spid="_x0000_s1058" style="position:absolute;left:600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IXTMMA&#10;AADdAAAADwAAAGRycy9kb3ducmV2LnhtbERPS4vCMBC+L/gfwgje1lRXVLpGEXHFx8HXgtehGdvu&#10;NpPSRK3/3giCt/n4njOa1KYQV6pcbllBpx2BIE6szjlV8Hv8+RyCcB5ZY2GZFNzJwWTc+BhhrO2N&#10;93Q9+FSEEHYxKsi8L2MpXZKRQde2JXHgzrYy6AOsUqkrvIVwU8huFPWlwZxDQ4YlzTJK/g8Xo2C9&#10;Gm7nuBv84e7U6y9O5iz3m61SrWY9/QbhqfZv8cu91GF+Z/AFz2/CCX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IXTMMAAADdAAAADwAAAAAAAAAAAAAAAACYAgAAZHJzL2Rv&#10;d25yZXYueG1sUEsFBgAAAAAEAAQA9QAAAIgDAAAAAA==&#10;" path="m107,l49,17,9,65,,103r1,23l44,194r55,21l122,214r20,-5l160,201r9,-6l116,195,92,194,38,160,19,108,21,88,57,36,107,20r60,l156,12,138,5,120,1,107,xe" fillcolor="#231f20" stroked="f">
                    <v:path arrowok="t" o:connecttype="custom" o:connectlocs="107,31;49,48;9,96;0,134;1,157;44,225;99,246;122,245;142,240;160,232;169,226;116,226;92,225;38,191;19,139;21,119;57,67;107,51;167,51;156,43;138,36;120,32;107,31" o:connectangles="0,0,0,0,0,0,0,0,0,0,0,0,0,0,0,0,0,0,0,0,0,0,0"/>
                  </v:shape>
                  <v:shape id="Freeform 1129" o:spid="_x0000_s1059" style="position:absolute;left:600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POMIA&#10;AADdAAAADwAAAGRycy9kb3ducmV2LnhtbERPS4vCMBC+C/6HMII3TRVR6RpFREXdg68Fr0MzttVm&#10;Upqo9d9vFha8zcf3nMmsNoV4UuVyywp63QgEcWJ1zqmCn/OqMwbhPLLGwjIpeJOD2bTZmGCs7YuP&#10;9Dz5VIQQdjEqyLwvYyldkpFB17UlceCutjLoA6xSqSt8hXBTyH4UDaXBnENDhiUtMkrup4dRsNuO&#10;90s8jG54uAyG64u5yuP3Xql2q55/gfBU+4/4373RYX5vNIC/b8IJcv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484wgAAAN0AAAAPAAAAAAAAAAAAAAAAAJgCAABkcnMvZG93&#10;bnJldi54bWxQSwUGAAAAAAQABAD1AAAAhwMAAAAA&#10;" path="m167,20r-60,l128,22r19,7l164,40r15,18l189,76r5,18l193,120r-40,63l116,195r53,l211,137r3,-18l213,94,209,74,202,56,191,41,173,24r-6,-4xe" fillcolor="#231f20" stroked="f">
                    <v:path arrowok="t" o:connecttype="custom" o:connectlocs="167,51;107,51;128,53;147,60;164,71;179,89;189,107;194,125;193,151;153,214;116,226;169,226;211,168;214,150;213,125;209,105;202,87;191,72;173,55;167,51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4E055615" w14:textId="77777777" w:rsidR="00F20CE2" w:rsidRDefault="00F20CE2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E055616" w14:textId="77777777" w:rsidR="00F20CE2" w:rsidRDefault="003E30F1">
      <w:pPr>
        <w:spacing w:before="63" w:line="273" w:lineRule="auto"/>
        <w:ind w:left="110" w:right="10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Commonwealth</w:t>
      </w:r>
      <w:r>
        <w:rPr>
          <w:rFonts w:ascii="Book Antiqua" w:eastAsia="Book Antiqua" w:hAnsi="Book Antiqua" w:cs="Book Antiqua"/>
          <w:i/>
          <w:color w:val="808285"/>
          <w:spacing w:val="-10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Environmental</w:t>
      </w:r>
      <w:r>
        <w:rPr>
          <w:rFonts w:ascii="Book Antiqua" w:eastAsia="Book Antiqua" w:hAnsi="Book Antiqua" w:cs="Book Antiqua"/>
          <w:i/>
          <w:color w:val="808285"/>
          <w:spacing w:val="-18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5"/>
          <w:w w:val="95"/>
          <w:sz w:val="18"/>
          <w:szCs w:val="18"/>
        </w:rPr>
        <w:t>Water</w:t>
      </w:r>
      <w:r>
        <w:rPr>
          <w:rFonts w:ascii="Book Antiqua" w:eastAsia="Book Antiqua" w:hAnsi="Book Antiqua" w:cs="Book Antiqua"/>
          <w:i/>
          <w:color w:val="808285"/>
          <w:spacing w:val="-10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Portfolio</w:t>
      </w:r>
      <w:r>
        <w:rPr>
          <w:rFonts w:ascii="Book Antiqua" w:eastAsia="Book Antiqua" w:hAnsi="Book Antiqua" w:cs="Book Antiqua"/>
          <w:i/>
          <w:color w:val="808285"/>
          <w:spacing w:val="-9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Management</w:t>
      </w:r>
      <w:r>
        <w:rPr>
          <w:rFonts w:ascii="Book Antiqua" w:eastAsia="Book Antiqua" w:hAnsi="Book Antiqua" w:cs="Book Antiqua"/>
          <w:i/>
          <w:color w:val="808285"/>
          <w:spacing w:val="-10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P</w:t>
      </w:r>
      <w:r>
        <w:rPr>
          <w:rFonts w:ascii="Book Antiqua" w:eastAsia="Book Antiqua" w:hAnsi="Book Antiqua" w:cs="Book Antiqua"/>
          <w:i/>
          <w:color w:val="808285"/>
          <w:spacing w:val="-1"/>
          <w:w w:val="95"/>
          <w:sz w:val="18"/>
          <w:szCs w:val="18"/>
        </w:rPr>
        <w:t>lan:</w:t>
      </w:r>
      <w:r>
        <w:rPr>
          <w:rFonts w:ascii="Book Antiqua" w:eastAsia="Book Antiqua" w:hAnsi="Book Antiqua" w:cs="Book Antiqua"/>
          <w:i/>
          <w:color w:val="808285"/>
          <w:spacing w:val="-9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M</w:t>
      </w:r>
      <w:r>
        <w:rPr>
          <w:rFonts w:ascii="Book Antiqua" w:eastAsia="Book Antiqua" w:hAnsi="Book Antiqua" w:cs="Book Antiqua"/>
          <w:i/>
          <w:color w:val="808285"/>
          <w:spacing w:val="-1"/>
          <w:w w:val="95"/>
          <w:sz w:val="18"/>
          <w:szCs w:val="18"/>
        </w:rPr>
        <w:t>id</w:t>
      </w:r>
      <w:r>
        <w:rPr>
          <w:rFonts w:ascii="Book Antiqua" w:eastAsia="Book Antiqua" w:hAnsi="Book Antiqua" w:cs="Book Antiqua"/>
          <w:i/>
          <w:color w:val="808285"/>
          <w:spacing w:val="-10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3"/>
          <w:w w:val="95"/>
          <w:sz w:val="18"/>
          <w:szCs w:val="18"/>
        </w:rPr>
        <w:t>Murray</w:t>
      </w:r>
      <w:r>
        <w:rPr>
          <w:rFonts w:ascii="Book Antiqua" w:eastAsia="Book Antiqua" w:hAnsi="Book Antiqua" w:cs="Book Antiqua"/>
          <w:i/>
          <w:color w:val="808285"/>
          <w:spacing w:val="-9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Region</w:t>
      </w:r>
      <w:r>
        <w:rPr>
          <w:rFonts w:ascii="Book Antiqua" w:eastAsia="Book Antiqua" w:hAnsi="Book Antiqua" w:cs="Book Antiqua"/>
          <w:i/>
          <w:color w:val="808285"/>
          <w:spacing w:val="-10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w w:val="95"/>
          <w:sz w:val="18"/>
          <w:szCs w:val="18"/>
        </w:rPr>
        <w:t>2017–18</w:t>
      </w:r>
      <w:r>
        <w:rPr>
          <w:rFonts w:ascii="Book Antiqua" w:eastAsia="Book Antiqua" w:hAnsi="Book Antiqua" w:cs="Book Antiqua"/>
          <w:i/>
          <w:color w:val="808285"/>
          <w:spacing w:val="-10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color w:val="808285"/>
          <w:spacing w:val="-9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licensed</w:t>
      </w:r>
      <w:r>
        <w:rPr>
          <w:rFonts w:ascii="Times New Roman" w:eastAsia="Times New Roman" w:hAnsi="Times New Roman" w:cs="Times New Roman"/>
          <w:color w:val="808285"/>
          <w:spacing w:val="-10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w w:val="95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808285"/>
          <w:spacing w:val="-2"/>
          <w:w w:val="9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808285"/>
          <w:spacing w:val="-9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0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w w:val="95"/>
          <w:sz w:val="18"/>
          <w:szCs w:val="18"/>
        </w:rPr>
        <w:t>Commonwealth</w:t>
      </w:r>
      <w:r>
        <w:rPr>
          <w:rFonts w:ascii="Times New Roman" w:eastAsia="Times New Roman" w:hAnsi="Times New Roman" w:cs="Times New Roman"/>
          <w:color w:val="808285"/>
          <w:spacing w:val="89"/>
          <w:w w:val="9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Australia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under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eative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Commons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ttribution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4.0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International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licence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with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exception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Coat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Arms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65"/>
          <w:w w:val="9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Australia,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logo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agency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esponsible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publishing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epor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t,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content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supplied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third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parties,</w:t>
      </w:r>
      <w:r>
        <w:rPr>
          <w:rFonts w:ascii="Times New Roman" w:eastAsia="Times New Roman" w:hAnsi="Times New Roman" w:cs="Times New Roman"/>
          <w:color w:val="808285"/>
          <w:spacing w:val="69"/>
          <w:w w:val="9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808285"/>
          <w:spacing w:val="6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any</w:t>
      </w:r>
      <w:r>
        <w:rPr>
          <w:rFonts w:ascii="Times New Roman" w:eastAsia="Times New Roman" w:hAnsi="Times New Roman" w:cs="Times New Roman"/>
          <w:color w:val="808285"/>
          <w:spacing w:val="7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images</w:t>
      </w:r>
      <w:r>
        <w:rPr>
          <w:rFonts w:ascii="Times New Roman" w:eastAsia="Times New Roman" w:hAnsi="Times New Roman" w:cs="Times New Roman"/>
          <w:color w:val="808285"/>
          <w:spacing w:val="7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depicting</w:t>
      </w:r>
      <w:r>
        <w:rPr>
          <w:rFonts w:ascii="Times New Roman" w:eastAsia="Times New Roman" w:hAnsi="Times New Roman" w:cs="Times New Roman"/>
          <w:color w:val="808285"/>
          <w:spacing w:val="6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people.</w:t>
      </w:r>
      <w:r>
        <w:rPr>
          <w:rFonts w:ascii="Times New Roman" w:eastAsia="Times New Roman" w:hAnsi="Times New Roman" w:cs="Times New Roman"/>
          <w:color w:val="808285"/>
          <w:spacing w:val="7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3"/>
          <w:w w:val="95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808285"/>
          <w:spacing w:val="7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licence</w:t>
      </w:r>
      <w:r>
        <w:rPr>
          <w:rFonts w:ascii="Times New Roman" w:eastAsia="Times New Roman" w:hAnsi="Times New Roman" w:cs="Times New Roman"/>
          <w:color w:val="808285"/>
          <w:spacing w:val="6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conditions</w:t>
      </w:r>
      <w:r>
        <w:rPr>
          <w:rFonts w:ascii="Times New Roman" w:eastAsia="Times New Roman" w:hAnsi="Times New Roman" w:cs="Times New Roman"/>
          <w:color w:val="808285"/>
          <w:spacing w:val="7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see:</w:t>
      </w:r>
      <w:r>
        <w:rPr>
          <w:rFonts w:ascii="Times New Roman" w:eastAsia="Times New Roman" w:hAnsi="Times New Roman" w:cs="Times New Roman"/>
          <w:color w:val="808285"/>
          <w:spacing w:val="7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w w:val="95"/>
          <w:sz w:val="18"/>
          <w:szCs w:val="18"/>
        </w:rPr>
        <w:t>https://cr</w:t>
      </w:r>
      <w:r>
        <w:rPr>
          <w:rFonts w:ascii="Times New Roman" w:eastAsia="Times New Roman" w:hAnsi="Times New Roman" w:cs="Times New Roman"/>
          <w:color w:val="808285"/>
          <w:spacing w:val="-2"/>
          <w:w w:val="95"/>
          <w:sz w:val="18"/>
          <w:szCs w:val="18"/>
        </w:rPr>
        <w:t>eativ</w:t>
      </w:r>
      <w:r>
        <w:rPr>
          <w:rFonts w:ascii="Times New Roman" w:eastAsia="Times New Roman" w:hAnsi="Times New Roman" w:cs="Times New Roman"/>
          <w:color w:val="808285"/>
          <w:spacing w:val="-1"/>
          <w:w w:val="95"/>
          <w:sz w:val="18"/>
          <w:szCs w:val="18"/>
        </w:rPr>
        <w:t>ecommons.org/licenses/by/4.0/</w:t>
      </w:r>
    </w:p>
    <w:p w14:paraId="4E055617" w14:textId="77777777" w:rsidR="00F20CE2" w:rsidRDefault="00F20CE2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4E055618" w14:textId="77777777" w:rsidR="00F20CE2" w:rsidRDefault="003E30F1">
      <w:pPr>
        <w:spacing w:line="263" w:lineRule="auto"/>
        <w:ind w:left="110" w:right="2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This</w:t>
      </w:r>
      <w:r>
        <w:rPr>
          <w:rFonts w:ascii="Times New Roman" w:eastAsia="Times New Roman" w:hAnsi="Times New Roman" w:cs="Times New Roman"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w w:val="95"/>
          <w:sz w:val="18"/>
          <w:szCs w:val="18"/>
        </w:rPr>
        <w:t>report</w:t>
      </w:r>
      <w:r>
        <w:rPr>
          <w:rFonts w:ascii="Times New Roman" w:eastAsia="Times New Roman" w:hAnsi="Times New Roman" w:cs="Times New Roman"/>
          <w:color w:val="808285"/>
          <w:spacing w:val="-11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should</w:t>
      </w:r>
      <w:r>
        <w:rPr>
          <w:rFonts w:ascii="Times New Roman" w:eastAsia="Times New Roman" w:hAnsi="Times New Roman" w:cs="Times New Roman"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color w:val="808285"/>
          <w:spacing w:val="-11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attributed</w:t>
      </w:r>
      <w:r>
        <w:rPr>
          <w:rFonts w:ascii="Times New Roman" w:eastAsia="Times New Roman" w:hAnsi="Times New Roman" w:cs="Times New Roman"/>
          <w:color w:val="808285"/>
          <w:spacing w:val="-11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w w:val="95"/>
          <w:sz w:val="18"/>
          <w:szCs w:val="18"/>
        </w:rPr>
        <w:t>‘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Commonwealth</w:t>
      </w:r>
      <w:r>
        <w:rPr>
          <w:rFonts w:ascii="Book Antiqua" w:eastAsia="Book Antiqua" w:hAnsi="Book Antiqua" w:cs="Book Antiqua"/>
          <w:i/>
          <w:color w:val="808285"/>
          <w:spacing w:val="-11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Environmental</w:t>
      </w:r>
      <w:r>
        <w:rPr>
          <w:rFonts w:ascii="Book Antiqua" w:eastAsia="Book Antiqua" w:hAnsi="Book Antiqua" w:cs="Book Antiqua"/>
          <w:i/>
          <w:color w:val="808285"/>
          <w:spacing w:val="-19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5"/>
          <w:w w:val="95"/>
          <w:sz w:val="18"/>
          <w:szCs w:val="18"/>
        </w:rPr>
        <w:t>Water</w:t>
      </w:r>
      <w:r>
        <w:rPr>
          <w:rFonts w:ascii="Book Antiqua" w:eastAsia="Book Antiqua" w:hAnsi="Book Antiqua" w:cs="Book Antiqua"/>
          <w:i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Portfolio</w:t>
      </w:r>
      <w:r>
        <w:rPr>
          <w:rFonts w:ascii="Book Antiqua" w:eastAsia="Book Antiqua" w:hAnsi="Book Antiqua" w:cs="Book Antiqua"/>
          <w:i/>
          <w:color w:val="808285"/>
          <w:spacing w:val="-11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Management</w:t>
      </w:r>
      <w:r>
        <w:rPr>
          <w:rFonts w:ascii="Book Antiqua" w:eastAsia="Book Antiqua" w:hAnsi="Book Antiqua" w:cs="Book Antiqua"/>
          <w:i/>
          <w:color w:val="808285"/>
          <w:spacing w:val="-11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P</w:t>
      </w:r>
      <w:r>
        <w:rPr>
          <w:rFonts w:ascii="Book Antiqua" w:eastAsia="Book Antiqua" w:hAnsi="Book Antiqua" w:cs="Book Antiqua"/>
          <w:i/>
          <w:color w:val="808285"/>
          <w:spacing w:val="-1"/>
          <w:w w:val="95"/>
          <w:sz w:val="18"/>
          <w:szCs w:val="18"/>
        </w:rPr>
        <w:t>lan:</w:t>
      </w:r>
      <w:r>
        <w:rPr>
          <w:rFonts w:ascii="Book Antiqua" w:eastAsia="Book Antiqua" w:hAnsi="Book Antiqua" w:cs="Book Antiqua"/>
          <w:i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M</w:t>
      </w:r>
      <w:r>
        <w:rPr>
          <w:rFonts w:ascii="Book Antiqua" w:eastAsia="Book Antiqua" w:hAnsi="Book Antiqua" w:cs="Book Antiqua"/>
          <w:i/>
          <w:color w:val="808285"/>
          <w:spacing w:val="-1"/>
          <w:w w:val="95"/>
          <w:sz w:val="18"/>
          <w:szCs w:val="18"/>
        </w:rPr>
        <w:t>id</w:t>
      </w:r>
      <w:r>
        <w:rPr>
          <w:rFonts w:ascii="Book Antiqua" w:eastAsia="Book Antiqua" w:hAnsi="Book Antiqua" w:cs="Book Antiqua"/>
          <w:i/>
          <w:color w:val="808285"/>
          <w:spacing w:val="-11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3"/>
          <w:w w:val="95"/>
          <w:sz w:val="18"/>
          <w:szCs w:val="18"/>
        </w:rPr>
        <w:t>Murray</w:t>
      </w:r>
      <w:r>
        <w:rPr>
          <w:rFonts w:ascii="Book Antiqua" w:eastAsia="Book Antiqua" w:hAnsi="Book Antiqua" w:cs="Book Antiqua"/>
          <w:i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Region</w:t>
      </w:r>
      <w:r>
        <w:rPr>
          <w:rFonts w:ascii="Book Antiqua" w:eastAsia="Book Antiqua" w:hAnsi="Book Antiqua" w:cs="Book Antiqua"/>
          <w:i/>
          <w:color w:val="808285"/>
          <w:spacing w:val="79"/>
          <w:w w:val="8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z w:val="18"/>
          <w:szCs w:val="18"/>
        </w:rPr>
        <w:t>2017–18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Australia,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2017’.</w:t>
      </w:r>
    </w:p>
    <w:p w14:paraId="4E055619" w14:textId="77777777" w:rsidR="00F20CE2" w:rsidRDefault="00F20CE2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14:paraId="4E05561A" w14:textId="77777777" w:rsidR="00F20CE2" w:rsidRDefault="003E30F1">
      <w:pPr>
        <w:spacing w:line="278" w:lineRule="auto"/>
        <w:ind w:left="110" w:right="15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Australia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has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made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all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easonable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efforts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identify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content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supplied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third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parties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using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following</w:t>
      </w:r>
      <w:r>
        <w:rPr>
          <w:rFonts w:ascii="Times New Roman" w:eastAsia="Times New Roman" w:hAnsi="Times New Roman" w:cs="Times New Roman"/>
          <w:color w:val="808285"/>
          <w:spacing w:val="67"/>
          <w:w w:val="9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format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‘©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Copyright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808285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noting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third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4"/>
          <w:sz w:val="18"/>
          <w:szCs w:val="18"/>
        </w:rPr>
        <w:t>party</w:t>
      </w:r>
      <w:r>
        <w:rPr>
          <w:rFonts w:ascii="Times New Roman" w:eastAsia="Times New Roman" w:hAnsi="Times New Roman" w:cs="Times New Roman"/>
          <w:color w:val="808285"/>
          <w:spacing w:val="-3"/>
          <w:sz w:val="18"/>
          <w:szCs w:val="18"/>
        </w:rPr>
        <w:t>.</w:t>
      </w:r>
    </w:p>
    <w:p w14:paraId="4E05561B" w14:textId="77777777" w:rsidR="00F20CE2" w:rsidRDefault="00F20CE2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4E05561C" w14:textId="77777777" w:rsidR="00F20CE2" w:rsidRDefault="003E30F1">
      <w:pPr>
        <w:spacing w:line="278" w:lineRule="auto"/>
        <w:ind w:left="110" w:right="15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views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opinions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expressed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in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this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publication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are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those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authors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do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not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necessarily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eflect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those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29"/>
          <w:w w:val="99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Australian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G</w:t>
      </w:r>
      <w:r>
        <w:rPr>
          <w:rFonts w:ascii="Times New Roman"/>
          <w:color w:val="808285"/>
          <w:spacing w:val="-2"/>
          <w:sz w:val="18"/>
        </w:rPr>
        <w:t>ov</w:t>
      </w:r>
      <w:r>
        <w:rPr>
          <w:rFonts w:ascii="Times New Roman"/>
          <w:color w:val="808285"/>
          <w:spacing w:val="-1"/>
          <w:sz w:val="18"/>
        </w:rPr>
        <w:t>ernment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M</w:t>
      </w:r>
      <w:r>
        <w:rPr>
          <w:rFonts w:ascii="Times New Roman"/>
          <w:color w:val="808285"/>
          <w:spacing w:val="-2"/>
          <w:sz w:val="18"/>
        </w:rPr>
        <w:t>inister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z w:val="18"/>
        </w:rPr>
        <w:t>for</w:t>
      </w:r>
      <w:r>
        <w:rPr>
          <w:rFonts w:ascii="Times New Roman"/>
          <w:color w:val="808285"/>
          <w:spacing w:val="-13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4"/>
          <w:sz w:val="18"/>
        </w:rPr>
        <w:t>Energy</w:t>
      </w:r>
      <w:r>
        <w:rPr>
          <w:rFonts w:ascii="Times New Roman"/>
          <w:color w:val="808285"/>
          <w:spacing w:val="-3"/>
          <w:sz w:val="18"/>
        </w:rPr>
        <w:t>.</w:t>
      </w:r>
    </w:p>
    <w:p w14:paraId="4E05561D" w14:textId="77777777" w:rsidR="00F20CE2" w:rsidRDefault="00F20CE2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4E05561E" w14:textId="77777777" w:rsidR="00F20CE2" w:rsidRDefault="003E30F1">
      <w:pPr>
        <w:spacing w:line="278" w:lineRule="auto"/>
        <w:ind w:left="110" w:right="2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z w:val="18"/>
        </w:rPr>
        <w:t>While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easonable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efforts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have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been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made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to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ensure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that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contents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this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publication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are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factually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correct,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45"/>
          <w:w w:val="9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Commonw</w:t>
      </w:r>
      <w:r>
        <w:rPr>
          <w:rFonts w:ascii="Times New Roman"/>
          <w:color w:val="808285"/>
          <w:spacing w:val="-2"/>
          <w:sz w:val="18"/>
        </w:rPr>
        <w:t>ealth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does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not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accept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esponsibility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for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accuracy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completeness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contents,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shall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not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be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liable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for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any</w:t>
      </w:r>
      <w:r>
        <w:rPr>
          <w:rFonts w:ascii="Times New Roman"/>
          <w:color w:val="808285"/>
          <w:spacing w:val="45"/>
          <w:w w:val="94"/>
          <w:sz w:val="18"/>
        </w:rPr>
        <w:t xml:space="preserve"> </w:t>
      </w:r>
      <w:r>
        <w:rPr>
          <w:rFonts w:ascii="Times New Roman"/>
          <w:color w:val="808285"/>
          <w:sz w:val="18"/>
        </w:rPr>
        <w:t>loss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damage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that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may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z w:val="18"/>
        </w:rPr>
        <w:t>be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occasioned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dir</w:t>
      </w:r>
      <w:r>
        <w:rPr>
          <w:rFonts w:ascii="Times New Roman"/>
          <w:color w:val="808285"/>
          <w:spacing w:val="-2"/>
          <w:sz w:val="18"/>
        </w:rPr>
        <w:t>ectly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indir</w:t>
      </w:r>
      <w:r>
        <w:rPr>
          <w:rFonts w:ascii="Times New Roman"/>
          <w:color w:val="808285"/>
          <w:spacing w:val="-2"/>
          <w:sz w:val="18"/>
        </w:rPr>
        <w:t>ectly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thr</w:t>
      </w:r>
      <w:r>
        <w:rPr>
          <w:rFonts w:ascii="Times New Roman"/>
          <w:color w:val="808285"/>
          <w:spacing w:val="-2"/>
          <w:sz w:val="18"/>
        </w:rPr>
        <w:t>ough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use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of</w:t>
      </w:r>
      <w:r>
        <w:rPr>
          <w:rFonts w:ascii="Times New Roman"/>
          <w:color w:val="808285"/>
          <w:spacing w:val="-1"/>
          <w:sz w:val="18"/>
        </w:rPr>
        <w:t>,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eliance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on,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z w:val="18"/>
        </w:rPr>
        <w:t>contents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this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publication.</w:t>
      </w:r>
    </w:p>
    <w:p w14:paraId="4E05561F" w14:textId="77777777" w:rsidR="00F20CE2" w:rsidRDefault="00F20CE2">
      <w:pPr>
        <w:spacing w:line="278" w:lineRule="auto"/>
        <w:rPr>
          <w:rFonts w:ascii="Times New Roman" w:eastAsia="Times New Roman" w:hAnsi="Times New Roman" w:cs="Times New Roman"/>
          <w:sz w:val="18"/>
          <w:szCs w:val="18"/>
        </w:rPr>
        <w:sectPr w:rsidR="00F20CE2">
          <w:pgSz w:w="11910" w:h="16840"/>
          <w:pgMar w:top="1580" w:right="1680" w:bottom="280" w:left="1080" w:header="720" w:footer="720" w:gutter="0"/>
          <w:cols w:space="720"/>
        </w:sectPr>
      </w:pPr>
    </w:p>
    <w:p w14:paraId="4E055620" w14:textId="77777777" w:rsidR="00F20CE2" w:rsidRDefault="00F20CE2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4E055627" w14:textId="77777777" w:rsidR="00F20CE2" w:rsidRDefault="003E30F1">
      <w:pPr>
        <w:pStyle w:val="Heading1"/>
        <w:spacing w:line="501" w:lineRule="exact"/>
        <w:ind w:left="113"/>
        <w:rPr>
          <w:rFonts w:ascii="Calibri" w:eastAsia="Calibri" w:hAnsi="Calibri" w:cs="Calibri"/>
          <w:b w:val="0"/>
          <w:bCs w:val="0"/>
        </w:rPr>
      </w:pPr>
      <w:bookmarkStart w:id="1" w:name="_bookmark0"/>
      <w:bookmarkEnd w:id="1"/>
      <w:r>
        <w:rPr>
          <w:rFonts w:ascii="Calibri"/>
          <w:color w:val="5F4879"/>
          <w:spacing w:val="-1"/>
        </w:rPr>
        <w:t>Commonwealth</w:t>
      </w:r>
      <w:r>
        <w:rPr>
          <w:rFonts w:ascii="Calibri"/>
          <w:color w:val="5F4879"/>
          <w:spacing w:val="-17"/>
        </w:rPr>
        <w:t xml:space="preserve"> </w:t>
      </w:r>
      <w:r>
        <w:rPr>
          <w:rFonts w:ascii="Calibri"/>
          <w:color w:val="5F4879"/>
          <w:spacing w:val="-1"/>
        </w:rPr>
        <w:t>environmental</w:t>
      </w:r>
      <w:r>
        <w:rPr>
          <w:rFonts w:ascii="Calibri"/>
          <w:color w:val="5F4879"/>
          <w:spacing w:val="-15"/>
        </w:rPr>
        <w:t xml:space="preserve"> </w:t>
      </w:r>
      <w:r>
        <w:rPr>
          <w:rFonts w:ascii="Calibri"/>
          <w:color w:val="5F4879"/>
          <w:spacing w:val="-1"/>
        </w:rPr>
        <w:t>water</w:t>
      </w:r>
      <w:r>
        <w:rPr>
          <w:rFonts w:ascii="Calibri"/>
          <w:color w:val="5F4879"/>
          <w:spacing w:val="-16"/>
        </w:rPr>
        <w:t xml:space="preserve"> </w:t>
      </w:r>
      <w:r>
        <w:rPr>
          <w:rFonts w:ascii="Calibri"/>
          <w:color w:val="5F4879"/>
          <w:spacing w:val="-1"/>
        </w:rPr>
        <w:t>portfolio</w:t>
      </w:r>
    </w:p>
    <w:p w14:paraId="4E055628" w14:textId="77777777" w:rsidR="00F20CE2" w:rsidRDefault="003E30F1">
      <w:pPr>
        <w:spacing w:before="1"/>
        <w:ind w:left="113"/>
        <w:rPr>
          <w:rFonts w:ascii="Calibri" w:eastAsia="Calibri" w:hAnsi="Calibri" w:cs="Calibri"/>
          <w:sz w:val="42"/>
          <w:szCs w:val="42"/>
        </w:rPr>
      </w:pPr>
      <w:r>
        <w:rPr>
          <w:rFonts w:ascii="Calibri"/>
          <w:b/>
          <w:color w:val="5F4879"/>
          <w:spacing w:val="-1"/>
          <w:sz w:val="42"/>
        </w:rPr>
        <w:t>management</w:t>
      </w:r>
      <w:r>
        <w:rPr>
          <w:rFonts w:ascii="Calibri"/>
          <w:b/>
          <w:color w:val="5F4879"/>
          <w:spacing w:val="-23"/>
          <w:sz w:val="42"/>
        </w:rPr>
        <w:t xml:space="preserve"> </w:t>
      </w:r>
      <w:r>
        <w:rPr>
          <w:rFonts w:ascii="Calibri"/>
          <w:b/>
          <w:color w:val="5F4879"/>
          <w:sz w:val="42"/>
        </w:rPr>
        <w:t>planning</w:t>
      </w:r>
    </w:p>
    <w:p w14:paraId="4E055629" w14:textId="77777777" w:rsidR="00F20CE2" w:rsidRDefault="003E30F1">
      <w:pPr>
        <w:pStyle w:val="Heading2"/>
        <w:spacing w:before="246"/>
        <w:ind w:left="113" w:firstLine="0"/>
        <w:rPr>
          <w:b w:val="0"/>
          <w:bCs w:val="0"/>
        </w:rPr>
      </w:pPr>
      <w:bookmarkStart w:id="2" w:name="_bookmark1"/>
      <w:bookmarkEnd w:id="2"/>
      <w:r>
        <w:rPr>
          <w:color w:val="5F4879"/>
        </w:rPr>
        <w:t>Commonwealth</w:t>
      </w:r>
      <w:r>
        <w:rPr>
          <w:color w:val="5F4879"/>
          <w:spacing w:val="-15"/>
        </w:rPr>
        <w:t xml:space="preserve"> </w:t>
      </w:r>
      <w:r>
        <w:rPr>
          <w:color w:val="5F4879"/>
        </w:rPr>
        <w:t>Environmental</w:t>
      </w:r>
      <w:r>
        <w:rPr>
          <w:color w:val="5F4879"/>
          <w:spacing w:val="-14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15"/>
        </w:rPr>
        <w:t xml:space="preserve"> </w:t>
      </w:r>
      <w:r>
        <w:rPr>
          <w:color w:val="5F4879"/>
          <w:spacing w:val="-1"/>
        </w:rPr>
        <w:t>Holder</w:t>
      </w:r>
    </w:p>
    <w:p w14:paraId="4E05562A" w14:textId="77777777" w:rsidR="00F20CE2" w:rsidRDefault="00F20CE2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E05562B" w14:textId="77777777" w:rsidR="00F20CE2" w:rsidRDefault="003E30F1">
      <w:pPr>
        <w:pStyle w:val="BodyText"/>
        <w:ind w:left="113" w:right="183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Holder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statutory</w:t>
      </w:r>
      <w:r>
        <w:rPr>
          <w:spacing w:val="-9"/>
        </w:rPr>
        <w:t xml:space="preserve"> </w:t>
      </w:r>
      <w:r>
        <w:rPr>
          <w:spacing w:val="-1"/>
        </w:rPr>
        <w:t>position</w:t>
      </w:r>
      <w:r>
        <w:rPr>
          <w:spacing w:val="-7"/>
        </w:rPr>
        <w:t xml:space="preserve"> </w:t>
      </w:r>
      <w:r>
        <w:rPr>
          <w:spacing w:val="-1"/>
        </w:rPr>
        <w:t>established</w:t>
      </w:r>
      <w:r>
        <w:rPr>
          <w:spacing w:val="-7"/>
        </w:rPr>
        <w:t xml:space="preserve"> </w:t>
      </w:r>
      <w:r>
        <w:rPr>
          <w:spacing w:val="-1"/>
        </w:rPr>
        <w:t>under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rFonts w:cs="Century Gothic"/>
          <w:i/>
          <w:spacing w:val="-1"/>
        </w:rPr>
        <w:t>Water</w:t>
      </w:r>
      <w:r>
        <w:rPr>
          <w:rFonts w:cs="Century Gothic"/>
          <w:i/>
          <w:spacing w:val="-8"/>
        </w:rPr>
        <w:t xml:space="preserve"> </w:t>
      </w:r>
      <w:r>
        <w:rPr>
          <w:rFonts w:cs="Century Gothic"/>
          <w:i/>
          <w:spacing w:val="-1"/>
        </w:rPr>
        <w:t>Act</w:t>
      </w:r>
      <w:r>
        <w:rPr>
          <w:rFonts w:cs="Century Gothic"/>
          <w:i/>
          <w:spacing w:val="111"/>
          <w:w w:val="99"/>
        </w:rPr>
        <w:t xml:space="preserve"> </w:t>
      </w:r>
      <w:r>
        <w:rPr>
          <w:rFonts w:cs="Century Gothic"/>
          <w:i/>
        </w:rPr>
        <w:t>2007</w:t>
      </w:r>
      <w:r>
        <w:rPr>
          <w:rFonts w:cs="Century Gothic"/>
          <w:i/>
          <w:spacing w:val="-8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is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responsible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for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managing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Commonwealth’s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environmental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holdings.</w:t>
      </w:r>
      <w:r>
        <w:rPr>
          <w:rFonts w:cs="Century Gothic"/>
          <w:spacing w:val="-11"/>
        </w:rPr>
        <w:t xml:space="preserve"> </w:t>
      </w:r>
      <w:r>
        <w:rPr>
          <w:rFonts w:cs="Century Gothic"/>
          <w:spacing w:val="-1"/>
        </w:rPr>
        <w:t>This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30"/>
          <w:w w:val="99"/>
        </w:rPr>
        <w:t xml:space="preserve"> </w:t>
      </w:r>
      <w:r>
        <w:rPr>
          <w:spacing w:val="-1"/>
        </w:rPr>
        <w:t>must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managed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protect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restore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rivers,</w:t>
      </w:r>
      <w:r>
        <w:rPr>
          <w:spacing w:val="-8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floodplains</w:t>
      </w:r>
      <w:r>
        <w:rPr>
          <w:spacing w:val="-6"/>
        </w:rPr>
        <w:t xml:space="preserve"> </w:t>
      </w:r>
      <w:r>
        <w:rPr>
          <w:spacing w:val="-1"/>
        </w:rPr>
        <w:t>(and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animals</w:t>
      </w:r>
      <w:r>
        <w:rPr>
          <w:spacing w:val="66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plants</w:t>
      </w:r>
      <w:r>
        <w:rPr>
          <w:spacing w:val="-7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rPr>
          <w:spacing w:val="-1"/>
        </w:rPr>
        <w:t>support)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Murray-Darling</w:t>
      </w:r>
      <w:r>
        <w:rPr>
          <w:spacing w:val="-8"/>
        </w:rPr>
        <w:t xml:space="preserve"> </w:t>
      </w:r>
      <w:r>
        <w:rPr>
          <w:spacing w:val="-1"/>
        </w:rPr>
        <w:t>Basin.</w:t>
      </w:r>
      <w:r>
        <w:rPr>
          <w:spacing w:val="-8"/>
        </w:rPr>
        <w:t xml:space="preserve"> </w:t>
      </w:r>
      <w:r>
        <w:t>Mr</w:t>
      </w:r>
      <w:r>
        <w:rPr>
          <w:spacing w:val="-7"/>
        </w:rPr>
        <w:t xml:space="preserve"> </w:t>
      </w:r>
      <w:r>
        <w:rPr>
          <w:spacing w:val="-1"/>
        </w:rPr>
        <w:t>David</w:t>
      </w:r>
      <w:r>
        <w:rPr>
          <w:spacing w:val="-7"/>
        </w:rPr>
        <w:t xml:space="preserve"> </w:t>
      </w:r>
      <w:r>
        <w:t>Papps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current</w:t>
      </w:r>
      <w:r>
        <w:rPr>
          <w:spacing w:val="-6"/>
        </w:rPr>
        <w:t xml:space="preserve"> </w:t>
      </w:r>
      <w:r>
        <w:t>Commonwealth</w:t>
      </w:r>
      <w:r>
        <w:rPr>
          <w:spacing w:val="62"/>
          <w:w w:val="9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</w:t>
      </w:r>
      <w:r>
        <w:rPr>
          <w:spacing w:val="-8"/>
        </w:rPr>
        <w:t xml:space="preserve"> </w:t>
      </w:r>
      <w:r>
        <w:rPr>
          <w:spacing w:val="-1"/>
        </w:rPr>
        <w:t>Holder.</w:t>
      </w:r>
      <w:r>
        <w:rPr>
          <w:spacing w:val="-9"/>
        </w:rPr>
        <w:t xml:space="preserve"> </w:t>
      </w:r>
      <w:r>
        <w:rPr>
          <w:spacing w:val="1"/>
        </w:rPr>
        <w:t>He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supported</w:t>
      </w:r>
      <w:r>
        <w:rPr>
          <w:spacing w:val="-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staff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1"/>
        </w:rPr>
        <w:t>Water</w:t>
      </w:r>
      <w:r>
        <w:rPr>
          <w:spacing w:val="-9"/>
        </w:rPr>
        <w:t xml:space="preserve"> </w:t>
      </w:r>
      <w:r>
        <w:rPr>
          <w:spacing w:val="-1"/>
        </w:rPr>
        <w:t>Office.</w:t>
      </w:r>
      <w:r>
        <w:rPr>
          <w:spacing w:val="48"/>
          <w:w w:val="9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Office</w:t>
      </w:r>
      <w:r>
        <w:rPr>
          <w:spacing w:val="-7"/>
        </w:rPr>
        <w:t xml:space="preserve"> </w:t>
      </w:r>
      <w:r>
        <w:t>employs</w:t>
      </w:r>
      <w:r>
        <w:rPr>
          <w:spacing w:val="-7"/>
        </w:rPr>
        <w:t xml:space="preserve"> </w:t>
      </w:r>
      <w:r>
        <w:rPr>
          <w:spacing w:val="-1"/>
        </w:rPr>
        <w:t>six</w:t>
      </w:r>
      <w:r>
        <w:rPr>
          <w:spacing w:val="-6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engagement</w:t>
      </w:r>
      <w:r>
        <w:rPr>
          <w:spacing w:val="-5"/>
        </w:rPr>
        <w:t xml:space="preserve"> </w:t>
      </w:r>
      <w:r>
        <w:rPr>
          <w:spacing w:val="-1"/>
        </w:rPr>
        <w:t>officers</w:t>
      </w:r>
      <w:r>
        <w:rPr>
          <w:spacing w:val="-7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rPr>
          <w:spacing w:val="-1"/>
        </w:rPr>
        <w:t>live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regional</w:t>
      </w:r>
      <w:r>
        <w:rPr>
          <w:spacing w:val="-5"/>
        </w:rPr>
        <w:t xml:space="preserve"> </w:t>
      </w:r>
      <w:r>
        <w:t>centres</w:t>
      </w:r>
      <w:r>
        <w:rPr>
          <w:spacing w:val="-7"/>
        </w:rPr>
        <w:t xml:space="preserve"> </w:t>
      </w:r>
      <w:r>
        <w:rPr>
          <w:spacing w:val="-1"/>
        </w:rPr>
        <w:t>across</w:t>
      </w:r>
      <w:r>
        <w:rPr>
          <w:spacing w:val="-8"/>
        </w:rPr>
        <w:t xml:space="preserve"> </w:t>
      </w:r>
      <w:r>
        <w:t>the</w:t>
      </w:r>
      <w:r>
        <w:rPr>
          <w:spacing w:val="71"/>
          <w:w w:val="99"/>
        </w:rPr>
        <w:t xml:space="preserve"> </w:t>
      </w:r>
      <w:r>
        <w:rPr>
          <w:spacing w:val="-1"/>
        </w:rPr>
        <w:t>Murray-Darling</w:t>
      </w:r>
      <w:r>
        <w:rPr>
          <w:spacing w:val="-21"/>
        </w:rPr>
        <w:t xml:space="preserve"> </w:t>
      </w:r>
      <w:r>
        <w:t>Basin.</w:t>
      </w:r>
    </w:p>
    <w:p w14:paraId="4E05562C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62D" w14:textId="77777777" w:rsidR="00F20CE2" w:rsidRDefault="003E30F1">
      <w:pPr>
        <w:pStyle w:val="Heading2"/>
        <w:ind w:left="113" w:firstLine="0"/>
        <w:rPr>
          <w:b w:val="0"/>
          <w:bCs w:val="0"/>
        </w:rPr>
      </w:pPr>
      <w:bookmarkStart w:id="3" w:name="_bookmark2"/>
      <w:bookmarkEnd w:id="3"/>
      <w:r>
        <w:rPr>
          <w:color w:val="5F4879"/>
        </w:rPr>
        <w:t>Commonwealth</w:t>
      </w:r>
      <w:r>
        <w:rPr>
          <w:color w:val="5F4879"/>
          <w:spacing w:val="-23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21"/>
        </w:rPr>
        <w:t xml:space="preserve"> </w:t>
      </w:r>
      <w:r>
        <w:rPr>
          <w:color w:val="5F4879"/>
        </w:rPr>
        <w:t>water</w:t>
      </w:r>
    </w:p>
    <w:p w14:paraId="4E05562E" w14:textId="77777777" w:rsidR="00F20CE2" w:rsidRDefault="00F20CE2">
      <w:pPr>
        <w:spacing w:before="8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E05562F" w14:textId="77777777" w:rsidR="00F20CE2" w:rsidRDefault="003E30F1">
      <w:pPr>
        <w:pStyle w:val="BodyText"/>
        <w:ind w:left="113" w:right="229"/>
      </w:pP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holdings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entitlements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rPr>
          <w:spacing w:val="-1"/>
        </w:rPr>
        <w:t>acquired</w:t>
      </w:r>
      <w:r>
        <w:rPr>
          <w:spacing w:val="-9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1"/>
        </w:rPr>
        <w:t>the</w:t>
      </w:r>
      <w:r>
        <w:rPr>
          <w:spacing w:val="58"/>
          <w:w w:val="99"/>
        </w:rPr>
        <w:t xml:space="preserve"> </w:t>
      </w:r>
      <w:r>
        <w:rPr>
          <w:spacing w:val="-1"/>
        </w:rPr>
        <w:t>Australian</w:t>
      </w:r>
      <w:r>
        <w:rPr>
          <w:spacing w:val="-9"/>
        </w:rPr>
        <w:t xml:space="preserve"> </w:t>
      </w:r>
      <w:r>
        <w:rPr>
          <w:spacing w:val="-1"/>
        </w:rPr>
        <w:t>Government</w:t>
      </w:r>
      <w:r>
        <w:rPr>
          <w:spacing w:val="-8"/>
        </w:rPr>
        <w:t xml:space="preserve"> </w:t>
      </w:r>
      <w:r>
        <w:rPr>
          <w:spacing w:val="-1"/>
        </w:rPr>
        <w:t>through</w:t>
      </w:r>
      <w:r>
        <w:rPr>
          <w:spacing w:val="-8"/>
        </w:rPr>
        <w:t xml:space="preserve"> </w:t>
      </w:r>
      <w:r>
        <w:t>investments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water-saving</w:t>
      </w:r>
      <w:r>
        <w:rPr>
          <w:spacing w:val="-9"/>
        </w:rPr>
        <w:t xml:space="preserve"> </w:t>
      </w:r>
      <w:r>
        <w:rPr>
          <w:spacing w:val="-1"/>
        </w:rPr>
        <w:t>infrastructure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purchases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water</w:t>
      </w:r>
      <w:r>
        <w:rPr>
          <w:spacing w:val="89"/>
          <w:w w:val="99"/>
        </w:rPr>
        <w:t xml:space="preserve"> </w:t>
      </w:r>
      <w:r>
        <w:t>market.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holdings</w:t>
      </w:r>
      <w:r>
        <w:rPr>
          <w:spacing w:val="-6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mix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entitlement</w:t>
      </w:r>
      <w:r>
        <w:rPr>
          <w:spacing w:val="-7"/>
        </w:rPr>
        <w:t xml:space="preserve"> </w:t>
      </w:r>
      <w:r>
        <w:rPr>
          <w:spacing w:val="-1"/>
        </w:rPr>
        <w:t>types</w:t>
      </w:r>
      <w:r>
        <w:rPr>
          <w:spacing w:val="-6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rPr>
          <w:spacing w:val="-1"/>
        </w:rPr>
        <w:t>across</w:t>
      </w:r>
      <w:r>
        <w:rPr>
          <w:spacing w:val="-6"/>
        </w:rPr>
        <w:t xml:space="preserve"> </w:t>
      </w:r>
      <w:r>
        <w:rPr>
          <w:spacing w:val="-1"/>
        </w:rPr>
        <w:t>19</w:t>
      </w:r>
      <w:r>
        <w:rPr>
          <w:spacing w:val="-6"/>
        </w:rPr>
        <w:t xml:space="preserve"> </w:t>
      </w:r>
      <w:r>
        <w:t>catchments.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rules</w:t>
      </w:r>
      <w:r>
        <w:rPr>
          <w:spacing w:val="-7"/>
        </w:rPr>
        <w:t xml:space="preserve"> </w:t>
      </w:r>
      <w:r>
        <w:rPr>
          <w:spacing w:val="-1"/>
        </w:rPr>
        <w:t>governing</w:t>
      </w:r>
      <w:r>
        <w:rPr>
          <w:spacing w:val="-4"/>
        </w:rPr>
        <w:t xml:space="preserve"> </w:t>
      </w:r>
      <w:r>
        <w:t>the</w:t>
      </w:r>
      <w:r>
        <w:rPr>
          <w:spacing w:val="54"/>
          <w:w w:val="99"/>
        </w:rPr>
        <w:t xml:space="preserve"> </w:t>
      </w:r>
      <w:r>
        <w:t>entitlements</w:t>
      </w:r>
      <w:r>
        <w:rPr>
          <w:spacing w:val="-11"/>
        </w:rPr>
        <w:t xml:space="preserve"> </w:t>
      </w:r>
      <w:r>
        <w:rPr>
          <w:spacing w:val="-1"/>
        </w:rPr>
        <w:t>vary</w:t>
      </w:r>
      <w:r>
        <w:rPr>
          <w:spacing w:val="-11"/>
        </w:rPr>
        <w:t xml:space="preserve"> </w:t>
      </w:r>
      <w:r>
        <w:t>across</w:t>
      </w:r>
      <w:r>
        <w:rPr>
          <w:spacing w:val="-11"/>
        </w:rPr>
        <w:t xml:space="preserve"> </w:t>
      </w:r>
      <w:r>
        <w:t>states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across</w:t>
      </w:r>
      <w:r>
        <w:rPr>
          <w:spacing w:val="-11"/>
        </w:rPr>
        <w:t xml:space="preserve"> </w:t>
      </w:r>
      <w:r>
        <w:t>catchments.</w:t>
      </w:r>
      <w:r>
        <w:rPr>
          <w:spacing w:val="-13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58"/>
          <w:w w:val="99"/>
        </w:rPr>
        <w:t xml:space="preserve"> </w:t>
      </w:r>
      <w:r>
        <w:t>entitlements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subject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same</w:t>
      </w:r>
      <w:r>
        <w:rPr>
          <w:spacing w:val="-7"/>
        </w:rPr>
        <w:t xml:space="preserve"> </w:t>
      </w:r>
      <w:r>
        <w:t>fees,</w:t>
      </w:r>
      <w:r>
        <w:rPr>
          <w:spacing w:val="-7"/>
        </w:rPr>
        <w:t xml:space="preserve"> </w:t>
      </w:r>
      <w:r>
        <w:rPr>
          <w:spacing w:val="-1"/>
        </w:rPr>
        <w:t>allocations,</w:t>
      </w:r>
      <w:r>
        <w:rPr>
          <w:spacing w:val="-10"/>
        </w:rPr>
        <w:t xml:space="preserve"> </w:t>
      </w:r>
      <w:r>
        <w:t>carryover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rPr>
          <w:spacing w:val="-1"/>
        </w:rPr>
        <w:t>rules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equivalent</w:t>
      </w:r>
      <w:r>
        <w:rPr>
          <w:spacing w:val="67"/>
          <w:w w:val="99"/>
        </w:rPr>
        <w:t xml:space="preserve"> </w:t>
      </w:r>
      <w:r>
        <w:t>entitlements</w:t>
      </w:r>
      <w:r>
        <w:rPr>
          <w:spacing w:val="-8"/>
        </w:rPr>
        <w:t xml:space="preserve"> </w:t>
      </w:r>
      <w:r>
        <w:t>held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users.</w:t>
      </w:r>
    </w:p>
    <w:p w14:paraId="4E055630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631" w14:textId="77777777" w:rsidR="00F20CE2" w:rsidRDefault="003E30F1">
      <w:pPr>
        <w:pStyle w:val="BodyText"/>
        <w:ind w:left="113"/>
      </w:pPr>
      <w:r>
        <w:rPr>
          <w:spacing w:val="-1"/>
        </w:rPr>
        <w:t>There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broadly</w:t>
      </w:r>
      <w:r>
        <w:rPr>
          <w:spacing w:val="-10"/>
        </w:rPr>
        <w:t xml:space="preserve"> </w:t>
      </w:r>
      <w:r>
        <w:t>three</w:t>
      </w:r>
      <w:r>
        <w:rPr>
          <w:spacing w:val="-10"/>
        </w:rPr>
        <w:t xml:space="preserve"> </w:t>
      </w:r>
      <w:r>
        <w:t>options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managing</w:t>
      </w:r>
      <w:r>
        <w:rPr>
          <w:spacing w:val="-9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water:</w:t>
      </w:r>
    </w:p>
    <w:p w14:paraId="4E055632" w14:textId="77777777" w:rsidR="00F20CE2" w:rsidRDefault="003E30F1">
      <w:pPr>
        <w:pStyle w:val="BodyText"/>
        <w:numPr>
          <w:ilvl w:val="0"/>
          <w:numId w:val="17"/>
        </w:numPr>
        <w:tabs>
          <w:tab w:val="left" w:pos="484"/>
        </w:tabs>
        <w:spacing w:before="119" w:line="245" w:lineRule="exact"/>
        <w:ind w:hanging="370"/>
      </w:pPr>
      <w:r>
        <w:rPr>
          <w:spacing w:val="-1"/>
        </w:rPr>
        <w:t>delivering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wetland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identified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demand</w:t>
      </w:r>
    </w:p>
    <w:p w14:paraId="4E055633" w14:textId="77777777" w:rsidR="00F20CE2" w:rsidRDefault="003E30F1">
      <w:pPr>
        <w:pStyle w:val="BodyText"/>
        <w:numPr>
          <w:ilvl w:val="0"/>
          <w:numId w:val="17"/>
        </w:numPr>
        <w:tabs>
          <w:tab w:val="left" w:pos="484"/>
        </w:tabs>
        <w:spacing w:line="245" w:lineRule="exact"/>
        <w:ind w:hanging="370"/>
        <w:rPr>
          <w:rFonts w:cs="Century Gothic"/>
        </w:rPr>
      </w:pPr>
      <w:r>
        <w:rPr>
          <w:rFonts w:cs="Century Gothic"/>
        </w:rPr>
        <w:t>leaving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storage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-5"/>
        </w:rPr>
        <w:t xml:space="preserve"> </w:t>
      </w:r>
      <w:r>
        <w:rPr>
          <w:rFonts w:cs="Century Gothic"/>
          <w:spacing w:val="-1"/>
        </w:rPr>
        <w:t>carrying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it</w:t>
      </w:r>
      <w:r>
        <w:rPr>
          <w:rFonts w:cs="Century Gothic"/>
          <w:spacing w:val="-4"/>
        </w:rPr>
        <w:t xml:space="preserve"> </w:t>
      </w:r>
      <w:r>
        <w:rPr>
          <w:rFonts w:cs="Century Gothic"/>
          <w:spacing w:val="-1"/>
        </w:rPr>
        <w:t>over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for</w:t>
      </w:r>
      <w:r>
        <w:rPr>
          <w:rFonts w:cs="Century Gothic"/>
          <w:spacing w:val="-4"/>
        </w:rPr>
        <w:t xml:space="preserve"> </w:t>
      </w:r>
      <w:r>
        <w:rPr>
          <w:rFonts w:cs="Century Gothic"/>
          <w:spacing w:val="-1"/>
        </w:rPr>
        <w:t>use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next</w:t>
      </w:r>
      <w:r>
        <w:rPr>
          <w:rFonts w:cs="Century Gothic"/>
          <w:spacing w:val="-4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5"/>
        </w:rPr>
        <w:t xml:space="preserve"> </w:t>
      </w:r>
      <w:r>
        <w:rPr>
          <w:rFonts w:cs="Century Gothic"/>
          <w:spacing w:val="-1"/>
        </w:rPr>
        <w:t>year</w:t>
      </w:r>
      <w:r>
        <w:rPr>
          <w:rFonts w:cs="Century Gothic"/>
          <w:spacing w:val="-4"/>
        </w:rPr>
        <w:t xml:space="preserve"> </w:t>
      </w:r>
      <w:r>
        <w:rPr>
          <w:rFonts w:cs="Century Gothic"/>
          <w:spacing w:val="-1"/>
        </w:rPr>
        <w:t>(referred</w:t>
      </w:r>
      <w:r>
        <w:rPr>
          <w:rFonts w:cs="Century Gothic"/>
          <w:spacing w:val="-5"/>
        </w:rPr>
        <w:t xml:space="preserve"> </w:t>
      </w:r>
      <w:r>
        <w:rPr>
          <w:rFonts w:cs="Century Gothic"/>
          <w:spacing w:val="1"/>
        </w:rPr>
        <w:t>to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as</w:t>
      </w:r>
      <w:r>
        <w:rPr>
          <w:rFonts w:cs="Century Gothic"/>
          <w:spacing w:val="-4"/>
        </w:rPr>
        <w:t xml:space="preserve"> </w:t>
      </w:r>
      <w:r>
        <w:rPr>
          <w:rFonts w:cs="Century Gothic"/>
        </w:rPr>
        <w:t>‘carryover’)</w:t>
      </w:r>
    </w:p>
    <w:p w14:paraId="4E055634" w14:textId="77777777" w:rsidR="00F20CE2" w:rsidRDefault="003E30F1">
      <w:pPr>
        <w:pStyle w:val="BodyText"/>
        <w:numPr>
          <w:ilvl w:val="0"/>
          <w:numId w:val="17"/>
        </w:numPr>
        <w:tabs>
          <w:tab w:val="left" w:pos="484"/>
        </w:tabs>
        <w:spacing w:before="9" w:line="242" w:lineRule="exact"/>
        <w:ind w:right="106" w:hanging="370"/>
      </w:pPr>
      <w:r>
        <w:t>trading</w:t>
      </w:r>
      <w:r>
        <w:rPr>
          <w:spacing w:val="-6"/>
        </w:rPr>
        <w:t xml:space="preserve"> </w:t>
      </w:r>
      <w:r>
        <w:t>water,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is,</w:t>
      </w:r>
      <w:r>
        <w:rPr>
          <w:spacing w:val="-6"/>
        </w:rPr>
        <w:t xml:space="preserve"> </w:t>
      </w:r>
      <w:r>
        <w:rPr>
          <w:spacing w:val="-1"/>
        </w:rPr>
        <w:t>selling</w:t>
      </w:r>
      <w:r>
        <w:rPr>
          <w:spacing w:val="-3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using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proceeds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buy</w:t>
      </w:r>
      <w:r>
        <w:rPr>
          <w:spacing w:val="-5"/>
        </w:rPr>
        <w:t xml:space="preserve"> </w:t>
      </w:r>
      <w:r>
        <w:rPr>
          <w:spacing w:val="2"/>
        </w:rPr>
        <w:t>water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catchment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56"/>
          <w:w w:val="99"/>
        </w:rPr>
        <w:t xml:space="preserve"> </w:t>
      </w:r>
      <w:r>
        <w:rPr>
          <w:spacing w:val="-1"/>
        </w:rPr>
        <w:t>future</w:t>
      </w:r>
      <w:r>
        <w:rPr>
          <w:spacing w:val="-8"/>
        </w:rPr>
        <w:t xml:space="preserve"> </w:t>
      </w:r>
      <w:r>
        <w:t>year</w:t>
      </w:r>
      <w:r>
        <w:rPr>
          <w:rFonts w:cs="Century Gothic"/>
        </w:rPr>
        <w:t>,</w:t>
      </w:r>
      <w:r>
        <w:rPr>
          <w:rFonts w:cs="Century Gothic"/>
          <w:spacing w:val="-10"/>
        </w:rPr>
        <w:t xml:space="preserve"> </w:t>
      </w:r>
      <w:r>
        <w:rPr>
          <w:rFonts w:cs="Century Gothic"/>
          <w:spacing w:val="-1"/>
        </w:rPr>
        <w:t>or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investing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complementary</w:t>
      </w:r>
      <w:r>
        <w:rPr>
          <w:rFonts w:cs="Century Gothic"/>
          <w:spacing w:val="-11"/>
        </w:rPr>
        <w:t xml:space="preserve"> </w:t>
      </w:r>
      <w:r>
        <w:rPr>
          <w:rFonts w:cs="Century Gothic"/>
        </w:rPr>
        <w:t>‘environmental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activities’</w:t>
      </w:r>
      <w:r>
        <w:t>.</w:t>
      </w:r>
    </w:p>
    <w:p w14:paraId="4E055635" w14:textId="77777777" w:rsidR="00F20CE2" w:rsidRDefault="00F20CE2">
      <w:pPr>
        <w:spacing w:before="11"/>
        <w:rPr>
          <w:rFonts w:ascii="Century Gothic" w:eastAsia="Century Gothic" w:hAnsi="Century Gothic" w:cs="Century Gothic"/>
          <w:sz w:val="17"/>
          <w:szCs w:val="17"/>
        </w:rPr>
      </w:pPr>
    </w:p>
    <w:p w14:paraId="4E055636" w14:textId="77777777" w:rsidR="00F20CE2" w:rsidRDefault="003E30F1">
      <w:pPr>
        <w:pStyle w:val="Heading2"/>
        <w:ind w:left="113" w:firstLine="0"/>
        <w:rPr>
          <w:b w:val="0"/>
          <w:bCs w:val="0"/>
        </w:rPr>
      </w:pPr>
      <w:bookmarkStart w:id="4" w:name="_bookmark3"/>
      <w:bookmarkEnd w:id="4"/>
      <w:r>
        <w:rPr>
          <w:color w:val="5F4879"/>
          <w:spacing w:val="-1"/>
        </w:rPr>
        <w:t xml:space="preserve">Purpose of </w:t>
      </w:r>
      <w:r>
        <w:rPr>
          <w:color w:val="5F4879"/>
        </w:rPr>
        <w:t>the</w:t>
      </w:r>
      <w:r>
        <w:rPr>
          <w:color w:val="5F4879"/>
          <w:spacing w:val="-2"/>
        </w:rPr>
        <w:t xml:space="preserve"> </w:t>
      </w:r>
      <w:r>
        <w:rPr>
          <w:color w:val="5F4879"/>
          <w:spacing w:val="-1"/>
        </w:rPr>
        <w:t>document</w:t>
      </w:r>
    </w:p>
    <w:p w14:paraId="4E055637" w14:textId="77777777" w:rsidR="00F20CE2" w:rsidRDefault="00F20CE2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E055638" w14:textId="77777777" w:rsidR="00F20CE2" w:rsidRDefault="003E30F1">
      <w:pPr>
        <w:pStyle w:val="BodyText"/>
        <w:ind w:left="113" w:right="106"/>
      </w:pPr>
      <w:r>
        <w:rPr>
          <w:spacing w:val="-1"/>
        </w:rPr>
        <w:t>This</w:t>
      </w:r>
      <w:r>
        <w:rPr>
          <w:spacing w:val="-8"/>
        </w:rPr>
        <w:t xml:space="preserve"> </w:t>
      </w:r>
      <w:r>
        <w:t>document</w:t>
      </w:r>
      <w:r>
        <w:rPr>
          <w:spacing w:val="-6"/>
        </w:rPr>
        <w:t xml:space="preserve"> </w:t>
      </w:r>
      <w:r>
        <w:rPr>
          <w:spacing w:val="-1"/>
        </w:rPr>
        <w:t>sets</w:t>
      </w:r>
      <w:r>
        <w:rPr>
          <w:spacing w:val="-7"/>
        </w:rPr>
        <w:t xml:space="preserve"> </w:t>
      </w:r>
      <w:r>
        <w:rPr>
          <w:spacing w:val="-1"/>
        </w:rPr>
        <w:t>out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managing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portfolio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46"/>
          <w:w w:val="99"/>
        </w:rPr>
        <w:t xml:space="preserve"> </w:t>
      </w:r>
      <w:r>
        <w:t>Mid</w:t>
      </w:r>
      <w:r>
        <w:rPr>
          <w:spacing w:val="-9"/>
        </w:rPr>
        <w:t xml:space="preserve"> </w:t>
      </w:r>
      <w:r>
        <w:rPr>
          <w:spacing w:val="-1"/>
        </w:rPr>
        <w:t>Murray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2017</w:t>
      </w:r>
      <w:r>
        <w:rPr>
          <w:rFonts w:cs="Century Gothic"/>
        </w:rPr>
        <w:t>–</w:t>
      </w:r>
      <w:r>
        <w:t>18.</w:t>
      </w:r>
      <w:r>
        <w:rPr>
          <w:spacing w:val="-10"/>
        </w:rPr>
        <w:t xml:space="preserve"> </w:t>
      </w:r>
      <w:r>
        <w:t>Efficient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effective</w:t>
      </w:r>
      <w:r>
        <w:rPr>
          <w:spacing w:val="-9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76"/>
          <w:w w:val="99"/>
        </w:rPr>
        <w:t xml:space="preserve"> </w:t>
      </w:r>
      <w:r>
        <w:rPr>
          <w:spacing w:val="-1"/>
        </w:rPr>
        <w:t>requires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utilisation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portfolio</w:t>
      </w:r>
      <w:r>
        <w:rPr>
          <w:spacing w:val="-7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options.</w:t>
      </w:r>
      <w:r>
        <w:rPr>
          <w:spacing w:val="-10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taking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multi-year</w:t>
      </w:r>
      <w:r>
        <w:rPr>
          <w:spacing w:val="-8"/>
        </w:rPr>
        <w:t xml:space="preserve"> </w:t>
      </w:r>
      <w:r>
        <w:rPr>
          <w:spacing w:val="-1"/>
        </w:rPr>
        <w:t>approach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planning,</w:t>
      </w:r>
      <w:r>
        <w:rPr>
          <w:spacing w:val="82"/>
          <w:w w:val="99"/>
        </w:rPr>
        <w:t xml:space="preserve"> </w:t>
      </w:r>
      <w:r>
        <w:t>portfolio</w:t>
      </w:r>
      <w:r>
        <w:rPr>
          <w:spacing w:val="-8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rPr>
          <w:spacing w:val="-1"/>
        </w:rPr>
        <w:t>tools</w:t>
      </w:r>
      <w:r>
        <w:rPr>
          <w:spacing w:val="-5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use,</w:t>
      </w:r>
      <w:r>
        <w:rPr>
          <w:spacing w:val="-8"/>
        </w:rPr>
        <w:t xml:space="preserve"> </w:t>
      </w:r>
      <w:r>
        <w:t>carryover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trade</w:t>
      </w:r>
      <w:r>
        <w:rPr>
          <w:spacing w:val="-5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managed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maximising</w:t>
      </w:r>
      <w:r>
        <w:rPr>
          <w:spacing w:val="20"/>
          <w:w w:val="9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rPr>
          <w:spacing w:val="-1"/>
        </w:rPr>
        <w:t>outcomes.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portfolio</w:t>
      </w:r>
      <w:r>
        <w:rPr>
          <w:spacing w:val="-11"/>
        </w:rPr>
        <w:t xml:space="preserve"> </w:t>
      </w:r>
      <w:r>
        <w:t>management</w:t>
      </w:r>
      <w:r>
        <w:rPr>
          <w:spacing w:val="-9"/>
        </w:rPr>
        <w:t xml:space="preserve"> </w:t>
      </w:r>
      <w:r>
        <w:t>plans</w:t>
      </w:r>
      <w:r>
        <w:rPr>
          <w:spacing w:val="-11"/>
        </w:rPr>
        <w:t xml:space="preserve"> </w:t>
      </w:r>
      <w:r>
        <w:rPr>
          <w:spacing w:val="-1"/>
        </w:rPr>
        <w:t>support</w:t>
      </w:r>
      <w:r>
        <w:rPr>
          <w:spacing w:val="-9"/>
        </w:rPr>
        <w:t xml:space="preserve"> </w:t>
      </w:r>
      <w:r>
        <w:t>transparent,</w:t>
      </w:r>
      <w:r>
        <w:rPr>
          <w:spacing w:val="-12"/>
        </w:rPr>
        <w:t xml:space="preserve"> </w:t>
      </w:r>
      <w:r>
        <w:t>coordinated</w:t>
      </w:r>
      <w:r>
        <w:rPr>
          <w:spacing w:val="-11"/>
        </w:rPr>
        <w:t xml:space="preserve"> </w:t>
      </w:r>
      <w:r>
        <w:t>and</w:t>
      </w:r>
      <w:r>
        <w:rPr>
          <w:spacing w:val="42"/>
          <w:w w:val="99"/>
        </w:rPr>
        <w:t xml:space="preserve"> </w:t>
      </w:r>
      <w:r>
        <w:t>adaptive</w:t>
      </w:r>
      <w:r>
        <w:rPr>
          <w:spacing w:val="-11"/>
        </w:rPr>
        <w:t xml:space="preserve"> </w:t>
      </w:r>
      <w:r>
        <w:t>management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t>water,</w:t>
      </w:r>
      <w:r>
        <w:rPr>
          <w:spacing w:val="-12"/>
        </w:rPr>
        <w:t xml:space="preserve"> </w:t>
      </w:r>
      <w:r>
        <w:rPr>
          <w:spacing w:val="-1"/>
        </w:rPr>
        <w:t>consistent</w:t>
      </w:r>
      <w:r>
        <w:rPr>
          <w:spacing w:val="-1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Basin-wide</w:t>
      </w:r>
      <w:r>
        <w:rPr>
          <w:spacing w:val="62"/>
          <w:w w:val="9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rPr>
          <w:spacing w:val="-1"/>
        </w:rPr>
        <w:t>strategy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having</w:t>
      </w:r>
      <w:r>
        <w:rPr>
          <w:spacing w:val="-9"/>
        </w:rPr>
        <w:t xml:space="preserve"> </w:t>
      </w:r>
      <w:r>
        <w:t>regard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annual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priorities.</w:t>
      </w:r>
      <w:r>
        <w:rPr>
          <w:spacing w:val="5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learn</w:t>
      </w:r>
      <w:r>
        <w:rPr>
          <w:spacing w:val="-7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rPr>
          <w:spacing w:val="-1"/>
        </w:rPr>
        <w:t>about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planning</w:t>
      </w:r>
      <w:r>
        <w:rPr>
          <w:spacing w:val="-9"/>
        </w:rPr>
        <w:t xml:space="preserve"> </w:t>
      </w:r>
      <w:r>
        <w:rPr>
          <w:spacing w:val="-1"/>
        </w:rPr>
        <w:t>approach</w:t>
      </w:r>
      <w:r>
        <w:rPr>
          <w:spacing w:val="-7"/>
        </w:rPr>
        <w:t xml:space="preserve"> </w:t>
      </w:r>
      <w:r>
        <w:rPr>
          <w:spacing w:val="-1"/>
        </w:rPr>
        <w:t>see</w:t>
      </w:r>
      <w:r>
        <w:rPr>
          <w:spacing w:val="-4"/>
        </w:rPr>
        <w:t xml:space="preserve"> </w:t>
      </w:r>
      <w:r>
        <w:rPr>
          <w:rFonts w:cs="Century Gothic"/>
          <w:i/>
        </w:rPr>
        <w:t>Portfolio</w:t>
      </w:r>
      <w:r>
        <w:rPr>
          <w:rFonts w:cs="Century Gothic"/>
          <w:i/>
          <w:spacing w:val="-8"/>
        </w:rPr>
        <w:t xml:space="preserve"> </w:t>
      </w:r>
      <w:r>
        <w:rPr>
          <w:rFonts w:cs="Century Gothic"/>
          <w:i/>
        </w:rPr>
        <w:t>Management</w:t>
      </w:r>
      <w:r>
        <w:rPr>
          <w:rFonts w:cs="Century Gothic"/>
          <w:i/>
          <w:spacing w:val="-6"/>
        </w:rPr>
        <w:t xml:space="preserve"> </w:t>
      </w:r>
      <w:r>
        <w:rPr>
          <w:rFonts w:cs="Century Gothic"/>
          <w:i/>
          <w:spacing w:val="-1"/>
        </w:rPr>
        <w:t>Planning:</w:t>
      </w:r>
      <w:r>
        <w:rPr>
          <w:rFonts w:cs="Century Gothic"/>
          <w:i/>
          <w:spacing w:val="-10"/>
        </w:rPr>
        <w:t xml:space="preserve"> </w:t>
      </w:r>
      <w:r>
        <w:rPr>
          <w:rFonts w:cs="Century Gothic"/>
          <w:i/>
        </w:rPr>
        <w:t>Approach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  <w:spacing w:val="1"/>
        </w:rPr>
        <w:t>to</w:t>
      </w:r>
      <w:r>
        <w:rPr>
          <w:rFonts w:cs="Century Gothic"/>
          <w:i/>
          <w:spacing w:val="-8"/>
        </w:rPr>
        <w:t xml:space="preserve"> </w:t>
      </w:r>
      <w:r>
        <w:rPr>
          <w:rFonts w:cs="Century Gothic"/>
          <w:i/>
        </w:rPr>
        <w:t>planning</w:t>
      </w:r>
      <w:r>
        <w:rPr>
          <w:rFonts w:cs="Century Gothic"/>
          <w:i/>
          <w:spacing w:val="67"/>
        </w:rPr>
        <w:t xml:space="preserve"> </w:t>
      </w:r>
      <w:r>
        <w:rPr>
          <w:rFonts w:cs="Century Gothic"/>
          <w:i/>
        </w:rPr>
        <w:t>for</w:t>
      </w:r>
      <w:r>
        <w:rPr>
          <w:rFonts w:cs="Century Gothic"/>
          <w:i/>
          <w:spacing w:val="-8"/>
        </w:rPr>
        <w:t xml:space="preserve"> </w:t>
      </w:r>
      <w:r>
        <w:rPr>
          <w:rFonts w:cs="Century Gothic"/>
          <w:i/>
        </w:rPr>
        <w:t>the</w:t>
      </w:r>
      <w:r>
        <w:rPr>
          <w:rFonts w:cs="Century Gothic"/>
          <w:i/>
          <w:spacing w:val="-9"/>
        </w:rPr>
        <w:t xml:space="preserve"> </w:t>
      </w:r>
      <w:r>
        <w:rPr>
          <w:rFonts w:cs="Century Gothic"/>
          <w:i/>
          <w:spacing w:val="-1"/>
        </w:rPr>
        <w:t>use,</w:t>
      </w:r>
      <w:r>
        <w:rPr>
          <w:rFonts w:cs="Century Gothic"/>
          <w:i/>
          <w:spacing w:val="-6"/>
        </w:rPr>
        <w:t xml:space="preserve"> </w:t>
      </w:r>
      <w:r>
        <w:rPr>
          <w:rFonts w:cs="Century Gothic"/>
          <w:i/>
          <w:spacing w:val="-1"/>
        </w:rPr>
        <w:t>carryover</w:t>
      </w:r>
      <w:r>
        <w:rPr>
          <w:rFonts w:cs="Century Gothic"/>
          <w:i/>
          <w:spacing w:val="-8"/>
        </w:rPr>
        <w:t xml:space="preserve"> </w:t>
      </w:r>
      <w:r>
        <w:rPr>
          <w:rFonts w:cs="Century Gothic"/>
          <w:i/>
        </w:rPr>
        <w:t>and</w:t>
      </w:r>
      <w:r>
        <w:rPr>
          <w:rFonts w:cs="Century Gothic"/>
          <w:i/>
          <w:spacing w:val="-8"/>
        </w:rPr>
        <w:t xml:space="preserve"> </w:t>
      </w:r>
      <w:r>
        <w:rPr>
          <w:rFonts w:cs="Century Gothic"/>
          <w:i/>
        </w:rPr>
        <w:t>trade</w:t>
      </w:r>
      <w:r>
        <w:rPr>
          <w:rFonts w:cs="Century Gothic"/>
          <w:i/>
          <w:spacing w:val="-8"/>
        </w:rPr>
        <w:t xml:space="preserve"> </w:t>
      </w:r>
      <w:r>
        <w:rPr>
          <w:rFonts w:cs="Century Gothic"/>
          <w:i/>
        </w:rPr>
        <w:t>of</w:t>
      </w:r>
      <w:r>
        <w:rPr>
          <w:rFonts w:cs="Century Gothic"/>
          <w:i/>
          <w:spacing w:val="-6"/>
        </w:rPr>
        <w:t xml:space="preserve"> </w:t>
      </w:r>
      <w:r>
        <w:rPr>
          <w:rFonts w:cs="Century Gothic"/>
          <w:i/>
        </w:rPr>
        <w:t>Commonwealth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  <w:spacing w:val="-1"/>
        </w:rPr>
        <w:t>environmental</w:t>
      </w:r>
      <w:r>
        <w:rPr>
          <w:rFonts w:cs="Century Gothic"/>
          <w:i/>
          <w:spacing w:val="-5"/>
        </w:rPr>
        <w:t xml:space="preserve"> </w:t>
      </w:r>
      <w:r>
        <w:rPr>
          <w:rFonts w:cs="Century Gothic"/>
          <w:i/>
          <w:spacing w:val="-1"/>
        </w:rPr>
        <w:t>water,</w:t>
      </w:r>
      <w:r>
        <w:rPr>
          <w:rFonts w:cs="Century Gothic"/>
          <w:i/>
          <w:spacing w:val="-5"/>
        </w:rPr>
        <w:t xml:space="preserve"> </w:t>
      </w:r>
      <w:r>
        <w:rPr>
          <w:rFonts w:cs="Century Gothic"/>
          <w:i/>
        </w:rPr>
        <w:t>2017–18</w:t>
      </w:r>
      <w:r>
        <w:rPr>
          <w:rFonts w:cs="Century Gothic"/>
          <w:i/>
          <w:spacing w:val="-6"/>
        </w:rPr>
        <w:t xml:space="preserve"> </w:t>
      </w:r>
      <w:r>
        <w:rPr>
          <w:spacing w:val="-1"/>
        </w:rPr>
        <w:t>(available</w:t>
      </w:r>
      <w:r>
        <w:rPr>
          <w:spacing w:val="-8"/>
        </w:rPr>
        <w:t xml:space="preserve"> </w:t>
      </w:r>
      <w:r>
        <w:t>at: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15">
        <w:r>
          <w:rPr>
            <w:color w:val="0000FF"/>
            <w:spacing w:val="-1"/>
            <w:u w:val="single" w:color="0000FF"/>
          </w:rPr>
          <w:t>http://www.environment.gov.au/water/cewo/publications</w:t>
        </w:r>
        <w:r>
          <w:rPr>
            <w:color w:val="0000FF"/>
            <w:spacing w:val="-23"/>
            <w:u w:val="single" w:color="0000FF"/>
          </w:rPr>
          <w:t xml:space="preserve"> </w:t>
        </w:r>
      </w:hyperlink>
      <w:r>
        <w:rPr>
          <w:spacing w:val="-1"/>
        </w:rPr>
        <w:t>(</w:t>
      </w:r>
      <w:r>
        <w:rPr>
          <w:rFonts w:cs="Century Gothic"/>
          <w:spacing w:val="-1"/>
        </w:rPr>
        <w:t>under</w:t>
      </w:r>
      <w:r>
        <w:rPr>
          <w:rFonts w:cs="Century Gothic"/>
          <w:spacing w:val="-25"/>
        </w:rPr>
        <w:t xml:space="preserve"> </w:t>
      </w:r>
      <w:r>
        <w:rPr>
          <w:rFonts w:cs="Century Gothic"/>
          <w:spacing w:val="-1"/>
        </w:rPr>
        <w:t>‘Planning</w:t>
      </w:r>
      <w:r>
        <w:rPr>
          <w:rFonts w:cs="Century Gothic"/>
          <w:spacing w:val="-27"/>
        </w:rPr>
        <w:t xml:space="preserve"> </w:t>
      </w:r>
      <w:r>
        <w:rPr>
          <w:rFonts w:cs="Century Gothic"/>
        </w:rPr>
        <w:t>approach’</w:t>
      </w:r>
      <w:r>
        <w:t>)</w:t>
      </w:r>
    </w:p>
    <w:p w14:paraId="4E055639" w14:textId="77777777" w:rsidR="00F20CE2" w:rsidRDefault="00F20CE2">
      <w:pPr>
        <w:spacing w:before="1"/>
        <w:rPr>
          <w:rFonts w:ascii="Century Gothic" w:eastAsia="Century Gothic" w:hAnsi="Century Gothic" w:cs="Century Gothic"/>
          <w:sz w:val="15"/>
          <w:szCs w:val="15"/>
        </w:rPr>
      </w:pPr>
    </w:p>
    <w:p w14:paraId="4E05563A" w14:textId="77777777" w:rsidR="00F20CE2" w:rsidRDefault="003E30F1">
      <w:pPr>
        <w:pStyle w:val="Heading2"/>
        <w:spacing w:before="55"/>
        <w:ind w:left="113" w:firstLine="0"/>
        <w:rPr>
          <w:b w:val="0"/>
          <w:bCs w:val="0"/>
        </w:rPr>
      </w:pPr>
      <w:bookmarkStart w:id="5" w:name="_bookmark4"/>
      <w:bookmarkEnd w:id="5"/>
      <w:r>
        <w:rPr>
          <w:color w:val="5F4879"/>
          <w:spacing w:val="-1"/>
        </w:rPr>
        <w:t>Delivery</w:t>
      </w:r>
      <w:r>
        <w:rPr>
          <w:color w:val="5F4879"/>
          <w:spacing w:val="-18"/>
        </w:rPr>
        <w:t xml:space="preserve"> </w:t>
      </w:r>
      <w:r>
        <w:rPr>
          <w:color w:val="5F4879"/>
          <w:spacing w:val="-1"/>
        </w:rPr>
        <w:t>partners</w:t>
      </w:r>
    </w:p>
    <w:p w14:paraId="4E05563B" w14:textId="77777777" w:rsidR="00F20CE2" w:rsidRDefault="00F20CE2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E05563C" w14:textId="77777777" w:rsidR="00F20CE2" w:rsidRDefault="003E30F1">
      <w:pPr>
        <w:pStyle w:val="BodyText"/>
        <w:ind w:left="113" w:right="183"/>
      </w:pP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managed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conjunction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range</w:t>
      </w:r>
      <w:r>
        <w:rPr>
          <w:spacing w:val="-5"/>
        </w:rPr>
        <w:t xml:space="preserve"> </w:t>
      </w:r>
      <w:r>
        <w:t>of</w:t>
      </w:r>
      <w:r>
        <w:rPr>
          <w:spacing w:val="55"/>
          <w:w w:val="99"/>
        </w:rPr>
        <w:t xml:space="preserve"> </w:t>
      </w:r>
      <w:r>
        <w:t>partners.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9"/>
        </w:rPr>
        <w:t xml:space="preserve"> </w:t>
      </w:r>
      <w:r>
        <w:t>portfolio</w:t>
      </w:r>
      <w:r>
        <w:rPr>
          <w:spacing w:val="-8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rPr>
          <w:spacing w:val="-1"/>
        </w:rPr>
        <w:t>been</w:t>
      </w:r>
      <w:r>
        <w:rPr>
          <w:spacing w:val="-7"/>
        </w:rPr>
        <w:t xml:space="preserve"> </w:t>
      </w:r>
      <w:r>
        <w:rPr>
          <w:spacing w:val="-1"/>
        </w:rPr>
        <w:t>developed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consultation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our</w:t>
      </w:r>
      <w:r>
        <w:rPr>
          <w:spacing w:val="-8"/>
        </w:rPr>
        <w:t xml:space="preserve"> </w:t>
      </w:r>
      <w:r>
        <w:t>delivery</w:t>
      </w:r>
      <w:r>
        <w:rPr>
          <w:spacing w:val="-9"/>
        </w:rPr>
        <w:t xml:space="preserve"> </w:t>
      </w:r>
      <w:r>
        <w:t>partners,</w:t>
      </w:r>
      <w:r>
        <w:rPr>
          <w:spacing w:val="66"/>
          <w:w w:val="99"/>
        </w:rPr>
        <w:t xml:space="preserve"> </w:t>
      </w:r>
      <w:r>
        <w:rPr>
          <w:spacing w:val="-1"/>
        </w:rPr>
        <w:t>including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8"/>
        </w:rPr>
        <w:t xml:space="preserve"> </w:t>
      </w:r>
      <w:r>
        <w:t>Office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Environment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Heritage,</w:t>
      </w:r>
      <w:r>
        <w:rPr>
          <w:spacing w:val="-11"/>
        </w:rPr>
        <w:t xml:space="preserve"> </w:t>
      </w:r>
      <w:r>
        <w:t>Victorian</w:t>
      </w:r>
      <w:r>
        <w:rPr>
          <w:spacing w:val="-8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Holder,</w:t>
      </w:r>
      <w:r>
        <w:rPr>
          <w:spacing w:val="-10"/>
        </w:rPr>
        <w:t xml:space="preserve"> </w:t>
      </w:r>
      <w:r>
        <w:t>Victoria</w:t>
      </w:r>
      <w:r>
        <w:rPr>
          <w:spacing w:val="42"/>
          <w:w w:val="99"/>
        </w:rPr>
        <w:t xml:space="preserve"> </w:t>
      </w:r>
      <w:r>
        <w:t>Catchment</w:t>
      </w:r>
      <w:r>
        <w:rPr>
          <w:spacing w:val="-8"/>
        </w:rPr>
        <w:t xml:space="preserve"> </w:t>
      </w:r>
      <w:r>
        <w:rPr>
          <w:spacing w:val="-1"/>
        </w:rPr>
        <w:t>Management</w:t>
      </w:r>
      <w:r>
        <w:rPr>
          <w:spacing w:val="-6"/>
        </w:rPr>
        <w:t xml:space="preserve"> </w:t>
      </w:r>
      <w:r>
        <w:rPr>
          <w:spacing w:val="-1"/>
        </w:rPr>
        <w:t>Authorities,</w:t>
      </w:r>
      <w:r>
        <w:rPr>
          <w:spacing w:val="-5"/>
        </w:rPr>
        <w:t xml:space="preserve"> </w:t>
      </w:r>
      <w:r>
        <w:t>NSW</w:t>
      </w:r>
      <w:r>
        <w:rPr>
          <w:spacing w:val="-8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rPr>
          <w:spacing w:val="-1"/>
        </w:rPr>
        <w:t>Land</w:t>
      </w:r>
      <w:r>
        <w:rPr>
          <w:spacing w:val="-9"/>
        </w:rPr>
        <w:t xml:space="preserve"> </w:t>
      </w:r>
      <w:r>
        <w:t>Services,</w:t>
      </w:r>
      <w:r>
        <w:rPr>
          <w:spacing w:val="-7"/>
        </w:rPr>
        <w:t xml:space="preserve"> </w:t>
      </w:r>
      <w:r>
        <w:t>NSW</w:t>
      </w:r>
      <w:r>
        <w:rPr>
          <w:spacing w:val="-9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Primary</w:t>
      </w:r>
      <w:r>
        <w:rPr>
          <w:spacing w:val="-10"/>
        </w:rPr>
        <w:t xml:space="preserve"> </w:t>
      </w:r>
      <w:r>
        <w:t>Industries,</w:t>
      </w:r>
      <w:r>
        <w:rPr>
          <w:spacing w:val="50"/>
          <w:w w:val="9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NSW,</w:t>
      </w:r>
      <w:r>
        <w:rPr>
          <w:spacing w:val="-10"/>
        </w:rPr>
        <w:t xml:space="preserve"> </w:t>
      </w:r>
      <w:r>
        <w:t>NSW</w:t>
      </w:r>
      <w:r>
        <w:rPr>
          <w:spacing w:val="-8"/>
        </w:rPr>
        <w:t xml:space="preserve"> </w:t>
      </w:r>
      <w:r>
        <w:t>Parks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Wildlife,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Murray</w:t>
      </w:r>
      <w:r>
        <w:rPr>
          <w:rFonts w:cs="Century Gothic"/>
        </w:rPr>
        <w:t>–</w:t>
      </w:r>
      <w:r>
        <w:t>Darling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5"/>
        </w:rPr>
        <w:t xml:space="preserve"> </w:t>
      </w:r>
      <w:r>
        <w:rPr>
          <w:spacing w:val="-1"/>
        </w:rPr>
        <w:t>Authority,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Murray</w:t>
      </w:r>
      <w:r>
        <w:rPr>
          <w:rFonts w:cs="Century Gothic"/>
        </w:rPr>
        <w:t>–</w:t>
      </w:r>
      <w:r>
        <w:t>Darling</w:t>
      </w:r>
      <w:r>
        <w:rPr>
          <w:spacing w:val="-9"/>
        </w:rPr>
        <w:t xml:space="preserve"> </w:t>
      </w:r>
      <w:r>
        <w:t>Wetlands</w:t>
      </w:r>
      <w:r>
        <w:rPr>
          <w:spacing w:val="48"/>
          <w:w w:val="99"/>
        </w:rPr>
        <w:t xml:space="preserve"> </w:t>
      </w:r>
      <w:r>
        <w:rPr>
          <w:spacing w:val="-1"/>
        </w:rPr>
        <w:t>Working</w:t>
      </w:r>
      <w:r>
        <w:rPr>
          <w:spacing w:val="-9"/>
        </w:rPr>
        <w:t xml:space="preserve"> </w:t>
      </w:r>
      <w:r>
        <w:t>Group,</w:t>
      </w:r>
      <w:r>
        <w:rPr>
          <w:spacing w:val="-9"/>
        </w:rPr>
        <w:t xml:space="preserve"> </w:t>
      </w:r>
      <w:r>
        <w:t>Murray</w:t>
      </w:r>
      <w:r>
        <w:rPr>
          <w:spacing w:val="-9"/>
        </w:rPr>
        <w:t xml:space="preserve"> </w:t>
      </w:r>
      <w:r>
        <w:t>Irrigation</w:t>
      </w:r>
      <w:r>
        <w:rPr>
          <w:spacing w:val="-6"/>
        </w:rPr>
        <w:t xml:space="preserve"> </w:t>
      </w:r>
      <w:r>
        <w:rPr>
          <w:spacing w:val="-1"/>
        </w:rPr>
        <w:t>Ltd.,</w:t>
      </w:r>
      <w:r>
        <w:rPr>
          <w:spacing w:val="-8"/>
        </w:rPr>
        <w:t xml:space="preserve"> </w:t>
      </w:r>
      <w:r>
        <w:t>scientists</w:t>
      </w:r>
      <w:r>
        <w:rPr>
          <w:spacing w:val="-9"/>
        </w:rPr>
        <w:t xml:space="preserve"> </w:t>
      </w:r>
      <w:r>
        <w:rPr>
          <w:spacing w:val="-1"/>
        </w:rPr>
        <w:t>engaged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monitoring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Commonwealth</w:t>
      </w:r>
      <w:r>
        <w:rPr>
          <w:spacing w:val="66"/>
          <w:w w:val="9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use,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Murray-Lower</w:t>
      </w:r>
      <w:r>
        <w:rPr>
          <w:spacing w:val="-10"/>
        </w:rPr>
        <w:t xml:space="preserve"> </w:t>
      </w:r>
      <w:r>
        <w:t>Darling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</w:t>
      </w:r>
      <w:r>
        <w:rPr>
          <w:spacing w:val="-7"/>
        </w:rPr>
        <w:t xml:space="preserve"> </w:t>
      </w:r>
      <w:r>
        <w:rPr>
          <w:spacing w:val="-1"/>
        </w:rPr>
        <w:t>Advisory</w:t>
      </w:r>
      <w:r>
        <w:rPr>
          <w:spacing w:val="-11"/>
        </w:rPr>
        <w:t xml:space="preserve"> </w:t>
      </w:r>
      <w:r>
        <w:t>Group,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Edward-</w:t>
      </w:r>
      <w:r>
        <w:rPr>
          <w:spacing w:val="46"/>
          <w:w w:val="99"/>
        </w:rPr>
        <w:t xml:space="preserve"> </w:t>
      </w:r>
      <w:r>
        <w:rPr>
          <w:spacing w:val="-1"/>
        </w:rPr>
        <w:t>Wakool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Reference</w:t>
      </w:r>
      <w:r>
        <w:rPr>
          <w:spacing w:val="-8"/>
        </w:rPr>
        <w:t xml:space="preserve"> </w:t>
      </w:r>
      <w:r>
        <w:t>Group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various</w:t>
      </w:r>
      <w:r>
        <w:rPr>
          <w:spacing w:val="-8"/>
        </w:rPr>
        <w:t xml:space="preserve"> </w:t>
      </w:r>
      <w:r>
        <w:t>community</w:t>
      </w:r>
      <w:r>
        <w:rPr>
          <w:spacing w:val="-10"/>
        </w:rPr>
        <w:t xml:space="preserve"> </w:t>
      </w:r>
      <w:r>
        <w:rPr>
          <w:spacing w:val="-1"/>
        </w:rPr>
        <w:t>groups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individuals.</w:t>
      </w:r>
    </w:p>
    <w:p w14:paraId="4E05563D" w14:textId="77777777" w:rsidR="00F20CE2" w:rsidRDefault="00F20CE2">
      <w:pPr>
        <w:spacing w:before="8"/>
        <w:rPr>
          <w:rFonts w:ascii="Century Gothic" w:eastAsia="Century Gothic" w:hAnsi="Century Gothic" w:cs="Century Gothic"/>
          <w:sz w:val="19"/>
          <w:szCs w:val="19"/>
        </w:rPr>
      </w:pPr>
    </w:p>
    <w:p w14:paraId="4E05563E" w14:textId="77777777" w:rsidR="00F20CE2" w:rsidRDefault="003E30F1">
      <w:pPr>
        <w:pStyle w:val="Heading2"/>
        <w:ind w:left="113" w:firstLine="0"/>
        <w:rPr>
          <w:b w:val="0"/>
          <w:bCs w:val="0"/>
        </w:rPr>
      </w:pPr>
      <w:bookmarkStart w:id="6" w:name="_bookmark5"/>
      <w:bookmarkEnd w:id="6"/>
      <w:r>
        <w:rPr>
          <w:color w:val="5F4879"/>
          <w:spacing w:val="-1"/>
        </w:rPr>
        <w:t>Your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input</w:t>
      </w:r>
    </w:p>
    <w:p w14:paraId="4E05563F" w14:textId="77777777" w:rsidR="00F20CE2" w:rsidRDefault="00F20CE2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E055640" w14:textId="77777777" w:rsidR="00F20CE2" w:rsidRDefault="003E30F1">
      <w:pPr>
        <w:pStyle w:val="BodyText"/>
        <w:ind w:left="113" w:right="106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relies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rPr>
          <w:spacing w:val="-1"/>
        </w:rPr>
        <w:t>considerable</w:t>
      </w:r>
      <w:r>
        <w:rPr>
          <w:spacing w:val="-9"/>
        </w:rPr>
        <w:t xml:space="preserve"> </w:t>
      </w:r>
      <w:r>
        <w:t>advice</w:t>
      </w:r>
      <w:r>
        <w:rPr>
          <w:spacing w:val="-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assistance</w:t>
      </w:r>
      <w:r>
        <w:rPr>
          <w:spacing w:val="51"/>
          <w:w w:val="99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rPr>
          <w:spacing w:val="-1"/>
        </w:rPr>
        <w:t>organisations,</w:t>
      </w:r>
      <w:r>
        <w:rPr>
          <w:spacing w:val="-9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governments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others.</w:t>
      </w:r>
      <w:r>
        <w:rPr>
          <w:spacing w:val="-10"/>
        </w:rPr>
        <w:t xml:space="preserve"> </w:t>
      </w:r>
      <w:r>
        <w:t>Individuals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groups</w:t>
      </w:r>
      <w:r>
        <w:rPr>
          <w:spacing w:val="-9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Murray-Darling</w:t>
      </w:r>
      <w:r>
        <w:rPr>
          <w:spacing w:val="72"/>
          <w:w w:val="99"/>
        </w:rPr>
        <w:t xml:space="preserve"> </w:t>
      </w:r>
      <w:r>
        <w:rPr>
          <w:spacing w:val="-1"/>
        </w:rPr>
        <w:t>Basin</w:t>
      </w:r>
      <w:r>
        <w:rPr>
          <w:spacing w:val="-8"/>
        </w:rPr>
        <w:t xml:space="preserve"> </w:t>
      </w:r>
      <w:r>
        <w:rPr>
          <w:spacing w:val="-1"/>
        </w:rPr>
        <w:t>community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encouraged</w:t>
      </w:r>
      <w:r>
        <w:rPr>
          <w:spacing w:val="-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submit</w:t>
      </w:r>
      <w:r>
        <w:rPr>
          <w:spacing w:val="-7"/>
        </w:rPr>
        <w:t xml:space="preserve"> </w:t>
      </w:r>
      <w:r>
        <w:t>suggestions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48"/>
          <w:w w:val="99"/>
        </w:rPr>
        <w:t xml:space="preserve"> </w:t>
      </w:r>
      <w:r>
        <w:t>environmental</w:t>
      </w:r>
      <w:r>
        <w:rPr>
          <w:spacing w:val="-12"/>
        </w:rPr>
        <w:t xml:space="preserve"> </w:t>
      </w:r>
      <w:r>
        <w:t>water.</w:t>
      </w:r>
      <w:r>
        <w:rPr>
          <w:spacing w:val="-13"/>
        </w:rPr>
        <w:t xml:space="preserve"> </w:t>
      </w:r>
      <w:r>
        <w:rPr>
          <w:spacing w:val="-1"/>
        </w:rPr>
        <w:t>Please</w:t>
      </w:r>
      <w:r>
        <w:rPr>
          <w:spacing w:val="-12"/>
        </w:rPr>
        <w:t xml:space="preserve"> </w:t>
      </w:r>
      <w:r>
        <w:t>contact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Office</w:t>
      </w:r>
      <w:r>
        <w:rPr>
          <w:spacing w:val="-12"/>
        </w:rPr>
        <w:t xml:space="preserve"> </w:t>
      </w:r>
      <w:r>
        <w:rPr>
          <w:spacing w:val="1"/>
        </w:rPr>
        <w:t>via:</w:t>
      </w:r>
      <w:r>
        <w:rPr>
          <w:spacing w:val="-13"/>
        </w:rPr>
        <w:t xml:space="preserve"> </w:t>
      </w:r>
      <w:hyperlink r:id="rId16">
        <w:r>
          <w:rPr>
            <w:color w:val="0000FF"/>
            <w:u w:val="single" w:color="0000FF"/>
          </w:rPr>
          <w:t>ewater@environment.gov.au</w:t>
        </w:r>
        <w:r>
          <w:t>.</w:t>
        </w:r>
      </w:hyperlink>
    </w:p>
    <w:p w14:paraId="4E055641" w14:textId="77777777" w:rsidR="00F20CE2" w:rsidRDefault="00F20CE2">
      <w:pPr>
        <w:sectPr w:rsidR="00F20CE2">
          <w:footerReference w:type="default" r:id="rId17"/>
          <w:pgSz w:w="11910" w:h="16840"/>
          <w:pgMar w:top="700" w:right="600" w:bottom="900" w:left="880" w:header="0" w:footer="720" w:gutter="0"/>
          <w:pgNumType w:start="1"/>
          <w:cols w:space="720"/>
        </w:sectPr>
      </w:pPr>
    </w:p>
    <w:p w14:paraId="4E055642" w14:textId="77777777" w:rsidR="00F20CE2" w:rsidRDefault="003E30F1">
      <w:pPr>
        <w:pStyle w:val="Heading1"/>
        <w:spacing w:line="501" w:lineRule="exact"/>
        <w:ind w:left="113"/>
        <w:rPr>
          <w:rFonts w:ascii="Calibri" w:eastAsia="Calibri" w:hAnsi="Calibri" w:cs="Calibri"/>
          <w:b w:val="0"/>
          <w:bCs w:val="0"/>
        </w:rPr>
      </w:pPr>
      <w:bookmarkStart w:id="7" w:name="_bookmark6"/>
      <w:bookmarkEnd w:id="7"/>
      <w:r>
        <w:rPr>
          <w:rFonts w:ascii="Calibri"/>
          <w:color w:val="5F4879"/>
          <w:spacing w:val="-1"/>
        </w:rPr>
        <w:lastRenderedPageBreak/>
        <w:t>Table</w:t>
      </w:r>
      <w:r>
        <w:rPr>
          <w:rFonts w:ascii="Calibri"/>
          <w:color w:val="5F4879"/>
          <w:spacing w:val="-13"/>
        </w:rPr>
        <w:t xml:space="preserve"> </w:t>
      </w:r>
      <w:r>
        <w:rPr>
          <w:rFonts w:ascii="Calibri"/>
          <w:color w:val="5F4879"/>
        </w:rPr>
        <w:t>of</w:t>
      </w:r>
      <w:r>
        <w:rPr>
          <w:rFonts w:ascii="Calibri"/>
          <w:color w:val="5F4879"/>
          <w:spacing w:val="-13"/>
        </w:rPr>
        <w:t xml:space="preserve"> </w:t>
      </w:r>
      <w:r>
        <w:rPr>
          <w:rFonts w:ascii="Calibri"/>
          <w:color w:val="5F4879"/>
          <w:spacing w:val="-1"/>
        </w:rPr>
        <w:t>contents</w:t>
      </w:r>
    </w:p>
    <w:sdt>
      <w:sdtPr>
        <w:id w:val="-15459036"/>
        <w:docPartObj>
          <w:docPartGallery w:val="Table of Contents"/>
          <w:docPartUnique/>
        </w:docPartObj>
      </w:sdtPr>
      <w:sdtEndPr/>
      <w:sdtContent>
        <w:p w14:paraId="4E055643" w14:textId="77777777" w:rsidR="00F20CE2" w:rsidRDefault="003E30F1">
          <w:pPr>
            <w:pStyle w:val="TOC2"/>
            <w:tabs>
              <w:tab w:val="left" w:pos="9612"/>
            </w:tabs>
            <w:spacing w:before="246"/>
            <w:rPr>
              <w:b w:val="0"/>
              <w:bCs w:val="0"/>
            </w:rPr>
          </w:pPr>
          <w:hyperlink w:anchor="_bookmark0" w:history="1">
            <w:r>
              <w:t>Commonwealth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environmental</w:t>
            </w:r>
            <w:r>
              <w:rPr>
                <w:spacing w:val="-10"/>
              </w:rPr>
              <w:t xml:space="preserve"> </w:t>
            </w:r>
            <w:r>
              <w:t>water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portfolio</w:t>
            </w:r>
            <w:r>
              <w:rPr>
                <w:spacing w:val="-11"/>
              </w:rPr>
              <w:t xml:space="preserve"> </w:t>
            </w:r>
            <w:r>
              <w:t>management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planning</w:t>
            </w:r>
            <w:r>
              <w:rPr>
                <w:spacing w:val="-1"/>
              </w:rPr>
              <w:tab/>
            </w:r>
            <w:r>
              <w:t>1</w:t>
            </w:r>
          </w:hyperlink>
        </w:p>
        <w:p w14:paraId="4E055644" w14:textId="77777777" w:rsidR="00F20CE2" w:rsidRDefault="003E30F1">
          <w:pPr>
            <w:pStyle w:val="TOC3"/>
            <w:tabs>
              <w:tab w:val="left" w:pos="9612"/>
            </w:tabs>
            <w:spacing w:before="96"/>
            <w:ind w:left="334" w:firstLine="0"/>
          </w:pPr>
          <w:hyperlink w:anchor="_bookmark1" w:history="1">
            <w:r>
              <w:t>Commonwealth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Environmental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Water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Holder</w:t>
            </w:r>
            <w:r>
              <w:rPr>
                <w:spacing w:val="-1"/>
              </w:rPr>
              <w:tab/>
            </w:r>
            <w:r>
              <w:t>1</w:t>
            </w:r>
          </w:hyperlink>
        </w:p>
        <w:p w14:paraId="4E055645" w14:textId="77777777" w:rsidR="00F20CE2" w:rsidRDefault="003E30F1">
          <w:pPr>
            <w:pStyle w:val="TOC3"/>
            <w:tabs>
              <w:tab w:val="left" w:pos="9612"/>
            </w:tabs>
            <w:ind w:left="334" w:firstLine="0"/>
          </w:pPr>
          <w:hyperlink w:anchor="_bookmark2" w:history="1">
            <w:r>
              <w:t>Commonwealth</w:t>
            </w:r>
            <w:r>
              <w:rPr>
                <w:spacing w:val="-19"/>
              </w:rPr>
              <w:t xml:space="preserve"> </w:t>
            </w:r>
            <w:r>
              <w:t>environmental</w:t>
            </w:r>
            <w:r>
              <w:rPr>
                <w:spacing w:val="-19"/>
              </w:rPr>
              <w:t xml:space="preserve"> </w:t>
            </w:r>
            <w:r>
              <w:t>water</w:t>
            </w:r>
            <w:r>
              <w:tab/>
              <w:t>1</w:t>
            </w:r>
          </w:hyperlink>
        </w:p>
        <w:p w14:paraId="4E055646" w14:textId="77777777" w:rsidR="00F20CE2" w:rsidRDefault="003E30F1">
          <w:pPr>
            <w:pStyle w:val="TOC3"/>
            <w:tabs>
              <w:tab w:val="left" w:pos="9612"/>
            </w:tabs>
            <w:ind w:left="334" w:firstLine="0"/>
          </w:pPr>
          <w:hyperlink w:anchor="_bookmark3" w:history="1">
            <w:r>
              <w:rPr>
                <w:spacing w:val="-1"/>
              </w:rPr>
              <w:t>Purpose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document</w:t>
            </w:r>
            <w:r>
              <w:tab/>
              <w:t>1</w:t>
            </w:r>
          </w:hyperlink>
        </w:p>
        <w:p w14:paraId="4E055647" w14:textId="77777777" w:rsidR="00F20CE2" w:rsidRDefault="003E30F1">
          <w:pPr>
            <w:pStyle w:val="TOC3"/>
            <w:tabs>
              <w:tab w:val="left" w:pos="9612"/>
            </w:tabs>
            <w:ind w:left="334" w:firstLine="0"/>
          </w:pPr>
          <w:hyperlink w:anchor="_bookmark4" w:history="1">
            <w:r>
              <w:rPr>
                <w:spacing w:val="-1"/>
              </w:rPr>
              <w:t>Delivery</w:t>
            </w:r>
            <w:r>
              <w:rPr>
                <w:spacing w:val="-18"/>
              </w:rPr>
              <w:t xml:space="preserve"> </w:t>
            </w:r>
            <w:r>
              <w:t>pa</w:t>
            </w:r>
            <w:r>
              <w:t>rtners</w:t>
            </w:r>
            <w:r>
              <w:tab/>
              <w:t>1</w:t>
            </w:r>
          </w:hyperlink>
        </w:p>
        <w:p w14:paraId="4E055648" w14:textId="77777777" w:rsidR="00F20CE2" w:rsidRDefault="003E30F1">
          <w:pPr>
            <w:pStyle w:val="TOC3"/>
            <w:tabs>
              <w:tab w:val="left" w:pos="9612"/>
            </w:tabs>
            <w:ind w:left="334" w:firstLine="0"/>
          </w:pPr>
          <w:hyperlink w:anchor="_bookmark5" w:history="1">
            <w:r>
              <w:rPr>
                <w:spacing w:val="-1"/>
              </w:rPr>
              <w:t>Your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input</w:t>
            </w:r>
            <w:r>
              <w:rPr>
                <w:spacing w:val="-1"/>
              </w:rPr>
              <w:tab/>
            </w:r>
            <w:r>
              <w:t>1</w:t>
            </w:r>
          </w:hyperlink>
        </w:p>
        <w:p w14:paraId="4E055649" w14:textId="77777777" w:rsidR="00F20CE2" w:rsidRDefault="003E30F1">
          <w:pPr>
            <w:pStyle w:val="TOC2"/>
            <w:tabs>
              <w:tab w:val="left" w:pos="9612"/>
            </w:tabs>
            <w:spacing w:before="103"/>
            <w:rPr>
              <w:b w:val="0"/>
              <w:bCs w:val="0"/>
            </w:rPr>
          </w:pPr>
          <w:hyperlink w:anchor="_bookmark6" w:history="1">
            <w:r>
              <w:t>Table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of contents</w:t>
            </w:r>
            <w:r>
              <w:rPr>
                <w:spacing w:val="-1"/>
              </w:rPr>
              <w:tab/>
            </w:r>
            <w:r>
              <w:t>2</w:t>
            </w:r>
          </w:hyperlink>
        </w:p>
        <w:p w14:paraId="4E05564A" w14:textId="77777777" w:rsidR="00F20CE2" w:rsidRDefault="003E30F1">
          <w:pPr>
            <w:pStyle w:val="TOC2"/>
            <w:numPr>
              <w:ilvl w:val="0"/>
              <w:numId w:val="16"/>
            </w:numPr>
            <w:tabs>
              <w:tab w:val="left" w:pos="554"/>
              <w:tab w:val="left" w:pos="9612"/>
            </w:tabs>
            <w:rPr>
              <w:b w:val="0"/>
              <w:bCs w:val="0"/>
            </w:rPr>
          </w:pPr>
          <w:hyperlink w:anchor="_bookmark7" w:history="1">
            <w:r>
              <w:t>Environmental</w:t>
            </w:r>
            <w:r>
              <w:rPr>
                <w:spacing w:val="-7"/>
              </w:rPr>
              <w:t xml:space="preserve"> </w:t>
            </w:r>
            <w:r>
              <w:t>watering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Mid</w:t>
            </w:r>
            <w:r>
              <w:rPr>
                <w:spacing w:val="-8"/>
              </w:rPr>
              <w:t xml:space="preserve"> </w:t>
            </w:r>
            <w:r>
              <w:t>Murray</w:t>
            </w:r>
            <w:r>
              <w:rPr>
                <w:spacing w:val="-8"/>
              </w:rPr>
              <w:t xml:space="preserve"> </w:t>
            </w:r>
            <w:r>
              <w:t>Region</w:t>
            </w:r>
            <w:r>
              <w:tab/>
              <w:t>3</w:t>
            </w:r>
          </w:hyperlink>
        </w:p>
        <w:p w14:paraId="4E05564B" w14:textId="77777777" w:rsidR="00F20CE2" w:rsidRDefault="003E30F1">
          <w:pPr>
            <w:pStyle w:val="TOC3"/>
            <w:numPr>
              <w:ilvl w:val="1"/>
              <w:numId w:val="16"/>
            </w:numPr>
            <w:tabs>
              <w:tab w:val="left" w:pos="995"/>
              <w:tab w:val="left" w:pos="9612"/>
            </w:tabs>
            <w:spacing w:before="96"/>
            <w:ind w:hanging="660"/>
          </w:pPr>
          <w:hyperlink w:anchor="_bookmark8" w:history="1">
            <w:r>
              <w:rPr>
                <w:spacing w:val="-1"/>
              </w:rPr>
              <w:t>The</w:t>
            </w:r>
            <w:r>
              <w:rPr>
                <w:spacing w:val="-8"/>
              </w:rPr>
              <w:t xml:space="preserve"> </w:t>
            </w:r>
            <w:r>
              <w:t>Mid</w:t>
            </w:r>
            <w:r>
              <w:rPr>
                <w:spacing w:val="-8"/>
              </w:rPr>
              <w:t xml:space="preserve"> </w:t>
            </w:r>
            <w:r>
              <w:t>Murray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Region</w:t>
            </w:r>
            <w:r>
              <w:rPr>
                <w:spacing w:val="-1"/>
              </w:rPr>
              <w:tab/>
            </w:r>
            <w:r>
              <w:t>3</w:t>
            </w:r>
          </w:hyperlink>
        </w:p>
        <w:p w14:paraId="4E05564C" w14:textId="77777777" w:rsidR="00F20CE2" w:rsidRDefault="003E30F1">
          <w:pPr>
            <w:pStyle w:val="TOC3"/>
            <w:numPr>
              <w:ilvl w:val="1"/>
              <w:numId w:val="16"/>
            </w:numPr>
            <w:tabs>
              <w:tab w:val="left" w:pos="995"/>
              <w:tab w:val="left" w:pos="9612"/>
            </w:tabs>
            <w:spacing w:before="101"/>
            <w:ind w:hanging="660"/>
          </w:pPr>
          <w:hyperlink w:anchor="_bookmark9" w:history="1">
            <w:r>
              <w:t>Environmental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objectives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Mid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Murray</w:t>
            </w:r>
            <w:r>
              <w:rPr>
                <w:spacing w:val="-5"/>
              </w:rPr>
              <w:t xml:space="preserve"> </w:t>
            </w:r>
            <w:r>
              <w:t>Region</w:t>
            </w:r>
            <w:r>
              <w:tab/>
              <w:t>5</w:t>
            </w:r>
          </w:hyperlink>
        </w:p>
        <w:p w14:paraId="4E05564D" w14:textId="77777777" w:rsidR="00F20CE2" w:rsidRDefault="003E30F1">
          <w:pPr>
            <w:pStyle w:val="TOC3"/>
            <w:numPr>
              <w:ilvl w:val="1"/>
              <w:numId w:val="16"/>
            </w:numPr>
            <w:tabs>
              <w:tab w:val="left" w:pos="995"/>
              <w:tab w:val="left" w:pos="9612"/>
            </w:tabs>
            <w:ind w:hanging="660"/>
          </w:pPr>
          <w:hyperlink w:anchor="_bookmark10" w:history="1">
            <w:r>
              <w:t>Environmental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flow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requirements</w:t>
            </w:r>
            <w:r>
              <w:rPr>
                <w:spacing w:val="-1"/>
              </w:rPr>
              <w:tab/>
            </w:r>
            <w:r>
              <w:t>7</w:t>
            </w:r>
          </w:hyperlink>
        </w:p>
        <w:p w14:paraId="4E05564E" w14:textId="77777777" w:rsidR="00F20CE2" w:rsidRDefault="003E30F1">
          <w:pPr>
            <w:pStyle w:val="TOC3"/>
            <w:numPr>
              <w:ilvl w:val="1"/>
              <w:numId w:val="16"/>
            </w:numPr>
            <w:tabs>
              <w:tab w:val="left" w:pos="995"/>
              <w:tab w:val="left" w:pos="9612"/>
            </w:tabs>
            <w:ind w:hanging="660"/>
          </w:pPr>
          <w:hyperlink w:anchor="_bookmark11" w:history="1">
            <w:r>
              <w:t>Monitoring</w:t>
            </w:r>
            <w:r>
              <w:rPr>
                <w:spacing w:val="-14"/>
              </w:rPr>
              <w:t xml:space="preserve">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adaptive</w:t>
            </w:r>
            <w:r>
              <w:rPr>
                <w:spacing w:val="-15"/>
              </w:rPr>
              <w:t xml:space="preserve"> </w:t>
            </w:r>
            <w:r>
              <w:t>management</w:t>
            </w:r>
            <w:r>
              <w:tab/>
              <w:t>7</w:t>
            </w:r>
          </w:hyperlink>
        </w:p>
        <w:p w14:paraId="4E05564F" w14:textId="77777777" w:rsidR="00F20CE2" w:rsidRDefault="003E30F1">
          <w:pPr>
            <w:pStyle w:val="TOC2"/>
            <w:numPr>
              <w:ilvl w:val="0"/>
              <w:numId w:val="16"/>
            </w:numPr>
            <w:tabs>
              <w:tab w:val="left" w:pos="554"/>
              <w:tab w:val="left" w:pos="9612"/>
            </w:tabs>
            <w:spacing w:before="101"/>
            <w:rPr>
              <w:b w:val="0"/>
              <w:bCs w:val="0"/>
            </w:rPr>
          </w:pPr>
          <w:hyperlink w:anchor="_bookmark12" w:history="1">
            <w:r>
              <w:rPr>
                <w:spacing w:val="-1"/>
              </w:rPr>
              <w:t>Portfolio</w:t>
            </w:r>
            <w:r>
              <w:rPr>
                <w:spacing w:val="-4"/>
              </w:rPr>
              <w:t xml:space="preserve"> </w:t>
            </w:r>
            <w:r>
              <w:t>ma</w:t>
            </w:r>
            <w:r>
              <w:t>nagement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2017</w:t>
            </w:r>
            <w:r>
              <w:rPr>
                <w:rFonts w:cs="Century Gothic"/>
              </w:rPr>
              <w:t>–</w:t>
            </w:r>
            <w:r>
              <w:t>18</w:t>
            </w:r>
            <w:r>
              <w:tab/>
              <w:t>9</w:t>
            </w:r>
          </w:hyperlink>
        </w:p>
        <w:p w14:paraId="4E055650" w14:textId="77777777" w:rsidR="00F20CE2" w:rsidRDefault="003E30F1">
          <w:pPr>
            <w:pStyle w:val="TOC3"/>
            <w:numPr>
              <w:ilvl w:val="1"/>
              <w:numId w:val="16"/>
            </w:numPr>
            <w:tabs>
              <w:tab w:val="left" w:pos="995"/>
            </w:tabs>
            <w:spacing w:before="101" w:line="244" w:lineRule="exact"/>
            <w:ind w:hanging="660"/>
          </w:pPr>
          <w:hyperlink w:anchor="_bookmark13" w:history="1">
            <w:r>
              <w:rPr>
                <w:spacing w:val="-1"/>
              </w:rPr>
              <w:t>Antecedent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current</w:t>
            </w:r>
            <w:r>
              <w:rPr>
                <w:spacing w:val="-8"/>
              </w:rPr>
              <w:t xml:space="preserve"> </w:t>
            </w:r>
            <w:r>
              <w:t>catchment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conditions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demand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for</w:t>
            </w:r>
            <w:r>
              <w:rPr>
                <w:spacing w:val="-9"/>
              </w:rPr>
              <w:t xml:space="preserve"> </w:t>
            </w:r>
            <w:r>
              <w:t>environmental</w:t>
            </w:r>
          </w:hyperlink>
        </w:p>
        <w:p w14:paraId="4E055651" w14:textId="77777777" w:rsidR="00F20CE2" w:rsidRDefault="003E30F1">
          <w:pPr>
            <w:pStyle w:val="TOC5"/>
            <w:tabs>
              <w:tab w:val="left" w:pos="9612"/>
            </w:tabs>
            <w:spacing w:line="244" w:lineRule="exact"/>
          </w:pPr>
          <w:hyperlink w:anchor="_bookmark13" w:history="1">
            <w:r>
              <w:t>water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2017</w:t>
            </w:r>
            <w:r>
              <w:rPr>
                <w:rFonts w:cs="Century Gothic"/>
                <w:spacing w:val="-1"/>
              </w:rPr>
              <w:t>–</w:t>
            </w:r>
            <w:r>
              <w:rPr>
                <w:spacing w:val="-1"/>
              </w:rPr>
              <w:t>18</w:t>
            </w:r>
            <w:r>
              <w:rPr>
                <w:spacing w:val="-1"/>
              </w:rPr>
              <w:tab/>
            </w:r>
            <w:r>
              <w:t>9</w:t>
            </w:r>
          </w:hyperlink>
        </w:p>
        <w:p w14:paraId="4E055652" w14:textId="77777777" w:rsidR="00F20CE2" w:rsidRDefault="003E30F1">
          <w:pPr>
            <w:pStyle w:val="TOC3"/>
            <w:numPr>
              <w:ilvl w:val="1"/>
              <w:numId w:val="16"/>
            </w:numPr>
            <w:tabs>
              <w:tab w:val="left" w:pos="995"/>
              <w:tab w:val="left" w:pos="9612"/>
            </w:tabs>
            <w:ind w:hanging="660"/>
          </w:pPr>
          <w:hyperlink w:anchor="_bookmark14" w:history="1">
            <w:r>
              <w:t>Water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availability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2017</w:t>
            </w:r>
            <w:r>
              <w:rPr>
                <w:rFonts w:cs="Century Gothic"/>
              </w:rPr>
              <w:t>–</w:t>
            </w:r>
            <w:r>
              <w:t>18</w:t>
            </w:r>
            <w:r>
              <w:tab/>
              <w:t>10</w:t>
            </w:r>
          </w:hyperlink>
        </w:p>
        <w:p w14:paraId="4E055653" w14:textId="77777777" w:rsidR="00F20CE2" w:rsidRDefault="003E30F1">
          <w:pPr>
            <w:pStyle w:val="TOC3"/>
            <w:numPr>
              <w:ilvl w:val="1"/>
              <w:numId w:val="16"/>
            </w:numPr>
            <w:tabs>
              <w:tab w:val="left" w:pos="995"/>
              <w:tab w:val="left" w:pos="9612"/>
            </w:tabs>
            <w:ind w:hanging="660"/>
          </w:pPr>
          <w:hyperlink w:anchor="_bookmark15" w:history="1">
            <w:r>
              <w:rPr>
                <w:spacing w:val="-1"/>
              </w:rPr>
              <w:t>Overall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purpose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managing</w:t>
            </w:r>
            <w:r>
              <w:rPr>
                <w:spacing w:val="-8"/>
              </w:rPr>
              <w:t xml:space="preserve"> </w:t>
            </w:r>
            <w:r>
              <w:t>environmental</w:t>
            </w:r>
            <w:r>
              <w:rPr>
                <w:spacing w:val="-9"/>
              </w:rPr>
              <w:t xml:space="preserve"> </w:t>
            </w:r>
            <w:r>
              <w:t>water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based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on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supply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demand</w:t>
            </w:r>
            <w:r>
              <w:tab/>
              <w:t>12</w:t>
            </w:r>
          </w:hyperlink>
        </w:p>
        <w:p w14:paraId="4E055654" w14:textId="77777777" w:rsidR="00F20CE2" w:rsidRDefault="003E30F1">
          <w:pPr>
            <w:pStyle w:val="TOC3"/>
            <w:numPr>
              <w:ilvl w:val="1"/>
              <w:numId w:val="16"/>
            </w:numPr>
            <w:tabs>
              <w:tab w:val="left" w:pos="995"/>
              <w:tab w:val="left" w:pos="9612"/>
            </w:tabs>
            <w:spacing w:before="98"/>
            <w:ind w:hanging="660"/>
          </w:pPr>
          <w:hyperlink w:anchor="_bookmark17" w:history="1">
            <w:r>
              <w:t>Water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Delivery</w:t>
            </w:r>
            <w:r>
              <w:rPr>
                <w:spacing w:val="-10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2017</w:t>
            </w:r>
            <w:r>
              <w:rPr>
                <w:rFonts w:cs="Century Gothic"/>
              </w:rPr>
              <w:t>–</w:t>
            </w:r>
            <w:r>
              <w:t>18</w:t>
            </w:r>
            <w:r>
              <w:tab/>
              <w:t>13</w:t>
            </w:r>
          </w:hyperlink>
        </w:p>
        <w:p w14:paraId="4E055655" w14:textId="77777777" w:rsidR="00F20CE2" w:rsidRDefault="003E30F1">
          <w:pPr>
            <w:pStyle w:val="TOC3"/>
            <w:numPr>
              <w:ilvl w:val="1"/>
              <w:numId w:val="16"/>
            </w:numPr>
            <w:tabs>
              <w:tab w:val="left" w:pos="995"/>
              <w:tab w:val="left" w:pos="9612"/>
            </w:tabs>
            <w:ind w:hanging="660"/>
          </w:pPr>
          <w:hyperlink w:anchor="_bookmark18" w:history="1">
            <w:r>
              <w:t>Trading</w:t>
            </w:r>
            <w:r>
              <w:rPr>
                <w:spacing w:val="-9"/>
              </w:rPr>
              <w:t xml:space="preserve"> </w:t>
            </w:r>
            <w:r>
              <w:t>water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in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2017</w:t>
            </w:r>
            <w:r>
              <w:rPr>
                <w:rFonts w:cs="Century Gothic"/>
                <w:spacing w:val="-1"/>
              </w:rPr>
              <w:t>–</w:t>
            </w:r>
            <w:r>
              <w:rPr>
                <w:spacing w:val="-1"/>
              </w:rPr>
              <w:t>18</w:t>
            </w:r>
            <w:r>
              <w:rPr>
                <w:spacing w:val="-1"/>
              </w:rPr>
              <w:tab/>
            </w:r>
            <w:r>
              <w:t>14</w:t>
            </w:r>
          </w:hyperlink>
        </w:p>
        <w:p w14:paraId="4E055656" w14:textId="77777777" w:rsidR="00F20CE2" w:rsidRDefault="003E30F1">
          <w:pPr>
            <w:pStyle w:val="TOC3"/>
            <w:numPr>
              <w:ilvl w:val="1"/>
              <w:numId w:val="16"/>
            </w:numPr>
            <w:tabs>
              <w:tab w:val="left" w:pos="995"/>
              <w:tab w:val="left" w:pos="9612"/>
            </w:tabs>
            <w:ind w:hanging="660"/>
          </w:pPr>
          <w:hyperlink w:anchor="_bookmark19" w:history="1">
            <w:r>
              <w:rPr>
                <w:spacing w:val="-1"/>
              </w:rPr>
              <w:t>Carrying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over</w:t>
            </w:r>
            <w:r>
              <w:rPr>
                <w:spacing w:val="-7"/>
              </w:rPr>
              <w:t xml:space="preserve"> </w:t>
            </w:r>
            <w:r>
              <w:t>water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for</w:t>
            </w:r>
            <w:r>
              <w:rPr>
                <w:spacing w:val="-7"/>
              </w:rPr>
              <w:t xml:space="preserve"> </w:t>
            </w:r>
            <w:r>
              <w:t>use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2018</w:t>
            </w:r>
            <w:r>
              <w:rPr>
                <w:rFonts w:cs="Century Gothic"/>
              </w:rPr>
              <w:t>–</w:t>
            </w:r>
            <w:r>
              <w:t>19</w:t>
            </w:r>
            <w:r>
              <w:tab/>
              <w:t>15</w:t>
            </w:r>
          </w:hyperlink>
        </w:p>
        <w:p w14:paraId="4E055657" w14:textId="77777777" w:rsidR="00F20CE2" w:rsidRDefault="003E30F1">
          <w:pPr>
            <w:pStyle w:val="TOC3"/>
            <w:numPr>
              <w:ilvl w:val="1"/>
              <w:numId w:val="16"/>
            </w:numPr>
            <w:tabs>
              <w:tab w:val="left" w:pos="995"/>
              <w:tab w:val="left" w:pos="9612"/>
            </w:tabs>
            <w:ind w:hanging="660"/>
          </w:pPr>
          <w:hyperlink w:anchor="_bookmark20" w:history="1">
            <w:r>
              <w:t>Identifying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Investment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Opportunities</w:t>
            </w:r>
            <w:r>
              <w:rPr>
                <w:spacing w:val="-1"/>
              </w:rPr>
              <w:tab/>
            </w:r>
            <w:r>
              <w:t>15</w:t>
            </w:r>
          </w:hyperlink>
        </w:p>
        <w:p w14:paraId="4E055658" w14:textId="77777777" w:rsidR="00F20CE2" w:rsidRDefault="003E30F1">
          <w:pPr>
            <w:pStyle w:val="TOC2"/>
            <w:numPr>
              <w:ilvl w:val="0"/>
              <w:numId w:val="16"/>
            </w:numPr>
            <w:tabs>
              <w:tab w:val="left" w:pos="554"/>
              <w:tab w:val="left" w:pos="9612"/>
            </w:tabs>
            <w:spacing w:before="103"/>
            <w:rPr>
              <w:b w:val="0"/>
              <w:bCs w:val="0"/>
            </w:rPr>
          </w:pPr>
          <w:hyperlink w:anchor="_bookmark22" w:history="1">
            <w:r>
              <w:t>Next</w:t>
            </w:r>
            <w:r>
              <w:rPr>
                <w:spacing w:val="-13"/>
              </w:rPr>
              <w:t xml:space="preserve"> </w:t>
            </w:r>
            <w:r>
              <w:t>steps</w:t>
            </w:r>
            <w:r>
              <w:tab/>
              <w:t>20</w:t>
            </w:r>
          </w:hyperlink>
        </w:p>
        <w:p w14:paraId="4E055659" w14:textId="77777777" w:rsidR="00F20CE2" w:rsidRDefault="003E30F1">
          <w:pPr>
            <w:pStyle w:val="TOC3"/>
            <w:numPr>
              <w:ilvl w:val="1"/>
              <w:numId w:val="16"/>
            </w:numPr>
            <w:tabs>
              <w:tab w:val="left" w:pos="995"/>
              <w:tab w:val="left" w:pos="9612"/>
            </w:tabs>
            <w:spacing w:before="96"/>
            <w:ind w:hanging="660"/>
          </w:pPr>
          <w:hyperlink w:anchor="_bookmark23" w:history="1">
            <w:r>
              <w:rPr>
                <w:spacing w:val="-1"/>
              </w:rPr>
              <w:t>From</w:t>
            </w:r>
            <w:r>
              <w:rPr>
                <w:spacing w:val="-9"/>
              </w:rPr>
              <w:t xml:space="preserve"> </w:t>
            </w:r>
            <w:r>
              <w:t>planning</w:t>
            </w:r>
            <w:r>
              <w:rPr>
                <w:spacing w:val="-9"/>
              </w:rPr>
              <w:t xml:space="preserve"> </w:t>
            </w:r>
            <w:r>
              <w:rPr>
                <w:spacing w:val="1"/>
              </w:rPr>
              <w:t>to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decision</w:t>
            </w:r>
            <w:r>
              <w:rPr>
                <w:spacing w:val="-8"/>
              </w:rPr>
              <w:t xml:space="preserve"> </w:t>
            </w:r>
            <w:r>
              <w:t>making</w:t>
            </w:r>
            <w:r>
              <w:tab/>
              <w:t>20</w:t>
            </w:r>
          </w:hyperlink>
        </w:p>
        <w:p w14:paraId="4E05565A" w14:textId="77777777" w:rsidR="00F20CE2" w:rsidRDefault="003E30F1">
          <w:pPr>
            <w:pStyle w:val="TOC3"/>
            <w:numPr>
              <w:ilvl w:val="1"/>
              <w:numId w:val="16"/>
            </w:numPr>
            <w:tabs>
              <w:tab w:val="left" w:pos="995"/>
              <w:tab w:val="left" w:pos="9612"/>
            </w:tabs>
            <w:ind w:hanging="660"/>
          </w:pPr>
          <w:hyperlink w:anchor="_bookmark24" w:history="1">
            <w:r>
              <w:rPr>
                <w:spacing w:val="-1"/>
              </w:rPr>
              <w:t>Further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information</w:t>
            </w:r>
            <w:r>
              <w:rPr>
                <w:spacing w:val="-1"/>
              </w:rPr>
              <w:tab/>
            </w:r>
            <w:r>
              <w:t>20</w:t>
            </w:r>
          </w:hyperlink>
        </w:p>
        <w:p w14:paraId="4E05565B" w14:textId="77777777" w:rsidR="00F20CE2" w:rsidRDefault="003E30F1">
          <w:pPr>
            <w:pStyle w:val="TOC1"/>
            <w:tabs>
              <w:tab w:val="left" w:pos="9507"/>
            </w:tabs>
            <w:jc w:val="center"/>
            <w:rPr>
              <w:b w:val="0"/>
              <w:bCs w:val="0"/>
            </w:rPr>
          </w:pPr>
          <w:hyperlink w:anchor="_bookmark25" w:history="1">
            <w:r>
              <w:t>Bibliography</w:t>
            </w:r>
            <w:r>
              <w:tab/>
              <w:t>21</w:t>
            </w:r>
          </w:hyperlink>
        </w:p>
        <w:p w14:paraId="4E05565C" w14:textId="77777777" w:rsidR="00F20CE2" w:rsidRDefault="003E30F1">
          <w:pPr>
            <w:pStyle w:val="TOC2"/>
            <w:rPr>
              <w:b w:val="0"/>
              <w:bCs w:val="0"/>
            </w:rPr>
          </w:pPr>
          <w:hyperlink w:anchor="_bookmark26" w:history="1">
            <w:r>
              <w:t>Attachment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rPr>
                <w:rFonts w:cs="Century Gothic"/>
              </w:rPr>
              <w:t>–</w:t>
            </w:r>
            <w:r>
              <w:rPr>
                <w:rFonts w:cs="Century Gothic"/>
                <w:spacing w:val="-6"/>
              </w:rPr>
              <w:t xml:space="preserve"> </w:t>
            </w:r>
            <w:r>
              <w:rPr>
                <w:spacing w:val="-1"/>
              </w:rPr>
              <w:t>Expected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outcomes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Basin-wide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environmental</w:t>
            </w:r>
          </w:hyperlink>
        </w:p>
        <w:p w14:paraId="4E05565D" w14:textId="77777777" w:rsidR="00F20CE2" w:rsidRDefault="003E30F1">
          <w:pPr>
            <w:pStyle w:val="TOC4"/>
            <w:tabs>
              <w:tab w:val="left" w:pos="9612"/>
            </w:tabs>
            <w:rPr>
              <w:b w:val="0"/>
              <w:bCs w:val="0"/>
            </w:rPr>
          </w:pPr>
          <w:hyperlink w:anchor="_bookmark26" w:history="1">
            <w:r>
              <w:t>watering</w:t>
            </w:r>
            <w:r>
              <w:rPr>
                <w:spacing w:val="-21"/>
              </w:rPr>
              <w:t xml:space="preserve"> </w:t>
            </w:r>
            <w:r>
              <w:t>strategy</w:t>
            </w:r>
            <w:r>
              <w:tab/>
              <w:t>23</w:t>
            </w:r>
          </w:hyperlink>
        </w:p>
        <w:p w14:paraId="4E05565E" w14:textId="77777777" w:rsidR="00F20CE2" w:rsidRDefault="003E30F1">
          <w:pPr>
            <w:pStyle w:val="TOC1"/>
            <w:tabs>
              <w:tab w:val="left" w:pos="9507"/>
            </w:tabs>
            <w:spacing w:before="100"/>
            <w:jc w:val="center"/>
            <w:rPr>
              <w:b w:val="0"/>
              <w:bCs w:val="0"/>
            </w:rPr>
          </w:pPr>
          <w:hyperlink w:anchor="_bookmark27" w:history="1">
            <w:r>
              <w:t>Attachment</w:t>
            </w:r>
            <w:r>
              <w:rPr>
                <w:spacing w:val="-8"/>
              </w:rPr>
              <w:t xml:space="preserve"> </w:t>
            </w:r>
            <w:r>
              <w:t>B</w:t>
            </w:r>
            <w:r>
              <w:rPr>
                <w:spacing w:val="-6"/>
              </w:rPr>
              <w:t xml:space="preserve"> </w:t>
            </w:r>
            <w:r>
              <w:rPr>
                <w:rFonts w:cs="Century Gothic"/>
              </w:rPr>
              <w:t>–</w:t>
            </w:r>
            <w:r>
              <w:rPr>
                <w:rFonts w:cs="Century Gothic"/>
                <w:spacing w:val="-5"/>
              </w:rPr>
              <w:t xml:space="preserve"> </w:t>
            </w:r>
            <w:r>
              <w:t>Library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6"/>
              </w:rPr>
              <w:t xml:space="preserve"> </w:t>
            </w:r>
            <w:r>
              <w:t>watering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actions</w:t>
            </w:r>
            <w:r>
              <w:rPr>
                <w:spacing w:val="-1"/>
              </w:rPr>
              <w:tab/>
            </w:r>
            <w:r>
              <w:t>26</w:t>
            </w:r>
          </w:hyperlink>
        </w:p>
        <w:p w14:paraId="4E05565F" w14:textId="77777777" w:rsidR="00F20CE2" w:rsidRDefault="003E30F1">
          <w:pPr>
            <w:pStyle w:val="TOC3"/>
            <w:tabs>
              <w:tab w:val="left" w:pos="9612"/>
            </w:tabs>
            <w:spacing w:before="96"/>
            <w:ind w:left="334" w:firstLine="0"/>
          </w:pPr>
          <w:hyperlink w:anchor="_bookmark28" w:history="1">
            <w:r>
              <w:rPr>
                <w:spacing w:val="-1"/>
              </w:rPr>
              <w:t>Operational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considerations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in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Mid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Murray</w:t>
            </w:r>
            <w:r>
              <w:rPr>
                <w:spacing w:val="-10"/>
              </w:rPr>
              <w:t xml:space="preserve"> </w:t>
            </w:r>
            <w:r>
              <w:t>Region</w:t>
            </w:r>
            <w:r>
              <w:tab/>
              <w:t>26</w:t>
            </w:r>
          </w:hyperlink>
        </w:p>
        <w:p w14:paraId="4E055660" w14:textId="77777777" w:rsidR="00F20CE2" w:rsidRDefault="003E30F1">
          <w:pPr>
            <w:pStyle w:val="TOC3"/>
            <w:tabs>
              <w:tab w:val="left" w:pos="9612"/>
            </w:tabs>
            <w:ind w:left="334" w:firstLine="0"/>
          </w:pPr>
          <w:hyperlink w:anchor="_bookmark29" w:history="1">
            <w:r>
              <w:t>Potential</w:t>
            </w:r>
            <w:r>
              <w:rPr>
                <w:spacing w:val="-10"/>
              </w:rPr>
              <w:t xml:space="preserve"> </w:t>
            </w:r>
            <w:r>
              <w:t>watering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actions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under</w:t>
            </w:r>
            <w:r>
              <w:rPr>
                <w:spacing w:val="-9"/>
              </w:rPr>
              <w:t xml:space="preserve"> </w:t>
            </w:r>
            <w:r>
              <w:t>different</w:t>
            </w:r>
            <w:r>
              <w:rPr>
                <w:spacing w:val="-7"/>
              </w:rPr>
              <w:t xml:space="preserve"> </w:t>
            </w:r>
            <w:r>
              <w:t>levels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7"/>
              </w:rPr>
              <w:t xml:space="preserve"> </w:t>
            </w:r>
            <w:r>
              <w:t>water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resource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availability</w:t>
            </w:r>
            <w:r>
              <w:rPr>
                <w:spacing w:val="-1"/>
              </w:rPr>
              <w:tab/>
            </w:r>
            <w:r>
              <w:t>26</w:t>
            </w:r>
          </w:hyperlink>
        </w:p>
        <w:p w14:paraId="4E055661" w14:textId="77777777" w:rsidR="00F20CE2" w:rsidRDefault="003E30F1">
          <w:pPr>
            <w:pStyle w:val="TOC3"/>
            <w:tabs>
              <w:tab w:val="left" w:pos="9612"/>
            </w:tabs>
            <w:ind w:left="334" w:firstLine="0"/>
          </w:pPr>
          <w:hyperlink w:anchor="_bookmark31" w:history="1">
            <w:r>
              <w:t>Potential</w:t>
            </w:r>
            <w:r>
              <w:rPr>
                <w:spacing w:val="-12"/>
              </w:rPr>
              <w:t xml:space="preserve"> </w:t>
            </w:r>
            <w:r>
              <w:t>watering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actions</w:t>
            </w:r>
            <w:r>
              <w:rPr>
                <w:spacing w:val="-8"/>
              </w:rPr>
              <w:t xml:space="preserve"> </w:t>
            </w:r>
            <w:r>
              <w:rPr>
                <w:rFonts w:cs="Century Gothic"/>
              </w:rPr>
              <w:t>–</w:t>
            </w:r>
            <w:r>
              <w:rPr>
                <w:rFonts w:cs="Century Gothic"/>
                <w:spacing w:val="-9"/>
              </w:rPr>
              <w:t xml:space="preserve"> </w:t>
            </w:r>
            <w:r>
              <w:t>standard</w:t>
            </w:r>
            <w:r>
              <w:rPr>
                <w:spacing w:val="-10"/>
              </w:rPr>
              <w:t xml:space="preserve"> </w:t>
            </w:r>
            <w:r>
              <w:t>operating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arrangements</w:t>
            </w:r>
            <w:r>
              <w:rPr>
                <w:spacing w:val="-1"/>
              </w:rPr>
              <w:tab/>
            </w:r>
            <w:r>
              <w:t>30</w:t>
            </w:r>
          </w:hyperlink>
        </w:p>
        <w:p w14:paraId="4E055662" w14:textId="77777777" w:rsidR="00F20CE2" w:rsidRDefault="003E30F1">
          <w:pPr>
            <w:pStyle w:val="TOC1"/>
            <w:tabs>
              <w:tab w:val="left" w:pos="9507"/>
            </w:tabs>
            <w:jc w:val="center"/>
            <w:rPr>
              <w:b w:val="0"/>
              <w:bCs w:val="0"/>
            </w:rPr>
          </w:pPr>
          <w:hyperlink w:anchor="_bookmark32" w:history="1">
            <w:r>
              <w:t>Attachment</w:t>
            </w:r>
            <w:r>
              <w:rPr>
                <w:spacing w:val="-11"/>
              </w:rPr>
              <w:t xml:space="preserve"> </w:t>
            </w:r>
            <w:r>
              <w:t>C</w:t>
            </w:r>
            <w:r>
              <w:rPr>
                <w:spacing w:val="-8"/>
              </w:rPr>
              <w:t xml:space="preserve"> </w:t>
            </w:r>
            <w:r>
              <w:rPr>
                <w:rFonts w:cs="Century Gothic"/>
              </w:rPr>
              <w:t>–</w:t>
            </w:r>
            <w:r>
              <w:rPr>
                <w:rFonts w:cs="Century Gothic"/>
                <w:spacing w:val="-8"/>
              </w:rPr>
              <w:t xml:space="preserve"> </w:t>
            </w:r>
            <w:r>
              <w:rPr>
                <w:spacing w:val="-1"/>
              </w:rPr>
              <w:t>Long-term</w:t>
            </w:r>
            <w:r>
              <w:rPr>
                <w:spacing w:val="-9"/>
              </w:rPr>
              <w:t xml:space="preserve"> </w:t>
            </w:r>
            <w:r>
              <w:t>water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availability</w:t>
            </w:r>
            <w:r>
              <w:rPr>
                <w:spacing w:val="-1"/>
              </w:rPr>
              <w:tab/>
            </w:r>
            <w:r>
              <w:t>33</w:t>
            </w:r>
          </w:hyperlink>
        </w:p>
        <w:p w14:paraId="4E055663" w14:textId="77777777" w:rsidR="00F20CE2" w:rsidRDefault="003E30F1">
          <w:pPr>
            <w:pStyle w:val="TOC3"/>
            <w:tabs>
              <w:tab w:val="left" w:pos="9612"/>
            </w:tabs>
            <w:spacing w:before="96"/>
            <w:ind w:left="334" w:firstLine="0"/>
          </w:pPr>
          <w:hyperlink w:anchor="_bookmark33" w:history="1">
            <w:r>
              <w:t>Commonwealth</w:t>
            </w:r>
            <w:r>
              <w:rPr>
                <w:spacing w:val="-15"/>
              </w:rPr>
              <w:t xml:space="preserve"> </w:t>
            </w:r>
            <w:r>
              <w:t>environmental</w:t>
            </w:r>
            <w:r>
              <w:rPr>
                <w:spacing w:val="-16"/>
              </w:rPr>
              <w:t xml:space="preserve"> </w:t>
            </w:r>
            <w:r>
              <w:t>water</w:t>
            </w:r>
            <w:r>
              <w:rPr>
                <w:spacing w:val="-16"/>
              </w:rPr>
              <w:t xml:space="preserve"> </w:t>
            </w:r>
            <w:r>
              <w:t>holdings</w:t>
            </w:r>
            <w:r>
              <w:tab/>
              <w:t>33</w:t>
            </w:r>
          </w:hyperlink>
        </w:p>
        <w:p w14:paraId="4E055664" w14:textId="77777777" w:rsidR="00F20CE2" w:rsidRDefault="003E30F1">
          <w:pPr>
            <w:pStyle w:val="TOC3"/>
            <w:tabs>
              <w:tab w:val="left" w:pos="9612"/>
            </w:tabs>
            <w:ind w:left="334" w:firstLine="0"/>
          </w:pPr>
          <w:hyperlink w:anchor="_bookmark34" w:history="1">
            <w:r>
              <w:t>Other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sources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9"/>
              </w:rPr>
              <w:t xml:space="preserve"> </w:t>
            </w:r>
            <w:r>
              <w:t>environmental</w:t>
            </w:r>
            <w:r>
              <w:rPr>
                <w:spacing w:val="-11"/>
              </w:rPr>
              <w:t xml:space="preserve"> </w:t>
            </w:r>
            <w:r>
              <w:t>water</w:t>
            </w:r>
            <w:r>
              <w:tab/>
              <w:t>33</w:t>
            </w:r>
          </w:hyperlink>
        </w:p>
        <w:p w14:paraId="4E055665" w14:textId="77777777" w:rsidR="00F20CE2" w:rsidRDefault="003E30F1">
          <w:pPr>
            <w:pStyle w:val="TOC3"/>
            <w:tabs>
              <w:tab w:val="left" w:pos="9612"/>
            </w:tabs>
            <w:ind w:left="334" w:firstLine="0"/>
          </w:pPr>
          <w:hyperlink w:anchor="_bookmark35" w:history="1">
            <w:r>
              <w:t>Planned</w:t>
            </w:r>
            <w:r>
              <w:rPr>
                <w:spacing w:val="-15"/>
              </w:rPr>
              <w:t xml:space="preserve"> </w:t>
            </w:r>
            <w:r>
              <w:t>environmental</w:t>
            </w:r>
            <w:r>
              <w:rPr>
                <w:spacing w:val="-16"/>
              </w:rPr>
              <w:t xml:space="preserve"> </w:t>
            </w:r>
            <w:r>
              <w:t>water</w:t>
            </w:r>
            <w:r>
              <w:tab/>
              <w:t>33</w:t>
            </w:r>
          </w:hyperlink>
        </w:p>
        <w:p w14:paraId="4E055666" w14:textId="77777777" w:rsidR="00F20CE2" w:rsidRDefault="003E30F1">
          <w:pPr>
            <w:pStyle w:val="TOC2"/>
            <w:spacing w:before="101"/>
            <w:rPr>
              <w:b w:val="0"/>
              <w:bCs w:val="0"/>
            </w:rPr>
          </w:pPr>
          <w:hyperlink w:anchor="_bookmark36" w:history="1">
            <w:r>
              <w:t>Attachment</w:t>
            </w:r>
            <w:r>
              <w:rPr>
                <w:spacing w:val="-8"/>
              </w:rPr>
              <w:t xml:space="preserve"> </w:t>
            </w:r>
            <w:r>
              <w:t>D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Environmental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demands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priorities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6"/>
              </w:rPr>
              <w:t xml:space="preserve"> </w:t>
            </w:r>
            <w:r>
              <w:t>watering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2017</w:t>
            </w:r>
            <w:r>
              <w:rPr>
                <w:rFonts w:cs="Century Gothic"/>
                <w:spacing w:val="-1"/>
              </w:rPr>
              <w:t>–</w:t>
            </w:r>
            <w:r>
              <w:rPr>
                <w:spacing w:val="-1"/>
              </w:rPr>
              <w:t>18</w:t>
            </w:r>
          </w:hyperlink>
        </w:p>
        <w:p w14:paraId="4E055667" w14:textId="77777777" w:rsidR="00F20CE2" w:rsidRDefault="003E30F1">
          <w:pPr>
            <w:pStyle w:val="TOC4"/>
            <w:tabs>
              <w:tab w:val="left" w:pos="9612"/>
            </w:tabs>
            <w:rPr>
              <w:b w:val="0"/>
              <w:bCs w:val="0"/>
            </w:rPr>
          </w:pPr>
          <w:hyperlink w:anchor="_bookmark36" w:history="1"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Edward-Wakool</w:t>
            </w:r>
            <w:r>
              <w:rPr>
                <w:spacing w:val="-5"/>
              </w:rPr>
              <w:t xml:space="preserve"> </w:t>
            </w:r>
            <w:r>
              <w:t>system</w:t>
            </w:r>
            <w:r>
              <w:tab/>
              <w:t>34</w:t>
            </w:r>
          </w:hyperlink>
        </w:p>
      </w:sdtContent>
    </w:sdt>
    <w:p w14:paraId="4E055668" w14:textId="77777777" w:rsidR="00F20CE2" w:rsidRDefault="00F20CE2">
      <w:pPr>
        <w:sectPr w:rsidR="00F20CE2">
          <w:pgSz w:w="11910" w:h="16840"/>
          <w:pgMar w:top="700" w:right="1040" w:bottom="900" w:left="880" w:header="0" w:footer="720" w:gutter="0"/>
          <w:cols w:space="720"/>
        </w:sectPr>
      </w:pPr>
    </w:p>
    <w:p w14:paraId="4E055669" w14:textId="77777777" w:rsidR="00F20CE2" w:rsidRDefault="003E30F1">
      <w:pPr>
        <w:pStyle w:val="Heading1"/>
        <w:numPr>
          <w:ilvl w:val="0"/>
          <w:numId w:val="15"/>
        </w:numPr>
        <w:tabs>
          <w:tab w:val="left" w:pos="681"/>
        </w:tabs>
        <w:spacing w:before="9"/>
        <w:rPr>
          <w:rFonts w:ascii="Calibri" w:eastAsia="Calibri" w:hAnsi="Calibri" w:cs="Calibri"/>
          <w:b w:val="0"/>
          <w:bCs w:val="0"/>
        </w:rPr>
      </w:pPr>
      <w:bookmarkStart w:id="8" w:name="_bookmark7"/>
      <w:bookmarkEnd w:id="8"/>
      <w:r>
        <w:rPr>
          <w:rFonts w:ascii="Calibri"/>
          <w:color w:val="5F4879"/>
          <w:spacing w:val="-1"/>
        </w:rPr>
        <w:lastRenderedPageBreak/>
        <w:t>Environmental</w:t>
      </w:r>
      <w:r>
        <w:rPr>
          <w:rFonts w:ascii="Calibri"/>
          <w:color w:val="5F4879"/>
          <w:spacing w:val="-11"/>
        </w:rPr>
        <w:t xml:space="preserve"> </w:t>
      </w:r>
      <w:r>
        <w:rPr>
          <w:rFonts w:ascii="Calibri"/>
          <w:color w:val="5F4879"/>
          <w:spacing w:val="-1"/>
        </w:rPr>
        <w:t>watering</w:t>
      </w:r>
      <w:r>
        <w:rPr>
          <w:rFonts w:ascii="Calibri"/>
          <w:color w:val="5F4879"/>
          <w:spacing w:val="-12"/>
        </w:rPr>
        <w:t xml:space="preserve"> </w:t>
      </w:r>
      <w:r>
        <w:rPr>
          <w:rFonts w:ascii="Calibri"/>
          <w:color w:val="5F4879"/>
        </w:rPr>
        <w:t>in</w:t>
      </w:r>
      <w:r>
        <w:rPr>
          <w:rFonts w:ascii="Calibri"/>
          <w:color w:val="5F4879"/>
          <w:spacing w:val="-11"/>
        </w:rPr>
        <w:t xml:space="preserve"> </w:t>
      </w:r>
      <w:r>
        <w:rPr>
          <w:rFonts w:ascii="Calibri"/>
          <w:color w:val="5F4879"/>
        </w:rPr>
        <w:t>the</w:t>
      </w:r>
      <w:r>
        <w:rPr>
          <w:rFonts w:ascii="Calibri"/>
          <w:color w:val="5F4879"/>
          <w:spacing w:val="-12"/>
        </w:rPr>
        <w:t xml:space="preserve"> </w:t>
      </w:r>
      <w:r>
        <w:rPr>
          <w:rFonts w:ascii="Calibri"/>
          <w:color w:val="5F4879"/>
        </w:rPr>
        <w:t>Mid</w:t>
      </w:r>
      <w:r>
        <w:rPr>
          <w:rFonts w:ascii="Calibri"/>
          <w:color w:val="5F4879"/>
          <w:spacing w:val="-13"/>
        </w:rPr>
        <w:t xml:space="preserve"> </w:t>
      </w:r>
      <w:r>
        <w:rPr>
          <w:rFonts w:ascii="Calibri"/>
          <w:color w:val="5F4879"/>
          <w:spacing w:val="-1"/>
        </w:rPr>
        <w:t>Murray</w:t>
      </w:r>
      <w:r>
        <w:rPr>
          <w:rFonts w:ascii="Calibri"/>
          <w:color w:val="5F4879"/>
          <w:spacing w:val="-12"/>
        </w:rPr>
        <w:t xml:space="preserve"> </w:t>
      </w:r>
      <w:r>
        <w:rPr>
          <w:rFonts w:ascii="Calibri"/>
          <w:color w:val="5F4879"/>
          <w:spacing w:val="-1"/>
        </w:rPr>
        <w:t>Region</w:t>
      </w:r>
    </w:p>
    <w:p w14:paraId="4E05566A" w14:textId="77777777" w:rsidR="00F20CE2" w:rsidRDefault="003E30F1">
      <w:pPr>
        <w:pStyle w:val="Heading2"/>
        <w:numPr>
          <w:ilvl w:val="1"/>
          <w:numId w:val="15"/>
        </w:numPr>
        <w:tabs>
          <w:tab w:val="left" w:pos="967"/>
        </w:tabs>
        <w:spacing w:before="244"/>
        <w:rPr>
          <w:b w:val="0"/>
          <w:bCs w:val="0"/>
        </w:rPr>
      </w:pPr>
      <w:bookmarkStart w:id="9" w:name="_bookmark8"/>
      <w:bookmarkEnd w:id="9"/>
      <w:r>
        <w:rPr>
          <w:color w:val="5F4879"/>
          <w:spacing w:val="-1"/>
        </w:rPr>
        <w:t>The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Mid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Murray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Region</w:t>
      </w:r>
    </w:p>
    <w:p w14:paraId="4E05566B" w14:textId="77777777" w:rsidR="00F20CE2" w:rsidRDefault="00F20CE2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E05566C" w14:textId="77777777" w:rsidR="00F20CE2" w:rsidRDefault="003E30F1">
      <w:pPr>
        <w:pStyle w:val="BodyText"/>
        <w:ind w:left="113" w:right="574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Mid</w:t>
      </w:r>
      <w:r>
        <w:rPr>
          <w:spacing w:val="-4"/>
        </w:rPr>
        <w:t xml:space="preserve"> </w:t>
      </w:r>
      <w:r>
        <w:rPr>
          <w:spacing w:val="-1"/>
        </w:rPr>
        <w:t>Murray</w:t>
      </w:r>
      <w:r>
        <w:rPr>
          <w:spacing w:val="-7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extends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Hume</w:t>
      </w:r>
      <w:r>
        <w:rPr>
          <w:spacing w:val="-3"/>
        </w:rPr>
        <w:t xml:space="preserve"> </w:t>
      </w:r>
      <w:r>
        <w:t>Dam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Euston (Figure</w:t>
      </w:r>
      <w:r>
        <w:rPr>
          <w:spacing w:val="-3"/>
        </w:rPr>
        <w:t xml:space="preserve"> </w:t>
      </w:r>
      <w:r>
        <w:t>1).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region</w:t>
      </w:r>
      <w:r>
        <w:rPr>
          <w:spacing w:val="-4"/>
        </w:rPr>
        <w:t xml:space="preserve"> </w:t>
      </w:r>
      <w:r>
        <w:t>contains</w:t>
      </w:r>
      <w:r>
        <w:rPr>
          <w:spacing w:val="-6"/>
        </w:rPr>
        <w:t xml:space="preserve"> </w:t>
      </w:r>
      <w:r>
        <w:t>a</w:t>
      </w:r>
      <w:r>
        <w:rPr>
          <w:spacing w:val="61"/>
          <w:w w:val="99"/>
        </w:rPr>
        <w:t xml:space="preserve"> </w:t>
      </w:r>
      <w:r>
        <w:rPr>
          <w:spacing w:val="-1"/>
        </w:rPr>
        <w:t>number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wetlands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national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international</w:t>
      </w:r>
      <w:r>
        <w:rPr>
          <w:spacing w:val="-9"/>
        </w:rPr>
        <w:t xml:space="preserve"> </w:t>
      </w:r>
      <w:r>
        <w:t>importance</w:t>
      </w:r>
      <w:r>
        <w:rPr>
          <w:spacing w:val="-9"/>
        </w:rPr>
        <w:t xml:space="preserve"> </w:t>
      </w:r>
      <w:r>
        <w:rPr>
          <w:spacing w:val="-1"/>
        </w:rPr>
        <w:t>including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Ramsar</w:t>
      </w:r>
      <w:r>
        <w:rPr>
          <w:spacing w:val="-8"/>
        </w:rPr>
        <w:t xml:space="preserve"> </w:t>
      </w:r>
      <w:r>
        <w:t>listed</w:t>
      </w:r>
      <w:r>
        <w:rPr>
          <w:spacing w:val="-7"/>
        </w:rPr>
        <w:t xml:space="preserve"> </w:t>
      </w:r>
      <w:r>
        <w:t>Barmah-</w:t>
      </w:r>
      <w:r>
        <w:rPr>
          <w:spacing w:val="76"/>
          <w:w w:val="99"/>
        </w:rPr>
        <w:t xml:space="preserve"> </w:t>
      </w:r>
      <w:r>
        <w:t>Millewa,</w:t>
      </w:r>
      <w:r>
        <w:rPr>
          <w:spacing w:val="-9"/>
        </w:rPr>
        <w:t xml:space="preserve"> </w:t>
      </w:r>
      <w:r>
        <w:t>Gunbower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South</w:t>
      </w:r>
      <w:r>
        <w:rPr>
          <w:spacing w:val="-6"/>
        </w:rPr>
        <w:t xml:space="preserve"> </w:t>
      </w:r>
      <w:r>
        <w:t>Wales</w:t>
      </w:r>
      <w:r>
        <w:rPr>
          <w:spacing w:val="-7"/>
        </w:rPr>
        <w:t xml:space="preserve"> </w:t>
      </w:r>
      <w:r>
        <w:rPr>
          <w:spacing w:val="-1"/>
        </w:rPr>
        <w:t>Central</w:t>
      </w:r>
      <w:r>
        <w:rPr>
          <w:spacing w:val="-6"/>
        </w:rPr>
        <w:t xml:space="preserve"> </w:t>
      </w:r>
      <w:r>
        <w:rPr>
          <w:spacing w:val="-1"/>
        </w:rPr>
        <w:t>Murray</w:t>
      </w:r>
      <w:r>
        <w:rPr>
          <w:spacing w:val="-4"/>
        </w:rPr>
        <w:t xml:space="preserve"> </w:t>
      </w:r>
      <w:r>
        <w:t>forests.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Murray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rPr>
          <w:spacing w:val="-1"/>
        </w:rPr>
        <w:t>region</w:t>
      </w:r>
      <w:r>
        <w:rPr>
          <w:spacing w:val="-5"/>
        </w:rPr>
        <w:t xml:space="preserve"> </w:t>
      </w:r>
      <w:r>
        <w:t>are</w:t>
      </w:r>
      <w:r>
        <w:rPr>
          <w:spacing w:val="68"/>
          <w:w w:val="99"/>
        </w:rPr>
        <w:t xml:space="preserve"> </w:t>
      </w:r>
      <w:r>
        <w:t>strongly</w:t>
      </w:r>
      <w:r>
        <w:rPr>
          <w:spacing w:val="-10"/>
        </w:rPr>
        <w:t xml:space="preserve"> </w:t>
      </w:r>
      <w:r>
        <w:rPr>
          <w:spacing w:val="-1"/>
        </w:rPr>
        <w:t>influenced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Goulburn,</w:t>
      </w:r>
      <w:r>
        <w:rPr>
          <w:spacing w:val="-8"/>
        </w:rPr>
        <w:t xml:space="preserve"> </w:t>
      </w:r>
      <w:r>
        <w:rPr>
          <w:spacing w:val="-1"/>
        </w:rPr>
        <w:t>Ovens,</w:t>
      </w:r>
      <w:r>
        <w:rPr>
          <w:spacing w:val="-9"/>
        </w:rPr>
        <w:t xml:space="preserve"> </w:t>
      </w:r>
      <w:r>
        <w:t>Kiewa,</w:t>
      </w:r>
      <w:r>
        <w:rPr>
          <w:spacing w:val="-8"/>
        </w:rPr>
        <w:t xml:space="preserve"> </w:t>
      </w:r>
      <w:r>
        <w:rPr>
          <w:spacing w:val="-1"/>
        </w:rPr>
        <w:t>Loddon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Campaspe</w:t>
      </w:r>
      <w:r>
        <w:rPr>
          <w:spacing w:val="-7"/>
        </w:rPr>
        <w:t xml:space="preserve"> </w:t>
      </w:r>
      <w:r>
        <w:rPr>
          <w:spacing w:val="-1"/>
        </w:rPr>
        <w:t>Rivers.</w:t>
      </w:r>
    </w:p>
    <w:p w14:paraId="4E05566D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66E" w14:textId="77777777" w:rsidR="00F20CE2" w:rsidRDefault="003E30F1">
      <w:pPr>
        <w:pStyle w:val="BodyText"/>
        <w:ind w:left="113" w:right="147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Mid</w:t>
      </w:r>
      <w:r>
        <w:rPr>
          <w:spacing w:val="-2"/>
        </w:rPr>
        <w:t xml:space="preserve"> </w:t>
      </w:r>
      <w:r>
        <w:rPr>
          <w:spacing w:val="-1"/>
        </w:rPr>
        <w:t>Murray</w:t>
      </w:r>
      <w:r>
        <w:rPr>
          <w:spacing w:val="-8"/>
        </w:rPr>
        <w:t xml:space="preserve"> </w:t>
      </w:r>
      <w:r>
        <w:t>Region</w:t>
      </w:r>
      <w:r>
        <w:rPr>
          <w:spacing w:val="-7"/>
        </w:rPr>
        <w:t xml:space="preserve"> </w:t>
      </w:r>
      <w:r>
        <w:t>differs</w:t>
      </w:r>
      <w:r>
        <w:rPr>
          <w:spacing w:val="-8"/>
        </w:rPr>
        <w:t xml:space="preserve"> </w:t>
      </w:r>
      <w:r>
        <w:t>depending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44"/>
          <w:w w:val="9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region</w:t>
      </w:r>
      <w:r>
        <w:rPr>
          <w:spacing w:val="-8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being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5"/>
        </w:rPr>
        <w:t xml:space="preserve"> </w:t>
      </w:r>
      <w:r>
        <w:t>to.</w:t>
      </w:r>
      <w:r>
        <w:rPr>
          <w:spacing w:val="-3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t>possible,</w:t>
      </w:r>
      <w:r>
        <w:rPr>
          <w:spacing w:val="-8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46"/>
          <w:w w:val="99"/>
        </w:rPr>
        <w:t xml:space="preserve"> </w:t>
      </w:r>
      <w:r>
        <w:t>managed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benefit</w:t>
      </w:r>
      <w:r>
        <w:rPr>
          <w:spacing w:val="-5"/>
        </w:rPr>
        <w:t xml:space="preserve"> </w:t>
      </w:r>
      <w:r>
        <w:rPr>
          <w:spacing w:val="-1"/>
        </w:rPr>
        <w:t>multiple</w:t>
      </w:r>
      <w:r>
        <w:rPr>
          <w:spacing w:val="-7"/>
        </w:rPr>
        <w:t xml:space="preserve"> </w:t>
      </w:r>
      <w:r>
        <w:t>sites</w:t>
      </w:r>
      <w:r>
        <w:rPr>
          <w:spacing w:val="-7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-1"/>
        </w:rPr>
        <w:t>route,</w:t>
      </w:r>
      <w:r>
        <w:rPr>
          <w:spacing w:val="-9"/>
        </w:rPr>
        <w:t xml:space="preserve"> </w:t>
      </w:r>
      <w:r>
        <w:t>thereby</w:t>
      </w:r>
      <w:r>
        <w:rPr>
          <w:spacing w:val="-7"/>
        </w:rPr>
        <w:t xml:space="preserve"> </w:t>
      </w:r>
      <w:r>
        <w:t>maximising</w:t>
      </w:r>
      <w:r>
        <w:rPr>
          <w:spacing w:val="-7"/>
        </w:rPr>
        <w:t xml:space="preserve"> </w:t>
      </w:r>
      <w:r>
        <w:rPr>
          <w:spacing w:val="1"/>
        </w:rPr>
        <w:t>the</w:t>
      </w:r>
      <w:r>
        <w:rPr>
          <w:spacing w:val="-8"/>
        </w:rPr>
        <w:t xml:space="preserve"> </w:t>
      </w:r>
      <w:r>
        <w:t>efficient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effective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42"/>
          <w:w w:val="99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water.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day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1"/>
        </w:rPr>
        <w:t>day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along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main</w:t>
      </w:r>
      <w:r>
        <w:rPr>
          <w:spacing w:val="-6"/>
        </w:rPr>
        <w:t xml:space="preserve"> </w:t>
      </w:r>
      <w:r>
        <w:t>stem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29"/>
          <w:w w:val="99"/>
        </w:rPr>
        <w:t xml:space="preserve"> </w:t>
      </w:r>
      <w:r>
        <w:rPr>
          <w:spacing w:val="-1"/>
        </w:rPr>
        <w:t>Murray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managed</w:t>
      </w:r>
      <w:r>
        <w:rPr>
          <w:spacing w:val="-7"/>
        </w:rPr>
        <w:t xml:space="preserve"> </w:t>
      </w:r>
      <w:r>
        <w:rPr>
          <w:spacing w:val="1"/>
        </w:rPr>
        <w:t>by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Murray</w:t>
      </w:r>
      <w:r>
        <w:rPr>
          <w:rFonts w:cs="Century Gothic"/>
        </w:rPr>
        <w:t>–Darling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Basin</w:t>
      </w:r>
      <w:r>
        <w:rPr>
          <w:rFonts w:cs="Century Gothic"/>
          <w:spacing w:val="-5"/>
        </w:rPr>
        <w:t xml:space="preserve"> </w:t>
      </w:r>
      <w:r>
        <w:rPr>
          <w:rFonts w:cs="Century Gothic"/>
          <w:spacing w:val="-1"/>
        </w:rPr>
        <w:t>Authority’s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River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Murray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Operations</w:t>
      </w:r>
      <w:r>
        <w:t>,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close</w:t>
      </w:r>
      <w:r>
        <w:rPr>
          <w:spacing w:val="-8"/>
        </w:rPr>
        <w:t xml:space="preserve"> </w:t>
      </w:r>
      <w:r>
        <w:t>cooperation</w:t>
      </w:r>
      <w:r>
        <w:rPr>
          <w:spacing w:val="66"/>
          <w:w w:val="9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state</w:t>
      </w:r>
      <w:r>
        <w:rPr>
          <w:spacing w:val="-9"/>
        </w:rPr>
        <w:t xml:space="preserve"> </w:t>
      </w:r>
      <w:r>
        <w:t>government</w:t>
      </w:r>
      <w:r>
        <w:rPr>
          <w:spacing w:val="-7"/>
        </w:rPr>
        <w:t xml:space="preserve"> </w:t>
      </w:r>
      <w:r>
        <w:rPr>
          <w:spacing w:val="-1"/>
        </w:rPr>
        <w:t>agencies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authorities.</w:t>
      </w:r>
    </w:p>
    <w:p w14:paraId="4E05566F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670" w14:textId="77777777" w:rsidR="00F20CE2" w:rsidRDefault="003E30F1">
      <w:pPr>
        <w:pStyle w:val="BodyText"/>
        <w:ind w:left="113" w:right="240"/>
      </w:pP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South</w:t>
      </w:r>
      <w:r>
        <w:rPr>
          <w:spacing w:val="-6"/>
        </w:rPr>
        <w:t xml:space="preserve"> </w:t>
      </w:r>
      <w:r>
        <w:t>Wales</w:t>
      </w:r>
      <w:r>
        <w:rPr>
          <w:spacing w:val="-5"/>
        </w:rPr>
        <w:t xml:space="preserve"> </w:t>
      </w:r>
      <w:r>
        <w:t>portion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Mid</w:t>
      </w:r>
      <w:r>
        <w:rPr>
          <w:spacing w:val="-3"/>
        </w:rPr>
        <w:t xml:space="preserve"> </w:t>
      </w:r>
      <w:r>
        <w:rPr>
          <w:spacing w:val="-1"/>
        </w:rPr>
        <w:t>Murray</w:t>
      </w:r>
      <w:r>
        <w:rPr>
          <w:spacing w:val="-8"/>
        </w:rPr>
        <w:t xml:space="preserve"> </w:t>
      </w:r>
      <w:r>
        <w:t>Region,</w:t>
      </w:r>
      <w:r>
        <w:rPr>
          <w:spacing w:val="-7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t>is</w:t>
      </w:r>
      <w:r>
        <w:rPr>
          <w:spacing w:val="44"/>
          <w:w w:val="99"/>
        </w:rPr>
        <w:t xml:space="preserve"> </w:t>
      </w:r>
      <w:r>
        <w:t>coordinated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deliveries</w:t>
      </w:r>
      <w:r>
        <w:rPr>
          <w:spacing w:val="-3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NSW</w:t>
      </w:r>
      <w:r>
        <w:rPr>
          <w:spacing w:val="-8"/>
        </w:rPr>
        <w:t xml:space="preserve"> </w:t>
      </w:r>
      <w:r>
        <w:rPr>
          <w:spacing w:val="-1"/>
        </w:rPr>
        <w:t>Office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Environment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Heritage.</w:t>
      </w:r>
      <w:r>
        <w:rPr>
          <w:spacing w:val="76"/>
          <w:w w:val="9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managed</w:t>
      </w:r>
      <w:r>
        <w:rPr>
          <w:spacing w:val="-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-1"/>
        </w:rPr>
        <w:t>WaterNSW</w:t>
      </w:r>
      <w:r>
        <w:rPr>
          <w:spacing w:val="-4"/>
        </w:rPr>
        <w:t xml:space="preserve"> </w:t>
      </w:r>
      <w:r>
        <w:rPr>
          <w:spacing w:val="-1"/>
        </w:rPr>
        <w:t>and/or</w:t>
      </w:r>
      <w:r>
        <w:rPr>
          <w:spacing w:val="-4"/>
        </w:rPr>
        <w:t xml:space="preserve"> </w:t>
      </w:r>
      <w:r>
        <w:rPr>
          <w:spacing w:val="-1"/>
        </w:rPr>
        <w:t>Murray</w:t>
      </w:r>
      <w:r>
        <w:rPr>
          <w:rFonts w:cs="Century Gothic"/>
          <w:spacing w:val="-1"/>
        </w:rPr>
        <w:t>–</w:t>
      </w:r>
      <w:r>
        <w:rPr>
          <w:spacing w:val="-1"/>
        </w:rPr>
        <w:t>Darling</w:t>
      </w:r>
      <w:r>
        <w:rPr>
          <w:spacing w:val="-9"/>
        </w:rPr>
        <w:t xml:space="preserve"> </w:t>
      </w:r>
      <w:r>
        <w:rPr>
          <w:spacing w:val="-1"/>
        </w:rPr>
        <w:t>Basin</w:t>
      </w:r>
      <w:r>
        <w:rPr>
          <w:spacing w:val="-5"/>
        </w:rPr>
        <w:t xml:space="preserve"> </w:t>
      </w:r>
      <w:r>
        <w:rPr>
          <w:spacing w:val="-1"/>
        </w:rPr>
        <w:t>Authority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9"/>
        </w:rPr>
        <w:t xml:space="preserve"> </w:t>
      </w:r>
      <w:r>
        <w:t>Murray</w:t>
      </w:r>
      <w:r>
        <w:rPr>
          <w:spacing w:val="-9"/>
        </w:rPr>
        <w:t xml:space="preserve"> </w:t>
      </w:r>
      <w:r>
        <w:rPr>
          <w:spacing w:val="-1"/>
        </w:rPr>
        <w:t>Operations.</w:t>
      </w:r>
      <w:r>
        <w:rPr>
          <w:spacing w:val="100"/>
          <w:w w:val="99"/>
        </w:rPr>
        <w:t xml:space="preserve"> </w:t>
      </w:r>
      <w:r>
        <w:rPr>
          <w:spacing w:val="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some</w:t>
      </w:r>
      <w:r>
        <w:rPr>
          <w:spacing w:val="-9"/>
        </w:rPr>
        <w:t xml:space="preserve"> </w:t>
      </w:r>
      <w:r>
        <w:t>instances</w:t>
      </w:r>
      <w:r>
        <w:rPr>
          <w:spacing w:val="-7"/>
        </w:rPr>
        <w:t xml:space="preserve"> </w:t>
      </w:r>
      <w:r>
        <w:rPr>
          <w:spacing w:val="-1"/>
        </w:rPr>
        <w:t>Murray</w:t>
      </w:r>
      <w:r>
        <w:rPr>
          <w:spacing w:val="-10"/>
        </w:rPr>
        <w:t xml:space="preserve"> </w:t>
      </w:r>
      <w:r>
        <w:t>Irrigation</w:t>
      </w:r>
      <w:r>
        <w:rPr>
          <w:spacing w:val="-8"/>
        </w:rPr>
        <w:t xml:space="preserve"> </w:t>
      </w:r>
      <w:r>
        <w:rPr>
          <w:spacing w:val="-1"/>
        </w:rPr>
        <w:t>Limited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landholder</w:t>
      </w:r>
      <w:r>
        <w:rPr>
          <w:spacing w:val="-9"/>
        </w:rPr>
        <w:t xml:space="preserve"> </w:t>
      </w:r>
      <w:r>
        <w:rPr>
          <w:spacing w:val="-1"/>
        </w:rPr>
        <w:t>infrastructure</w:t>
      </w:r>
      <w:r>
        <w:rPr>
          <w:spacing w:val="-6"/>
        </w:rPr>
        <w:t xml:space="preserve"> </w:t>
      </w:r>
      <w:r>
        <w:rPr>
          <w:spacing w:val="1"/>
        </w:rPr>
        <w:t>may</w:t>
      </w:r>
      <w:r>
        <w:rPr>
          <w:spacing w:val="-10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t>deliver</w:t>
      </w:r>
      <w:r>
        <w:rPr>
          <w:spacing w:val="-9"/>
        </w:rPr>
        <w:t xml:space="preserve"> </w:t>
      </w:r>
      <w:r>
        <w:t>environmental</w:t>
      </w:r>
      <w:r>
        <w:rPr>
          <w:spacing w:val="75"/>
          <w:w w:val="99"/>
        </w:rPr>
        <w:t xml:space="preserve"> </w:t>
      </w:r>
      <w:r>
        <w:t>water,</w:t>
      </w:r>
      <w:r>
        <w:rPr>
          <w:spacing w:val="-12"/>
        </w:rPr>
        <w:t xml:space="preserve"> </w:t>
      </w:r>
      <w:r>
        <w:rPr>
          <w:spacing w:val="-1"/>
        </w:rPr>
        <w:t>subject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separate</w:t>
      </w:r>
      <w:r>
        <w:rPr>
          <w:spacing w:val="-10"/>
        </w:rPr>
        <w:t xml:space="preserve"> </w:t>
      </w:r>
      <w:r>
        <w:t>agreements.</w:t>
      </w:r>
    </w:p>
    <w:p w14:paraId="4E055671" w14:textId="77777777" w:rsidR="00F20CE2" w:rsidRDefault="00F20CE2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4E055672" w14:textId="77777777" w:rsidR="00F20CE2" w:rsidRDefault="003E30F1">
      <w:pPr>
        <w:pStyle w:val="BodyText"/>
        <w:ind w:left="113" w:right="147"/>
      </w:pP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Victorian</w:t>
      </w:r>
      <w:r>
        <w:rPr>
          <w:spacing w:val="-7"/>
        </w:rPr>
        <w:t xml:space="preserve"> </w:t>
      </w:r>
      <w:r>
        <w:rPr>
          <w:spacing w:val="-1"/>
        </w:rPr>
        <w:t>portion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Mid</w:t>
      </w:r>
      <w:r>
        <w:rPr>
          <w:spacing w:val="-3"/>
        </w:rPr>
        <w:t xml:space="preserve"> </w:t>
      </w:r>
      <w:r>
        <w:rPr>
          <w:spacing w:val="-1"/>
        </w:rPr>
        <w:t>Murray</w:t>
      </w:r>
      <w:r>
        <w:rPr>
          <w:spacing w:val="-9"/>
        </w:rPr>
        <w:t xml:space="preserve"> </w:t>
      </w:r>
      <w:r>
        <w:t>Region,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8"/>
        </w:rPr>
        <w:t xml:space="preserve"> </w:t>
      </w:r>
      <w:r>
        <w:t>is</w:t>
      </w:r>
      <w:r>
        <w:rPr>
          <w:spacing w:val="48"/>
          <w:w w:val="99"/>
        </w:rPr>
        <w:t xml:space="preserve"> </w:t>
      </w:r>
      <w:r>
        <w:t>coordinated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deliveries</w:t>
      </w:r>
      <w:r>
        <w:rPr>
          <w:spacing w:val="-4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Victorian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</w:t>
      </w:r>
      <w:r>
        <w:rPr>
          <w:spacing w:val="-9"/>
        </w:rPr>
        <w:t xml:space="preserve"> </w:t>
      </w:r>
      <w:r>
        <w:t>Holder.</w:t>
      </w:r>
      <w:r>
        <w:rPr>
          <w:spacing w:val="82"/>
          <w:w w:val="9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managed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authority,</w:t>
      </w:r>
      <w:r>
        <w:rPr>
          <w:spacing w:val="-9"/>
        </w:rPr>
        <w:t xml:space="preserve"> </w:t>
      </w:r>
      <w:r>
        <w:t>Goulburn-Murray</w:t>
      </w:r>
      <w:r>
        <w:rPr>
          <w:spacing w:val="-7"/>
        </w:rPr>
        <w:t xml:space="preserve"> </w:t>
      </w:r>
      <w:r>
        <w:t>W</w:t>
      </w:r>
      <w:r>
        <w:t>ater,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regional</w:t>
      </w:r>
      <w:r>
        <w:rPr>
          <w:spacing w:val="-8"/>
        </w:rPr>
        <w:t xml:space="preserve"> </w:t>
      </w:r>
      <w:r>
        <w:t>waterway</w:t>
      </w:r>
      <w:r>
        <w:rPr>
          <w:spacing w:val="68"/>
          <w:w w:val="99"/>
        </w:rPr>
        <w:t xml:space="preserve"> </w:t>
      </w:r>
      <w:r>
        <w:t>managers</w:t>
      </w:r>
      <w:r>
        <w:rPr>
          <w:spacing w:val="-13"/>
        </w:rPr>
        <w:t xml:space="preserve"> </w:t>
      </w:r>
      <w:r>
        <w:rPr>
          <w:spacing w:val="-1"/>
        </w:rPr>
        <w:t>including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North-Central</w:t>
      </w:r>
      <w:r>
        <w:rPr>
          <w:spacing w:val="-12"/>
        </w:rPr>
        <w:t xml:space="preserve"> </w:t>
      </w:r>
      <w:r>
        <w:t>Catchment</w:t>
      </w:r>
      <w:r>
        <w:rPr>
          <w:spacing w:val="-11"/>
        </w:rPr>
        <w:t xml:space="preserve"> </w:t>
      </w:r>
      <w:r>
        <w:rPr>
          <w:spacing w:val="-1"/>
        </w:rPr>
        <w:t>Management</w:t>
      </w:r>
      <w:r>
        <w:rPr>
          <w:spacing w:val="-10"/>
        </w:rPr>
        <w:t xml:space="preserve"> </w:t>
      </w:r>
      <w:r>
        <w:rPr>
          <w:spacing w:val="-1"/>
        </w:rPr>
        <w:t>Authority,</w:t>
      </w:r>
      <w:r>
        <w:rPr>
          <w:spacing w:val="-13"/>
        </w:rPr>
        <w:t xml:space="preserve"> </w:t>
      </w:r>
      <w:r>
        <w:rPr>
          <w:spacing w:val="-1"/>
        </w:rPr>
        <w:t>Goulburn-Broken</w:t>
      </w:r>
      <w:r>
        <w:rPr>
          <w:spacing w:val="-10"/>
        </w:rPr>
        <w:t xml:space="preserve"> </w:t>
      </w:r>
      <w:r>
        <w:t>Catchment</w:t>
      </w:r>
      <w:r>
        <w:rPr>
          <w:spacing w:val="81"/>
          <w:w w:val="99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Authority,</w:t>
      </w:r>
      <w:r>
        <w:rPr>
          <w:spacing w:val="-11"/>
        </w:rPr>
        <w:t xml:space="preserve"> </w:t>
      </w:r>
      <w:r>
        <w:t>North-East</w:t>
      </w:r>
      <w:r>
        <w:rPr>
          <w:spacing w:val="-9"/>
        </w:rPr>
        <w:t xml:space="preserve"> </w:t>
      </w:r>
      <w:r>
        <w:rPr>
          <w:spacing w:val="-1"/>
        </w:rPr>
        <w:t>Catchment</w:t>
      </w:r>
      <w:r>
        <w:rPr>
          <w:spacing w:val="-9"/>
        </w:rPr>
        <w:t xml:space="preserve"> </w:t>
      </w:r>
      <w:r>
        <w:rPr>
          <w:spacing w:val="-1"/>
        </w:rPr>
        <w:t>Management</w:t>
      </w:r>
      <w:r>
        <w:rPr>
          <w:spacing w:val="-7"/>
        </w:rPr>
        <w:t xml:space="preserve"> </w:t>
      </w:r>
      <w:r>
        <w:rPr>
          <w:spacing w:val="-1"/>
        </w:rPr>
        <w:t>Authority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Mallee</w:t>
      </w:r>
      <w:r>
        <w:rPr>
          <w:spacing w:val="-10"/>
        </w:rPr>
        <w:t xml:space="preserve"> </w:t>
      </w:r>
      <w:r>
        <w:t>Catchment</w:t>
      </w:r>
      <w:r>
        <w:rPr>
          <w:spacing w:val="73"/>
          <w:w w:val="99"/>
        </w:rPr>
        <w:t xml:space="preserve"> </w:t>
      </w:r>
      <w:r>
        <w:t>Management</w:t>
      </w:r>
      <w:r>
        <w:rPr>
          <w:spacing w:val="-20"/>
        </w:rPr>
        <w:t xml:space="preserve"> </w:t>
      </w:r>
      <w:r>
        <w:rPr>
          <w:spacing w:val="-1"/>
        </w:rPr>
        <w:t>Authority.</w:t>
      </w:r>
    </w:p>
    <w:p w14:paraId="4E055673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674" w14:textId="77777777" w:rsidR="00F20CE2" w:rsidRDefault="003E30F1">
      <w:pPr>
        <w:pStyle w:val="BodyText"/>
        <w:ind w:left="113" w:right="240"/>
      </w:pP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managed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number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holders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 Murray,</w:t>
      </w:r>
      <w:r>
        <w:rPr>
          <w:spacing w:val="-8"/>
        </w:rPr>
        <w:t xml:space="preserve"> </w:t>
      </w:r>
      <w:r>
        <w:rPr>
          <w:spacing w:val="-1"/>
        </w:rPr>
        <w:t>including</w:t>
      </w:r>
      <w:r>
        <w:rPr>
          <w:spacing w:val="-7"/>
        </w:rPr>
        <w:t xml:space="preserve"> </w:t>
      </w:r>
      <w:r>
        <w:t>the</w:t>
      </w:r>
      <w:r>
        <w:rPr>
          <w:spacing w:val="46"/>
          <w:w w:val="99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rPr>
          <w:spacing w:val="-1"/>
        </w:rPr>
        <w:t>Water</w:t>
      </w:r>
      <w:r>
        <w:rPr>
          <w:spacing w:val="-9"/>
        </w:rPr>
        <w:t xml:space="preserve"> </w:t>
      </w:r>
      <w:r>
        <w:rPr>
          <w:spacing w:val="-1"/>
        </w:rPr>
        <w:t>Holder,</w:t>
      </w:r>
      <w:r>
        <w:rPr>
          <w:spacing w:val="-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Living</w:t>
      </w:r>
      <w:r>
        <w:rPr>
          <w:spacing w:val="-10"/>
        </w:rPr>
        <w:t xml:space="preserve"> </w:t>
      </w:r>
      <w:r>
        <w:t>Murray,</w:t>
      </w:r>
      <w:r>
        <w:rPr>
          <w:spacing w:val="-11"/>
        </w:rPr>
        <w:t xml:space="preserve"> </w:t>
      </w:r>
      <w:r>
        <w:rPr>
          <w:spacing w:val="1"/>
        </w:rPr>
        <w:t>the</w:t>
      </w:r>
      <w:r>
        <w:rPr>
          <w:spacing w:val="-10"/>
        </w:rPr>
        <w:t xml:space="preserve"> </w:t>
      </w:r>
      <w:r>
        <w:t>Victorian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84"/>
          <w:w w:val="99"/>
        </w:rPr>
        <w:t xml:space="preserve"> </w:t>
      </w:r>
      <w:r>
        <w:rPr>
          <w:spacing w:val="-1"/>
        </w:rPr>
        <w:t>Holder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NSW</w:t>
      </w:r>
      <w:r>
        <w:rPr>
          <w:spacing w:val="-7"/>
        </w:rPr>
        <w:t xml:space="preserve"> </w:t>
      </w:r>
      <w:r>
        <w:t>Office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Environment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Heritage.</w:t>
      </w:r>
      <w:r>
        <w:rPr>
          <w:spacing w:val="-10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portfolios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coordinated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68"/>
          <w:w w:val="99"/>
        </w:rPr>
        <w:t xml:space="preserve"> </w:t>
      </w:r>
      <w:r>
        <w:t>maximise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effectiveness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delivery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achieving</w:t>
      </w:r>
      <w:r>
        <w:rPr>
          <w:spacing w:val="-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outcomes.</w:t>
      </w:r>
      <w:r>
        <w:rPr>
          <w:spacing w:val="-1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example,</w:t>
      </w:r>
      <w:r>
        <w:rPr>
          <w:spacing w:val="-9"/>
        </w:rPr>
        <w:t xml:space="preserve"> </w:t>
      </w:r>
      <w:r>
        <w:rPr>
          <w:spacing w:val="2"/>
        </w:rPr>
        <w:t>the</w:t>
      </w:r>
      <w:r>
        <w:rPr>
          <w:spacing w:val="50"/>
          <w:w w:val="99"/>
        </w:rPr>
        <w:t xml:space="preserve"> </w:t>
      </w:r>
      <w:r>
        <w:rPr>
          <w:spacing w:val="-1"/>
        </w:rPr>
        <w:t>Southern</w:t>
      </w:r>
      <w:r>
        <w:rPr>
          <w:spacing w:val="-10"/>
        </w:rPr>
        <w:t xml:space="preserve"> </w:t>
      </w:r>
      <w:r>
        <w:rPr>
          <w:spacing w:val="-1"/>
        </w:rPr>
        <w:t>Connected</w:t>
      </w:r>
      <w:r>
        <w:rPr>
          <w:spacing w:val="-10"/>
        </w:rPr>
        <w:t xml:space="preserve"> </w:t>
      </w:r>
      <w:r>
        <w:t>Basin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rPr>
          <w:spacing w:val="-1"/>
        </w:rPr>
        <w:t>Watering</w:t>
      </w:r>
      <w:r>
        <w:rPr>
          <w:spacing w:val="-10"/>
        </w:rPr>
        <w:t xml:space="preserve"> </w:t>
      </w:r>
      <w:r>
        <w:t>Committee</w:t>
      </w:r>
      <w:r>
        <w:rPr>
          <w:spacing w:val="-7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rPr>
          <w:spacing w:val="-1"/>
        </w:rPr>
        <w:t>established</w:t>
      </w:r>
      <w:r>
        <w:rPr>
          <w:spacing w:val="-10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Murray</w:t>
      </w:r>
      <w:r>
        <w:rPr>
          <w:rFonts w:ascii="Symbol" w:eastAsia="Symbol" w:hAnsi="Symbol" w:cs="Symbol"/>
        </w:rPr>
        <w:t></w:t>
      </w:r>
      <w:r>
        <w:t>Darling</w:t>
      </w:r>
      <w:r>
        <w:rPr>
          <w:spacing w:val="74"/>
          <w:w w:val="99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t>Ministerial</w:t>
      </w:r>
      <w:r>
        <w:rPr>
          <w:spacing w:val="-6"/>
        </w:rPr>
        <w:t xml:space="preserve"> </w:t>
      </w:r>
      <w:r>
        <w:rPr>
          <w:spacing w:val="-1"/>
        </w:rPr>
        <w:t>Council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October</w:t>
      </w:r>
      <w:r>
        <w:rPr>
          <w:spacing w:val="-7"/>
        </w:rPr>
        <w:t xml:space="preserve"> </w:t>
      </w:r>
      <w:r>
        <w:rPr>
          <w:spacing w:val="-1"/>
        </w:rPr>
        <w:t>2014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coordinate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efficient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effective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all</w:t>
      </w:r>
      <w:r>
        <w:rPr>
          <w:spacing w:val="49"/>
          <w:w w:val="99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southern-connected</w:t>
      </w:r>
      <w:r>
        <w:rPr>
          <w:spacing w:val="-12"/>
        </w:rPr>
        <w:t xml:space="preserve"> </w:t>
      </w:r>
      <w:r>
        <w:rPr>
          <w:spacing w:val="-1"/>
        </w:rPr>
        <w:t>Basin.</w:t>
      </w:r>
    </w:p>
    <w:p w14:paraId="4E055675" w14:textId="77777777" w:rsidR="00F20CE2" w:rsidRDefault="00F20CE2">
      <w:pPr>
        <w:sectPr w:rsidR="00F20CE2">
          <w:pgSz w:w="11910" w:h="16840"/>
          <w:pgMar w:top="680" w:right="640" w:bottom="900" w:left="880" w:header="0" w:footer="720" w:gutter="0"/>
          <w:cols w:space="720"/>
        </w:sectPr>
      </w:pPr>
    </w:p>
    <w:p w14:paraId="4E055676" w14:textId="77777777" w:rsidR="00F20CE2" w:rsidRDefault="00F20CE2">
      <w:pPr>
        <w:spacing w:before="9"/>
        <w:rPr>
          <w:rFonts w:ascii="Century Gothic" w:eastAsia="Century Gothic" w:hAnsi="Century Gothic" w:cs="Century Gothic"/>
          <w:sz w:val="6"/>
          <w:szCs w:val="6"/>
        </w:rPr>
      </w:pPr>
    </w:p>
    <w:p w14:paraId="4E055677" w14:textId="77777777" w:rsidR="00F20CE2" w:rsidRDefault="003E30F1">
      <w:pPr>
        <w:spacing w:line="200" w:lineRule="atLeast"/>
        <w:ind w:left="10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w:drawing>
          <wp:inline distT="0" distB="0" distL="0" distR="0" wp14:anchorId="4E056130" wp14:editId="4E056131">
            <wp:extent cx="7944855" cy="5606129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4855" cy="560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55678" w14:textId="77777777" w:rsidR="00F20CE2" w:rsidRDefault="00F20CE2">
      <w:pPr>
        <w:spacing w:before="8"/>
        <w:rPr>
          <w:rFonts w:ascii="Century Gothic" w:eastAsia="Century Gothic" w:hAnsi="Century Gothic" w:cs="Century Gothic"/>
          <w:sz w:val="19"/>
          <w:szCs w:val="19"/>
        </w:rPr>
      </w:pPr>
    </w:p>
    <w:p w14:paraId="4E055679" w14:textId="77777777" w:rsidR="00F20CE2" w:rsidRDefault="003E30F1">
      <w:pPr>
        <w:spacing w:before="62"/>
        <w:ind w:left="10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z w:val="20"/>
        </w:rPr>
        <w:t>Figure</w:t>
      </w:r>
      <w:r>
        <w:rPr>
          <w:rFonts w:ascii="Century Gothic"/>
          <w:b/>
          <w:spacing w:val="-6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1:</w:t>
      </w:r>
      <w:r>
        <w:rPr>
          <w:rFonts w:ascii="Century Gothic"/>
          <w:b/>
          <w:spacing w:val="-4"/>
          <w:sz w:val="20"/>
        </w:rPr>
        <w:t xml:space="preserve"> </w:t>
      </w:r>
      <w:r>
        <w:rPr>
          <w:rFonts w:ascii="Century Gothic"/>
          <w:sz w:val="20"/>
        </w:rPr>
        <w:t>Map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the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Mid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Murray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pacing w:val="-1"/>
          <w:sz w:val="20"/>
        </w:rPr>
        <w:t>Region</w:t>
      </w:r>
    </w:p>
    <w:p w14:paraId="4E05567A" w14:textId="77777777" w:rsidR="00F20CE2" w:rsidRDefault="00F20CE2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E05567B" w14:textId="77777777" w:rsidR="00F20CE2" w:rsidRDefault="00F20CE2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E05567C" w14:textId="77777777" w:rsidR="00F20CE2" w:rsidRDefault="00F20CE2">
      <w:pPr>
        <w:spacing w:before="1"/>
        <w:rPr>
          <w:rFonts w:ascii="Century Gothic" w:eastAsia="Century Gothic" w:hAnsi="Century Gothic" w:cs="Century Gothic"/>
          <w:sz w:val="28"/>
          <w:szCs w:val="28"/>
        </w:rPr>
      </w:pPr>
    </w:p>
    <w:p w14:paraId="4E05567D" w14:textId="77777777" w:rsidR="00F20CE2" w:rsidRDefault="003E30F1">
      <w:pPr>
        <w:pStyle w:val="BodyText"/>
        <w:spacing w:before="59"/>
        <w:ind w:left="1956"/>
        <w:jc w:val="center"/>
        <w:rPr>
          <w:rFonts w:ascii="Calibri" w:eastAsia="Calibri" w:hAnsi="Calibri" w:cs="Calibri"/>
        </w:rPr>
      </w:pPr>
      <w:r>
        <w:rPr>
          <w:rFonts w:ascii="Calibri"/>
        </w:rPr>
        <w:t>4</w:t>
      </w:r>
    </w:p>
    <w:p w14:paraId="4E05567E" w14:textId="77777777" w:rsidR="00F20CE2" w:rsidRDefault="00F20CE2">
      <w:pPr>
        <w:jc w:val="center"/>
        <w:rPr>
          <w:rFonts w:ascii="Calibri" w:eastAsia="Calibri" w:hAnsi="Calibri" w:cs="Calibri"/>
        </w:rPr>
        <w:sectPr w:rsidR="00F20CE2">
          <w:footerReference w:type="default" r:id="rId19"/>
          <w:pgSz w:w="16840" w:h="11910" w:orient="landscape"/>
          <w:pgMar w:top="620" w:right="2420" w:bottom="280" w:left="1340" w:header="0" w:footer="0" w:gutter="0"/>
          <w:cols w:space="720"/>
        </w:sectPr>
      </w:pPr>
    </w:p>
    <w:p w14:paraId="4E05567F" w14:textId="77777777" w:rsidR="00F20CE2" w:rsidRDefault="003E30F1">
      <w:pPr>
        <w:pStyle w:val="Heading2"/>
        <w:numPr>
          <w:ilvl w:val="1"/>
          <w:numId w:val="15"/>
        </w:numPr>
        <w:tabs>
          <w:tab w:val="left" w:pos="961"/>
        </w:tabs>
        <w:spacing w:before="25"/>
        <w:ind w:left="960" w:hanging="852"/>
        <w:rPr>
          <w:b w:val="0"/>
          <w:bCs w:val="0"/>
        </w:rPr>
      </w:pPr>
      <w:bookmarkStart w:id="10" w:name="_bookmark9"/>
      <w:bookmarkEnd w:id="10"/>
      <w:r>
        <w:rPr>
          <w:color w:val="5F4879"/>
          <w:spacing w:val="-1"/>
        </w:rPr>
        <w:lastRenderedPageBreak/>
        <w:t>Environmental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objectives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Mid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Murray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Region</w:t>
      </w:r>
    </w:p>
    <w:p w14:paraId="4E055680" w14:textId="77777777" w:rsidR="00F20CE2" w:rsidRDefault="00F20CE2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E055681" w14:textId="77777777" w:rsidR="00F20CE2" w:rsidRDefault="003E30F1">
      <w:pPr>
        <w:pStyle w:val="BodyText"/>
        <w:ind w:right="230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long-term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Murray</w:t>
      </w:r>
      <w:r>
        <w:rPr>
          <w:rFonts w:cs="Century Gothic"/>
        </w:rPr>
        <w:t>–</w:t>
      </w:r>
      <w:r>
        <w:t>Darling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t>ar</w:t>
      </w:r>
      <w:r>
        <w:rPr>
          <w:rFonts w:cs="Century Gothic"/>
        </w:rPr>
        <w:t>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described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Basin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Plan’s</w:t>
      </w:r>
      <w:r>
        <w:rPr>
          <w:rFonts w:cs="Century Gothic"/>
          <w:spacing w:val="56"/>
          <w:w w:val="9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watering</w:t>
      </w:r>
      <w:r>
        <w:rPr>
          <w:spacing w:val="-11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Basin-wide</w:t>
      </w:r>
      <w:r>
        <w:rPr>
          <w:spacing w:val="-12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10"/>
        </w:rPr>
        <w:t xml:space="preserve"> </w:t>
      </w:r>
      <w:r>
        <w:rPr>
          <w:spacing w:val="-1"/>
        </w:rPr>
        <w:t>strategy,</w:t>
      </w:r>
      <w:r>
        <w:rPr>
          <w:spacing w:val="-10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rPr>
          <w:spacing w:val="-1"/>
        </w:rPr>
        <w:t>includes</w:t>
      </w:r>
      <w:r>
        <w:rPr>
          <w:spacing w:val="30"/>
          <w:w w:val="99"/>
        </w:rPr>
        <w:t xml:space="preserve"> </w:t>
      </w:r>
      <w:r>
        <w:rPr>
          <w:rFonts w:cs="Century Gothic"/>
          <w:spacing w:val="-1"/>
        </w:rPr>
        <w:t>‘quantified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environmental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expected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outcomes’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at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both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a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Basin</w:t>
      </w:r>
      <w:r>
        <w:t>-scale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catchment.</w:t>
      </w:r>
      <w:r>
        <w:rPr>
          <w:spacing w:val="-10"/>
        </w:rPr>
        <w:t xml:space="preserve"> </w:t>
      </w:r>
      <w:r>
        <w:t>The</w:t>
      </w:r>
      <w:r>
        <w:rPr>
          <w:spacing w:val="62"/>
          <w:w w:val="99"/>
        </w:rPr>
        <w:t xml:space="preserve"> </w:t>
      </w:r>
      <w:r>
        <w:t>expected</w:t>
      </w:r>
      <w:r>
        <w:rPr>
          <w:spacing w:val="-8"/>
        </w:rPr>
        <w:t xml:space="preserve"> </w:t>
      </w:r>
      <w:r>
        <w:rPr>
          <w:spacing w:val="-1"/>
        </w:rPr>
        <w:t>outcomes</w:t>
      </w:r>
      <w:r>
        <w:rPr>
          <w:spacing w:val="-7"/>
        </w:rPr>
        <w:t xml:space="preserve"> </w:t>
      </w:r>
      <w:r>
        <w:t>relevant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Mid</w:t>
      </w:r>
      <w:r>
        <w:rPr>
          <w:spacing w:val="-6"/>
        </w:rPr>
        <w:t xml:space="preserve"> </w:t>
      </w:r>
      <w:r>
        <w:rPr>
          <w:spacing w:val="-1"/>
        </w:rPr>
        <w:t>Murray</w:t>
      </w:r>
      <w:r>
        <w:rPr>
          <w:spacing w:val="-7"/>
        </w:rPr>
        <w:t xml:space="preserve"> </w:t>
      </w:r>
      <w:r>
        <w:t>Region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described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u w:val="single" w:color="000000"/>
        </w:rPr>
        <w:t>Attachment</w:t>
      </w:r>
      <w:r>
        <w:rPr>
          <w:spacing w:val="-6"/>
          <w:u w:val="single" w:color="000000"/>
        </w:rPr>
        <w:t xml:space="preserve"> </w:t>
      </w:r>
      <w:r>
        <w:rPr>
          <w:spacing w:val="-2"/>
          <w:u w:val="single" w:color="000000"/>
        </w:rPr>
        <w:t>A</w:t>
      </w:r>
      <w:r>
        <w:rPr>
          <w:spacing w:val="-2"/>
        </w:rPr>
        <w:t>.</w:t>
      </w:r>
    </w:p>
    <w:p w14:paraId="4E055682" w14:textId="77777777" w:rsidR="00F20CE2" w:rsidRDefault="00F20CE2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4E055683" w14:textId="77777777" w:rsidR="00F20CE2" w:rsidRDefault="003E30F1">
      <w:pPr>
        <w:pStyle w:val="BodyText"/>
        <w:spacing w:before="62"/>
        <w:ind w:right="209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Victorian</w:t>
      </w:r>
      <w:r>
        <w:rPr>
          <w:spacing w:val="-7"/>
        </w:rPr>
        <w:t xml:space="preserve"> </w:t>
      </w:r>
      <w:r>
        <w:rPr>
          <w:spacing w:val="-1"/>
        </w:rPr>
        <w:t>state</w:t>
      </w:r>
      <w:r>
        <w:rPr>
          <w:spacing w:val="-8"/>
        </w:rPr>
        <w:t xml:space="preserve"> </w:t>
      </w:r>
      <w:r>
        <w:t>government</w:t>
      </w:r>
      <w:r>
        <w:rPr>
          <w:spacing w:val="-6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developed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long-term</w:t>
      </w:r>
      <w:r>
        <w:rPr>
          <w:spacing w:val="-7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plan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Victorian</w:t>
      </w:r>
      <w:r>
        <w:rPr>
          <w:spacing w:val="-7"/>
        </w:rPr>
        <w:t xml:space="preserve"> </w:t>
      </w:r>
      <w:r>
        <w:t>Murray</w:t>
      </w:r>
      <w:r>
        <w:rPr>
          <w:spacing w:val="-8"/>
        </w:rPr>
        <w:t xml:space="preserve"> </w:t>
      </w:r>
      <w:r>
        <w:t>region</w:t>
      </w:r>
      <w:r>
        <w:rPr>
          <w:spacing w:val="74"/>
          <w:w w:val="99"/>
        </w:rPr>
        <w:t xml:space="preserve"> </w:t>
      </w:r>
      <w:r>
        <w:rPr>
          <w:spacing w:val="-1"/>
        </w:rPr>
        <w:t>(DELWP</w:t>
      </w:r>
      <w:r>
        <w:rPr>
          <w:spacing w:val="-6"/>
        </w:rPr>
        <w:t xml:space="preserve"> </w:t>
      </w:r>
      <w:r>
        <w:rPr>
          <w:spacing w:val="-1"/>
        </w:rPr>
        <w:t>2015).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identifies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priority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assets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ecosystem</w:t>
      </w:r>
      <w:r>
        <w:rPr>
          <w:spacing w:val="-8"/>
        </w:rPr>
        <w:t xml:space="preserve"> </w:t>
      </w:r>
      <w:r>
        <w:rPr>
          <w:spacing w:val="-1"/>
        </w:rPr>
        <w:t>functions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85"/>
          <w:w w:val="99"/>
        </w:rPr>
        <w:t xml:space="preserve"> </w:t>
      </w:r>
      <w:r>
        <w:t>catchment,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targets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rPr>
          <w:spacing w:val="-1"/>
        </w:rPr>
        <w:t>assets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functions,</w:t>
      </w:r>
      <w:r>
        <w:rPr>
          <w:spacing w:val="-10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requirements. The</w:t>
      </w:r>
      <w:r>
        <w:rPr>
          <w:spacing w:val="70"/>
          <w:w w:val="99"/>
        </w:rPr>
        <w:t xml:space="preserve"> </w:t>
      </w:r>
      <w:r>
        <w:t>long-term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Victorian</w:t>
      </w:r>
      <w:r>
        <w:rPr>
          <w:spacing w:val="-6"/>
        </w:rPr>
        <w:t xml:space="preserve"> </w:t>
      </w:r>
      <w:r>
        <w:rPr>
          <w:spacing w:val="-1"/>
        </w:rPr>
        <w:t>Murray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resource</w:t>
      </w:r>
      <w:r>
        <w:rPr>
          <w:spacing w:val="-8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area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t>at:</w:t>
      </w:r>
    </w:p>
    <w:p w14:paraId="4E055684" w14:textId="77777777" w:rsidR="00F20CE2" w:rsidRDefault="00F20CE2">
      <w:pPr>
        <w:sectPr w:rsidR="00F20CE2">
          <w:footerReference w:type="default" r:id="rId20"/>
          <w:pgSz w:w="11910" w:h="16840"/>
          <w:pgMar w:top="780" w:right="680" w:bottom="880" w:left="600" w:header="0" w:footer="686" w:gutter="0"/>
          <w:pgNumType w:start="5"/>
          <w:cols w:space="720"/>
        </w:sectPr>
      </w:pPr>
    </w:p>
    <w:p w14:paraId="4E055685" w14:textId="0A85E4FA" w:rsidR="00F20CE2" w:rsidRDefault="003E30F1">
      <w:pPr>
        <w:pStyle w:val="BodyTex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12200" behindDoc="1" locked="0" layoutInCell="1" allowOverlap="1" wp14:anchorId="4E056132" wp14:editId="4519D179">
                <wp:simplePos x="0" y="0"/>
                <wp:positionH relativeFrom="page">
                  <wp:posOffset>445135</wp:posOffset>
                </wp:positionH>
                <wp:positionV relativeFrom="paragraph">
                  <wp:posOffset>137160</wp:posOffset>
                </wp:positionV>
                <wp:extent cx="6182360" cy="11430"/>
                <wp:effectExtent l="6985" t="4445" r="1905" b="3175"/>
                <wp:wrapNone/>
                <wp:docPr id="1136" name="Group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2360" cy="11430"/>
                          <a:chOff x="701" y="216"/>
                          <a:chExt cx="9736" cy="18"/>
                        </a:xfrm>
                      </wpg:grpSpPr>
                      <wpg:grpSp>
                        <wpg:cNvPr id="1137" name="Group 1125"/>
                        <wpg:cNvGrpSpPr>
                          <a:grpSpLocks/>
                        </wpg:cNvGrpSpPr>
                        <wpg:grpSpPr bwMode="auto">
                          <a:xfrm>
                            <a:off x="708" y="226"/>
                            <a:ext cx="9722" cy="2"/>
                            <a:chOff x="708" y="226"/>
                            <a:chExt cx="9722" cy="2"/>
                          </a:xfrm>
                        </wpg:grpSpPr>
                        <wps:wsp>
                          <wps:cNvPr id="1138" name="Freeform 1126"/>
                          <wps:cNvSpPr>
                            <a:spLocks/>
                          </wps:cNvSpPr>
                          <wps:spPr bwMode="auto">
                            <a:xfrm>
                              <a:off x="708" y="226"/>
                              <a:ext cx="9722" cy="2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T0 w 9722"/>
                                <a:gd name="T2" fmla="+- 0 10430 708"/>
                                <a:gd name="T3" fmla="*/ T2 w 97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2">
                                  <a:moveTo>
                                    <a:pt x="0" y="0"/>
                                  </a:moveTo>
                                  <a:lnTo>
                                    <a:pt x="9722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123"/>
                        <wpg:cNvGrpSpPr>
                          <a:grpSpLocks/>
                        </wpg:cNvGrpSpPr>
                        <wpg:grpSpPr bwMode="auto">
                          <a:xfrm>
                            <a:off x="3688" y="221"/>
                            <a:ext cx="201" cy="2"/>
                            <a:chOff x="3688" y="221"/>
                            <a:chExt cx="201" cy="2"/>
                          </a:xfrm>
                        </wpg:grpSpPr>
                        <wps:wsp>
                          <wps:cNvPr id="1140" name="Freeform 1124"/>
                          <wps:cNvSpPr>
                            <a:spLocks/>
                          </wps:cNvSpPr>
                          <wps:spPr bwMode="auto">
                            <a:xfrm>
                              <a:off x="3688" y="221"/>
                              <a:ext cx="201" cy="2"/>
                            </a:xfrm>
                            <a:custGeom>
                              <a:avLst/>
                              <a:gdLst>
                                <a:gd name="T0" fmla="+- 0 3688 3688"/>
                                <a:gd name="T1" fmla="*/ T0 w 201"/>
                                <a:gd name="T2" fmla="+- 0 3888 3688"/>
                                <a:gd name="T3" fmla="*/ T2 w 2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1">
                                  <a:moveTo>
                                    <a:pt x="0" y="0"/>
                                  </a:move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noFill/>
                            <a:ln w="6325">
                              <a:solidFill>
                                <a:srgbClr val="0000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838B6" id="Group 1122" o:spid="_x0000_s1026" style="position:absolute;margin-left:35.05pt;margin-top:10.8pt;width:486.8pt;height:.9pt;z-index:-204280;mso-position-horizontal-relative:page" coordorigin="701,216" coordsize="973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">
                <v:group id="Group 1125" o:spid="_x0000_s1027" style="position:absolute;left:708;top:226;width:9722;height:2" coordorigin="708,226" coordsize="97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1126" o:spid="_x0000_s1028" style="position:absolute;left:708;top:226;width:9722;height:2;visibility:visible;mso-wrap-style:square;v-text-anchor:top" coordsize="97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F/yMYA&#10;AADdAAAADwAAAGRycy9kb3ducmV2LnhtbESPQWvCQBCF7wX/wzJCL0U3tlA0ukoVC0IvNep9yI5J&#10;MDub7m419td3DoXeZnhv3vtmsepdq64UYuPZwGScgSIuvW24MnA8vI+moGJCtth6JgN3irBaDh4W&#10;mFt/4z1di1QpCeGYo4E6pS7XOpY1OYxj3xGLdvbBYZI1VNoGvEm4a/Vzlr1qhw1LQ40dbWoqL8W3&#10;M3AoaLvbxnD//Dh9Pen2Z3Y6r2fGPA77tzmoRH36N/9d76zgT14EV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F/yMYAAADdAAAADwAAAAAAAAAAAAAAAACYAgAAZHJz&#10;L2Rvd25yZXYueG1sUEsFBgAAAAAEAAQA9QAAAIsDAAAAAA==&#10;" path="m,l9722,e" filled="f" strokecolor="blue" strokeweight=".7pt">
                    <v:path arrowok="t" o:connecttype="custom" o:connectlocs="0,0;9722,0" o:connectangles="0,0"/>
                  </v:shape>
                </v:group>
                <v:group id="Group 1123" o:spid="_x0000_s1029" style="position:absolute;left:3688;top:221;width:201;height:2" coordorigin="3688,221" coordsize="2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124" o:spid="_x0000_s1030" style="position:absolute;left:3688;top:221;width:201;height:2;visibility:visible;mso-wrap-style:square;v-text-anchor:top" coordsize="2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wipckA&#10;AADdAAAADwAAAGRycy9kb3ducmV2LnhtbESPQU/CQBCF7yb+h82YeDGwhYCaykKqiQkJXEQPeBu7&#10;Q1vtztbuSlt+PXMg8TaT9+a9bxar3tXqSG2oPBuYjBNQxLm3FRcGPt5fR4+gQkS2WHsmAwMFWC2v&#10;rxaYWt/xGx13sVASwiFFA2WMTap1yEtyGMa+IRbt4FuHUda20LbFTsJdradJcq8dViwNJTb0UlL+&#10;s/tzBk7ZtKPnLPvebzf27uvhMPzOPwdjbm/67AlUpD7+my/Xayv4k5nwyzcygl6e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iwipckAAADdAAAADwAAAAAAAAAAAAAAAACYAgAA&#10;ZHJzL2Rvd25yZXYueG1sUEsFBgAAAAAEAAQA9QAAAI4DAAAAAA==&#10;" path="m,l200,e" filled="f" strokecolor="#0000fe" strokeweight=".17569mm">
                    <v:path arrowok="t" o:connecttype="custom" o:connectlocs="0,0;200,0" o:connectangles="0,0"/>
                  </v:shape>
                </v:group>
                <w10:wrap anchorx="page"/>
              </v:group>
            </w:pict>
          </mc:Fallback>
        </mc:AlternateContent>
      </w:r>
      <w:hyperlink r:id="rId21">
        <w:r>
          <w:rPr>
            <w:color w:val="0000FF"/>
            <w:spacing w:val="-1"/>
          </w:rPr>
          <w:t>https://www.water.vic.gov.au/</w:t>
        </w:r>
      </w:hyperlink>
      <w:r>
        <w:rPr>
          <w:color w:val="0000FF"/>
          <w:w w:val="99"/>
        </w:rPr>
        <w:t xml:space="preserve"> </w:t>
      </w:r>
      <w:hyperlink r:id="rId22">
        <w:r>
          <w:rPr>
            <w:color w:val="0000FF"/>
            <w:w w:val="99"/>
          </w:rPr>
          <w:t xml:space="preserve"> </w:t>
        </w:r>
        <w:r>
          <w:rPr>
            <w:color w:val="0000FF"/>
            <w:spacing w:val="-1"/>
            <w:u w:val="single" w:color="0000FF"/>
          </w:rPr>
          <w:t>FINAL.pdf</w:t>
        </w:r>
        <w:r>
          <w:rPr>
            <w:spacing w:val="-1"/>
          </w:rPr>
          <w:t>.</w:t>
        </w:r>
      </w:hyperlink>
    </w:p>
    <w:p w14:paraId="4E055686" w14:textId="77777777" w:rsidR="00F20CE2" w:rsidRDefault="003E30F1">
      <w:pPr>
        <w:pStyle w:val="BodyText"/>
        <w:spacing w:line="245" w:lineRule="exact"/>
        <w:ind w:left="108"/>
      </w:pPr>
      <w:r>
        <w:br w:type="column"/>
      </w:r>
      <w:hyperlink r:id="rId23">
        <w:r>
          <w:rPr>
            <w:color w:val="0000FF"/>
          </w:rPr>
          <w:t>data/assets/pdf_file/0023/53168/Victorian-Murray-LTWP_17-11-2015-</w:t>
        </w:r>
      </w:hyperlink>
    </w:p>
    <w:p w14:paraId="4E055687" w14:textId="77777777" w:rsidR="00F20CE2" w:rsidRDefault="00F20CE2">
      <w:pPr>
        <w:spacing w:line="245" w:lineRule="exact"/>
        <w:sectPr w:rsidR="00F20CE2">
          <w:type w:val="continuous"/>
          <w:pgSz w:w="11910" w:h="16840"/>
          <w:pgMar w:top="1140" w:right="680" w:bottom="280" w:left="600" w:header="720" w:footer="720" w:gutter="0"/>
          <w:cols w:num="2" w:space="720" w:equalWidth="0">
            <w:col w:w="3089" w:space="92"/>
            <w:col w:w="7449"/>
          </w:cols>
        </w:sectPr>
      </w:pPr>
    </w:p>
    <w:p w14:paraId="4E055688" w14:textId="77777777" w:rsidR="00F20CE2" w:rsidRDefault="00F20CE2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4E055689" w14:textId="77777777" w:rsidR="00F20CE2" w:rsidRDefault="003E30F1">
      <w:pPr>
        <w:pStyle w:val="BodyText"/>
        <w:spacing w:before="62"/>
        <w:ind w:right="133"/>
      </w:pPr>
      <w:r>
        <w:rPr>
          <w:spacing w:val="-1"/>
        </w:rPr>
        <w:t>Once</w:t>
      </w:r>
      <w:r>
        <w:rPr>
          <w:spacing w:val="-7"/>
        </w:rPr>
        <w:t xml:space="preserve"> </w:t>
      </w:r>
      <w:r>
        <w:t>developed,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South</w:t>
      </w:r>
      <w:r>
        <w:rPr>
          <w:spacing w:val="-6"/>
        </w:rPr>
        <w:t xml:space="preserve"> </w:t>
      </w:r>
      <w:r>
        <w:t>Wales</w:t>
      </w:r>
      <w:r>
        <w:rPr>
          <w:spacing w:val="-7"/>
        </w:rPr>
        <w:t xml:space="preserve"> </w:t>
      </w:r>
      <w:r>
        <w:t>Murray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Darling</w:t>
      </w:r>
      <w:r>
        <w:rPr>
          <w:spacing w:val="-7"/>
        </w:rPr>
        <w:t xml:space="preserve"> </w:t>
      </w:r>
      <w:r>
        <w:t>plans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54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long-term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catc</w:t>
      </w:r>
      <w:r>
        <w:t>hment.</w:t>
      </w:r>
      <w:r>
        <w:rPr>
          <w:spacing w:val="-4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addition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long-term</w:t>
      </w:r>
      <w:r>
        <w:rPr>
          <w:spacing w:val="-8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plans,</w:t>
      </w:r>
      <w:r>
        <w:rPr>
          <w:spacing w:val="61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continue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draw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existing</w:t>
      </w:r>
      <w:r>
        <w:rPr>
          <w:spacing w:val="-8"/>
        </w:rPr>
        <w:t xml:space="preserve"> </w:t>
      </w:r>
      <w:r>
        <w:t>documentation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developed</w:t>
      </w:r>
      <w:r>
        <w:rPr>
          <w:spacing w:val="-7"/>
        </w:rPr>
        <w:t xml:space="preserve"> </w:t>
      </w:r>
      <w:r>
        <w:t>by</w:t>
      </w:r>
      <w:r>
        <w:rPr>
          <w:spacing w:val="51"/>
        </w:rPr>
        <w:t xml:space="preserve"> </w:t>
      </w:r>
      <w:r>
        <w:t>state</w:t>
      </w:r>
      <w:r>
        <w:rPr>
          <w:spacing w:val="-10"/>
        </w:rPr>
        <w:t xml:space="preserve"> </w:t>
      </w:r>
      <w:r>
        <w:t>governments,</w:t>
      </w:r>
      <w:r>
        <w:rPr>
          <w:spacing w:val="-12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rPr>
          <w:spacing w:val="-1"/>
        </w:rPr>
        <w:t>natural</w:t>
      </w:r>
      <w:r>
        <w:rPr>
          <w:spacing w:val="-9"/>
        </w:rPr>
        <w:t xml:space="preserve"> </w:t>
      </w:r>
      <w:r>
        <w:rPr>
          <w:spacing w:val="-1"/>
        </w:rPr>
        <w:t>resource</w:t>
      </w:r>
      <w:r>
        <w:rPr>
          <w:spacing w:val="-10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t>agencies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Murray</w:t>
      </w:r>
      <w:r>
        <w:rPr>
          <w:rFonts w:cs="Century Gothic"/>
        </w:rPr>
        <w:t>–</w:t>
      </w:r>
      <w:r>
        <w:t>Darling</w:t>
      </w:r>
      <w:r>
        <w:rPr>
          <w:spacing w:val="-10"/>
        </w:rPr>
        <w:t xml:space="preserve"> </w:t>
      </w:r>
      <w:r>
        <w:rPr>
          <w:spacing w:val="-1"/>
        </w:rPr>
        <w:t>Basin</w:t>
      </w:r>
      <w:r>
        <w:rPr>
          <w:spacing w:val="-1"/>
          <w:w w:val="99"/>
        </w:rPr>
        <w:t xml:space="preserve"> </w:t>
      </w:r>
      <w:r>
        <w:rPr>
          <w:spacing w:val="11"/>
          <w:w w:val="99"/>
        </w:rPr>
        <w:t xml:space="preserve">     </w:t>
      </w:r>
      <w:r>
        <w:rPr>
          <w:spacing w:val="-1"/>
        </w:rPr>
        <w:t>Authority.</w:t>
      </w:r>
    </w:p>
    <w:p w14:paraId="4E05568A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68B" w14:textId="77777777" w:rsidR="00F20CE2" w:rsidRDefault="003E30F1">
      <w:pPr>
        <w:pStyle w:val="BodyText"/>
        <w:ind w:right="209"/>
        <w:rPr>
          <w:rFonts w:cs="Century Gothic"/>
        </w:rPr>
      </w:pPr>
      <w:r>
        <w:rPr>
          <w:spacing w:val="-1"/>
        </w:rPr>
        <w:t>Based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strategies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plans,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response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results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monitoring</w:t>
      </w:r>
      <w:r>
        <w:rPr>
          <w:spacing w:val="64"/>
          <w:w w:val="99"/>
        </w:rPr>
        <w:t xml:space="preserve"> </w:t>
      </w:r>
      <w:r>
        <w:t>programs,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objectives</w:t>
      </w:r>
      <w:r>
        <w:rPr>
          <w:spacing w:val="-5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targeted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watering</w:t>
      </w:r>
      <w:r>
        <w:rPr>
          <w:spacing w:val="-10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Mid</w:t>
      </w:r>
      <w:r>
        <w:rPr>
          <w:spacing w:val="-8"/>
        </w:rPr>
        <w:t xml:space="preserve"> </w:t>
      </w:r>
      <w:r>
        <w:t>Murray</w:t>
      </w:r>
      <w:r>
        <w:rPr>
          <w:spacing w:val="-8"/>
        </w:rPr>
        <w:t xml:space="preserve"> </w:t>
      </w:r>
      <w:r>
        <w:t>Region</w:t>
      </w:r>
      <w:r>
        <w:rPr>
          <w:spacing w:val="-1"/>
        </w:rPr>
        <w:t xml:space="preserve"> </w:t>
      </w:r>
      <w:r>
        <w:t>are</w:t>
      </w:r>
      <w:r>
        <w:rPr>
          <w:spacing w:val="34"/>
          <w:w w:val="99"/>
        </w:rPr>
        <w:t xml:space="preserve"> </w:t>
      </w:r>
      <w:r>
        <w:rPr>
          <w:spacing w:val="-1"/>
        </w:rPr>
        <w:t>summarised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Table</w:t>
      </w:r>
      <w:r>
        <w:rPr>
          <w:spacing w:val="-8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below.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objectives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water-dependent</w:t>
      </w:r>
      <w:r>
        <w:rPr>
          <w:spacing w:val="-5"/>
        </w:rPr>
        <w:t xml:space="preserve"> </w:t>
      </w:r>
      <w:r>
        <w:rPr>
          <w:spacing w:val="-1"/>
        </w:rPr>
        <w:t>ecosystems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continue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revised</w:t>
      </w:r>
      <w:r>
        <w:rPr>
          <w:spacing w:val="-7"/>
        </w:rPr>
        <w:t xml:space="preserve"> </w:t>
      </w:r>
      <w:r>
        <w:t>as</w:t>
      </w:r>
      <w:r>
        <w:rPr>
          <w:spacing w:val="110"/>
          <w:w w:val="99"/>
        </w:rPr>
        <w:t xml:space="preserve"> </w:t>
      </w:r>
      <w:r>
        <w:rPr>
          <w:rFonts w:cs="Century Gothic"/>
        </w:rPr>
        <w:t>part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Commonwealth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Environmental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Water</w:t>
      </w:r>
      <w:r>
        <w:rPr>
          <w:rFonts w:cs="Century Gothic"/>
          <w:spacing w:val="-11"/>
        </w:rPr>
        <w:t xml:space="preserve"> </w:t>
      </w:r>
      <w:r>
        <w:rPr>
          <w:rFonts w:cs="Century Gothic"/>
          <w:spacing w:val="-1"/>
        </w:rPr>
        <w:t>Office’s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commitment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1"/>
        </w:rPr>
        <w:t>to</w:t>
      </w:r>
      <w:r>
        <w:rPr>
          <w:rFonts w:cs="Century Gothic"/>
          <w:spacing w:val="-12"/>
        </w:rPr>
        <w:t xml:space="preserve"> </w:t>
      </w:r>
      <w:r>
        <w:rPr>
          <w:rFonts w:cs="Century Gothic"/>
        </w:rPr>
        <w:t>adaptive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management.</w:t>
      </w:r>
    </w:p>
    <w:p w14:paraId="4E05568C" w14:textId="77777777" w:rsidR="00F20CE2" w:rsidRDefault="00F20CE2">
      <w:pPr>
        <w:rPr>
          <w:rFonts w:ascii="Century Gothic" w:eastAsia="Century Gothic" w:hAnsi="Century Gothic" w:cs="Century Gothic"/>
        </w:rPr>
        <w:sectPr w:rsidR="00F20CE2">
          <w:type w:val="continuous"/>
          <w:pgSz w:w="11910" w:h="16840"/>
          <w:pgMar w:top="1140" w:right="680" w:bottom="280" w:left="600" w:header="720" w:footer="720" w:gutter="0"/>
          <w:cols w:space="720"/>
        </w:sectPr>
      </w:pPr>
    </w:p>
    <w:p w14:paraId="4E05568D" w14:textId="03A90EF8" w:rsidR="00F20CE2" w:rsidRDefault="003E30F1">
      <w:pPr>
        <w:pStyle w:val="BodyText"/>
        <w:spacing w:before="33"/>
        <w:ind w:left="247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112224" behindDoc="1" locked="0" layoutInCell="1" allowOverlap="1" wp14:anchorId="4E056133" wp14:editId="0CBB2C8F">
                <wp:simplePos x="0" y="0"/>
                <wp:positionH relativeFrom="page">
                  <wp:posOffset>427990</wp:posOffset>
                </wp:positionH>
                <wp:positionV relativeFrom="paragraph">
                  <wp:posOffset>333375</wp:posOffset>
                </wp:positionV>
                <wp:extent cx="854075" cy="1202690"/>
                <wp:effectExtent l="0" t="0" r="3810" b="635"/>
                <wp:wrapNone/>
                <wp:docPr id="1117" name="Group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4075" cy="1202690"/>
                          <a:chOff x="674" y="525"/>
                          <a:chExt cx="1345" cy="1894"/>
                        </a:xfrm>
                      </wpg:grpSpPr>
                      <wpg:grpSp>
                        <wpg:cNvPr id="1118" name="Group 1120"/>
                        <wpg:cNvGrpSpPr>
                          <a:grpSpLocks/>
                        </wpg:cNvGrpSpPr>
                        <wpg:grpSpPr bwMode="auto">
                          <a:xfrm>
                            <a:off x="674" y="525"/>
                            <a:ext cx="1345" cy="262"/>
                            <a:chOff x="674" y="525"/>
                            <a:chExt cx="1345" cy="262"/>
                          </a:xfrm>
                        </wpg:grpSpPr>
                        <wps:wsp>
                          <wps:cNvPr id="1119" name="Freeform 1121"/>
                          <wps:cNvSpPr>
                            <a:spLocks/>
                          </wps:cNvSpPr>
                          <wps:spPr bwMode="auto">
                            <a:xfrm>
                              <a:off x="674" y="525"/>
                              <a:ext cx="1345" cy="262"/>
                            </a:xfrm>
                            <a:custGeom>
                              <a:avLst/>
                              <a:gdLst>
                                <a:gd name="T0" fmla="+- 0 674 674"/>
                                <a:gd name="T1" fmla="*/ T0 w 1345"/>
                                <a:gd name="T2" fmla="+- 0 786 525"/>
                                <a:gd name="T3" fmla="*/ 786 h 262"/>
                                <a:gd name="T4" fmla="+- 0 2019 674"/>
                                <a:gd name="T5" fmla="*/ T4 w 1345"/>
                                <a:gd name="T6" fmla="+- 0 786 525"/>
                                <a:gd name="T7" fmla="*/ 786 h 262"/>
                                <a:gd name="T8" fmla="+- 0 2019 674"/>
                                <a:gd name="T9" fmla="*/ T8 w 1345"/>
                                <a:gd name="T10" fmla="+- 0 525 525"/>
                                <a:gd name="T11" fmla="*/ 525 h 262"/>
                                <a:gd name="T12" fmla="+- 0 674 674"/>
                                <a:gd name="T13" fmla="*/ T12 w 1345"/>
                                <a:gd name="T14" fmla="+- 0 525 525"/>
                                <a:gd name="T15" fmla="*/ 525 h 262"/>
                                <a:gd name="T16" fmla="+- 0 674 674"/>
                                <a:gd name="T17" fmla="*/ T16 w 1345"/>
                                <a:gd name="T18" fmla="+- 0 786 525"/>
                                <a:gd name="T19" fmla="*/ 78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5" h="262">
                                  <a:moveTo>
                                    <a:pt x="0" y="261"/>
                                  </a:moveTo>
                                  <a:lnTo>
                                    <a:pt x="1345" y="261"/>
                                  </a:lnTo>
                                  <a:lnTo>
                                    <a:pt x="13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1118"/>
                        <wpg:cNvGrpSpPr>
                          <a:grpSpLocks/>
                        </wpg:cNvGrpSpPr>
                        <wpg:grpSpPr bwMode="auto">
                          <a:xfrm>
                            <a:off x="674" y="786"/>
                            <a:ext cx="1345" cy="221"/>
                            <a:chOff x="674" y="786"/>
                            <a:chExt cx="1345" cy="221"/>
                          </a:xfrm>
                        </wpg:grpSpPr>
                        <wps:wsp>
                          <wps:cNvPr id="1121" name="Freeform 1119"/>
                          <wps:cNvSpPr>
                            <a:spLocks/>
                          </wps:cNvSpPr>
                          <wps:spPr bwMode="auto">
                            <a:xfrm>
                              <a:off x="674" y="786"/>
                              <a:ext cx="1345" cy="221"/>
                            </a:xfrm>
                            <a:custGeom>
                              <a:avLst/>
                              <a:gdLst>
                                <a:gd name="T0" fmla="+- 0 674 674"/>
                                <a:gd name="T1" fmla="*/ T0 w 1345"/>
                                <a:gd name="T2" fmla="+- 0 1007 786"/>
                                <a:gd name="T3" fmla="*/ 1007 h 221"/>
                                <a:gd name="T4" fmla="+- 0 2019 674"/>
                                <a:gd name="T5" fmla="*/ T4 w 1345"/>
                                <a:gd name="T6" fmla="+- 0 1007 786"/>
                                <a:gd name="T7" fmla="*/ 1007 h 221"/>
                                <a:gd name="T8" fmla="+- 0 2019 674"/>
                                <a:gd name="T9" fmla="*/ T8 w 1345"/>
                                <a:gd name="T10" fmla="+- 0 786 786"/>
                                <a:gd name="T11" fmla="*/ 786 h 221"/>
                                <a:gd name="T12" fmla="+- 0 674 674"/>
                                <a:gd name="T13" fmla="*/ T12 w 1345"/>
                                <a:gd name="T14" fmla="+- 0 786 786"/>
                                <a:gd name="T15" fmla="*/ 786 h 221"/>
                                <a:gd name="T16" fmla="+- 0 674 674"/>
                                <a:gd name="T17" fmla="*/ T16 w 1345"/>
                                <a:gd name="T18" fmla="+- 0 1007 786"/>
                                <a:gd name="T19" fmla="*/ 100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5" h="221">
                                  <a:moveTo>
                                    <a:pt x="0" y="221"/>
                                  </a:moveTo>
                                  <a:lnTo>
                                    <a:pt x="1345" y="221"/>
                                  </a:lnTo>
                                  <a:lnTo>
                                    <a:pt x="13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1116"/>
                        <wpg:cNvGrpSpPr>
                          <a:grpSpLocks/>
                        </wpg:cNvGrpSpPr>
                        <wpg:grpSpPr bwMode="auto">
                          <a:xfrm>
                            <a:off x="674" y="1007"/>
                            <a:ext cx="1345" cy="195"/>
                            <a:chOff x="674" y="1007"/>
                            <a:chExt cx="1345" cy="195"/>
                          </a:xfrm>
                        </wpg:grpSpPr>
                        <wps:wsp>
                          <wps:cNvPr id="1123" name="Freeform 1117"/>
                          <wps:cNvSpPr>
                            <a:spLocks/>
                          </wps:cNvSpPr>
                          <wps:spPr bwMode="auto">
                            <a:xfrm>
                              <a:off x="674" y="1007"/>
                              <a:ext cx="1345" cy="195"/>
                            </a:xfrm>
                            <a:custGeom>
                              <a:avLst/>
                              <a:gdLst>
                                <a:gd name="T0" fmla="+- 0 674 674"/>
                                <a:gd name="T1" fmla="*/ T0 w 1345"/>
                                <a:gd name="T2" fmla="+- 0 1202 1007"/>
                                <a:gd name="T3" fmla="*/ 1202 h 195"/>
                                <a:gd name="T4" fmla="+- 0 2019 674"/>
                                <a:gd name="T5" fmla="*/ T4 w 1345"/>
                                <a:gd name="T6" fmla="+- 0 1202 1007"/>
                                <a:gd name="T7" fmla="*/ 1202 h 195"/>
                                <a:gd name="T8" fmla="+- 0 2019 674"/>
                                <a:gd name="T9" fmla="*/ T8 w 1345"/>
                                <a:gd name="T10" fmla="+- 0 1007 1007"/>
                                <a:gd name="T11" fmla="*/ 1007 h 195"/>
                                <a:gd name="T12" fmla="+- 0 674 674"/>
                                <a:gd name="T13" fmla="*/ T12 w 1345"/>
                                <a:gd name="T14" fmla="+- 0 1007 1007"/>
                                <a:gd name="T15" fmla="*/ 1007 h 195"/>
                                <a:gd name="T16" fmla="+- 0 674 674"/>
                                <a:gd name="T17" fmla="*/ T16 w 1345"/>
                                <a:gd name="T18" fmla="+- 0 1202 1007"/>
                                <a:gd name="T19" fmla="*/ 1202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5" h="195">
                                  <a:moveTo>
                                    <a:pt x="0" y="195"/>
                                  </a:moveTo>
                                  <a:lnTo>
                                    <a:pt x="1345" y="195"/>
                                  </a:lnTo>
                                  <a:lnTo>
                                    <a:pt x="13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1114"/>
                        <wpg:cNvGrpSpPr>
                          <a:grpSpLocks/>
                        </wpg:cNvGrpSpPr>
                        <wpg:grpSpPr bwMode="auto">
                          <a:xfrm>
                            <a:off x="674" y="1202"/>
                            <a:ext cx="1345" cy="197"/>
                            <a:chOff x="674" y="1202"/>
                            <a:chExt cx="1345" cy="197"/>
                          </a:xfrm>
                        </wpg:grpSpPr>
                        <wps:wsp>
                          <wps:cNvPr id="1125" name="Freeform 1115"/>
                          <wps:cNvSpPr>
                            <a:spLocks/>
                          </wps:cNvSpPr>
                          <wps:spPr bwMode="auto">
                            <a:xfrm>
                              <a:off x="674" y="1202"/>
                              <a:ext cx="1345" cy="197"/>
                            </a:xfrm>
                            <a:custGeom>
                              <a:avLst/>
                              <a:gdLst>
                                <a:gd name="T0" fmla="+- 0 674 674"/>
                                <a:gd name="T1" fmla="*/ T0 w 1345"/>
                                <a:gd name="T2" fmla="+- 0 1399 1202"/>
                                <a:gd name="T3" fmla="*/ 1399 h 197"/>
                                <a:gd name="T4" fmla="+- 0 2019 674"/>
                                <a:gd name="T5" fmla="*/ T4 w 1345"/>
                                <a:gd name="T6" fmla="+- 0 1399 1202"/>
                                <a:gd name="T7" fmla="*/ 1399 h 197"/>
                                <a:gd name="T8" fmla="+- 0 2019 674"/>
                                <a:gd name="T9" fmla="*/ T8 w 1345"/>
                                <a:gd name="T10" fmla="+- 0 1202 1202"/>
                                <a:gd name="T11" fmla="*/ 1202 h 197"/>
                                <a:gd name="T12" fmla="+- 0 674 674"/>
                                <a:gd name="T13" fmla="*/ T12 w 1345"/>
                                <a:gd name="T14" fmla="+- 0 1202 1202"/>
                                <a:gd name="T15" fmla="*/ 1202 h 197"/>
                                <a:gd name="T16" fmla="+- 0 674 674"/>
                                <a:gd name="T17" fmla="*/ T16 w 1345"/>
                                <a:gd name="T18" fmla="+- 0 1399 1202"/>
                                <a:gd name="T19" fmla="*/ 139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5" h="197">
                                  <a:moveTo>
                                    <a:pt x="0" y="197"/>
                                  </a:moveTo>
                                  <a:lnTo>
                                    <a:pt x="1345" y="197"/>
                                  </a:lnTo>
                                  <a:lnTo>
                                    <a:pt x="13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1112"/>
                        <wpg:cNvGrpSpPr>
                          <a:grpSpLocks/>
                        </wpg:cNvGrpSpPr>
                        <wpg:grpSpPr bwMode="auto">
                          <a:xfrm>
                            <a:off x="674" y="1399"/>
                            <a:ext cx="1345" cy="197"/>
                            <a:chOff x="674" y="1399"/>
                            <a:chExt cx="1345" cy="197"/>
                          </a:xfrm>
                        </wpg:grpSpPr>
                        <wps:wsp>
                          <wps:cNvPr id="1127" name="Freeform 1113"/>
                          <wps:cNvSpPr>
                            <a:spLocks/>
                          </wps:cNvSpPr>
                          <wps:spPr bwMode="auto">
                            <a:xfrm>
                              <a:off x="674" y="1399"/>
                              <a:ext cx="1345" cy="197"/>
                            </a:xfrm>
                            <a:custGeom>
                              <a:avLst/>
                              <a:gdLst>
                                <a:gd name="T0" fmla="+- 0 674 674"/>
                                <a:gd name="T1" fmla="*/ T0 w 1345"/>
                                <a:gd name="T2" fmla="+- 0 1595 1399"/>
                                <a:gd name="T3" fmla="*/ 1595 h 197"/>
                                <a:gd name="T4" fmla="+- 0 2019 674"/>
                                <a:gd name="T5" fmla="*/ T4 w 1345"/>
                                <a:gd name="T6" fmla="+- 0 1595 1399"/>
                                <a:gd name="T7" fmla="*/ 1595 h 197"/>
                                <a:gd name="T8" fmla="+- 0 2019 674"/>
                                <a:gd name="T9" fmla="*/ T8 w 1345"/>
                                <a:gd name="T10" fmla="+- 0 1399 1399"/>
                                <a:gd name="T11" fmla="*/ 1399 h 197"/>
                                <a:gd name="T12" fmla="+- 0 674 674"/>
                                <a:gd name="T13" fmla="*/ T12 w 1345"/>
                                <a:gd name="T14" fmla="+- 0 1399 1399"/>
                                <a:gd name="T15" fmla="*/ 1399 h 197"/>
                                <a:gd name="T16" fmla="+- 0 674 674"/>
                                <a:gd name="T17" fmla="*/ T16 w 1345"/>
                                <a:gd name="T18" fmla="+- 0 1595 1399"/>
                                <a:gd name="T19" fmla="*/ 159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5" h="197">
                                  <a:moveTo>
                                    <a:pt x="0" y="196"/>
                                  </a:moveTo>
                                  <a:lnTo>
                                    <a:pt x="1345" y="196"/>
                                  </a:lnTo>
                                  <a:lnTo>
                                    <a:pt x="13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110"/>
                        <wpg:cNvGrpSpPr>
                          <a:grpSpLocks/>
                        </wpg:cNvGrpSpPr>
                        <wpg:grpSpPr bwMode="auto">
                          <a:xfrm>
                            <a:off x="674" y="1595"/>
                            <a:ext cx="1345" cy="197"/>
                            <a:chOff x="674" y="1595"/>
                            <a:chExt cx="1345" cy="197"/>
                          </a:xfrm>
                        </wpg:grpSpPr>
                        <wps:wsp>
                          <wps:cNvPr id="1129" name="Freeform 1111"/>
                          <wps:cNvSpPr>
                            <a:spLocks/>
                          </wps:cNvSpPr>
                          <wps:spPr bwMode="auto">
                            <a:xfrm>
                              <a:off x="674" y="1595"/>
                              <a:ext cx="1345" cy="197"/>
                            </a:xfrm>
                            <a:custGeom>
                              <a:avLst/>
                              <a:gdLst>
                                <a:gd name="T0" fmla="+- 0 674 674"/>
                                <a:gd name="T1" fmla="*/ T0 w 1345"/>
                                <a:gd name="T2" fmla="+- 0 1792 1595"/>
                                <a:gd name="T3" fmla="*/ 1792 h 197"/>
                                <a:gd name="T4" fmla="+- 0 2019 674"/>
                                <a:gd name="T5" fmla="*/ T4 w 1345"/>
                                <a:gd name="T6" fmla="+- 0 1792 1595"/>
                                <a:gd name="T7" fmla="*/ 1792 h 197"/>
                                <a:gd name="T8" fmla="+- 0 2019 674"/>
                                <a:gd name="T9" fmla="*/ T8 w 1345"/>
                                <a:gd name="T10" fmla="+- 0 1595 1595"/>
                                <a:gd name="T11" fmla="*/ 1595 h 197"/>
                                <a:gd name="T12" fmla="+- 0 674 674"/>
                                <a:gd name="T13" fmla="*/ T12 w 1345"/>
                                <a:gd name="T14" fmla="+- 0 1595 1595"/>
                                <a:gd name="T15" fmla="*/ 1595 h 197"/>
                                <a:gd name="T16" fmla="+- 0 674 674"/>
                                <a:gd name="T17" fmla="*/ T16 w 1345"/>
                                <a:gd name="T18" fmla="+- 0 1792 1595"/>
                                <a:gd name="T19" fmla="*/ 1792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5" h="197">
                                  <a:moveTo>
                                    <a:pt x="0" y="197"/>
                                  </a:moveTo>
                                  <a:lnTo>
                                    <a:pt x="1345" y="197"/>
                                  </a:lnTo>
                                  <a:lnTo>
                                    <a:pt x="13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1108"/>
                        <wpg:cNvGrpSpPr>
                          <a:grpSpLocks/>
                        </wpg:cNvGrpSpPr>
                        <wpg:grpSpPr bwMode="auto">
                          <a:xfrm>
                            <a:off x="674" y="1792"/>
                            <a:ext cx="1345" cy="195"/>
                            <a:chOff x="674" y="1792"/>
                            <a:chExt cx="1345" cy="195"/>
                          </a:xfrm>
                        </wpg:grpSpPr>
                        <wps:wsp>
                          <wps:cNvPr id="1131" name="Freeform 1109"/>
                          <wps:cNvSpPr>
                            <a:spLocks/>
                          </wps:cNvSpPr>
                          <wps:spPr bwMode="auto">
                            <a:xfrm>
                              <a:off x="674" y="1792"/>
                              <a:ext cx="1345" cy="195"/>
                            </a:xfrm>
                            <a:custGeom>
                              <a:avLst/>
                              <a:gdLst>
                                <a:gd name="T0" fmla="+- 0 674 674"/>
                                <a:gd name="T1" fmla="*/ T0 w 1345"/>
                                <a:gd name="T2" fmla="+- 0 1987 1792"/>
                                <a:gd name="T3" fmla="*/ 1987 h 195"/>
                                <a:gd name="T4" fmla="+- 0 2019 674"/>
                                <a:gd name="T5" fmla="*/ T4 w 1345"/>
                                <a:gd name="T6" fmla="+- 0 1987 1792"/>
                                <a:gd name="T7" fmla="*/ 1987 h 195"/>
                                <a:gd name="T8" fmla="+- 0 2019 674"/>
                                <a:gd name="T9" fmla="*/ T8 w 1345"/>
                                <a:gd name="T10" fmla="+- 0 1792 1792"/>
                                <a:gd name="T11" fmla="*/ 1792 h 195"/>
                                <a:gd name="T12" fmla="+- 0 674 674"/>
                                <a:gd name="T13" fmla="*/ T12 w 1345"/>
                                <a:gd name="T14" fmla="+- 0 1792 1792"/>
                                <a:gd name="T15" fmla="*/ 1792 h 195"/>
                                <a:gd name="T16" fmla="+- 0 674 674"/>
                                <a:gd name="T17" fmla="*/ T16 w 1345"/>
                                <a:gd name="T18" fmla="+- 0 1987 1792"/>
                                <a:gd name="T19" fmla="*/ 1987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5" h="195">
                                  <a:moveTo>
                                    <a:pt x="0" y="195"/>
                                  </a:moveTo>
                                  <a:lnTo>
                                    <a:pt x="1345" y="195"/>
                                  </a:lnTo>
                                  <a:lnTo>
                                    <a:pt x="13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106"/>
                        <wpg:cNvGrpSpPr>
                          <a:grpSpLocks/>
                        </wpg:cNvGrpSpPr>
                        <wpg:grpSpPr bwMode="auto">
                          <a:xfrm>
                            <a:off x="674" y="1987"/>
                            <a:ext cx="1345" cy="197"/>
                            <a:chOff x="674" y="1987"/>
                            <a:chExt cx="1345" cy="197"/>
                          </a:xfrm>
                        </wpg:grpSpPr>
                        <wps:wsp>
                          <wps:cNvPr id="1133" name="Freeform 1107"/>
                          <wps:cNvSpPr>
                            <a:spLocks/>
                          </wps:cNvSpPr>
                          <wps:spPr bwMode="auto">
                            <a:xfrm>
                              <a:off x="674" y="1987"/>
                              <a:ext cx="1345" cy="197"/>
                            </a:xfrm>
                            <a:custGeom>
                              <a:avLst/>
                              <a:gdLst>
                                <a:gd name="T0" fmla="+- 0 674 674"/>
                                <a:gd name="T1" fmla="*/ T0 w 1345"/>
                                <a:gd name="T2" fmla="+- 0 2183 1987"/>
                                <a:gd name="T3" fmla="*/ 2183 h 197"/>
                                <a:gd name="T4" fmla="+- 0 2019 674"/>
                                <a:gd name="T5" fmla="*/ T4 w 1345"/>
                                <a:gd name="T6" fmla="+- 0 2183 1987"/>
                                <a:gd name="T7" fmla="*/ 2183 h 197"/>
                                <a:gd name="T8" fmla="+- 0 2019 674"/>
                                <a:gd name="T9" fmla="*/ T8 w 1345"/>
                                <a:gd name="T10" fmla="+- 0 1987 1987"/>
                                <a:gd name="T11" fmla="*/ 1987 h 197"/>
                                <a:gd name="T12" fmla="+- 0 674 674"/>
                                <a:gd name="T13" fmla="*/ T12 w 1345"/>
                                <a:gd name="T14" fmla="+- 0 1987 1987"/>
                                <a:gd name="T15" fmla="*/ 1987 h 197"/>
                                <a:gd name="T16" fmla="+- 0 674 674"/>
                                <a:gd name="T17" fmla="*/ T16 w 1345"/>
                                <a:gd name="T18" fmla="+- 0 2183 1987"/>
                                <a:gd name="T19" fmla="*/ 2183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5" h="197">
                                  <a:moveTo>
                                    <a:pt x="0" y="196"/>
                                  </a:moveTo>
                                  <a:lnTo>
                                    <a:pt x="1345" y="196"/>
                                  </a:lnTo>
                                  <a:lnTo>
                                    <a:pt x="13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104"/>
                        <wpg:cNvGrpSpPr>
                          <a:grpSpLocks/>
                        </wpg:cNvGrpSpPr>
                        <wpg:grpSpPr bwMode="auto">
                          <a:xfrm>
                            <a:off x="674" y="2183"/>
                            <a:ext cx="1345" cy="236"/>
                            <a:chOff x="674" y="2183"/>
                            <a:chExt cx="1345" cy="236"/>
                          </a:xfrm>
                        </wpg:grpSpPr>
                        <wps:wsp>
                          <wps:cNvPr id="1135" name="Freeform 1105"/>
                          <wps:cNvSpPr>
                            <a:spLocks/>
                          </wps:cNvSpPr>
                          <wps:spPr bwMode="auto">
                            <a:xfrm>
                              <a:off x="674" y="2183"/>
                              <a:ext cx="1345" cy="236"/>
                            </a:xfrm>
                            <a:custGeom>
                              <a:avLst/>
                              <a:gdLst>
                                <a:gd name="T0" fmla="+- 0 674 674"/>
                                <a:gd name="T1" fmla="*/ T0 w 1345"/>
                                <a:gd name="T2" fmla="+- 0 2419 2183"/>
                                <a:gd name="T3" fmla="*/ 2419 h 236"/>
                                <a:gd name="T4" fmla="+- 0 2019 674"/>
                                <a:gd name="T5" fmla="*/ T4 w 1345"/>
                                <a:gd name="T6" fmla="+- 0 2419 2183"/>
                                <a:gd name="T7" fmla="*/ 2419 h 236"/>
                                <a:gd name="T8" fmla="+- 0 2019 674"/>
                                <a:gd name="T9" fmla="*/ T8 w 1345"/>
                                <a:gd name="T10" fmla="+- 0 2183 2183"/>
                                <a:gd name="T11" fmla="*/ 2183 h 236"/>
                                <a:gd name="T12" fmla="+- 0 674 674"/>
                                <a:gd name="T13" fmla="*/ T12 w 1345"/>
                                <a:gd name="T14" fmla="+- 0 2183 2183"/>
                                <a:gd name="T15" fmla="*/ 2183 h 236"/>
                                <a:gd name="T16" fmla="+- 0 674 674"/>
                                <a:gd name="T17" fmla="*/ T16 w 1345"/>
                                <a:gd name="T18" fmla="+- 0 2419 2183"/>
                                <a:gd name="T19" fmla="*/ 241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5" h="236">
                                  <a:moveTo>
                                    <a:pt x="0" y="236"/>
                                  </a:moveTo>
                                  <a:lnTo>
                                    <a:pt x="1345" y="236"/>
                                  </a:lnTo>
                                  <a:lnTo>
                                    <a:pt x="13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9D72D" id="Group 1103" o:spid="_x0000_s1026" style="position:absolute;margin-left:33.7pt;margin-top:26.25pt;width:67.25pt;height:94.7pt;z-index:-204256;mso-position-horizontal-relative:page" coordorigin="674,525" coordsize="1345,1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">
                <v:group id="Group 1120" o:spid="_x0000_s1027" style="position:absolute;left:674;top:525;width:1345;height:262" coordorigin="674,525" coordsize="1345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1121" o:spid="_x0000_s1028" style="position:absolute;left:674;top:525;width:1345;height:262;visibility:visible;mso-wrap-style:square;v-text-anchor:top" coordsize="1345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NhNccA&#10;AADdAAAADwAAAGRycy9kb3ducmV2LnhtbESPT2sCMRDF74V+hzCFXopmtwepq1GsUBDsxX8Hb8Nm&#10;3CxuJmsS3bWf3hQKvc3w3rzfm+m8t424kQ+1YwX5MANBXDpdc6Vgv/safIAIEVlj45gU3CnAfPb8&#10;NMVCu443dNvGSqQQDgUqMDG2hZShNGQxDF1LnLST8xZjWn0ltccuhdtGvmfZSFqsOREMtrQ0VJ63&#10;V5u43+O1/uTmzZyPh/yyPF1+Oj9S6vWlX0xAROrjv/nveqVT/Twfw+83aQQ5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TYTXHAAAA3QAAAA8AAAAAAAAAAAAAAAAAmAIAAGRy&#10;cy9kb3ducmV2LnhtbFBLBQYAAAAABAAEAPUAAACMAwAAAAA=&#10;" path="m,261r1345,l1345,,,,,261xe" fillcolor="#b1a0c6" stroked="f">
                    <v:path arrowok="t" o:connecttype="custom" o:connectlocs="0,786;1345,786;1345,525;0,525;0,786" o:connectangles="0,0,0,0,0"/>
                  </v:shape>
                </v:group>
                <v:group id="Group 1118" o:spid="_x0000_s1029" style="position:absolute;left:674;top:786;width:1345;height:221" coordorigin="674,786" coordsize="134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1119" o:spid="_x0000_s1030" style="position:absolute;left:674;top:786;width:1345;height:221;visibility:visible;mso-wrap-style:square;v-text-anchor:top" coordsize="134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fZMIA&#10;AADdAAAADwAAAGRycy9kb3ducmV2LnhtbERP24rCMBB9F/Yfwiz4pmkFRbqmIoIguyB4gWXfhma2&#10;KW0mpYm2/r0RBN/mcK6zWg+2ETfqfOVYQTpNQBAXTldcKricd5MlCB+QNTaOScGdPKzzj9EKM+16&#10;PtLtFEoRQ9hnqMCE0GZS+sKQRT91LXHk/l1nMUTYlVJ32Mdw28hZkiykxYpjg8GWtoaK+nS1Cg4L&#10;2y+v5rf8O/x81+bujvNkPig1/hw2XyACDeEtfrn3Os5PZyk8v4kn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E19kwgAAAN0AAAAPAAAAAAAAAAAAAAAAAJgCAABkcnMvZG93&#10;bnJldi54bWxQSwUGAAAAAAQABAD1AAAAhwMAAAAA&#10;" path="m,221r1345,l1345,,,,,221xe" fillcolor="#b1a0c6" stroked="f">
                    <v:path arrowok="t" o:connecttype="custom" o:connectlocs="0,1007;1345,1007;1345,786;0,786;0,1007" o:connectangles="0,0,0,0,0"/>
                  </v:shape>
                </v:group>
                <v:group id="Group 1116" o:spid="_x0000_s1031" style="position:absolute;left:674;top:1007;width:1345;height:195" coordorigin="674,1007" coordsize="1345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1117" o:spid="_x0000_s1032" style="position:absolute;left:674;top:1007;width:1345;height:195;visibility:visible;mso-wrap-style:square;v-text-anchor:top" coordsize="134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qvfMUA&#10;AADdAAAADwAAAGRycy9kb3ducmV2LnhtbESP0WrCQBBF3wX/YRmhb7pRi0p0EzRWKPhk9AOG7Jik&#10;zc6G7BrTv+8WCr7NcO/cc2eXDqYRPXWutqxgPotAEBdW11wquF1P0w0I55E1NpZJwQ85SJPxaIex&#10;tk++UJ/7UoQQdjEqqLxvYyldUZFBN7MtcdDutjPow9qVUnf4DOGmkYsoWkmDNQdChS1lFRXf+cME&#10;Lt/zxq7f7f5y+PDX9el8/MrOSr1Nhv0WhKfBv8z/15861J8vlvD3TRhBJ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q98xQAAAN0AAAAPAAAAAAAAAAAAAAAAAJgCAABkcnMv&#10;ZG93bnJldi54bWxQSwUGAAAAAAQABAD1AAAAigMAAAAA&#10;" path="m,195r1345,l1345,,,,,195xe" fillcolor="#b1a0c6" stroked="f">
                    <v:path arrowok="t" o:connecttype="custom" o:connectlocs="0,1202;1345,1202;1345,1007;0,1007;0,1202" o:connectangles="0,0,0,0,0"/>
                  </v:shape>
                </v:group>
                <v:group id="Group 1114" o:spid="_x0000_s1033" style="position:absolute;left:674;top:1202;width:1345;height:197" coordorigin="674,1202" coordsize="134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1115" o:spid="_x0000_s1034" style="position:absolute;left:674;top:1202;width:1345;height:197;visibility:visible;mso-wrap-style:square;v-text-anchor:top" coordsize="13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1FrMQA&#10;AADdAAAADwAAAGRycy9kb3ducmV2LnhtbERPTWvCQBC9F/wPywi91Y1SS4muojZi6amJHjwO2TEJ&#10;yc6G3a3Gf+8WCr3N433Ocj2YTlzJ+caygukkAUFcWt1wpeB03L+8g/ABWWNnmRTcycN6NXpaYqrt&#10;jXO6FqESMYR9igrqEPpUSl/WZNBPbE8cuYt1BkOErpLa4S2Gm07OkuRNGmw4NtTY066msi1+jILi&#10;cMrbPOy3Wdu578vrxznLvqxSz+NhswARaAj/4j/3p47zp7M5/H4TT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9RazEAAAA3QAAAA8AAAAAAAAAAAAAAAAAmAIAAGRycy9k&#10;b3ducmV2LnhtbFBLBQYAAAAABAAEAPUAAACJAwAAAAA=&#10;" path="m,197r1345,l1345,,,,,197xe" fillcolor="#b1a0c6" stroked="f">
                    <v:path arrowok="t" o:connecttype="custom" o:connectlocs="0,1399;1345,1399;1345,1202;0,1202;0,1399" o:connectangles="0,0,0,0,0"/>
                  </v:shape>
                </v:group>
                <v:group id="Group 1112" o:spid="_x0000_s1035" style="position:absolute;left:674;top:1399;width:1345;height:197" coordorigin="674,1399" coordsize="134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1113" o:spid="_x0000_s1036" style="position:absolute;left:674;top:1399;width:1345;height:197;visibility:visible;mso-wrap-style:square;v-text-anchor:top" coordsize="13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N+QMQA&#10;AADdAAAADwAAAGRycy9kb3ducmV2LnhtbERPTWvCQBC9F/wPywi91Y1SbImuojZi6amJHjwO2TEJ&#10;yc6G3a3Gf+8WCr3N433Ocj2YTlzJ+caygukkAUFcWt1wpeB03L+8g/ABWWNnmRTcycN6NXpaYqrt&#10;jXO6FqESMYR9igrqEPpUSl/WZNBPbE8cuYt1BkOErpLa4S2Gm07OkmQuDTYcG2rsaVdT2RY/RkFx&#10;OOVtHvbbrO3c9+X145xlX1ap5/GwWYAINIR/8Z/7U8f509kb/H4TT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jfkDEAAAA3QAAAA8AAAAAAAAAAAAAAAAAmAIAAGRycy9k&#10;b3ducmV2LnhtbFBLBQYAAAAABAAEAPUAAACJAwAAAAA=&#10;" path="m,196r1345,l1345,,,,,196xe" fillcolor="#b1a0c6" stroked="f">
                    <v:path arrowok="t" o:connecttype="custom" o:connectlocs="0,1595;1345,1595;1345,1399;0,1399;0,1595" o:connectangles="0,0,0,0,0"/>
                  </v:shape>
                </v:group>
                <v:group id="Group 1110" o:spid="_x0000_s1037" style="position:absolute;left:674;top:1595;width:1345;height:197" coordorigin="674,1595" coordsize="134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1111" o:spid="_x0000_s1038" style="position:absolute;left:674;top:1595;width:1345;height:197;visibility:visible;mso-wrap-style:square;v-text-anchor:top" coordsize="13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BPqcQA&#10;AADdAAAADwAAAGRycy9kb3ducmV2LnhtbERPTWvCQBC9F/wPywi91Y1SpI2uojZi6amJHjwO2TEJ&#10;yc6G3a3Gf+8WCr3N433Ocj2YTlzJ+caygukkAUFcWt1wpeB03L+8gfABWWNnmRTcycN6NXpaYqrt&#10;jXO6FqESMYR9igrqEPpUSl/WZNBPbE8cuYt1BkOErpLa4S2Gm07OkmQuDTYcG2rsaVdT2RY/RkFx&#10;OOVtHvbbrO3c9+X145xlX1ap5/GwWYAINIR/8Z/7U8f509k7/H4TT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wT6nEAAAA3QAAAA8AAAAAAAAAAAAAAAAAmAIAAGRycy9k&#10;b3ducmV2LnhtbFBLBQYAAAAABAAEAPUAAACJAwAAAAA=&#10;" path="m,197r1345,l1345,,,,,197xe" fillcolor="#b1a0c6" stroked="f">
                    <v:path arrowok="t" o:connecttype="custom" o:connectlocs="0,1792;1345,1792;1345,1595;0,1595;0,1792" o:connectangles="0,0,0,0,0"/>
                  </v:shape>
                </v:group>
                <v:group id="Group 1108" o:spid="_x0000_s1039" style="position:absolute;left:674;top:1792;width:1345;height:195" coordorigin="674,1792" coordsize="1345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1109" o:spid="_x0000_s1040" style="position:absolute;left:674;top:1792;width:1345;height:195;visibility:visible;mso-wrap-style:square;v-text-anchor:top" coordsize="134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0CTcQA&#10;AADdAAAADwAAAGRycy9kb3ducmV2LnhtbESP3YrCMBCF7wXfIcyCd5pWZZVuo/gLC15ZfYChmf7s&#10;NpPSRK1vb4SFvZvhnDnfmXTdm0bcqXO1ZQXxJAJBnFtdc6ngejmOlyCcR9bYWCYFT3KwXg0HKSba&#10;PvhM98yXIoSwS1BB5X2bSOnyigy6iW2Jg1bYzqAPa1dK3eEjhJtGTqPoUxqsORAqbGlXUf6b3Uzg&#10;cpE1djG3m/P24C+L42n/szspNfroN18gPPX+3/x3/a1D/XgWw/ubMIJ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NAk3EAAAA3QAAAA8AAAAAAAAAAAAAAAAAmAIAAGRycy9k&#10;b3ducmV2LnhtbFBLBQYAAAAABAAEAPUAAACJAwAAAAA=&#10;" path="m,195r1345,l1345,,,,,195xe" fillcolor="#b1a0c6" stroked="f">
                    <v:path arrowok="t" o:connecttype="custom" o:connectlocs="0,1987;1345,1987;1345,1792;0,1792;0,1987" o:connectangles="0,0,0,0,0"/>
                  </v:shape>
                </v:group>
                <v:group id="Group 1106" o:spid="_x0000_s1041" style="position:absolute;left:674;top:1987;width:1345;height:197" coordorigin="674,1987" coordsize="134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1107" o:spid="_x0000_s1042" style="position:absolute;left:674;top:1987;width:1345;height:197;visibility:visible;mso-wrap-style:square;v-text-anchor:top" coordsize="13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HunsQA&#10;AADdAAAADwAAAGRycy9kb3ducmV2LnhtbERPS2vCQBC+F/wPywje6sYHpaSuUjVi6alJPfQ4ZMck&#10;JDsbdleN/94tFHqbj+85q81gOnEl5xvLCmbTBARxaXXDlYLT9+H5FYQPyBo7y6TgTh4269HTClNt&#10;b5zTtQiViCHsU1RQh9CnUvqyJoN+anviyJ2tMxgidJXUDm8x3HRyniQv0mDDsaHGnnY1lW1xMQqK&#10;4ylv83DYZm3nvs7L/U+WfVqlJuPh/Q1EoCH8i//cHzrOny0W8PtNPEG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B7p7EAAAA3QAAAA8AAAAAAAAAAAAAAAAAmAIAAGRycy9k&#10;b3ducmV2LnhtbFBLBQYAAAAABAAEAPUAAACJAwAAAAA=&#10;" path="m,196r1345,l1345,,,,,196xe" fillcolor="#b1a0c6" stroked="f">
                    <v:path arrowok="t" o:connecttype="custom" o:connectlocs="0,2183;1345,2183;1345,1987;0,1987;0,2183" o:connectangles="0,0,0,0,0"/>
                  </v:shape>
                </v:group>
                <v:group id="Group 1104" o:spid="_x0000_s1043" style="position:absolute;left:674;top:2183;width:1345;height:236" coordorigin="674,2183" coordsize="1345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1105" o:spid="_x0000_s1044" style="position:absolute;left:674;top:2183;width:1345;height:236;visibility:visible;mso-wrap-style:square;v-text-anchor:top" coordsize="1345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th8UA&#10;AADdAAAADwAAAGRycy9kb3ducmV2LnhtbERPTWvCQBC9C/6HZYTedBPFWlJXKQWlUCutEelxyI5J&#10;NDsbstsY/fXdQsHbPN7nzJedqURLjSstK4hHEQjizOqScwX7dDV8AuE8ssbKMim4koPlot+bY6Lt&#10;hb+o3flchBB2CSoovK8TKV1WkEE3sjVx4I62MegDbHKpG7yEcFPJcRQ9SoMlh4YCa3otKDvvfoyC&#10;7n3bnrcfNzdbp7VON9+n+PCZKvUw6F6eQXjq/F38737TYX48mcLfN+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i2HxQAAAN0AAAAPAAAAAAAAAAAAAAAAAJgCAABkcnMv&#10;ZG93bnJldi54bWxQSwUGAAAAAAQABAD1AAAAigMAAAAA&#10;" path="m,236r1345,l1345,,,,,236xe" fillcolor="#b1a0c6" stroked="f">
                    <v:path arrowok="t" o:connecttype="custom" o:connectlocs="0,2419;1345,2419;1345,2183;0,2183;0,241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12248" behindDoc="1" locked="0" layoutInCell="1" allowOverlap="1" wp14:anchorId="4E056134" wp14:editId="53180B20">
                <wp:simplePos x="0" y="0"/>
                <wp:positionH relativeFrom="page">
                  <wp:posOffset>6371590</wp:posOffset>
                </wp:positionH>
                <wp:positionV relativeFrom="paragraph">
                  <wp:posOffset>774065</wp:posOffset>
                </wp:positionV>
                <wp:extent cx="707390" cy="751840"/>
                <wp:effectExtent l="0" t="0" r="0" b="1270"/>
                <wp:wrapNone/>
                <wp:docPr id="1106" name="Group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390" cy="751840"/>
                          <a:chOff x="10034" y="1219"/>
                          <a:chExt cx="1114" cy="1184"/>
                        </a:xfrm>
                      </wpg:grpSpPr>
                      <wpg:grpSp>
                        <wpg:cNvPr id="1107" name="Group 1101"/>
                        <wpg:cNvGrpSpPr>
                          <a:grpSpLocks/>
                        </wpg:cNvGrpSpPr>
                        <wpg:grpSpPr bwMode="auto">
                          <a:xfrm>
                            <a:off x="10034" y="1219"/>
                            <a:ext cx="1114" cy="260"/>
                            <a:chOff x="10034" y="1219"/>
                            <a:chExt cx="1114" cy="260"/>
                          </a:xfrm>
                        </wpg:grpSpPr>
                        <wps:wsp>
                          <wps:cNvPr id="1108" name="Freeform 1102"/>
                          <wps:cNvSpPr>
                            <a:spLocks/>
                          </wps:cNvSpPr>
                          <wps:spPr bwMode="auto">
                            <a:xfrm>
                              <a:off x="10034" y="1219"/>
                              <a:ext cx="1114" cy="260"/>
                            </a:xfrm>
                            <a:custGeom>
                              <a:avLst/>
                              <a:gdLst>
                                <a:gd name="T0" fmla="+- 0 10034 10034"/>
                                <a:gd name="T1" fmla="*/ T0 w 1114"/>
                                <a:gd name="T2" fmla="+- 0 1478 1219"/>
                                <a:gd name="T3" fmla="*/ 1478 h 260"/>
                                <a:gd name="T4" fmla="+- 0 11148 10034"/>
                                <a:gd name="T5" fmla="*/ T4 w 1114"/>
                                <a:gd name="T6" fmla="+- 0 1478 1219"/>
                                <a:gd name="T7" fmla="*/ 1478 h 260"/>
                                <a:gd name="T8" fmla="+- 0 11148 10034"/>
                                <a:gd name="T9" fmla="*/ T8 w 1114"/>
                                <a:gd name="T10" fmla="+- 0 1219 1219"/>
                                <a:gd name="T11" fmla="*/ 1219 h 260"/>
                                <a:gd name="T12" fmla="+- 0 10034 10034"/>
                                <a:gd name="T13" fmla="*/ T12 w 1114"/>
                                <a:gd name="T14" fmla="+- 0 1219 1219"/>
                                <a:gd name="T15" fmla="*/ 1219 h 260"/>
                                <a:gd name="T16" fmla="+- 0 10034 10034"/>
                                <a:gd name="T17" fmla="*/ T16 w 1114"/>
                                <a:gd name="T18" fmla="+- 0 1478 1219"/>
                                <a:gd name="T19" fmla="*/ 1478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4" h="260">
                                  <a:moveTo>
                                    <a:pt x="0" y="259"/>
                                  </a:moveTo>
                                  <a:lnTo>
                                    <a:pt x="1114" y="259"/>
                                  </a:lnTo>
                                  <a:lnTo>
                                    <a:pt x="1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099"/>
                        <wpg:cNvGrpSpPr>
                          <a:grpSpLocks/>
                        </wpg:cNvGrpSpPr>
                        <wpg:grpSpPr bwMode="auto">
                          <a:xfrm>
                            <a:off x="10034" y="1478"/>
                            <a:ext cx="1114" cy="221"/>
                            <a:chOff x="10034" y="1478"/>
                            <a:chExt cx="1114" cy="221"/>
                          </a:xfrm>
                        </wpg:grpSpPr>
                        <wps:wsp>
                          <wps:cNvPr id="1110" name="Freeform 1100"/>
                          <wps:cNvSpPr>
                            <a:spLocks/>
                          </wps:cNvSpPr>
                          <wps:spPr bwMode="auto">
                            <a:xfrm>
                              <a:off x="10034" y="1478"/>
                              <a:ext cx="1114" cy="221"/>
                            </a:xfrm>
                            <a:custGeom>
                              <a:avLst/>
                              <a:gdLst>
                                <a:gd name="T0" fmla="+- 0 10034 10034"/>
                                <a:gd name="T1" fmla="*/ T0 w 1114"/>
                                <a:gd name="T2" fmla="+- 0 1699 1478"/>
                                <a:gd name="T3" fmla="*/ 1699 h 221"/>
                                <a:gd name="T4" fmla="+- 0 11148 10034"/>
                                <a:gd name="T5" fmla="*/ T4 w 1114"/>
                                <a:gd name="T6" fmla="+- 0 1699 1478"/>
                                <a:gd name="T7" fmla="*/ 1699 h 221"/>
                                <a:gd name="T8" fmla="+- 0 11148 10034"/>
                                <a:gd name="T9" fmla="*/ T8 w 1114"/>
                                <a:gd name="T10" fmla="+- 0 1478 1478"/>
                                <a:gd name="T11" fmla="*/ 1478 h 221"/>
                                <a:gd name="T12" fmla="+- 0 10034 10034"/>
                                <a:gd name="T13" fmla="*/ T12 w 1114"/>
                                <a:gd name="T14" fmla="+- 0 1478 1478"/>
                                <a:gd name="T15" fmla="*/ 1478 h 221"/>
                                <a:gd name="T16" fmla="+- 0 10034 10034"/>
                                <a:gd name="T17" fmla="*/ T16 w 1114"/>
                                <a:gd name="T18" fmla="+- 0 1699 1478"/>
                                <a:gd name="T19" fmla="*/ 169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4" h="221">
                                  <a:moveTo>
                                    <a:pt x="0" y="221"/>
                                  </a:moveTo>
                                  <a:lnTo>
                                    <a:pt x="1114" y="221"/>
                                  </a:lnTo>
                                  <a:lnTo>
                                    <a:pt x="1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097"/>
                        <wpg:cNvGrpSpPr>
                          <a:grpSpLocks/>
                        </wpg:cNvGrpSpPr>
                        <wpg:grpSpPr bwMode="auto">
                          <a:xfrm>
                            <a:off x="10034" y="1699"/>
                            <a:ext cx="1114" cy="221"/>
                            <a:chOff x="10034" y="1699"/>
                            <a:chExt cx="1114" cy="221"/>
                          </a:xfrm>
                        </wpg:grpSpPr>
                        <wps:wsp>
                          <wps:cNvPr id="1112" name="Freeform 1098"/>
                          <wps:cNvSpPr>
                            <a:spLocks/>
                          </wps:cNvSpPr>
                          <wps:spPr bwMode="auto">
                            <a:xfrm>
                              <a:off x="10034" y="1699"/>
                              <a:ext cx="1114" cy="221"/>
                            </a:xfrm>
                            <a:custGeom>
                              <a:avLst/>
                              <a:gdLst>
                                <a:gd name="T0" fmla="+- 0 10034 10034"/>
                                <a:gd name="T1" fmla="*/ T0 w 1114"/>
                                <a:gd name="T2" fmla="+- 0 1919 1699"/>
                                <a:gd name="T3" fmla="*/ 1919 h 221"/>
                                <a:gd name="T4" fmla="+- 0 11148 10034"/>
                                <a:gd name="T5" fmla="*/ T4 w 1114"/>
                                <a:gd name="T6" fmla="+- 0 1919 1699"/>
                                <a:gd name="T7" fmla="*/ 1919 h 221"/>
                                <a:gd name="T8" fmla="+- 0 11148 10034"/>
                                <a:gd name="T9" fmla="*/ T8 w 1114"/>
                                <a:gd name="T10" fmla="+- 0 1699 1699"/>
                                <a:gd name="T11" fmla="*/ 1699 h 221"/>
                                <a:gd name="T12" fmla="+- 0 10034 10034"/>
                                <a:gd name="T13" fmla="*/ T12 w 1114"/>
                                <a:gd name="T14" fmla="+- 0 1699 1699"/>
                                <a:gd name="T15" fmla="*/ 1699 h 221"/>
                                <a:gd name="T16" fmla="+- 0 10034 10034"/>
                                <a:gd name="T17" fmla="*/ T16 w 1114"/>
                                <a:gd name="T18" fmla="+- 0 1919 1699"/>
                                <a:gd name="T19" fmla="*/ 191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4" h="221">
                                  <a:moveTo>
                                    <a:pt x="0" y="220"/>
                                  </a:moveTo>
                                  <a:lnTo>
                                    <a:pt x="1114" y="220"/>
                                  </a:lnTo>
                                  <a:lnTo>
                                    <a:pt x="1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095"/>
                        <wpg:cNvGrpSpPr>
                          <a:grpSpLocks/>
                        </wpg:cNvGrpSpPr>
                        <wpg:grpSpPr bwMode="auto">
                          <a:xfrm>
                            <a:off x="10034" y="1919"/>
                            <a:ext cx="1114" cy="221"/>
                            <a:chOff x="10034" y="1919"/>
                            <a:chExt cx="1114" cy="221"/>
                          </a:xfrm>
                        </wpg:grpSpPr>
                        <wps:wsp>
                          <wps:cNvPr id="1114" name="Freeform 1096"/>
                          <wps:cNvSpPr>
                            <a:spLocks/>
                          </wps:cNvSpPr>
                          <wps:spPr bwMode="auto">
                            <a:xfrm>
                              <a:off x="10034" y="1919"/>
                              <a:ext cx="1114" cy="221"/>
                            </a:xfrm>
                            <a:custGeom>
                              <a:avLst/>
                              <a:gdLst>
                                <a:gd name="T0" fmla="+- 0 10034 10034"/>
                                <a:gd name="T1" fmla="*/ T0 w 1114"/>
                                <a:gd name="T2" fmla="+- 0 2140 1919"/>
                                <a:gd name="T3" fmla="*/ 2140 h 221"/>
                                <a:gd name="T4" fmla="+- 0 11148 10034"/>
                                <a:gd name="T5" fmla="*/ T4 w 1114"/>
                                <a:gd name="T6" fmla="+- 0 2140 1919"/>
                                <a:gd name="T7" fmla="*/ 2140 h 221"/>
                                <a:gd name="T8" fmla="+- 0 11148 10034"/>
                                <a:gd name="T9" fmla="*/ T8 w 1114"/>
                                <a:gd name="T10" fmla="+- 0 1919 1919"/>
                                <a:gd name="T11" fmla="*/ 1919 h 221"/>
                                <a:gd name="T12" fmla="+- 0 10034 10034"/>
                                <a:gd name="T13" fmla="*/ T12 w 1114"/>
                                <a:gd name="T14" fmla="+- 0 1919 1919"/>
                                <a:gd name="T15" fmla="*/ 1919 h 221"/>
                                <a:gd name="T16" fmla="+- 0 10034 10034"/>
                                <a:gd name="T17" fmla="*/ T16 w 1114"/>
                                <a:gd name="T18" fmla="+- 0 2140 1919"/>
                                <a:gd name="T19" fmla="*/ 214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4" h="221">
                                  <a:moveTo>
                                    <a:pt x="0" y="221"/>
                                  </a:moveTo>
                                  <a:lnTo>
                                    <a:pt x="1114" y="221"/>
                                  </a:lnTo>
                                  <a:lnTo>
                                    <a:pt x="1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093"/>
                        <wpg:cNvGrpSpPr>
                          <a:grpSpLocks/>
                        </wpg:cNvGrpSpPr>
                        <wpg:grpSpPr bwMode="auto">
                          <a:xfrm>
                            <a:off x="10034" y="2140"/>
                            <a:ext cx="1114" cy="262"/>
                            <a:chOff x="10034" y="2140"/>
                            <a:chExt cx="1114" cy="262"/>
                          </a:xfrm>
                        </wpg:grpSpPr>
                        <wps:wsp>
                          <wps:cNvPr id="1116" name="Freeform 1094"/>
                          <wps:cNvSpPr>
                            <a:spLocks/>
                          </wps:cNvSpPr>
                          <wps:spPr bwMode="auto">
                            <a:xfrm>
                              <a:off x="10034" y="2140"/>
                              <a:ext cx="1114" cy="262"/>
                            </a:xfrm>
                            <a:custGeom>
                              <a:avLst/>
                              <a:gdLst>
                                <a:gd name="T0" fmla="+- 0 10034 10034"/>
                                <a:gd name="T1" fmla="*/ T0 w 1114"/>
                                <a:gd name="T2" fmla="+- 0 2402 2140"/>
                                <a:gd name="T3" fmla="*/ 2402 h 262"/>
                                <a:gd name="T4" fmla="+- 0 11148 10034"/>
                                <a:gd name="T5" fmla="*/ T4 w 1114"/>
                                <a:gd name="T6" fmla="+- 0 2402 2140"/>
                                <a:gd name="T7" fmla="*/ 2402 h 262"/>
                                <a:gd name="T8" fmla="+- 0 11148 10034"/>
                                <a:gd name="T9" fmla="*/ T8 w 1114"/>
                                <a:gd name="T10" fmla="+- 0 2140 2140"/>
                                <a:gd name="T11" fmla="*/ 2140 h 262"/>
                                <a:gd name="T12" fmla="+- 0 10034 10034"/>
                                <a:gd name="T13" fmla="*/ T12 w 1114"/>
                                <a:gd name="T14" fmla="+- 0 2140 2140"/>
                                <a:gd name="T15" fmla="*/ 2140 h 262"/>
                                <a:gd name="T16" fmla="+- 0 10034 10034"/>
                                <a:gd name="T17" fmla="*/ T16 w 1114"/>
                                <a:gd name="T18" fmla="+- 0 2402 2140"/>
                                <a:gd name="T19" fmla="*/ 2402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4" h="262">
                                  <a:moveTo>
                                    <a:pt x="0" y="262"/>
                                  </a:moveTo>
                                  <a:lnTo>
                                    <a:pt x="1114" y="262"/>
                                  </a:lnTo>
                                  <a:lnTo>
                                    <a:pt x="1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1D616" id="Group 1092" o:spid="_x0000_s1026" style="position:absolute;margin-left:501.7pt;margin-top:60.95pt;width:55.7pt;height:59.2pt;z-index:-204232;mso-position-horizontal-relative:page" coordorigin="10034,1219" coordsize="1114,1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">
                <v:group id="Group 1101" o:spid="_x0000_s1027" style="position:absolute;left:10034;top:1219;width:1114;height:260" coordorigin="10034,1219" coordsize="1114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1102" o:spid="_x0000_s1028" style="position:absolute;left:10034;top:1219;width:1114;height:260;visibility:visible;mso-wrap-style:square;v-text-anchor:top" coordsize="111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/JcYA&#10;AADdAAAADwAAAGRycy9kb3ducmV2LnhtbESP0WrCQBBF3wv9h2UKvtVdK4pNXaUUKqUIUusHDNkx&#10;icnOptltjH/vPAi+zXDv3HtmuR58o3rqYhXYwmRsQBHnwVVcWDj8fj4vQMWE7LAJTBYuFGG9enxY&#10;YubCmX+o36dCSQjHDC2UKbWZ1jEvyWMch5ZYtGPoPCZZu0K7Ds8S7hv9Ysxce6xYGkps6aOkvN7/&#10;ewunP75M680M6++N8bt+d9i+Loy1o6fh/Q1UoiHdzbfrLyf4EyO48o2Mo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I/JcYAAADdAAAADwAAAAAAAAAAAAAAAACYAgAAZHJz&#10;L2Rvd25yZXYueG1sUEsFBgAAAAAEAAQA9QAAAIsDAAAAAA==&#10;" path="m,259r1114,l1114,,,,,259xe" fillcolor="#b1a0c6" stroked="f">
                    <v:path arrowok="t" o:connecttype="custom" o:connectlocs="0,1478;1114,1478;1114,1219;0,1219;0,1478" o:connectangles="0,0,0,0,0"/>
                  </v:shape>
                </v:group>
                <v:group id="Group 1099" o:spid="_x0000_s1029" style="position:absolute;left:10034;top:1478;width:1114;height:221" coordorigin="10034,1478" coordsize="1114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1100" o:spid="_x0000_s1030" style="position:absolute;left:10034;top:1478;width:1114;height:221;visibility:visible;mso-wrap-style:square;v-text-anchor:top" coordsize="111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QT8cA&#10;AADdAAAADwAAAGRycy9kb3ducmV2LnhtbESPQWvCQBCF74X+h2UKvRTdRGyR6CqlUGlBCk0Lehyy&#10;YxLMzqa7W43+eudQ6G2G9+a9bxarwXXqSCG2ng3k4wwUceVty7WB76/X0QxUTMgWO89k4EwRVsvb&#10;mwUW1p/4k45lqpWEcCzQQJNSX2gdq4YcxrHviUXb++AwyRpqbQOeJNx1epJlT9phy9LQYE8vDVWH&#10;8tcZoMfLT2nT9OP9gg/bMMXNbrveGHN/NzzPQSUa0r/57/rNCn6eC798IyPo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10E/HAAAA3QAAAA8AAAAAAAAAAAAAAAAAmAIAAGRy&#10;cy9kb3ducmV2LnhtbFBLBQYAAAAABAAEAPUAAACMAwAAAAA=&#10;" path="m,221r1114,l1114,,,,,221xe" fillcolor="#b1a0c6" stroked="f">
                    <v:path arrowok="t" o:connecttype="custom" o:connectlocs="0,1699;1114,1699;1114,1478;0,1478;0,1699" o:connectangles="0,0,0,0,0"/>
                  </v:shape>
                </v:group>
                <v:group id="Group 1097" o:spid="_x0000_s1031" style="position:absolute;left:10034;top:1699;width:1114;height:221" coordorigin="10034,1699" coordsize="1114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1098" o:spid="_x0000_s1032" style="position:absolute;left:10034;top:1699;width:1114;height:221;visibility:visible;mso-wrap-style:square;v-text-anchor:top" coordsize="111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ro8QA&#10;AADdAAAADwAAAGRycy9kb3ducmV2LnhtbERP32vCMBB+H/g/hBP2MjStOJHOKCJsbCCDVaE+Hs2t&#10;LTaXmmRa/evNYLC3+/h+3mLVm1acyfnGsoJ0nIAgLq1uuFKw372O5iB8QNbYWiYFV/KwWg4eFphp&#10;e+EvOuehEjGEfYYK6hC6TEpf1mTQj21HHLlv6wyGCF0ltcNLDDetnCTJTBpsODbU2NGmpvKY/xgF&#10;9Hw75TpMPz9u+FS4KW4PxdtWqcdhv34BEagP/+I/97uO89N0Ar/fx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r66PEAAAA3QAAAA8AAAAAAAAAAAAAAAAAmAIAAGRycy9k&#10;b3ducmV2LnhtbFBLBQYAAAAABAAEAPUAAACJAwAAAAA=&#10;" path="m,220r1114,l1114,,,,,220xe" fillcolor="#b1a0c6" stroked="f">
                    <v:path arrowok="t" o:connecttype="custom" o:connectlocs="0,1919;1114,1919;1114,1699;0,1699;0,1919" o:connectangles="0,0,0,0,0"/>
                  </v:shape>
                </v:group>
                <v:group id="Group 1095" o:spid="_x0000_s1033" style="position:absolute;left:10034;top:1919;width:1114;height:221" coordorigin="10034,1919" coordsize="1114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096" o:spid="_x0000_s1034" style="position:absolute;left:10034;top:1919;width:1114;height:221;visibility:visible;mso-wrap-style:square;v-text-anchor:top" coordsize="111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7WTMQA&#10;AADdAAAADwAAAGRycy9kb3ducmV2LnhtbERP32vCMBB+H/g/hBP2MjTtqEOqUURwbCADu4E+Hs3Z&#10;FptLTTLt/OuXgbC3+/h+3nzZm1ZcyPnGsoJ0nIAgLq1uuFLw9bkZTUH4gKyxtUwKfsjDcjF4mGOu&#10;7ZV3dClCJWII+xwV1CF0uZS+rMmgH9uOOHJH6wyGCF0ltcNrDDetfE6SF2mw4dhQY0frmspT8W0U&#10;0OR2LnTIPt5v+LR3GW4P+9etUo/DfjUDEagP/+K7+03H+Wmawd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O1kzEAAAA3QAAAA8AAAAAAAAAAAAAAAAAmAIAAGRycy9k&#10;b3ducmV2LnhtbFBLBQYAAAAABAAEAPUAAACJAwAAAAA=&#10;" path="m,221r1114,l1114,,,,,221xe" fillcolor="#b1a0c6" stroked="f">
                    <v:path arrowok="t" o:connecttype="custom" o:connectlocs="0,2140;1114,2140;1114,1919;0,1919;0,2140" o:connectangles="0,0,0,0,0"/>
                  </v:shape>
                </v:group>
                <v:group id="Group 1093" o:spid="_x0000_s1035" style="position:absolute;left:10034;top:2140;width:1114;height:262" coordorigin="10034,2140" coordsize="1114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1094" o:spid="_x0000_s1036" style="position:absolute;left:10034;top:2140;width:1114;height:262;visibility:visible;mso-wrap-style:square;v-text-anchor:top" coordsize="111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EfcMA&#10;AADdAAAADwAAAGRycy9kb3ducmV2LnhtbERPTYvCMBC9L+x/CLPgZVnTehDpGkUWhAXxoPbg3oZm&#10;tik2k5Kktv57Iwje5vE+Z7kebSuu5EPjWEE+zUAQV043XCsoT9uvBYgQkTW2jknBjQKsV+9vSyy0&#10;G/hA12OsRQrhUKACE2NXSBkqQxbD1HXEift33mJM0NdSexxSuG3lLMvm0mLDqcFgRz+Gqsuxtwr2&#10;1WB2+77fdn/nW1nO+DPbeVJq8jFuvkFEGuNL/HT/6jQ/z+fw+Cad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DEfcMAAADdAAAADwAAAAAAAAAAAAAAAACYAgAAZHJzL2Rv&#10;d25yZXYueG1sUEsFBgAAAAAEAAQA9QAAAIgDAAAAAA==&#10;" path="m,262r1114,l1114,,,,,262xe" fillcolor="#b1a0c6" stroked="f">
                    <v:path arrowok="t" o:connecttype="custom" o:connectlocs="0,2402;1114,2402;1114,2140;0,2140;0,240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b/>
          <w:spacing w:val="-1"/>
        </w:rPr>
        <w:t>Table</w:t>
      </w:r>
      <w:r>
        <w:rPr>
          <w:b/>
          <w:spacing w:val="-8"/>
        </w:rPr>
        <w:t xml:space="preserve"> </w:t>
      </w:r>
      <w:r>
        <w:rPr>
          <w:b/>
        </w:rPr>
        <w:t>1:</w:t>
      </w:r>
      <w:r>
        <w:rPr>
          <w:b/>
          <w:spacing w:val="-8"/>
        </w:rPr>
        <w:t xml:space="preserve"> </w:t>
      </w:r>
      <w:r>
        <w:t>Summary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objectives</w:t>
      </w:r>
      <w:r>
        <w:rPr>
          <w:spacing w:val="-8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targeted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Mid</w:t>
      </w:r>
      <w:r>
        <w:rPr>
          <w:spacing w:val="-6"/>
        </w:rPr>
        <w:t xml:space="preserve"> </w:t>
      </w:r>
      <w:r>
        <w:rPr>
          <w:spacing w:val="-1"/>
        </w:rPr>
        <w:t>Murray</w:t>
      </w:r>
      <w:r>
        <w:rPr>
          <w:spacing w:val="-8"/>
        </w:rPr>
        <w:t xml:space="preserve"> </w:t>
      </w:r>
      <w:r>
        <w:t>Region</w:t>
      </w:r>
    </w:p>
    <w:p w14:paraId="4E05568E" w14:textId="77777777" w:rsidR="00F20CE2" w:rsidRDefault="00F20CE2">
      <w:pPr>
        <w:spacing w:before="3"/>
        <w:rPr>
          <w:rFonts w:ascii="Century Gothic" w:eastAsia="Century Gothic" w:hAnsi="Century Gothic" w:cs="Century Gothic"/>
          <w:sz w:val="19"/>
          <w:szCs w:val="1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133"/>
        <w:gridCol w:w="994"/>
        <w:gridCol w:w="1274"/>
        <w:gridCol w:w="994"/>
        <w:gridCol w:w="1558"/>
        <w:gridCol w:w="1844"/>
        <w:gridCol w:w="1329"/>
      </w:tblGrid>
      <w:tr w:rsidR="00F20CE2" w14:paraId="4E055692" w14:textId="77777777">
        <w:trPr>
          <w:trHeight w:hRule="exact" w:val="382"/>
        </w:trPr>
        <w:tc>
          <w:tcPr>
            <w:tcW w:w="15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4E05568F" w14:textId="77777777" w:rsidR="00F20CE2" w:rsidRDefault="003E30F1">
            <w:pPr>
              <w:pStyle w:val="TableParagraph"/>
              <w:spacing w:before="38"/>
              <w:ind w:left="260" w:right="26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w w:val="95"/>
                <w:sz w:val="18"/>
              </w:rPr>
              <w:t>BASIN-WIDE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OUTCOMES</w:t>
            </w:r>
          </w:p>
          <w:p w14:paraId="4E055690" w14:textId="77777777" w:rsidR="00F20CE2" w:rsidRDefault="003E30F1">
            <w:pPr>
              <w:pStyle w:val="TableParagraph"/>
              <w:spacing w:before="1"/>
              <w:ind w:left="140" w:right="135" w:hanging="3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color w:val="C00000"/>
                <w:spacing w:val="-1"/>
                <w:sz w:val="16"/>
              </w:rPr>
              <w:t>(Matters</w:t>
            </w:r>
            <w:r>
              <w:rPr>
                <w:rFonts w:ascii="Century Gothic"/>
                <w:b/>
                <w:color w:val="C00000"/>
                <w:sz w:val="16"/>
              </w:rPr>
              <w:t xml:space="preserve"> in </w:t>
            </w:r>
            <w:r>
              <w:rPr>
                <w:rFonts w:ascii="Century Gothic"/>
                <w:b/>
                <w:color w:val="C00000"/>
                <w:spacing w:val="-2"/>
                <w:sz w:val="16"/>
              </w:rPr>
              <w:t>red</w:t>
            </w:r>
            <w:r>
              <w:rPr>
                <w:rFonts w:ascii="Century Gothic"/>
                <w:b/>
                <w:color w:val="C00000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link</w:t>
            </w:r>
            <w:r>
              <w:rPr>
                <w:rFonts w:ascii="Century Gothic"/>
                <w:b/>
                <w:color w:val="C00000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z w:val="16"/>
              </w:rPr>
              <w:t xml:space="preserve">to </w:t>
            </w:r>
            <w:r>
              <w:rPr>
                <w:rFonts w:ascii="Century Gothic"/>
                <w:b/>
                <w:color w:val="C00000"/>
                <w:spacing w:val="-2"/>
                <w:sz w:val="16"/>
              </w:rPr>
              <w:t>the</w:t>
            </w:r>
            <w:r>
              <w:rPr>
                <w:rFonts w:ascii="Century Gothic"/>
                <w:b/>
                <w:color w:val="C00000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Basin-</w:t>
            </w:r>
            <w:r>
              <w:rPr>
                <w:rFonts w:ascii="Century Gothic"/>
                <w:b/>
                <w:color w:val="C00000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wide</w:t>
            </w:r>
            <w:r>
              <w:rPr>
                <w:rFonts w:ascii="Century Gothic"/>
                <w:b/>
                <w:color w:val="C00000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environmental</w:t>
            </w:r>
            <w:r>
              <w:rPr>
                <w:rFonts w:ascii="Century Gothic"/>
                <w:b/>
                <w:color w:val="C00000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watering</w:t>
            </w:r>
            <w:r>
              <w:rPr>
                <w:rFonts w:ascii="Century Gothic"/>
                <w:b/>
                <w:color w:val="C00000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strategy,</w:t>
            </w:r>
            <w:r>
              <w:rPr>
                <w:rFonts w:ascii="Century Gothic"/>
                <w:b/>
                <w:color w:val="C00000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MDBA</w:t>
            </w:r>
            <w:r>
              <w:rPr>
                <w:rFonts w:ascii="Century Gothic"/>
                <w:b/>
                <w:color w:val="C00000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2014)</w:t>
            </w:r>
          </w:p>
        </w:tc>
        <w:tc>
          <w:tcPr>
            <w:tcW w:w="912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691" w14:textId="77777777" w:rsidR="00F20CE2" w:rsidRDefault="003E30F1">
            <w:pPr>
              <w:pStyle w:val="TableParagraph"/>
              <w:spacing w:before="38"/>
              <w:ind w:left="29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OBJECTIVES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FOR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MID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MURRAY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ASSETS</w:t>
            </w:r>
          </w:p>
        </w:tc>
      </w:tr>
      <w:tr w:rsidR="00F20CE2" w14:paraId="4E055696" w14:textId="77777777">
        <w:trPr>
          <w:trHeight w:hRule="exact" w:val="311"/>
        </w:trPr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4E055693" w14:textId="77777777" w:rsidR="00F20CE2" w:rsidRDefault="00F20CE2"/>
        </w:tc>
        <w:tc>
          <w:tcPr>
            <w:tcW w:w="34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694" w14:textId="77777777" w:rsidR="00F20CE2" w:rsidRDefault="003E30F1">
            <w:pPr>
              <w:pStyle w:val="TableParagraph"/>
              <w:spacing w:before="39"/>
              <w:ind w:left="83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IN-CHANNEL</w:t>
            </w:r>
            <w:r>
              <w:rPr>
                <w:rFonts w:ascii="Century Gothic"/>
                <w:b/>
                <w:spacing w:val="-1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ASSETS</w:t>
            </w:r>
          </w:p>
        </w:tc>
        <w:tc>
          <w:tcPr>
            <w:tcW w:w="572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695" w14:textId="77777777" w:rsidR="00F20CE2" w:rsidRDefault="003E30F1">
            <w:pPr>
              <w:pStyle w:val="TableParagraph"/>
              <w:spacing w:before="39"/>
              <w:ind w:lef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OFF-CHANNEL</w:t>
            </w:r>
            <w:r>
              <w:rPr>
                <w:rFonts w:ascii="Century Gothic"/>
                <w:b/>
                <w:spacing w:val="-1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ASSETS</w:t>
            </w:r>
          </w:p>
        </w:tc>
      </w:tr>
      <w:tr w:rsidR="00F20CE2" w14:paraId="4E05569F" w14:textId="77777777">
        <w:trPr>
          <w:trHeight w:hRule="exact" w:val="1211"/>
        </w:trPr>
        <w:tc>
          <w:tcPr>
            <w:tcW w:w="15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697" w14:textId="77777777" w:rsidR="00F20CE2" w:rsidRDefault="00F20CE2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698" w14:textId="77777777" w:rsidR="00F20CE2" w:rsidRDefault="003E30F1">
            <w:pPr>
              <w:pStyle w:val="TableParagraph"/>
              <w:spacing w:before="41" w:line="239" w:lineRule="auto"/>
              <w:ind w:left="241" w:right="242" w:firstLine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River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Murray</w:t>
            </w:r>
            <w:r>
              <w:rPr>
                <w:rFonts w:ascii="Century Gothic"/>
                <w:b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(Hume</w:t>
            </w:r>
            <w:r>
              <w:rPr>
                <w:rFonts w:ascii="Century Gothic"/>
                <w:b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Dam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to</w:t>
            </w:r>
            <w:r>
              <w:rPr>
                <w:rFonts w:ascii="Century Gothic"/>
                <w:b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Euston)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699" w14:textId="77777777" w:rsidR="00F20CE2" w:rsidRDefault="003E30F1">
            <w:pPr>
              <w:pStyle w:val="TableParagraph"/>
              <w:spacing w:before="41" w:line="239" w:lineRule="auto"/>
              <w:ind w:left="128" w:right="12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w w:val="95"/>
                <w:sz w:val="18"/>
              </w:rPr>
              <w:t>Edward-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Wakool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River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System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69A" w14:textId="77777777" w:rsidR="00F20CE2" w:rsidRDefault="003E30F1">
            <w:pPr>
              <w:pStyle w:val="TableParagraph"/>
              <w:spacing w:before="47" w:line="218" w:lineRule="exact"/>
              <w:ind w:left="366" w:right="170" w:hanging="19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Gunbower</w:t>
            </w:r>
            <w:r>
              <w:rPr>
                <w:rFonts w:ascii="Century Gothic"/>
                <w:b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Creek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69B" w14:textId="77777777" w:rsidR="00F20CE2" w:rsidRDefault="003E30F1">
            <w:pPr>
              <w:pStyle w:val="TableParagraph"/>
              <w:spacing w:before="41" w:line="238" w:lineRule="auto"/>
              <w:ind w:left="154" w:right="111" w:hanging="41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Barmah-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Millewa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Forest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69C" w14:textId="77777777" w:rsidR="00F20CE2" w:rsidRDefault="003E30F1">
            <w:pPr>
              <w:pStyle w:val="TableParagraph"/>
              <w:spacing w:before="41" w:line="239" w:lineRule="auto"/>
              <w:ind w:left="256" w:right="25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Gunbower-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Koondrook-</w:t>
            </w:r>
            <w:r>
              <w:rPr>
                <w:rFonts w:ascii="Century Gothic"/>
                <w:b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Perricoota</w:t>
            </w:r>
            <w:r>
              <w:rPr>
                <w:rFonts w:ascii="Century Gothic"/>
                <w:b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Forest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69D" w14:textId="77777777" w:rsidR="00F20CE2" w:rsidRDefault="003E30F1">
            <w:pPr>
              <w:pStyle w:val="TableParagraph"/>
              <w:spacing w:before="41" w:line="238" w:lineRule="auto"/>
              <w:ind w:left="222" w:right="218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Edward-Wakool</w:t>
            </w:r>
            <w:r>
              <w:rPr>
                <w:rFonts w:ascii="Century Gothic"/>
                <w:b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Forests</w:t>
            </w:r>
            <w:r>
              <w:rPr>
                <w:rFonts w:ascii="Century Gothic"/>
                <w:b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(e.g.</w:t>
            </w:r>
            <w:r>
              <w:rPr>
                <w:rFonts w:ascii="Century Gothic"/>
                <w:b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Werai,</w:t>
            </w:r>
            <w:r>
              <w:rPr>
                <w:rFonts w:ascii="Century Gothic"/>
                <w:b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Neimur)</w:t>
            </w:r>
          </w:p>
        </w:tc>
        <w:tc>
          <w:tcPr>
            <w:tcW w:w="1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69E" w14:textId="77777777" w:rsidR="00F20CE2" w:rsidRDefault="003E30F1">
            <w:pPr>
              <w:pStyle w:val="TableParagraph"/>
              <w:spacing w:before="41" w:line="239" w:lineRule="auto"/>
              <w:ind w:left="138" w:right="13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Off-channel</w:t>
            </w:r>
            <w:r>
              <w:rPr>
                <w:rFonts w:ascii="Century Gothic"/>
                <w:b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wetlands</w:t>
            </w:r>
            <w:r>
              <w:rPr>
                <w:rFonts w:ascii="Century Gothic"/>
                <w:b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and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ephemeral</w:t>
            </w:r>
            <w:r>
              <w:rPr>
                <w:rFonts w:ascii="Century Gothic"/>
                <w:b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creeks</w:t>
            </w:r>
          </w:p>
        </w:tc>
      </w:tr>
      <w:tr w:rsidR="00F20CE2" w14:paraId="4E0556A7" w14:textId="77777777">
        <w:trPr>
          <w:trHeight w:hRule="exact" w:val="2821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6A0" w14:textId="77777777" w:rsidR="00F20CE2" w:rsidRDefault="003E30F1">
            <w:pPr>
              <w:pStyle w:val="TableParagraph"/>
              <w:spacing w:before="41"/>
              <w:ind w:left="23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z w:val="18"/>
              </w:rPr>
              <w:t>VEGETATION</w:t>
            </w:r>
          </w:p>
        </w:tc>
        <w:tc>
          <w:tcPr>
            <w:tcW w:w="34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6A1" w14:textId="77777777" w:rsidR="00F20CE2" w:rsidRDefault="003E30F1">
            <w:pPr>
              <w:pStyle w:val="TableParagraph"/>
              <w:spacing w:before="48" w:line="218" w:lineRule="exact"/>
              <w:ind w:left="267" w:right="26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riparian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in-channel</w:t>
            </w:r>
            <w:r>
              <w:rPr>
                <w:rFonts w:ascii="Century Gothic"/>
                <w:spacing w:val="3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1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condition.</w:t>
            </w:r>
          </w:p>
          <w:p w14:paraId="4E0556A2" w14:textId="77777777" w:rsidR="00F20CE2" w:rsidRDefault="003E30F1">
            <w:pPr>
              <w:pStyle w:val="TableParagraph"/>
              <w:spacing w:before="37"/>
              <w:ind w:left="102" w:right="102" w:firstLine="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Increase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periods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growth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non-</w:t>
            </w:r>
            <w:r>
              <w:rPr>
                <w:rFonts w:ascii="Century Gothic"/>
                <w:spacing w:val="3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woody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communities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that</w:t>
            </w:r>
            <w:r>
              <w:rPr>
                <w:rFonts w:ascii="Century Gothic"/>
                <w:spacing w:val="3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closely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fringe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occur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channels.</w:t>
            </w:r>
          </w:p>
        </w:tc>
        <w:tc>
          <w:tcPr>
            <w:tcW w:w="439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6A3" w14:textId="77777777" w:rsidR="00F20CE2" w:rsidRDefault="003E30F1">
            <w:pPr>
              <w:pStyle w:val="TableParagraph"/>
              <w:spacing w:before="42" w:line="238" w:lineRule="auto"/>
              <w:ind w:left="109" w:right="101" w:hanging="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current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extent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1"/>
                <w:sz w:val="18"/>
              </w:rPr>
              <w:t xml:space="preserve"> floodplain</w:t>
            </w:r>
            <w:r>
              <w:rPr>
                <w:rFonts w:ascii="Century Gothic"/>
                <w:spacing w:val="3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near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channels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low-lying</w:t>
            </w:r>
            <w:r>
              <w:rPr>
                <w:rFonts w:ascii="Century Gothic"/>
                <w:spacing w:val="3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areas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floodplain.</w:t>
            </w:r>
          </w:p>
          <w:p w14:paraId="4E0556A4" w14:textId="77777777" w:rsidR="00F20CE2" w:rsidRDefault="003E30F1">
            <w:pPr>
              <w:pStyle w:val="TableParagraph"/>
              <w:spacing w:before="41"/>
              <w:ind w:left="162" w:right="159" w:firstLine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Improve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black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box,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river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gum</w:t>
            </w:r>
            <w:r>
              <w:rPr>
                <w:rFonts w:ascii="Century Gothic"/>
                <w:spacing w:val="3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lignum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shrublands.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Improve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recruitment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3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black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box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gum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communities.</w:t>
            </w:r>
          </w:p>
          <w:p w14:paraId="4E0556A5" w14:textId="77777777" w:rsidR="00F20CE2" w:rsidRDefault="003E30F1">
            <w:pPr>
              <w:pStyle w:val="TableParagraph"/>
              <w:spacing w:before="38"/>
              <w:ind w:left="106" w:right="10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Increased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periods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growth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non-woody</w:t>
            </w:r>
            <w:r>
              <w:rPr>
                <w:rFonts w:ascii="Century Gothic"/>
                <w:spacing w:val="3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communities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that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closely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fringe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or</w:t>
            </w:r>
            <w:r>
              <w:rPr>
                <w:rFonts w:ascii="Century Gothic"/>
                <w:spacing w:val="3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occur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creek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channels,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those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that</w:t>
            </w:r>
            <w:r>
              <w:rPr>
                <w:rFonts w:ascii="Century Gothic"/>
                <w:spacing w:val="31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form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extensive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stands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within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low-</w:t>
            </w:r>
            <w:r>
              <w:rPr>
                <w:rFonts w:ascii="Century Gothic"/>
                <w:spacing w:val="3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lying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floodplains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including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Moira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grasslands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4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Barmah-Millewa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Forest.</w:t>
            </w:r>
          </w:p>
        </w:tc>
        <w:tc>
          <w:tcPr>
            <w:tcW w:w="1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6A6" w14:textId="77777777" w:rsidR="00F20CE2" w:rsidRDefault="003E30F1">
            <w:pPr>
              <w:pStyle w:val="TableParagraph"/>
              <w:spacing w:before="41" w:line="239" w:lineRule="auto"/>
              <w:ind w:left="133" w:right="13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improve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vegetation.</w:t>
            </w:r>
          </w:p>
        </w:tc>
      </w:tr>
      <w:tr w:rsidR="00F20CE2" w14:paraId="4E0556AA" w14:textId="77777777">
        <w:trPr>
          <w:trHeight w:hRule="exact" w:val="530"/>
        </w:trPr>
        <w:tc>
          <w:tcPr>
            <w:tcW w:w="15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6A8" w14:textId="77777777" w:rsidR="00F20CE2" w:rsidRDefault="003E30F1">
            <w:pPr>
              <w:pStyle w:val="TableParagraph"/>
              <w:spacing w:before="38"/>
              <w:ind w:left="24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z w:val="18"/>
              </w:rPr>
              <w:t>WATERBIRDS</w:t>
            </w:r>
          </w:p>
        </w:tc>
        <w:tc>
          <w:tcPr>
            <w:tcW w:w="912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6A9" w14:textId="77777777" w:rsidR="00F20CE2" w:rsidRDefault="003E30F1">
            <w:pPr>
              <w:pStyle w:val="TableParagraph"/>
              <w:spacing w:before="38"/>
              <w:ind w:left="2860" w:right="478" w:hanging="238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food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sources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 survival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recruitment,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7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current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species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diversity.</w:t>
            </w:r>
          </w:p>
        </w:tc>
      </w:tr>
      <w:tr w:rsidR="00F20CE2" w14:paraId="4E0556AF" w14:textId="77777777">
        <w:trPr>
          <w:trHeight w:hRule="exact" w:val="533"/>
        </w:trPr>
        <w:tc>
          <w:tcPr>
            <w:tcW w:w="15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6AB" w14:textId="77777777" w:rsidR="00F20CE2" w:rsidRDefault="00F20CE2"/>
        </w:tc>
        <w:tc>
          <w:tcPr>
            <w:tcW w:w="34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0556AC" w14:textId="77777777" w:rsidR="00F20CE2" w:rsidRDefault="00F20CE2"/>
        </w:tc>
        <w:tc>
          <w:tcPr>
            <w:tcW w:w="439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6AD" w14:textId="77777777" w:rsidR="00F20CE2" w:rsidRDefault="003E30F1">
            <w:pPr>
              <w:pStyle w:val="TableParagraph"/>
              <w:spacing w:before="38"/>
              <w:ind w:left="1456" w:right="459" w:hanging="99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naturally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triggered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colonial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bird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events.</w:t>
            </w:r>
          </w:p>
        </w:tc>
        <w:tc>
          <w:tcPr>
            <w:tcW w:w="1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0556AE" w14:textId="77777777" w:rsidR="00F20CE2" w:rsidRDefault="00F20CE2"/>
        </w:tc>
      </w:tr>
      <w:tr w:rsidR="00F20CE2" w14:paraId="4E0556B3" w14:textId="77777777">
        <w:trPr>
          <w:trHeight w:hRule="exact" w:val="1414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6B0" w14:textId="77777777" w:rsidR="00F20CE2" w:rsidRDefault="003E30F1">
            <w:pPr>
              <w:pStyle w:val="TableParagraph"/>
              <w:spacing w:before="38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z w:val="18"/>
              </w:rPr>
              <w:t>FISH</w:t>
            </w:r>
          </w:p>
        </w:tc>
        <w:tc>
          <w:tcPr>
            <w:tcW w:w="34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6B1" w14:textId="77777777" w:rsidR="00F20CE2" w:rsidRDefault="003E30F1">
            <w:pPr>
              <w:pStyle w:val="TableParagraph"/>
              <w:spacing w:before="39" w:line="239" w:lineRule="auto"/>
              <w:ind w:left="128" w:right="123" w:hanging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3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(including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longitudinal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</w:t>
            </w:r>
            <w:r>
              <w:rPr>
                <w:rFonts w:ascii="Century Gothic"/>
                <w:spacing w:val="3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bench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inundation)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food</w:t>
            </w:r>
            <w:r>
              <w:rPr>
                <w:rFonts w:ascii="Century Gothic"/>
                <w:spacing w:val="3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sources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promote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increased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movement/dispersal,</w:t>
            </w:r>
            <w:r>
              <w:rPr>
                <w:rFonts w:ascii="Century Gothic"/>
                <w:spacing w:val="-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recruitment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survival/condition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fish.</w:t>
            </w:r>
          </w:p>
        </w:tc>
        <w:tc>
          <w:tcPr>
            <w:tcW w:w="572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6B2" w14:textId="77777777" w:rsidR="00F20CE2" w:rsidRDefault="003E30F1">
            <w:pPr>
              <w:pStyle w:val="TableParagraph"/>
              <w:spacing w:before="39" w:line="238" w:lineRule="auto"/>
              <w:ind w:left="258" w:right="257" w:firstLine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cues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increased</w:t>
            </w:r>
            <w:r>
              <w:rPr>
                <w:rFonts w:ascii="Century Gothic"/>
                <w:spacing w:val="4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movement,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recruitment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survival/condition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5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(particularly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specialists).</w:t>
            </w:r>
          </w:p>
        </w:tc>
      </w:tr>
      <w:tr w:rsidR="00F20CE2" w14:paraId="4E0556B6" w14:textId="77777777">
        <w:trPr>
          <w:trHeight w:hRule="exact" w:val="530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6B4" w14:textId="77777777" w:rsidR="00F20CE2" w:rsidRDefault="003E30F1">
            <w:pPr>
              <w:pStyle w:val="TableParagraph"/>
              <w:spacing w:before="38"/>
              <w:ind w:left="13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INVERTEBRATES</w:t>
            </w:r>
          </w:p>
        </w:tc>
        <w:tc>
          <w:tcPr>
            <w:tcW w:w="912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6B5" w14:textId="77777777" w:rsidR="00F20CE2" w:rsidRDefault="003E30F1">
            <w:pPr>
              <w:pStyle w:val="TableParagraph"/>
              <w:spacing w:before="38"/>
              <w:ind w:left="3364" w:right="341" w:hanging="302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increased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microinvertebrate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macroinvertebrate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survival,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diversity,</w:t>
            </w:r>
            <w:r>
              <w:rPr>
                <w:rFonts w:ascii="Century Gothic"/>
                <w:spacing w:val="7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abundance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condition.</w:t>
            </w:r>
          </w:p>
        </w:tc>
      </w:tr>
      <w:tr w:rsidR="00F20CE2" w14:paraId="4E0556B9" w14:textId="77777777">
        <w:trPr>
          <w:trHeight w:hRule="exact" w:val="533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6B7" w14:textId="77777777" w:rsidR="00F20CE2" w:rsidRDefault="003E30F1">
            <w:pPr>
              <w:pStyle w:val="TableParagraph"/>
              <w:spacing w:before="38"/>
              <w:ind w:left="224" w:right="221" w:firstLine="27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OTHER</w:t>
            </w:r>
            <w:r>
              <w:rPr>
                <w:rFonts w:ascii="Century Gothic"/>
                <w:b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VERTEBRATES</w:t>
            </w:r>
          </w:p>
        </w:tc>
        <w:tc>
          <w:tcPr>
            <w:tcW w:w="912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6B8" w14:textId="77777777" w:rsidR="00F20CE2" w:rsidRDefault="003E30F1">
            <w:pPr>
              <w:pStyle w:val="TableParagraph"/>
              <w:spacing w:before="38"/>
              <w:ind w:left="4074" w:right="146" w:hanging="392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survival,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maintain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recruitment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opportunities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frogs</w:t>
            </w:r>
            <w:r>
              <w:rPr>
                <w:rFonts w:ascii="Century Gothic"/>
                <w:spacing w:val="8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turtles.</w:t>
            </w:r>
          </w:p>
        </w:tc>
      </w:tr>
      <w:tr w:rsidR="00F20CE2" w14:paraId="4E0556BC" w14:textId="77777777">
        <w:trPr>
          <w:trHeight w:hRule="exact" w:val="530"/>
        </w:trPr>
        <w:tc>
          <w:tcPr>
            <w:tcW w:w="15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6BA" w14:textId="77777777" w:rsidR="00F20CE2" w:rsidRDefault="003E30F1">
            <w:pPr>
              <w:pStyle w:val="TableParagraph"/>
              <w:spacing w:before="38"/>
              <w:ind w:left="13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pacing w:val="-1"/>
                <w:sz w:val="18"/>
              </w:rPr>
              <w:t>CONNECTIVITY</w:t>
            </w:r>
          </w:p>
        </w:tc>
        <w:tc>
          <w:tcPr>
            <w:tcW w:w="912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6BB" w14:textId="77777777" w:rsidR="00F20CE2" w:rsidRDefault="003E30F1">
            <w:pPr>
              <w:pStyle w:val="TableParagraph"/>
              <w:spacing w:before="45" w:line="218" w:lineRule="exact"/>
              <w:ind w:left="3479" w:right="202" w:hanging="327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lateral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contributing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increase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frequency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freshes,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bankfull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6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lowland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flows.</w:t>
            </w:r>
          </w:p>
        </w:tc>
      </w:tr>
      <w:tr w:rsidR="00F20CE2" w14:paraId="4E0556C2" w14:textId="77777777">
        <w:trPr>
          <w:trHeight w:hRule="exact" w:val="1897"/>
        </w:trPr>
        <w:tc>
          <w:tcPr>
            <w:tcW w:w="15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6BD" w14:textId="77777777" w:rsidR="00F20CE2" w:rsidRDefault="00F20CE2"/>
        </w:tc>
        <w:tc>
          <w:tcPr>
            <w:tcW w:w="34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6BE" w14:textId="77777777" w:rsidR="00F20CE2" w:rsidRDefault="003E30F1">
            <w:pPr>
              <w:pStyle w:val="TableParagraph"/>
              <w:spacing w:before="38" w:line="260" w:lineRule="auto"/>
              <w:ind w:left="212" w:right="212" w:firstLine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baseflows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increase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overall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Murray.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longitudinal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</w:t>
            </w:r>
          </w:p>
          <w:p w14:paraId="4E0556BF" w14:textId="77777777" w:rsidR="00F20CE2" w:rsidRDefault="003E30F1">
            <w:pPr>
              <w:pStyle w:val="TableParagraph"/>
              <w:spacing w:line="202" w:lineRule="exact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along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Murray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fulfil</w:t>
            </w:r>
          </w:p>
          <w:p w14:paraId="4E0556C0" w14:textId="77777777" w:rsidR="00F20CE2" w:rsidRDefault="003E30F1">
            <w:pPr>
              <w:pStyle w:val="TableParagraph"/>
              <w:ind w:left="193" w:right="19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important</w:t>
            </w:r>
            <w:r>
              <w:rPr>
                <w:rFonts w:ascii="Century Gothic"/>
                <w:spacing w:val="-1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functions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such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nutrient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sediment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transport,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organism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dispersal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3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quality.</w:t>
            </w:r>
          </w:p>
        </w:tc>
        <w:tc>
          <w:tcPr>
            <w:tcW w:w="572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6C1" w14:textId="77777777" w:rsidR="00F20CE2" w:rsidRDefault="003E30F1">
            <w:pPr>
              <w:pStyle w:val="TableParagraph"/>
              <w:spacing w:before="38"/>
              <w:ind w:left="198" w:right="197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through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creeks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anabranches,</w:t>
            </w:r>
            <w:r>
              <w:rPr>
                <w:rFonts w:ascii="Century Gothic"/>
                <w:spacing w:val="5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thereby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enhancing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functioning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through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4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length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Murray.</w:t>
            </w:r>
          </w:p>
        </w:tc>
      </w:tr>
      <w:tr w:rsidR="00F20CE2" w14:paraId="4E0556C6" w14:textId="77777777">
        <w:trPr>
          <w:trHeight w:hRule="exact" w:val="571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6C3" w14:textId="77777777" w:rsidR="00F20CE2" w:rsidRDefault="003E30F1">
            <w:pPr>
              <w:pStyle w:val="TableParagraph"/>
              <w:spacing w:before="38"/>
              <w:ind w:left="29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PROCESSES</w:t>
            </w:r>
          </w:p>
        </w:tc>
        <w:tc>
          <w:tcPr>
            <w:tcW w:w="912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6C4" w14:textId="77777777" w:rsidR="00F20CE2" w:rsidRDefault="003E30F1">
            <w:pPr>
              <w:pStyle w:val="TableParagraph"/>
              <w:spacing w:before="38"/>
              <w:ind w:right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Increase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primary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productivity,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nutrient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carbon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cycling,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biotic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dispersal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movement.</w:t>
            </w:r>
          </w:p>
          <w:p w14:paraId="4E0556C5" w14:textId="77777777" w:rsidR="00F20CE2" w:rsidRDefault="003E30F1">
            <w:pPr>
              <w:pStyle w:val="TableParagraph"/>
              <w:spacing w:before="38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Increase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transport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organic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matter,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salt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nutrients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downstream.</w:t>
            </w:r>
          </w:p>
        </w:tc>
      </w:tr>
      <w:tr w:rsidR="00F20CE2" w14:paraId="4E0556CA" w14:textId="77777777">
        <w:trPr>
          <w:trHeight w:hRule="exact" w:val="571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6C7" w14:textId="77777777" w:rsidR="00F20CE2" w:rsidRDefault="003E30F1">
            <w:pPr>
              <w:pStyle w:val="TableParagraph"/>
              <w:spacing w:before="38"/>
              <w:ind w:left="10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WATER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QUALITY</w:t>
            </w:r>
          </w:p>
        </w:tc>
        <w:tc>
          <w:tcPr>
            <w:tcW w:w="912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6C8" w14:textId="77777777" w:rsidR="00F20CE2" w:rsidRDefault="003E30F1">
            <w:pPr>
              <w:pStyle w:val="TableParagraph"/>
              <w:spacing w:before="38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quality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provide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refuge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from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adverse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quality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events.</w:t>
            </w:r>
          </w:p>
          <w:p w14:paraId="4E0556C9" w14:textId="77777777" w:rsidR="00F20CE2" w:rsidRDefault="003E30F1">
            <w:pPr>
              <w:pStyle w:val="TableParagraph"/>
              <w:spacing w:before="38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Increase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mobilisation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export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salt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from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Murray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system.</w:t>
            </w:r>
          </w:p>
        </w:tc>
      </w:tr>
      <w:tr w:rsidR="00F20CE2" w14:paraId="4E0556CD" w14:textId="77777777">
        <w:trPr>
          <w:trHeight w:hRule="exact" w:val="312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6CB" w14:textId="77777777" w:rsidR="00F20CE2" w:rsidRDefault="003E30F1">
            <w:pPr>
              <w:pStyle w:val="TableParagraph"/>
              <w:spacing w:before="38"/>
              <w:ind w:left="30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RESILIENCE</w:t>
            </w:r>
          </w:p>
        </w:tc>
        <w:tc>
          <w:tcPr>
            <w:tcW w:w="912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6CC" w14:textId="77777777" w:rsidR="00F20CE2" w:rsidRDefault="003E30F1">
            <w:pPr>
              <w:pStyle w:val="TableParagraph"/>
              <w:spacing w:before="38"/>
              <w:ind w:left="123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drought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refuge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maintenance/condition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biota.</w:t>
            </w:r>
          </w:p>
        </w:tc>
      </w:tr>
    </w:tbl>
    <w:p w14:paraId="4E0556CE" w14:textId="77777777" w:rsidR="00F20CE2" w:rsidRDefault="003E30F1">
      <w:pPr>
        <w:spacing w:before="122"/>
        <w:ind w:left="247" w:right="48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z w:val="20"/>
        </w:rPr>
        <w:t>Information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sourced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from: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MDBA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(2014);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18"/>
        </w:rPr>
        <w:t>Department</w:t>
      </w:r>
      <w:r>
        <w:rPr>
          <w:rFonts w:ascii="Century Gothic"/>
          <w:spacing w:val="-8"/>
          <w:sz w:val="18"/>
        </w:rPr>
        <w:t xml:space="preserve"> </w:t>
      </w:r>
      <w:r>
        <w:rPr>
          <w:rFonts w:ascii="Century Gothic"/>
          <w:sz w:val="18"/>
        </w:rPr>
        <w:t>of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z w:val="18"/>
        </w:rPr>
        <w:t>the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Environment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(</w:t>
      </w:r>
      <w:r>
        <w:rPr>
          <w:rFonts w:ascii="Century Gothic"/>
          <w:sz w:val="20"/>
        </w:rPr>
        <w:t>2014);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18"/>
        </w:rPr>
        <w:t>Department</w:t>
      </w:r>
      <w:r>
        <w:rPr>
          <w:rFonts w:ascii="Century Gothic"/>
          <w:spacing w:val="-8"/>
          <w:sz w:val="18"/>
        </w:rPr>
        <w:t xml:space="preserve"> </w:t>
      </w:r>
      <w:r>
        <w:rPr>
          <w:rFonts w:ascii="Century Gothic"/>
          <w:sz w:val="18"/>
        </w:rPr>
        <w:t>of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the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Environment</w:t>
      </w:r>
      <w:r>
        <w:rPr>
          <w:rFonts w:ascii="Century Gothic"/>
          <w:spacing w:val="59"/>
          <w:w w:val="99"/>
          <w:sz w:val="18"/>
        </w:rPr>
        <w:t xml:space="preserve"> </w:t>
      </w:r>
      <w:r>
        <w:rPr>
          <w:rFonts w:ascii="Century Gothic"/>
          <w:spacing w:val="-1"/>
          <w:sz w:val="18"/>
        </w:rPr>
        <w:t>(</w:t>
      </w:r>
      <w:r>
        <w:rPr>
          <w:rFonts w:ascii="Century Gothic"/>
          <w:spacing w:val="-1"/>
          <w:sz w:val="20"/>
        </w:rPr>
        <w:t>2011a-d);</w:t>
      </w:r>
      <w:r>
        <w:rPr>
          <w:rFonts w:ascii="Century Gothic"/>
          <w:spacing w:val="-13"/>
          <w:sz w:val="20"/>
        </w:rPr>
        <w:t xml:space="preserve"> </w:t>
      </w:r>
      <w:r>
        <w:rPr>
          <w:rFonts w:ascii="Century Gothic"/>
          <w:sz w:val="20"/>
        </w:rPr>
        <w:t>MDBA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(2012a-f);</w:t>
      </w:r>
      <w:r>
        <w:rPr>
          <w:rFonts w:ascii="Century Gothic"/>
          <w:spacing w:val="-12"/>
          <w:sz w:val="20"/>
        </w:rPr>
        <w:t xml:space="preserve"> </w:t>
      </w:r>
      <w:r>
        <w:rPr>
          <w:rFonts w:ascii="Century Gothic"/>
          <w:sz w:val="20"/>
        </w:rPr>
        <w:t>DELWP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(2015).</w:t>
      </w:r>
    </w:p>
    <w:p w14:paraId="4E0556CF" w14:textId="77777777" w:rsidR="00F20CE2" w:rsidRDefault="00F20CE2">
      <w:pPr>
        <w:rPr>
          <w:rFonts w:ascii="Century Gothic" w:eastAsia="Century Gothic" w:hAnsi="Century Gothic" w:cs="Century Gothic"/>
          <w:sz w:val="20"/>
          <w:szCs w:val="20"/>
        </w:rPr>
        <w:sectPr w:rsidR="00F20CE2">
          <w:pgSz w:w="11910" w:h="16840"/>
          <w:pgMar w:top="520" w:right="540" w:bottom="880" w:left="460" w:header="0" w:footer="686" w:gutter="0"/>
          <w:cols w:space="720"/>
        </w:sectPr>
      </w:pPr>
    </w:p>
    <w:p w14:paraId="4E0556D0" w14:textId="77777777" w:rsidR="00F20CE2" w:rsidRDefault="003E30F1">
      <w:pPr>
        <w:pStyle w:val="Heading2"/>
        <w:numPr>
          <w:ilvl w:val="1"/>
          <w:numId w:val="15"/>
        </w:numPr>
        <w:tabs>
          <w:tab w:val="left" w:pos="961"/>
        </w:tabs>
        <w:spacing w:before="25"/>
        <w:ind w:left="960" w:hanging="852"/>
        <w:rPr>
          <w:b w:val="0"/>
          <w:bCs w:val="0"/>
        </w:rPr>
      </w:pPr>
      <w:bookmarkStart w:id="11" w:name="_bookmark10"/>
      <w:bookmarkEnd w:id="11"/>
      <w:r>
        <w:rPr>
          <w:color w:val="5F4879"/>
        </w:rPr>
        <w:lastRenderedPageBreak/>
        <w:t>Environmental</w:t>
      </w:r>
      <w:r>
        <w:rPr>
          <w:color w:val="5F4879"/>
          <w:spacing w:val="-19"/>
        </w:rPr>
        <w:t xml:space="preserve"> </w:t>
      </w:r>
      <w:r>
        <w:rPr>
          <w:color w:val="5F4879"/>
        </w:rPr>
        <w:t>flow</w:t>
      </w:r>
      <w:r>
        <w:rPr>
          <w:color w:val="5F4879"/>
          <w:spacing w:val="-19"/>
        </w:rPr>
        <w:t xml:space="preserve"> </w:t>
      </w:r>
      <w:r>
        <w:rPr>
          <w:color w:val="5F4879"/>
        </w:rPr>
        <w:t>requirements</w:t>
      </w:r>
    </w:p>
    <w:p w14:paraId="4E0556D1" w14:textId="77777777" w:rsidR="00F20CE2" w:rsidRDefault="00F20CE2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E0556D2" w14:textId="77777777" w:rsidR="00F20CE2" w:rsidRDefault="003E30F1">
      <w:pPr>
        <w:pStyle w:val="BodyText"/>
        <w:ind w:right="230"/>
      </w:pPr>
      <w:r>
        <w:rPr>
          <w:spacing w:val="-1"/>
        </w:rPr>
        <w:t>Not</w:t>
      </w:r>
      <w:r>
        <w:rPr>
          <w:spacing w:val="-5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held</w:t>
      </w:r>
      <w:r>
        <w:rPr>
          <w:spacing w:val="-6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water.</w:t>
      </w:r>
      <w:r>
        <w:rPr>
          <w:spacing w:val="-9"/>
        </w:rPr>
        <w:t xml:space="preserve"> </w:t>
      </w:r>
      <w:r>
        <w:rPr>
          <w:spacing w:val="-1"/>
        </w:rPr>
        <w:t>Some</w:t>
      </w:r>
      <w:r>
        <w:rPr>
          <w:spacing w:val="47"/>
          <w:w w:val="99"/>
        </w:rPr>
        <w:t xml:space="preserve"> </w:t>
      </w:r>
      <w:r>
        <w:rPr>
          <w:spacing w:val="-1"/>
        </w:rPr>
        <w:t>demands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met</w:t>
      </w:r>
      <w:r>
        <w:rPr>
          <w:spacing w:val="-6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regulated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deliveries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consumptive</w:t>
      </w:r>
      <w:r>
        <w:rPr>
          <w:spacing w:val="-2"/>
        </w:rPr>
        <w:t xml:space="preserve"> </w:t>
      </w:r>
      <w:r>
        <w:rPr>
          <w:spacing w:val="-1"/>
        </w:rPr>
        <w:t>purposes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inter-valley</w:t>
      </w:r>
      <w:r>
        <w:rPr>
          <w:spacing w:val="-9"/>
        </w:rPr>
        <w:t xml:space="preserve"> </w:t>
      </w:r>
      <w:r>
        <w:t>transfers,</w:t>
      </w:r>
      <w:r>
        <w:rPr>
          <w:spacing w:val="-8"/>
        </w:rPr>
        <w:t xml:space="preserve"> </w:t>
      </w:r>
      <w:r>
        <w:t>while</w:t>
      </w:r>
      <w:r>
        <w:rPr>
          <w:spacing w:val="70"/>
          <w:w w:val="99"/>
        </w:rPr>
        <w:t xml:space="preserve"> </w:t>
      </w:r>
      <w:r>
        <w:t>others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met</w:t>
      </w:r>
      <w:r>
        <w:rPr>
          <w:spacing w:val="-4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large</w:t>
      </w:r>
      <w:r>
        <w:rPr>
          <w:spacing w:val="-7"/>
        </w:rPr>
        <w:t xml:space="preserve"> </w:t>
      </w:r>
      <w:r>
        <w:t>unregulated/natural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events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beyond</w:t>
      </w:r>
      <w:r>
        <w:rPr>
          <w:spacing w:val="-7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6"/>
        </w:rPr>
        <w:t xml:space="preserve"> </w:t>
      </w:r>
      <w:r>
        <w:rPr>
          <w:spacing w:val="-1"/>
        </w:rPr>
        <w:t>within</w:t>
      </w:r>
      <w:r>
        <w:rPr>
          <w:spacing w:val="45"/>
          <w:w w:val="99"/>
        </w:rPr>
        <w:t xml:space="preserve"> </w:t>
      </w:r>
      <w:r>
        <w:rPr>
          <w:spacing w:val="-1"/>
        </w:rPr>
        <w:t>operational</w:t>
      </w:r>
      <w:r>
        <w:rPr>
          <w:spacing w:val="-7"/>
        </w:rPr>
        <w:t xml:space="preserve"> </w:t>
      </w:r>
      <w:r>
        <w:rPr>
          <w:spacing w:val="-1"/>
        </w:rPr>
        <w:t>constraints.</w:t>
      </w:r>
      <w:r>
        <w:rPr>
          <w:spacing w:val="-8"/>
        </w:rPr>
        <w:t xml:space="preserve"> </w:t>
      </w:r>
      <w:r>
        <w:t>Figure</w:t>
      </w:r>
      <w:r>
        <w:rPr>
          <w:spacing w:val="-6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shows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broad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scope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81"/>
          <w:w w:val="99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water.</w:t>
      </w:r>
      <w:r>
        <w:rPr>
          <w:spacing w:val="-12"/>
        </w:rPr>
        <w:t xml:space="preserve"> </w:t>
      </w:r>
      <w:r>
        <w:t>Importantly,</w:t>
      </w:r>
      <w:r>
        <w:rPr>
          <w:spacing w:val="-12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t>broad,</w:t>
      </w:r>
      <w:r>
        <w:rPr>
          <w:spacing w:val="-11"/>
        </w:rPr>
        <w:t xml:space="preserve"> </w:t>
      </w:r>
      <w:r>
        <w:t>indicative</w:t>
      </w:r>
      <w:r>
        <w:rPr>
          <w:spacing w:val="-2"/>
        </w:rPr>
        <w:t xml:space="preserve"> </w:t>
      </w:r>
      <w:r>
        <w:rPr>
          <w:spacing w:val="-1"/>
        </w:rPr>
        <w:t>demands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individual</w:t>
      </w:r>
      <w:r>
        <w:rPr>
          <w:spacing w:val="48"/>
          <w:w w:val="99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events</w:t>
      </w:r>
      <w:r>
        <w:rPr>
          <w:spacing w:val="-8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contribute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particular</w:t>
      </w:r>
      <w:r>
        <w:rPr>
          <w:spacing w:val="-8"/>
        </w:rPr>
        <w:t xml:space="preserve"> </w:t>
      </w:r>
      <w:r>
        <w:rPr>
          <w:spacing w:val="-1"/>
        </w:rPr>
        <w:t>opportunities,</w:t>
      </w:r>
      <w:r>
        <w:rPr>
          <w:spacing w:val="-10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using</w:t>
      </w:r>
      <w:r>
        <w:rPr>
          <w:spacing w:val="-7"/>
        </w:rPr>
        <w:t xml:space="preserve"> </w:t>
      </w:r>
      <w:r>
        <w:rPr>
          <w:spacing w:val="-1"/>
        </w:rPr>
        <w:t>infrastructure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deliver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110"/>
          <w:w w:val="99"/>
        </w:rPr>
        <w:t xml:space="preserve"> </w:t>
      </w:r>
      <w:r>
        <w:rPr>
          <w:spacing w:val="-1"/>
        </w:rPr>
        <w:t>individual</w:t>
      </w:r>
      <w:r>
        <w:rPr>
          <w:spacing w:val="-7"/>
        </w:rPr>
        <w:t xml:space="preserve"> </w:t>
      </w:r>
      <w:r>
        <w:rPr>
          <w:spacing w:val="-1"/>
        </w:rPr>
        <w:t>wetlands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otherwise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possible</w:t>
      </w:r>
      <w:r>
        <w:rPr>
          <w:spacing w:val="-7"/>
        </w:rPr>
        <w:t xml:space="preserve"> </w:t>
      </w:r>
      <w:r>
        <w:rPr>
          <w:spacing w:val="-1"/>
        </w:rPr>
        <w:t>due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constraints.</w:t>
      </w:r>
      <w:r>
        <w:rPr>
          <w:spacing w:val="-7"/>
        </w:rPr>
        <w:t xml:space="preserve"> </w:t>
      </w:r>
      <w:r>
        <w:rPr>
          <w:spacing w:val="-1"/>
        </w:rPr>
        <w:t>Also,</w:t>
      </w:r>
      <w:r>
        <w:rPr>
          <w:spacing w:val="-9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95"/>
          <w:w w:val="99"/>
        </w:rPr>
        <w:t xml:space="preserve"> </w:t>
      </w:r>
      <w:r>
        <w:rPr>
          <w:spacing w:val="-1"/>
        </w:rPr>
        <w:t>opportunities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4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governments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remove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t>modify</w:t>
      </w:r>
      <w:r>
        <w:rPr>
          <w:spacing w:val="-9"/>
        </w:rPr>
        <w:t xml:space="preserve"> </w:t>
      </w:r>
      <w:r>
        <w:rPr>
          <w:spacing w:val="-1"/>
        </w:rPr>
        <w:t>constraints,</w:t>
      </w:r>
      <w:r>
        <w:rPr>
          <w:spacing w:val="-9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improve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efficiency</w:t>
      </w:r>
      <w:r>
        <w:rPr>
          <w:spacing w:val="100"/>
          <w:w w:val="99"/>
        </w:rPr>
        <w:t xml:space="preserve"> </w:t>
      </w:r>
      <w:r>
        <w:rPr>
          <w:spacing w:val="-1"/>
        </w:rPr>
        <w:t>and/or</w:t>
      </w:r>
      <w:r>
        <w:rPr>
          <w:spacing w:val="-10"/>
        </w:rPr>
        <w:t xml:space="preserve"> </w:t>
      </w:r>
      <w:r>
        <w:t>effectiveness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watering.</w:t>
      </w:r>
      <w:r>
        <w:rPr>
          <w:spacing w:val="-11"/>
        </w:rPr>
        <w:t xml:space="preserve"> </w:t>
      </w:r>
      <w:r>
        <w:t>Further</w:t>
      </w:r>
      <w:r>
        <w:rPr>
          <w:spacing w:val="-9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t>constraints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10"/>
        </w:rPr>
        <w:t xml:space="preserve"> </w:t>
      </w:r>
      <w:r>
        <w:t>described</w:t>
      </w:r>
      <w:r>
        <w:rPr>
          <w:spacing w:val="-9"/>
        </w:rPr>
        <w:t xml:space="preserve"> </w:t>
      </w:r>
      <w:r>
        <w:t>in</w:t>
      </w:r>
      <w:r>
        <w:rPr>
          <w:spacing w:val="80"/>
          <w:w w:val="99"/>
        </w:rPr>
        <w:t xml:space="preserve"> </w:t>
      </w:r>
      <w:r>
        <w:rPr>
          <w:spacing w:val="-1"/>
          <w:u w:val="single" w:color="000000"/>
        </w:rPr>
        <w:t>Attachment</w:t>
      </w:r>
      <w:r>
        <w:rPr>
          <w:spacing w:val="-14"/>
          <w:u w:val="single" w:color="000000"/>
        </w:rPr>
        <w:t xml:space="preserve"> </w:t>
      </w:r>
      <w:r>
        <w:rPr>
          <w:spacing w:val="1"/>
          <w:u w:val="single" w:color="000000"/>
        </w:rPr>
        <w:t>B</w:t>
      </w:r>
      <w:r>
        <w:rPr>
          <w:spacing w:val="1"/>
        </w:rPr>
        <w:t>.</w:t>
      </w:r>
    </w:p>
    <w:p w14:paraId="4E0556D3" w14:textId="77777777" w:rsidR="00F20CE2" w:rsidRDefault="00F20CE2">
      <w:pPr>
        <w:spacing w:before="4"/>
        <w:rPr>
          <w:rFonts w:ascii="Century Gothic" w:eastAsia="Century Gothic" w:hAnsi="Century Gothic" w:cs="Century Gothic"/>
          <w:sz w:val="18"/>
          <w:szCs w:val="18"/>
        </w:rPr>
      </w:pPr>
    </w:p>
    <w:p w14:paraId="4E0556D4" w14:textId="77777777" w:rsidR="00F20CE2" w:rsidRDefault="003E30F1">
      <w:pPr>
        <w:spacing w:before="62" w:line="216" w:lineRule="exact"/>
        <w:ind w:left="7793" w:right="209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color w:val="E36C09"/>
          <w:spacing w:val="-1"/>
          <w:sz w:val="18"/>
        </w:rPr>
        <w:t>Commonwealth</w:t>
      </w:r>
      <w:r>
        <w:rPr>
          <w:rFonts w:ascii="Calibri"/>
          <w:b/>
          <w:color w:val="E36C09"/>
          <w:spacing w:val="3"/>
          <w:sz w:val="18"/>
        </w:rPr>
        <w:t xml:space="preserve"> </w:t>
      </w:r>
      <w:r>
        <w:rPr>
          <w:rFonts w:ascii="Calibri"/>
          <w:b/>
          <w:color w:val="E36C09"/>
          <w:spacing w:val="-1"/>
          <w:sz w:val="18"/>
        </w:rPr>
        <w:t>environmental</w:t>
      </w:r>
      <w:r>
        <w:rPr>
          <w:rFonts w:ascii="Calibri"/>
          <w:b/>
          <w:color w:val="E36C09"/>
          <w:spacing w:val="26"/>
          <w:sz w:val="18"/>
        </w:rPr>
        <w:t xml:space="preserve"> </w:t>
      </w:r>
      <w:r>
        <w:rPr>
          <w:rFonts w:ascii="Calibri"/>
          <w:b/>
          <w:color w:val="E36C09"/>
          <w:spacing w:val="-2"/>
          <w:sz w:val="18"/>
        </w:rPr>
        <w:t>water</w:t>
      </w:r>
      <w:r>
        <w:rPr>
          <w:rFonts w:ascii="Calibri"/>
          <w:b/>
          <w:color w:val="E36C09"/>
          <w:spacing w:val="-3"/>
          <w:sz w:val="18"/>
        </w:rPr>
        <w:t xml:space="preserve"> </w:t>
      </w:r>
      <w:r>
        <w:rPr>
          <w:rFonts w:ascii="Calibri"/>
          <w:b/>
          <w:color w:val="E36C09"/>
          <w:spacing w:val="-1"/>
          <w:sz w:val="18"/>
        </w:rPr>
        <w:t>contribution</w:t>
      </w:r>
      <w:r>
        <w:rPr>
          <w:rFonts w:ascii="Calibri"/>
          <w:b/>
          <w:color w:val="E36C09"/>
          <w:spacing w:val="1"/>
          <w:sz w:val="18"/>
        </w:rPr>
        <w:t xml:space="preserve"> </w:t>
      </w:r>
      <w:r>
        <w:rPr>
          <w:rFonts w:ascii="Calibri"/>
          <w:b/>
          <w:color w:val="E36C09"/>
          <w:sz w:val="18"/>
          <w:u w:val="single" w:color="E36C09"/>
        </w:rPr>
        <w:t>not</w:t>
      </w:r>
      <w:r>
        <w:rPr>
          <w:rFonts w:ascii="Calibri"/>
          <w:b/>
          <w:color w:val="E36C09"/>
          <w:spacing w:val="-1"/>
          <w:sz w:val="18"/>
          <w:u w:val="single" w:color="E36C09"/>
        </w:rPr>
        <w:t xml:space="preserve"> planned</w:t>
      </w:r>
      <w:r>
        <w:rPr>
          <w:rFonts w:ascii="Calibri"/>
          <w:b/>
          <w:color w:val="E36C09"/>
          <w:spacing w:val="-1"/>
          <w:sz w:val="18"/>
        </w:rPr>
        <w:t>:</w:t>
      </w:r>
    </w:p>
    <w:p w14:paraId="4E0556D5" w14:textId="3DA7A6F4" w:rsidR="00F20CE2" w:rsidRDefault="003E30F1">
      <w:pPr>
        <w:numPr>
          <w:ilvl w:val="2"/>
          <w:numId w:val="15"/>
        </w:numPr>
        <w:tabs>
          <w:tab w:val="left" w:pos="7998"/>
        </w:tabs>
        <w:spacing w:before="4" w:line="235" w:lineRule="auto"/>
        <w:ind w:right="217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 wp14:anchorId="4E056136" wp14:editId="47630AF1">
                <wp:simplePos x="0" y="0"/>
                <wp:positionH relativeFrom="page">
                  <wp:posOffset>540385</wp:posOffset>
                </wp:positionH>
                <wp:positionV relativeFrom="paragraph">
                  <wp:posOffset>8255</wp:posOffset>
                </wp:positionV>
                <wp:extent cx="4622165" cy="3764280"/>
                <wp:effectExtent l="6985" t="5080" r="9525" b="2540"/>
                <wp:wrapNone/>
                <wp:docPr id="1054" name="Group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2165" cy="3764280"/>
                          <a:chOff x="851" y="13"/>
                          <a:chExt cx="7279" cy="5928"/>
                        </a:xfrm>
                      </wpg:grpSpPr>
                      <wpg:grpSp>
                        <wpg:cNvPr id="1055" name="Group 1090"/>
                        <wpg:cNvGrpSpPr>
                          <a:grpSpLocks/>
                        </wpg:cNvGrpSpPr>
                        <wpg:grpSpPr bwMode="auto">
                          <a:xfrm>
                            <a:off x="1292" y="4745"/>
                            <a:ext cx="6789" cy="296"/>
                            <a:chOff x="1292" y="4745"/>
                            <a:chExt cx="6789" cy="296"/>
                          </a:xfrm>
                        </wpg:grpSpPr>
                        <wps:wsp>
                          <wps:cNvPr id="1056" name="Freeform 1091"/>
                          <wps:cNvSpPr>
                            <a:spLocks/>
                          </wps:cNvSpPr>
                          <wps:spPr bwMode="auto">
                            <a:xfrm>
                              <a:off x="1292" y="4745"/>
                              <a:ext cx="6789" cy="296"/>
                            </a:xfrm>
                            <a:custGeom>
                              <a:avLst/>
                              <a:gdLst>
                                <a:gd name="T0" fmla="+- 0 1292 1292"/>
                                <a:gd name="T1" fmla="*/ T0 w 6789"/>
                                <a:gd name="T2" fmla="+- 0 5041 4745"/>
                                <a:gd name="T3" fmla="*/ 5041 h 296"/>
                                <a:gd name="T4" fmla="+- 0 8080 1292"/>
                                <a:gd name="T5" fmla="*/ T4 w 6789"/>
                                <a:gd name="T6" fmla="+- 0 5041 4745"/>
                                <a:gd name="T7" fmla="*/ 5041 h 296"/>
                                <a:gd name="T8" fmla="+- 0 8080 1292"/>
                                <a:gd name="T9" fmla="*/ T8 w 6789"/>
                                <a:gd name="T10" fmla="+- 0 4745 4745"/>
                                <a:gd name="T11" fmla="*/ 4745 h 296"/>
                                <a:gd name="T12" fmla="+- 0 1292 1292"/>
                                <a:gd name="T13" fmla="*/ T12 w 6789"/>
                                <a:gd name="T14" fmla="+- 0 4745 4745"/>
                                <a:gd name="T15" fmla="*/ 4745 h 296"/>
                                <a:gd name="T16" fmla="+- 0 1292 1292"/>
                                <a:gd name="T17" fmla="*/ T16 w 6789"/>
                                <a:gd name="T18" fmla="+- 0 5041 4745"/>
                                <a:gd name="T19" fmla="*/ 5041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89" h="296">
                                  <a:moveTo>
                                    <a:pt x="0" y="296"/>
                                  </a:moveTo>
                                  <a:lnTo>
                                    <a:pt x="6788" y="296"/>
                                  </a:lnTo>
                                  <a:lnTo>
                                    <a:pt x="67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1088"/>
                        <wpg:cNvGrpSpPr>
                          <a:grpSpLocks/>
                        </wpg:cNvGrpSpPr>
                        <wpg:grpSpPr bwMode="auto">
                          <a:xfrm>
                            <a:off x="1249" y="4745"/>
                            <a:ext cx="6832" cy="596"/>
                            <a:chOff x="1249" y="4745"/>
                            <a:chExt cx="6832" cy="596"/>
                          </a:xfrm>
                        </wpg:grpSpPr>
                        <wps:wsp>
                          <wps:cNvPr id="1058" name="Freeform 1089"/>
                          <wps:cNvSpPr>
                            <a:spLocks/>
                          </wps:cNvSpPr>
                          <wps:spPr bwMode="auto">
                            <a:xfrm>
                              <a:off x="1249" y="4745"/>
                              <a:ext cx="6832" cy="596"/>
                            </a:xfrm>
                            <a:custGeom>
                              <a:avLst/>
                              <a:gdLst>
                                <a:gd name="T0" fmla="+- 0 1249 1249"/>
                                <a:gd name="T1" fmla="*/ T0 w 6832"/>
                                <a:gd name="T2" fmla="+- 0 5341 4745"/>
                                <a:gd name="T3" fmla="*/ 5341 h 596"/>
                                <a:gd name="T4" fmla="+- 0 8080 1249"/>
                                <a:gd name="T5" fmla="*/ T4 w 6832"/>
                                <a:gd name="T6" fmla="+- 0 5341 4745"/>
                                <a:gd name="T7" fmla="*/ 5341 h 596"/>
                                <a:gd name="T8" fmla="+- 0 8080 1249"/>
                                <a:gd name="T9" fmla="*/ T8 w 6832"/>
                                <a:gd name="T10" fmla="+- 0 4745 4745"/>
                                <a:gd name="T11" fmla="*/ 4745 h 596"/>
                                <a:gd name="T12" fmla="+- 0 1249 1249"/>
                                <a:gd name="T13" fmla="*/ T12 w 6832"/>
                                <a:gd name="T14" fmla="+- 0 4745 4745"/>
                                <a:gd name="T15" fmla="*/ 4745 h 596"/>
                                <a:gd name="T16" fmla="+- 0 1249 1249"/>
                                <a:gd name="T17" fmla="*/ T16 w 6832"/>
                                <a:gd name="T18" fmla="+- 0 5341 4745"/>
                                <a:gd name="T19" fmla="*/ 5341 h 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32" h="596">
                                  <a:moveTo>
                                    <a:pt x="0" y="596"/>
                                  </a:moveTo>
                                  <a:lnTo>
                                    <a:pt x="6831" y="596"/>
                                  </a:lnTo>
                                  <a:lnTo>
                                    <a:pt x="68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415">
                              <a:solidFill>
                                <a:srgbClr val="00AF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1076"/>
                        <wpg:cNvGrpSpPr>
                          <a:grpSpLocks/>
                        </wpg:cNvGrpSpPr>
                        <wpg:grpSpPr bwMode="auto">
                          <a:xfrm>
                            <a:off x="1296" y="520"/>
                            <a:ext cx="6818" cy="4242"/>
                            <a:chOff x="1296" y="520"/>
                            <a:chExt cx="6818" cy="4242"/>
                          </a:xfrm>
                        </wpg:grpSpPr>
                        <wps:wsp>
                          <wps:cNvPr id="1060" name="Freeform 1087"/>
                          <wps:cNvSpPr>
                            <a:spLocks/>
                          </wps:cNvSpPr>
                          <wps:spPr bwMode="auto">
                            <a:xfrm>
                              <a:off x="1296" y="520"/>
                              <a:ext cx="6818" cy="4242"/>
                            </a:xfrm>
                            <a:custGeom>
                              <a:avLst/>
                              <a:gdLst>
                                <a:gd name="T0" fmla="+- 0 2856 1296"/>
                                <a:gd name="T1" fmla="*/ T0 w 6818"/>
                                <a:gd name="T2" fmla="+- 0 4746 520"/>
                                <a:gd name="T3" fmla="*/ 4746 h 4242"/>
                                <a:gd name="T4" fmla="+- 0 2780 1296"/>
                                <a:gd name="T5" fmla="*/ T4 w 6818"/>
                                <a:gd name="T6" fmla="+- 0 4746 520"/>
                                <a:gd name="T7" fmla="*/ 4746 h 4242"/>
                                <a:gd name="T8" fmla="+- 0 2792 1296"/>
                                <a:gd name="T9" fmla="*/ T8 w 6818"/>
                                <a:gd name="T10" fmla="+- 0 4761 520"/>
                                <a:gd name="T11" fmla="*/ 4761 h 4242"/>
                                <a:gd name="T12" fmla="+- 0 2842 1296"/>
                                <a:gd name="T13" fmla="*/ T12 w 6818"/>
                                <a:gd name="T14" fmla="+- 0 4761 520"/>
                                <a:gd name="T15" fmla="*/ 4761 h 4242"/>
                                <a:gd name="T16" fmla="+- 0 2856 1296"/>
                                <a:gd name="T17" fmla="*/ T16 w 6818"/>
                                <a:gd name="T18" fmla="+- 0 4746 520"/>
                                <a:gd name="T19" fmla="*/ 4746 h 4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18" h="4242">
                                  <a:moveTo>
                                    <a:pt x="1560" y="4226"/>
                                  </a:moveTo>
                                  <a:lnTo>
                                    <a:pt x="1484" y="4226"/>
                                  </a:lnTo>
                                  <a:lnTo>
                                    <a:pt x="1496" y="4241"/>
                                  </a:lnTo>
                                  <a:lnTo>
                                    <a:pt x="1546" y="4241"/>
                                  </a:lnTo>
                                  <a:lnTo>
                                    <a:pt x="1560" y="4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086"/>
                          <wps:cNvSpPr>
                            <a:spLocks/>
                          </wps:cNvSpPr>
                          <wps:spPr bwMode="auto">
                            <a:xfrm>
                              <a:off x="1296" y="520"/>
                              <a:ext cx="6818" cy="4242"/>
                            </a:xfrm>
                            <a:custGeom>
                              <a:avLst/>
                              <a:gdLst>
                                <a:gd name="T0" fmla="+- 0 1477 1296"/>
                                <a:gd name="T1" fmla="*/ T0 w 6818"/>
                                <a:gd name="T2" fmla="+- 0 4297 520"/>
                                <a:gd name="T3" fmla="*/ 4297 h 4242"/>
                                <a:gd name="T4" fmla="+- 0 1458 1296"/>
                                <a:gd name="T5" fmla="*/ T4 w 6818"/>
                                <a:gd name="T6" fmla="+- 0 4297 520"/>
                                <a:gd name="T7" fmla="*/ 4297 h 4242"/>
                                <a:gd name="T8" fmla="+- 0 1448 1296"/>
                                <a:gd name="T9" fmla="*/ T8 w 6818"/>
                                <a:gd name="T10" fmla="+- 0 4312 520"/>
                                <a:gd name="T11" fmla="*/ 4312 h 4242"/>
                                <a:gd name="T12" fmla="+- 0 1438 1296"/>
                                <a:gd name="T13" fmla="*/ T12 w 6818"/>
                                <a:gd name="T14" fmla="+- 0 4312 520"/>
                                <a:gd name="T15" fmla="*/ 4312 h 4242"/>
                                <a:gd name="T16" fmla="+- 0 1428 1296"/>
                                <a:gd name="T17" fmla="*/ T16 w 6818"/>
                                <a:gd name="T18" fmla="+- 0 4327 520"/>
                                <a:gd name="T19" fmla="*/ 4327 h 4242"/>
                                <a:gd name="T20" fmla="+- 0 1417 1296"/>
                                <a:gd name="T21" fmla="*/ T20 w 6818"/>
                                <a:gd name="T22" fmla="+- 0 4357 520"/>
                                <a:gd name="T23" fmla="*/ 4357 h 4242"/>
                                <a:gd name="T24" fmla="+- 0 1407 1296"/>
                                <a:gd name="T25" fmla="*/ T24 w 6818"/>
                                <a:gd name="T26" fmla="+- 0 4372 520"/>
                                <a:gd name="T27" fmla="*/ 4372 h 4242"/>
                                <a:gd name="T28" fmla="+- 0 1387 1296"/>
                                <a:gd name="T29" fmla="*/ T28 w 6818"/>
                                <a:gd name="T30" fmla="+- 0 4431 520"/>
                                <a:gd name="T31" fmla="*/ 4431 h 4242"/>
                                <a:gd name="T32" fmla="+- 0 1368 1296"/>
                                <a:gd name="T33" fmla="*/ T32 w 6818"/>
                                <a:gd name="T34" fmla="+- 0 4491 520"/>
                                <a:gd name="T35" fmla="*/ 4491 h 4242"/>
                                <a:gd name="T36" fmla="+- 0 1350 1296"/>
                                <a:gd name="T37" fmla="*/ T36 w 6818"/>
                                <a:gd name="T38" fmla="+- 0 4551 520"/>
                                <a:gd name="T39" fmla="*/ 4551 h 4242"/>
                                <a:gd name="T40" fmla="+- 0 1334 1296"/>
                                <a:gd name="T41" fmla="*/ T40 w 6818"/>
                                <a:gd name="T42" fmla="+- 0 4611 520"/>
                                <a:gd name="T43" fmla="*/ 4611 h 4242"/>
                                <a:gd name="T44" fmla="+- 0 1319 1296"/>
                                <a:gd name="T45" fmla="*/ T44 w 6818"/>
                                <a:gd name="T46" fmla="+- 0 4671 520"/>
                                <a:gd name="T47" fmla="*/ 4671 h 4242"/>
                                <a:gd name="T48" fmla="+- 0 1312 1296"/>
                                <a:gd name="T49" fmla="*/ T48 w 6818"/>
                                <a:gd name="T50" fmla="+- 0 4701 520"/>
                                <a:gd name="T51" fmla="*/ 4701 h 4242"/>
                                <a:gd name="T52" fmla="+- 0 1306 1296"/>
                                <a:gd name="T53" fmla="*/ T52 w 6818"/>
                                <a:gd name="T54" fmla="+- 0 4716 520"/>
                                <a:gd name="T55" fmla="*/ 4716 h 4242"/>
                                <a:gd name="T56" fmla="+- 0 1301 1296"/>
                                <a:gd name="T57" fmla="*/ T56 w 6818"/>
                                <a:gd name="T58" fmla="+- 0 4731 520"/>
                                <a:gd name="T59" fmla="*/ 4731 h 4242"/>
                                <a:gd name="T60" fmla="+- 0 1296 1296"/>
                                <a:gd name="T61" fmla="*/ T60 w 6818"/>
                                <a:gd name="T62" fmla="+- 0 4746 520"/>
                                <a:gd name="T63" fmla="*/ 4746 h 4242"/>
                                <a:gd name="T64" fmla="+- 0 1688 1296"/>
                                <a:gd name="T65" fmla="*/ T64 w 6818"/>
                                <a:gd name="T66" fmla="+- 0 4746 520"/>
                                <a:gd name="T67" fmla="*/ 4746 h 4242"/>
                                <a:gd name="T68" fmla="+- 0 1673 1296"/>
                                <a:gd name="T69" fmla="*/ T68 w 6818"/>
                                <a:gd name="T70" fmla="+- 0 4731 520"/>
                                <a:gd name="T71" fmla="*/ 4731 h 4242"/>
                                <a:gd name="T72" fmla="+- 0 1659 1296"/>
                                <a:gd name="T73" fmla="*/ T72 w 6818"/>
                                <a:gd name="T74" fmla="+- 0 4716 520"/>
                                <a:gd name="T75" fmla="*/ 4716 h 4242"/>
                                <a:gd name="T76" fmla="+- 0 1646 1296"/>
                                <a:gd name="T77" fmla="*/ T76 w 6818"/>
                                <a:gd name="T78" fmla="+- 0 4701 520"/>
                                <a:gd name="T79" fmla="*/ 4701 h 4242"/>
                                <a:gd name="T80" fmla="+- 0 1633 1296"/>
                                <a:gd name="T81" fmla="*/ T80 w 6818"/>
                                <a:gd name="T82" fmla="+- 0 4686 520"/>
                                <a:gd name="T83" fmla="*/ 4686 h 4242"/>
                                <a:gd name="T84" fmla="+- 0 1620 1296"/>
                                <a:gd name="T85" fmla="*/ T84 w 6818"/>
                                <a:gd name="T86" fmla="+- 0 4656 520"/>
                                <a:gd name="T87" fmla="*/ 4656 h 4242"/>
                                <a:gd name="T88" fmla="+- 0 1608 1296"/>
                                <a:gd name="T89" fmla="*/ T88 w 6818"/>
                                <a:gd name="T90" fmla="+- 0 4626 520"/>
                                <a:gd name="T91" fmla="*/ 4626 h 4242"/>
                                <a:gd name="T92" fmla="+- 0 1597 1296"/>
                                <a:gd name="T93" fmla="*/ T92 w 6818"/>
                                <a:gd name="T94" fmla="+- 0 4611 520"/>
                                <a:gd name="T95" fmla="*/ 4611 h 4242"/>
                                <a:gd name="T96" fmla="+- 0 1586 1296"/>
                                <a:gd name="T97" fmla="*/ T96 w 6818"/>
                                <a:gd name="T98" fmla="+- 0 4566 520"/>
                                <a:gd name="T99" fmla="*/ 4566 h 4242"/>
                                <a:gd name="T100" fmla="+- 0 1575 1296"/>
                                <a:gd name="T101" fmla="*/ T100 w 6818"/>
                                <a:gd name="T102" fmla="+- 0 4536 520"/>
                                <a:gd name="T103" fmla="*/ 4536 h 4242"/>
                                <a:gd name="T104" fmla="+- 0 1565 1296"/>
                                <a:gd name="T105" fmla="*/ T104 w 6818"/>
                                <a:gd name="T106" fmla="+- 0 4506 520"/>
                                <a:gd name="T107" fmla="*/ 4506 h 4242"/>
                                <a:gd name="T108" fmla="+- 0 1544 1296"/>
                                <a:gd name="T109" fmla="*/ T108 w 6818"/>
                                <a:gd name="T110" fmla="+- 0 4446 520"/>
                                <a:gd name="T111" fmla="*/ 4446 h 4242"/>
                                <a:gd name="T112" fmla="+- 0 1525 1296"/>
                                <a:gd name="T113" fmla="*/ T112 w 6818"/>
                                <a:gd name="T114" fmla="+- 0 4387 520"/>
                                <a:gd name="T115" fmla="*/ 4387 h 4242"/>
                                <a:gd name="T116" fmla="+- 0 1516 1296"/>
                                <a:gd name="T117" fmla="*/ T116 w 6818"/>
                                <a:gd name="T118" fmla="+- 0 4357 520"/>
                                <a:gd name="T119" fmla="*/ 4357 h 4242"/>
                                <a:gd name="T120" fmla="+- 0 1487 1296"/>
                                <a:gd name="T121" fmla="*/ T120 w 6818"/>
                                <a:gd name="T122" fmla="+- 0 4312 520"/>
                                <a:gd name="T123" fmla="*/ 4312 h 4242"/>
                                <a:gd name="T124" fmla="+- 0 1477 1296"/>
                                <a:gd name="T125" fmla="*/ T124 w 6818"/>
                                <a:gd name="T126" fmla="+- 0 4297 520"/>
                                <a:gd name="T127" fmla="*/ 4297 h 4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818" h="4242">
                                  <a:moveTo>
                                    <a:pt x="181" y="3777"/>
                                  </a:moveTo>
                                  <a:lnTo>
                                    <a:pt x="162" y="3777"/>
                                  </a:lnTo>
                                  <a:lnTo>
                                    <a:pt x="152" y="3792"/>
                                  </a:lnTo>
                                  <a:lnTo>
                                    <a:pt x="142" y="3792"/>
                                  </a:lnTo>
                                  <a:lnTo>
                                    <a:pt x="132" y="3807"/>
                                  </a:lnTo>
                                  <a:lnTo>
                                    <a:pt x="121" y="3837"/>
                                  </a:lnTo>
                                  <a:lnTo>
                                    <a:pt x="111" y="3852"/>
                                  </a:lnTo>
                                  <a:lnTo>
                                    <a:pt x="91" y="3911"/>
                                  </a:lnTo>
                                  <a:lnTo>
                                    <a:pt x="72" y="3971"/>
                                  </a:lnTo>
                                  <a:lnTo>
                                    <a:pt x="54" y="4031"/>
                                  </a:lnTo>
                                  <a:lnTo>
                                    <a:pt x="38" y="4091"/>
                                  </a:lnTo>
                                  <a:lnTo>
                                    <a:pt x="23" y="4151"/>
                                  </a:lnTo>
                                  <a:lnTo>
                                    <a:pt x="16" y="4181"/>
                                  </a:lnTo>
                                  <a:lnTo>
                                    <a:pt x="10" y="4196"/>
                                  </a:lnTo>
                                  <a:lnTo>
                                    <a:pt x="5" y="4211"/>
                                  </a:lnTo>
                                  <a:lnTo>
                                    <a:pt x="0" y="4226"/>
                                  </a:lnTo>
                                  <a:lnTo>
                                    <a:pt x="392" y="4226"/>
                                  </a:lnTo>
                                  <a:lnTo>
                                    <a:pt x="377" y="4211"/>
                                  </a:lnTo>
                                  <a:lnTo>
                                    <a:pt x="363" y="4196"/>
                                  </a:lnTo>
                                  <a:lnTo>
                                    <a:pt x="350" y="4181"/>
                                  </a:lnTo>
                                  <a:lnTo>
                                    <a:pt x="337" y="4166"/>
                                  </a:lnTo>
                                  <a:lnTo>
                                    <a:pt x="324" y="4136"/>
                                  </a:lnTo>
                                  <a:lnTo>
                                    <a:pt x="312" y="4106"/>
                                  </a:lnTo>
                                  <a:lnTo>
                                    <a:pt x="301" y="4091"/>
                                  </a:lnTo>
                                  <a:lnTo>
                                    <a:pt x="290" y="4046"/>
                                  </a:lnTo>
                                  <a:lnTo>
                                    <a:pt x="279" y="4016"/>
                                  </a:lnTo>
                                  <a:lnTo>
                                    <a:pt x="269" y="3986"/>
                                  </a:lnTo>
                                  <a:lnTo>
                                    <a:pt x="248" y="3926"/>
                                  </a:lnTo>
                                  <a:lnTo>
                                    <a:pt x="229" y="3867"/>
                                  </a:lnTo>
                                  <a:lnTo>
                                    <a:pt x="220" y="3837"/>
                                  </a:lnTo>
                                  <a:lnTo>
                                    <a:pt x="191" y="3792"/>
                                  </a:lnTo>
                                  <a:lnTo>
                                    <a:pt x="181" y="37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1085"/>
                          <wps:cNvSpPr>
                            <a:spLocks/>
                          </wps:cNvSpPr>
                          <wps:spPr bwMode="auto">
                            <a:xfrm>
                              <a:off x="1296" y="520"/>
                              <a:ext cx="6818" cy="4242"/>
                            </a:xfrm>
                            <a:custGeom>
                              <a:avLst/>
                              <a:gdLst>
                                <a:gd name="T0" fmla="+- 0 2108 1296"/>
                                <a:gd name="T1" fmla="*/ T0 w 6818"/>
                                <a:gd name="T2" fmla="+- 0 4461 520"/>
                                <a:gd name="T3" fmla="*/ 4461 h 4242"/>
                                <a:gd name="T4" fmla="+- 0 2033 1296"/>
                                <a:gd name="T5" fmla="*/ T4 w 6818"/>
                                <a:gd name="T6" fmla="+- 0 4461 520"/>
                                <a:gd name="T7" fmla="*/ 4461 h 4242"/>
                                <a:gd name="T8" fmla="+- 0 2014 1296"/>
                                <a:gd name="T9" fmla="*/ T8 w 6818"/>
                                <a:gd name="T10" fmla="+- 0 4476 520"/>
                                <a:gd name="T11" fmla="*/ 4476 h 4242"/>
                                <a:gd name="T12" fmla="+- 0 1994 1296"/>
                                <a:gd name="T13" fmla="*/ T12 w 6818"/>
                                <a:gd name="T14" fmla="+- 0 4491 520"/>
                                <a:gd name="T15" fmla="*/ 4491 h 4242"/>
                                <a:gd name="T16" fmla="+- 0 1933 1296"/>
                                <a:gd name="T17" fmla="*/ T16 w 6818"/>
                                <a:gd name="T18" fmla="+- 0 4536 520"/>
                                <a:gd name="T19" fmla="*/ 4536 h 4242"/>
                                <a:gd name="T20" fmla="+- 0 1912 1296"/>
                                <a:gd name="T21" fmla="*/ T20 w 6818"/>
                                <a:gd name="T22" fmla="+- 0 4566 520"/>
                                <a:gd name="T23" fmla="*/ 4566 h 4242"/>
                                <a:gd name="T24" fmla="+- 0 1892 1296"/>
                                <a:gd name="T25" fmla="*/ T24 w 6818"/>
                                <a:gd name="T26" fmla="+- 0 4581 520"/>
                                <a:gd name="T27" fmla="*/ 4581 h 4242"/>
                                <a:gd name="T28" fmla="+- 0 1851 1296"/>
                                <a:gd name="T29" fmla="*/ T28 w 6818"/>
                                <a:gd name="T30" fmla="+- 0 4626 520"/>
                                <a:gd name="T31" fmla="*/ 4626 h 4242"/>
                                <a:gd name="T32" fmla="+- 0 1831 1296"/>
                                <a:gd name="T33" fmla="*/ T32 w 6818"/>
                                <a:gd name="T34" fmla="+- 0 4656 520"/>
                                <a:gd name="T35" fmla="*/ 4656 h 4242"/>
                                <a:gd name="T36" fmla="+- 0 1811 1296"/>
                                <a:gd name="T37" fmla="*/ T36 w 6818"/>
                                <a:gd name="T38" fmla="+- 0 4671 520"/>
                                <a:gd name="T39" fmla="*/ 4671 h 4242"/>
                                <a:gd name="T40" fmla="+- 0 1792 1296"/>
                                <a:gd name="T41" fmla="*/ T40 w 6818"/>
                                <a:gd name="T42" fmla="+- 0 4686 520"/>
                                <a:gd name="T43" fmla="*/ 4686 h 4242"/>
                                <a:gd name="T44" fmla="+- 0 1773 1296"/>
                                <a:gd name="T45" fmla="*/ T44 w 6818"/>
                                <a:gd name="T46" fmla="+- 0 4716 520"/>
                                <a:gd name="T47" fmla="*/ 4716 h 4242"/>
                                <a:gd name="T48" fmla="+- 0 1755 1296"/>
                                <a:gd name="T49" fmla="*/ T48 w 6818"/>
                                <a:gd name="T50" fmla="+- 0 4716 520"/>
                                <a:gd name="T51" fmla="*/ 4716 h 4242"/>
                                <a:gd name="T52" fmla="+- 0 1737 1296"/>
                                <a:gd name="T53" fmla="*/ T52 w 6818"/>
                                <a:gd name="T54" fmla="+- 0 4731 520"/>
                                <a:gd name="T55" fmla="*/ 4731 h 4242"/>
                                <a:gd name="T56" fmla="+- 0 1720 1296"/>
                                <a:gd name="T57" fmla="*/ T56 w 6818"/>
                                <a:gd name="T58" fmla="+- 0 4746 520"/>
                                <a:gd name="T59" fmla="*/ 4746 h 4242"/>
                                <a:gd name="T60" fmla="+- 0 2422 1296"/>
                                <a:gd name="T61" fmla="*/ T60 w 6818"/>
                                <a:gd name="T62" fmla="+- 0 4746 520"/>
                                <a:gd name="T63" fmla="*/ 4746 h 4242"/>
                                <a:gd name="T64" fmla="+- 0 2407 1296"/>
                                <a:gd name="T65" fmla="*/ T64 w 6818"/>
                                <a:gd name="T66" fmla="+- 0 4731 520"/>
                                <a:gd name="T67" fmla="*/ 4731 h 4242"/>
                                <a:gd name="T68" fmla="+- 0 2391 1296"/>
                                <a:gd name="T69" fmla="*/ T68 w 6818"/>
                                <a:gd name="T70" fmla="+- 0 4731 520"/>
                                <a:gd name="T71" fmla="*/ 4731 h 4242"/>
                                <a:gd name="T72" fmla="+- 0 2375 1296"/>
                                <a:gd name="T73" fmla="*/ T72 w 6818"/>
                                <a:gd name="T74" fmla="+- 0 4716 520"/>
                                <a:gd name="T75" fmla="*/ 4716 h 4242"/>
                                <a:gd name="T76" fmla="+- 0 2359 1296"/>
                                <a:gd name="T77" fmla="*/ T76 w 6818"/>
                                <a:gd name="T78" fmla="+- 0 4701 520"/>
                                <a:gd name="T79" fmla="*/ 4701 h 4242"/>
                                <a:gd name="T80" fmla="+- 0 2343 1296"/>
                                <a:gd name="T81" fmla="*/ T80 w 6818"/>
                                <a:gd name="T82" fmla="+- 0 4686 520"/>
                                <a:gd name="T83" fmla="*/ 4686 h 4242"/>
                                <a:gd name="T84" fmla="+- 0 2326 1296"/>
                                <a:gd name="T85" fmla="*/ T84 w 6818"/>
                                <a:gd name="T86" fmla="+- 0 4671 520"/>
                                <a:gd name="T87" fmla="*/ 4671 h 4242"/>
                                <a:gd name="T88" fmla="+- 0 2308 1296"/>
                                <a:gd name="T89" fmla="*/ T88 w 6818"/>
                                <a:gd name="T90" fmla="+- 0 4641 520"/>
                                <a:gd name="T91" fmla="*/ 4641 h 4242"/>
                                <a:gd name="T92" fmla="+- 0 2291 1296"/>
                                <a:gd name="T93" fmla="*/ T92 w 6818"/>
                                <a:gd name="T94" fmla="+- 0 4626 520"/>
                                <a:gd name="T95" fmla="*/ 4626 h 4242"/>
                                <a:gd name="T96" fmla="+- 0 2273 1296"/>
                                <a:gd name="T97" fmla="*/ T96 w 6818"/>
                                <a:gd name="T98" fmla="+- 0 4611 520"/>
                                <a:gd name="T99" fmla="*/ 4611 h 4242"/>
                                <a:gd name="T100" fmla="+- 0 2255 1296"/>
                                <a:gd name="T101" fmla="*/ T100 w 6818"/>
                                <a:gd name="T102" fmla="+- 0 4581 520"/>
                                <a:gd name="T103" fmla="*/ 4581 h 4242"/>
                                <a:gd name="T104" fmla="+- 0 2219 1296"/>
                                <a:gd name="T105" fmla="*/ T104 w 6818"/>
                                <a:gd name="T106" fmla="+- 0 4551 520"/>
                                <a:gd name="T107" fmla="*/ 4551 h 4242"/>
                                <a:gd name="T108" fmla="+- 0 2200 1296"/>
                                <a:gd name="T109" fmla="*/ T108 w 6818"/>
                                <a:gd name="T110" fmla="+- 0 4521 520"/>
                                <a:gd name="T111" fmla="*/ 4521 h 4242"/>
                                <a:gd name="T112" fmla="+- 0 2145 1296"/>
                                <a:gd name="T113" fmla="*/ T112 w 6818"/>
                                <a:gd name="T114" fmla="+- 0 4476 520"/>
                                <a:gd name="T115" fmla="*/ 4476 h 4242"/>
                                <a:gd name="T116" fmla="+- 0 2126 1296"/>
                                <a:gd name="T117" fmla="*/ T116 w 6818"/>
                                <a:gd name="T118" fmla="+- 0 4476 520"/>
                                <a:gd name="T119" fmla="*/ 4476 h 4242"/>
                                <a:gd name="T120" fmla="+- 0 2108 1296"/>
                                <a:gd name="T121" fmla="*/ T120 w 6818"/>
                                <a:gd name="T122" fmla="+- 0 4461 520"/>
                                <a:gd name="T123" fmla="*/ 4461 h 4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6818" h="4242">
                                  <a:moveTo>
                                    <a:pt x="812" y="3941"/>
                                  </a:moveTo>
                                  <a:lnTo>
                                    <a:pt x="737" y="3941"/>
                                  </a:lnTo>
                                  <a:lnTo>
                                    <a:pt x="718" y="3956"/>
                                  </a:lnTo>
                                  <a:lnTo>
                                    <a:pt x="698" y="3971"/>
                                  </a:lnTo>
                                  <a:lnTo>
                                    <a:pt x="637" y="4016"/>
                                  </a:lnTo>
                                  <a:lnTo>
                                    <a:pt x="616" y="4046"/>
                                  </a:lnTo>
                                  <a:lnTo>
                                    <a:pt x="596" y="4061"/>
                                  </a:lnTo>
                                  <a:lnTo>
                                    <a:pt x="555" y="4106"/>
                                  </a:lnTo>
                                  <a:lnTo>
                                    <a:pt x="535" y="4136"/>
                                  </a:lnTo>
                                  <a:lnTo>
                                    <a:pt x="515" y="4151"/>
                                  </a:lnTo>
                                  <a:lnTo>
                                    <a:pt x="496" y="4166"/>
                                  </a:lnTo>
                                  <a:lnTo>
                                    <a:pt x="477" y="4196"/>
                                  </a:lnTo>
                                  <a:lnTo>
                                    <a:pt x="459" y="4196"/>
                                  </a:lnTo>
                                  <a:lnTo>
                                    <a:pt x="441" y="4211"/>
                                  </a:lnTo>
                                  <a:lnTo>
                                    <a:pt x="424" y="4226"/>
                                  </a:lnTo>
                                  <a:lnTo>
                                    <a:pt x="1126" y="4226"/>
                                  </a:lnTo>
                                  <a:lnTo>
                                    <a:pt x="1111" y="4211"/>
                                  </a:lnTo>
                                  <a:lnTo>
                                    <a:pt x="1095" y="4211"/>
                                  </a:lnTo>
                                  <a:lnTo>
                                    <a:pt x="1079" y="4196"/>
                                  </a:lnTo>
                                  <a:lnTo>
                                    <a:pt x="1063" y="4181"/>
                                  </a:lnTo>
                                  <a:lnTo>
                                    <a:pt x="1047" y="4166"/>
                                  </a:lnTo>
                                  <a:lnTo>
                                    <a:pt x="1030" y="4151"/>
                                  </a:lnTo>
                                  <a:lnTo>
                                    <a:pt x="1012" y="4121"/>
                                  </a:lnTo>
                                  <a:lnTo>
                                    <a:pt x="995" y="4106"/>
                                  </a:lnTo>
                                  <a:lnTo>
                                    <a:pt x="977" y="4091"/>
                                  </a:lnTo>
                                  <a:lnTo>
                                    <a:pt x="959" y="4061"/>
                                  </a:lnTo>
                                  <a:lnTo>
                                    <a:pt x="923" y="4031"/>
                                  </a:lnTo>
                                  <a:lnTo>
                                    <a:pt x="904" y="4001"/>
                                  </a:lnTo>
                                  <a:lnTo>
                                    <a:pt x="849" y="3956"/>
                                  </a:lnTo>
                                  <a:lnTo>
                                    <a:pt x="830" y="3956"/>
                                  </a:lnTo>
                                  <a:lnTo>
                                    <a:pt x="812" y="39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1084"/>
                          <wps:cNvSpPr>
                            <a:spLocks/>
                          </wps:cNvSpPr>
                          <wps:spPr bwMode="auto">
                            <a:xfrm>
                              <a:off x="1296" y="520"/>
                              <a:ext cx="6818" cy="4242"/>
                            </a:xfrm>
                            <a:custGeom>
                              <a:avLst/>
                              <a:gdLst>
                                <a:gd name="T0" fmla="+- 0 2690 1296"/>
                                <a:gd name="T1" fmla="*/ T0 w 6818"/>
                                <a:gd name="T2" fmla="+- 0 4626 520"/>
                                <a:gd name="T3" fmla="*/ 4626 h 4242"/>
                                <a:gd name="T4" fmla="+- 0 2650 1296"/>
                                <a:gd name="T5" fmla="*/ T4 w 6818"/>
                                <a:gd name="T6" fmla="+- 0 4626 520"/>
                                <a:gd name="T7" fmla="*/ 4626 h 4242"/>
                                <a:gd name="T8" fmla="+- 0 2634 1296"/>
                                <a:gd name="T9" fmla="*/ T8 w 6818"/>
                                <a:gd name="T10" fmla="+- 0 4641 520"/>
                                <a:gd name="T11" fmla="*/ 4641 h 4242"/>
                                <a:gd name="T12" fmla="+- 0 2619 1296"/>
                                <a:gd name="T13" fmla="*/ T12 w 6818"/>
                                <a:gd name="T14" fmla="+- 0 4656 520"/>
                                <a:gd name="T15" fmla="*/ 4656 h 4242"/>
                                <a:gd name="T16" fmla="+- 0 2603 1296"/>
                                <a:gd name="T17" fmla="*/ T16 w 6818"/>
                                <a:gd name="T18" fmla="+- 0 4656 520"/>
                                <a:gd name="T19" fmla="*/ 4656 h 4242"/>
                                <a:gd name="T20" fmla="+- 0 2558 1296"/>
                                <a:gd name="T21" fmla="*/ T20 w 6818"/>
                                <a:gd name="T22" fmla="+- 0 4701 520"/>
                                <a:gd name="T23" fmla="*/ 4701 h 4242"/>
                                <a:gd name="T24" fmla="+- 0 2543 1296"/>
                                <a:gd name="T25" fmla="*/ T24 w 6818"/>
                                <a:gd name="T26" fmla="+- 0 4716 520"/>
                                <a:gd name="T27" fmla="*/ 4716 h 4242"/>
                                <a:gd name="T28" fmla="+- 0 2527 1296"/>
                                <a:gd name="T29" fmla="*/ T28 w 6818"/>
                                <a:gd name="T30" fmla="+- 0 4716 520"/>
                                <a:gd name="T31" fmla="*/ 4716 h 4242"/>
                                <a:gd name="T32" fmla="+- 0 2511 1296"/>
                                <a:gd name="T33" fmla="*/ T32 w 6818"/>
                                <a:gd name="T34" fmla="+- 0 4731 520"/>
                                <a:gd name="T35" fmla="*/ 4731 h 4242"/>
                                <a:gd name="T36" fmla="+- 0 2495 1296"/>
                                <a:gd name="T37" fmla="*/ T36 w 6818"/>
                                <a:gd name="T38" fmla="+- 0 4731 520"/>
                                <a:gd name="T39" fmla="*/ 4731 h 4242"/>
                                <a:gd name="T40" fmla="+- 0 2478 1296"/>
                                <a:gd name="T41" fmla="*/ T40 w 6818"/>
                                <a:gd name="T42" fmla="+- 0 4746 520"/>
                                <a:gd name="T43" fmla="*/ 4746 h 4242"/>
                                <a:gd name="T44" fmla="+- 0 2780 1296"/>
                                <a:gd name="T45" fmla="*/ T44 w 6818"/>
                                <a:gd name="T46" fmla="+- 0 4746 520"/>
                                <a:gd name="T47" fmla="*/ 4746 h 4242"/>
                                <a:gd name="T48" fmla="+- 0 2769 1296"/>
                                <a:gd name="T49" fmla="*/ T48 w 6818"/>
                                <a:gd name="T50" fmla="+- 0 4731 520"/>
                                <a:gd name="T51" fmla="*/ 4731 h 4242"/>
                                <a:gd name="T52" fmla="+- 0 2758 1296"/>
                                <a:gd name="T53" fmla="*/ T52 w 6818"/>
                                <a:gd name="T54" fmla="+- 0 4716 520"/>
                                <a:gd name="T55" fmla="*/ 4716 h 4242"/>
                                <a:gd name="T56" fmla="+- 0 2724 1296"/>
                                <a:gd name="T57" fmla="*/ T56 w 6818"/>
                                <a:gd name="T58" fmla="+- 0 4671 520"/>
                                <a:gd name="T59" fmla="*/ 4671 h 4242"/>
                                <a:gd name="T60" fmla="+- 0 2713 1296"/>
                                <a:gd name="T61" fmla="*/ T60 w 6818"/>
                                <a:gd name="T62" fmla="+- 0 4641 520"/>
                                <a:gd name="T63" fmla="*/ 4641 h 4242"/>
                                <a:gd name="T64" fmla="+- 0 2702 1296"/>
                                <a:gd name="T65" fmla="*/ T64 w 6818"/>
                                <a:gd name="T66" fmla="+- 0 4641 520"/>
                                <a:gd name="T67" fmla="*/ 4641 h 4242"/>
                                <a:gd name="T68" fmla="+- 0 2690 1296"/>
                                <a:gd name="T69" fmla="*/ T68 w 6818"/>
                                <a:gd name="T70" fmla="+- 0 4626 520"/>
                                <a:gd name="T71" fmla="*/ 4626 h 4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818" h="4242">
                                  <a:moveTo>
                                    <a:pt x="1394" y="4106"/>
                                  </a:moveTo>
                                  <a:lnTo>
                                    <a:pt x="1354" y="4106"/>
                                  </a:lnTo>
                                  <a:lnTo>
                                    <a:pt x="1338" y="4121"/>
                                  </a:lnTo>
                                  <a:lnTo>
                                    <a:pt x="1323" y="4136"/>
                                  </a:lnTo>
                                  <a:lnTo>
                                    <a:pt x="1307" y="4136"/>
                                  </a:lnTo>
                                  <a:lnTo>
                                    <a:pt x="1262" y="4181"/>
                                  </a:lnTo>
                                  <a:lnTo>
                                    <a:pt x="1247" y="4196"/>
                                  </a:lnTo>
                                  <a:lnTo>
                                    <a:pt x="1231" y="4196"/>
                                  </a:lnTo>
                                  <a:lnTo>
                                    <a:pt x="1215" y="4211"/>
                                  </a:lnTo>
                                  <a:lnTo>
                                    <a:pt x="1199" y="4211"/>
                                  </a:lnTo>
                                  <a:lnTo>
                                    <a:pt x="1182" y="4226"/>
                                  </a:lnTo>
                                  <a:lnTo>
                                    <a:pt x="1484" y="4226"/>
                                  </a:lnTo>
                                  <a:lnTo>
                                    <a:pt x="1473" y="4211"/>
                                  </a:lnTo>
                                  <a:lnTo>
                                    <a:pt x="1462" y="4196"/>
                                  </a:lnTo>
                                  <a:lnTo>
                                    <a:pt x="1428" y="4151"/>
                                  </a:lnTo>
                                  <a:lnTo>
                                    <a:pt x="1417" y="4121"/>
                                  </a:lnTo>
                                  <a:lnTo>
                                    <a:pt x="1406" y="4121"/>
                                  </a:lnTo>
                                  <a:lnTo>
                                    <a:pt x="1394" y="4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1083"/>
                          <wps:cNvSpPr>
                            <a:spLocks/>
                          </wps:cNvSpPr>
                          <wps:spPr bwMode="auto">
                            <a:xfrm>
                              <a:off x="1296" y="520"/>
                              <a:ext cx="6818" cy="4242"/>
                            </a:xfrm>
                            <a:custGeom>
                              <a:avLst/>
                              <a:gdLst>
                                <a:gd name="T0" fmla="+- 0 3369 1296"/>
                                <a:gd name="T1" fmla="*/ T0 w 6818"/>
                                <a:gd name="T2" fmla="+- 0 2138 520"/>
                                <a:gd name="T3" fmla="*/ 2138 h 4242"/>
                                <a:gd name="T4" fmla="+- 0 3348 1296"/>
                                <a:gd name="T5" fmla="*/ T4 w 6818"/>
                                <a:gd name="T6" fmla="+- 0 2168 520"/>
                                <a:gd name="T7" fmla="*/ 2168 h 4242"/>
                                <a:gd name="T8" fmla="+- 0 3326 1296"/>
                                <a:gd name="T9" fmla="*/ T8 w 6818"/>
                                <a:gd name="T10" fmla="+- 0 2198 520"/>
                                <a:gd name="T11" fmla="*/ 2198 h 4242"/>
                                <a:gd name="T12" fmla="+- 0 3304 1296"/>
                                <a:gd name="T13" fmla="*/ T12 w 6818"/>
                                <a:gd name="T14" fmla="+- 0 2273 520"/>
                                <a:gd name="T15" fmla="*/ 2273 h 4242"/>
                                <a:gd name="T16" fmla="+- 0 3282 1296"/>
                                <a:gd name="T17" fmla="*/ T16 w 6818"/>
                                <a:gd name="T18" fmla="+- 0 2348 520"/>
                                <a:gd name="T19" fmla="*/ 2348 h 4242"/>
                                <a:gd name="T20" fmla="+- 0 3259 1296"/>
                                <a:gd name="T21" fmla="*/ T20 w 6818"/>
                                <a:gd name="T22" fmla="+- 0 2453 520"/>
                                <a:gd name="T23" fmla="*/ 2453 h 4242"/>
                                <a:gd name="T24" fmla="+- 0 3236 1296"/>
                                <a:gd name="T25" fmla="*/ T24 w 6818"/>
                                <a:gd name="T26" fmla="+- 0 2573 520"/>
                                <a:gd name="T27" fmla="*/ 2573 h 4242"/>
                                <a:gd name="T28" fmla="+- 0 3213 1296"/>
                                <a:gd name="T29" fmla="*/ T28 w 6818"/>
                                <a:gd name="T30" fmla="+- 0 2693 520"/>
                                <a:gd name="T31" fmla="*/ 2693 h 4242"/>
                                <a:gd name="T32" fmla="+- 0 3190 1296"/>
                                <a:gd name="T33" fmla="*/ T32 w 6818"/>
                                <a:gd name="T34" fmla="+- 0 2843 520"/>
                                <a:gd name="T35" fmla="*/ 2843 h 4242"/>
                                <a:gd name="T36" fmla="+- 0 3167 1296"/>
                                <a:gd name="T37" fmla="*/ T36 w 6818"/>
                                <a:gd name="T38" fmla="+- 0 2978 520"/>
                                <a:gd name="T39" fmla="*/ 2978 h 4242"/>
                                <a:gd name="T40" fmla="+- 0 3144 1296"/>
                                <a:gd name="T41" fmla="*/ T40 w 6818"/>
                                <a:gd name="T42" fmla="+- 0 3143 520"/>
                                <a:gd name="T43" fmla="*/ 3143 h 4242"/>
                                <a:gd name="T44" fmla="+- 0 3122 1296"/>
                                <a:gd name="T45" fmla="*/ T44 w 6818"/>
                                <a:gd name="T46" fmla="+- 0 3292 520"/>
                                <a:gd name="T47" fmla="*/ 3292 h 4242"/>
                                <a:gd name="T48" fmla="+- 0 3099 1296"/>
                                <a:gd name="T49" fmla="*/ T48 w 6818"/>
                                <a:gd name="T50" fmla="+- 0 3457 520"/>
                                <a:gd name="T51" fmla="*/ 3457 h 4242"/>
                                <a:gd name="T52" fmla="+- 0 3077 1296"/>
                                <a:gd name="T53" fmla="*/ T52 w 6818"/>
                                <a:gd name="T54" fmla="+- 0 3607 520"/>
                                <a:gd name="T55" fmla="*/ 3607 h 4242"/>
                                <a:gd name="T56" fmla="+- 0 3055 1296"/>
                                <a:gd name="T57" fmla="*/ T56 w 6818"/>
                                <a:gd name="T58" fmla="+- 0 3772 520"/>
                                <a:gd name="T59" fmla="*/ 3772 h 4242"/>
                                <a:gd name="T60" fmla="+- 0 3034 1296"/>
                                <a:gd name="T61" fmla="*/ T60 w 6818"/>
                                <a:gd name="T62" fmla="+- 0 3922 520"/>
                                <a:gd name="T63" fmla="*/ 3922 h 4242"/>
                                <a:gd name="T64" fmla="+- 0 3013 1296"/>
                                <a:gd name="T65" fmla="*/ T64 w 6818"/>
                                <a:gd name="T66" fmla="+- 0 4057 520"/>
                                <a:gd name="T67" fmla="*/ 4057 h 4242"/>
                                <a:gd name="T68" fmla="+- 0 2992 1296"/>
                                <a:gd name="T69" fmla="*/ T68 w 6818"/>
                                <a:gd name="T70" fmla="+- 0 4192 520"/>
                                <a:gd name="T71" fmla="*/ 4192 h 4242"/>
                                <a:gd name="T72" fmla="+- 0 2972 1296"/>
                                <a:gd name="T73" fmla="*/ T72 w 6818"/>
                                <a:gd name="T74" fmla="+- 0 4312 520"/>
                                <a:gd name="T75" fmla="*/ 4312 h 4242"/>
                                <a:gd name="T76" fmla="+- 0 2953 1296"/>
                                <a:gd name="T77" fmla="*/ T76 w 6818"/>
                                <a:gd name="T78" fmla="+- 0 4417 520"/>
                                <a:gd name="T79" fmla="*/ 4417 h 4242"/>
                                <a:gd name="T80" fmla="+- 0 2935 1296"/>
                                <a:gd name="T81" fmla="*/ T80 w 6818"/>
                                <a:gd name="T82" fmla="+- 0 4506 520"/>
                                <a:gd name="T83" fmla="*/ 4506 h 4242"/>
                                <a:gd name="T84" fmla="+- 0 2918 1296"/>
                                <a:gd name="T85" fmla="*/ T84 w 6818"/>
                                <a:gd name="T86" fmla="+- 0 4581 520"/>
                                <a:gd name="T87" fmla="*/ 4581 h 4242"/>
                                <a:gd name="T88" fmla="+- 0 2901 1296"/>
                                <a:gd name="T89" fmla="*/ T88 w 6818"/>
                                <a:gd name="T90" fmla="+- 0 4641 520"/>
                                <a:gd name="T91" fmla="*/ 4641 h 4242"/>
                                <a:gd name="T92" fmla="+- 0 2870 1296"/>
                                <a:gd name="T93" fmla="*/ T92 w 6818"/>
                                <a:gd name="T94" fmla="+- 0 4716 520"/>
                                <a:gd name="T95" fmla="*/ 4716 h 4242"/>
                                <a:gd name="T96" fmla="+- 0 2856 1296"/>
                                <a:gd name="T97" fmla="*/ T96 w 6818"/>
                                <a:gd name="T98" fmla="+- 0 4746 520"/>
                                <a:gd name="T99" fmla="*/ 4746 h 4242"/>
                                <a:gd name="T100" fmla="+- 0 5497 1296"/>
                                <a:gd name="T101" fmla="*/ T100 w 6818"/>
                                <a:gd name="T102" fmla="+- 0 4746 520"/>
                                <a:gd name="T103" fmla="*/ 4746 h 4242"/>
                                <a:gd name="T104" fmla="+- 0 5474 1296"/>
                                <a:gd name="T105" fmla="*/ T104 w 6818"/>
                                <a:gd name="T106" fmla="+- 0 4731 520"/>
                                <a:gd name="T107" fmla="*/ 4731 h 4242"/>
                                <a:gd name="T108" fmla="+- 0 5427 1296"/>
                                <a:gd name="T109" fmla="*/ T108 w 6818"/>
                                <a:gd name="T110" fmla="+- 0 4671 520"/>
                                <a:gd name="T111" fmla="*/ 4671 h 4242"/>
                                <a:gd name="T112" fmla="+- 0 5404 1296"/>
                                <a:gd name="T113" fmla="*/ T112 w 6818"/>
                                <a:gd name="T114" fmla="+- 0 4611 520"/>
                                <a:gd name="T115" fmla="*/ 4611 h 4242"/>
                                <a:gd name="T116" fmla="+- 0 5380 1296"/>
                                <a:gd name="T117" fmla="*/ T116 w 6818"/>
                                <a:gd name="T118" fmla="+- 0 4521 520"/>
                                <a:gd name="T119" fmla="*/ 4521 h 4242"/>
                                <a:gd name="T120" fmla="+- 0 5356 1296"/>
                                <a:gd name="T121" fmla="*/ T120 w 6818"/>
                                <a:gd name="T122" fmla="+- 0 4431 520"/>
                                <a:gd name="T123" fmla="*/ 4431 h 4242"/>
                                <a:gd name="T124" fmla="+- 0 5332 1296"/>
                                <a:gd name="T125" fmla="*/ T124 w 6818"/>
                                <a:gd name="T126" fmla="+- 0 4327 520"/>
                                <a:gd name="T127" fmla="*/ 4327 h 4242"/>
                                <a:gd name="T128" fmla="+- 0 5307 1296"/>
                                <a:gd name="T129" fmla="*/ T128 w 6818"/>
                                <a:gd name="T130" fmla="+- 0 4222 520"/>
                                <a:gd name="T131" fmla="*/ 4222 h 4242"/>
                                <a:gd name="T132" fmla="+- 0 5283 1296"/>
                                <a:gd name="T133" fmla="*/ T132 w 6818"/>
                                <a:gd name="T134" fmla="+- 0 4102 520"/>
                                <a:gd name="T135" fmla="*/ 4102 h 4242"/>
                                <a:gd name="T136" fmla="+- 0 5259 1296"/>
                                <a:gd name="T137" fmla="*/ T136 w 6818"/>
                                <a:gd name="T138" fmla="+- 0 3967 520"/>
                                <a:gd name="T139" fmla="*/ 3967 h 4242"/>
                                <a:gd name="T140" fmla="+- 0 5234 1296"/>
                                <a:gd name="T141" fmla="*/ T140 w 6818"/>
                                <a:gd name="T142" fmla="+- 0 3847 520"/>
                                <a:gd name="T143" fmla="*/ 3847 h 4242"/>
                                <a:gd name="T144" fmla="+- 0 5226 1296"/>
                                <a:gd name="T145" fmla="*/ T144 w 6818"/>
                                <a:gd name="T146" fmla="+- 0 3802 520"/>
                                <a:gd name="T147" fmla="*/ 3802 h 4242"/>
                                <a:gd name="T148" fmla="+- 0 4537 1296"/>
                                <a:gd name="T149" fmla="*/ T148 w 6818"/>
                                <a:gd name="T150" fmla="+- 0 3802 520"/>
                                <a:gd name="T151" fmla="*/ 3802 h 4242"/>
                                <a:gd name="T152" fmla="+- 0 4516 1296"/>
                                <a:gd name="T153" fmla="*/ T152 w 6818"/>
                                <a:gd name="T154" fmla="+- 0 3772 520"/>
                                <a:gd name="T155" fmla="*/ 3772 h 4242"/>
                                <a:gd name="T156" fmla="+- 0 4476 1296"/>
                                <a:gd name="T157" fmla="*/ T156 w 6818"/>
                                <a:gd name="T158" fmla="+- 0 3667 520"/>
                                <a:gd name="T159" fmla="*/ 3667 h 4242"/>
                                <a:gd name="T160" fmla="+- 0 4458 1296"/>
                                <a:gd name="T161" fmla="*/ T160 w 6818"/>
                                <a:gd name="T162" fmla="+- 0 3562 520"/>
                                <a:gd name="T163" fmla="*/ 3562 h 4242"/>
                                <a:gd name="T164" fmla="+- 0 4439 1296"/>
                                <a:gd name="T165" fmla="*/ T164 w 6818"/>
                                <a:gd name="T166" fmla="+- 0 3427 520"/>
                                <a:gd name="T167" fmla="*/ 3427 h 4242"/>
                                <a:gd name="T168" fmla="+- 0 4435 1296"/>
                                <a:gd name="T169" fmla="*/ T168 w 6818"/>
                                <a:gd name="T170" fmla="+- 0 3382 520"/>
                                <a:gd name="T171" fmla="*/ 3382 h 4242"/>
                                <a:gd name="T172" fmla="+- 0 3732 1296"/>
                                <a:gd name="T173" fmla="*/ T172 w 6818"/>
                                <a:gd name="T174" fmla="+- 0 3382 520"/>
                                <a:gd name="T175" fmla="*/ 3382 h 4242"/>
                                <a:gd name="T176" fmla="+- 0 3690 1296"/>
                                <a:gd name="T177" fmla="*/ T176 w 6818"/>
                                <a:gd name="T178" fmla="+- 0 3322 520"/>
                                <a:gd name="T179" fmla="*/ 3322 h 4242"/>
                                <a:gd name="T180" fmla="+- 0 3669 1296"/>
                                <a:gd name="T181" fmla="*/ T180 w 6818"/>
                                <a:gd name="T182" fmla="+- 0 3262 520"/>
                                <a:gd name="T183" fmla="*/ 3262 h 4242"/>
                                <a:gd name="T184" fmla="+- 0 3648 1296"/>
                                <a:gd name="T185" fmla="*/ T184 w 6818"/>
                                <a:gd name="T186" fmla="+- 0 3173 520"/>
                                <a:gd name="T187" fmla="*/ 3173 h 4242"/>
                                <a:gd name="T188" fmla="+- 0 3627 1296"/>
                                <a:gd name="T189" fmla="*/ T188 w 6818"/>
                                <a:gd name="T190" fmla="+- 0 3098 520"/>
                                <a:gd name="T191" fmla="*/ 3098 h 4242"/>
                                <a:gd name="T192" fmla="+- 0 3605 1296"/>
                                <a:gd name="T193" fmla="*/ T192 w 6818"/>
                                <a:gd name="T194" fmla="+- 0 2993 520"/>
                                <a:gd name="T195" fmla="*/ 2993 h 4242"/>
                                <a:gd name="T196" fmla="+- 0 3584 1296"/>
                                <a:gd name="T197" fmla="*/ T196 w 6818"/>
                                <a:gd name="T198" fmla="+- 0 2888 520"/>
                                <a:gd name="T199" fmla="*/ 2888 h 4242"/>
                                <a:gd name="T200" fmla="+- 0 3563 1296"/>
                                <a:gd name="T201" fmla="*/ T200 w 6818"/>
                                <a:gd name="T202" fmla="+- 0 2783 520"/>
                                <a:gd name="T203" fmla="*/ 2783 h 4242"/>
                                <a:gd name="T204" fmla="+- 0 3541 1296"/>
                                <a:gd name="T205" fmla="*/ T204 w 6818"/>
                                <a:gd name="T206" fmla="+- 0 2678 520"/>
                                <a:gd name="T207" fmla="*/ 2678 h 4242"/>
                                <a:gd name="T208" fmla="+- 0 3498 1296"/>
                                <a:gd name="T209" fmla="*/ T208 w 6818"/>
                                <a:gd name="T210" fmla="+- 0 2468 520"/>
                                <a:gd name="T211" fmla="*/ 2468 h 4242"/>
                                <a:gd name="T212" fmla="+- 0 3477 1296"/>
                                <a:gd name="T213" fmla="*/ T212 w 6818"/>
                                <a:gd name="T214" fmla="+- 0 2378 520"/>
                                <a:gd name="T215" fmla="*/ 2378 h 4242"/>
                                <a:gd name="T216" fmla="+- 0 3433 1296"/>
                                <a:gd name="T217" fmla="*/ T216 w 6818"/>
                                <a:gd name="T218" fmla="+- 0 2228 520"/>
                                <a:gd name="T219" fmla="*/ 2228 h 4242"/>
                                <a:gd name="T220" fmla="+- 0 3390 1296"/>
                                <a:gd name="T221" fmla="*/ T220 w 6818"/>
                                <a:gd name="T222" fmla="+- 0 2153 520"/>
                                <a:gd name="T223" fmla="*/ 2153 h 4242"/>
                                <a:gd name="T224" fmla="+- 0 3369 1296"/>
                                <a:gd name="T225" fmla="*/ T224 w 6818"/>
                                <a:gd name="T226" fmla="+- 0 2138 520"/>
                                <a:gd name="T227" fmla="*/ 2138 h 4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6818" h="4242">
                                  <a:moveTo>
                                    <a:pt x="2073" y="1618"/>
                                  </a:moveTo>
                                  <a:lnTo>
                                    <a:pt x="2052" y="1648"/>
                                  </a:lnTo>
                                  <a:lnTo>
                                    <a:pt x="2030" y="1678"/>
                                  </a:lnTo>
                                  <a:lnTo>
                                    <a:pt x="2008" y="1753"/>
                                  </a:lnTo>
                                  <a:lnTo>
                                    <a:pt x="1986" y="1828"/>
                                  </a:lnTo>
                                  <a:lnTo>
                                    <a:pt x="1963" y="1933"/>
                                  </a:lnTo>
                                  <a:lnTo>
                                    <a:pt x="1940" y="2053"/>
                                  </a:lnTo>
                                  <a:lnTo>
                                    <a:pt x="1917" y="2173"/>
                                  </a:lnTo>
                                  <a:lnTo>
                                    <a:pt x="1894" y="2323"/>
                                  </a:lnTo>
                                  <a:lnTo>
                                    <a:pt x="1871" y="2458"/>
                                  </a:lnTo>
                                  <a:lnTo>
                                    <a:pt x="1848" y="2623"/>
                                  </a:lnTo>
                                  <a:lnTo>
                                    <a:pt x="1826" y="2772"/>
                                  </a:lnTo>
                                  <a:lnTo>
                                    <a:pt x="1803" y="2937"/>
                                  </a:lnTo>
                                  <a:lnTo>
                                    <a:pt x="1781" y="3087"/>
                                  </a:lnTo>
                                  <a:lnTo>
                                    <a:pt x="1759" y="3252"/>
                                  </a:lnTo>
                                  <a:lnTo>
                                    <a:pt x="1738" y="3402"/>
                                  </a:lnTo>
                                  <a:lnTo>
                                    <a:pt x="1717" y="3537"/>
                                  </a:lnTo>
                                  <a:lnTo>
                                    <a:pt x="1696" y="3672"/>
                                  </a:lnTo>
                                  <a:lnTo>
                                    <a:pt x="1676" y="3792"/>
                                  </a:lnTo>
                                  <a:lnTo>
                                    <a:pt x="1657" y="3897"/>
                                  </a:lnTo>
                                  <a:lnTo>
                                    <a:pt x="1639" y="3986"/>
                                  </a:lnTo>
                                  <a:lnTo>
                                    <a:pt x="1622" y="4061"/>
                                  </a:lnTo>
                                  <a:lnTo>
                                    <a:pt x="1605" y="4121"/>
                                  </a:lnTo>
                                  <a:lnTo>
                                    <a:pt x="1574" y="4196"/>
                                  </a:lnTo>
                                  <a:lnTo>
                                    <a:pt x="1560" y="4226"/>
                                  </a:lnTo>
                                  <a:lnTo>
                                    <a:pt x="4201" y="4226"/>
                                  </a:lnTo>
                                  <a:lnTo>
                                    <a:pt x="4178" y="4211"/>
                                  </a:lnTo>
                                  <a:lnTo>
                                    <a:pt x="4131" y="4151"/>
                                  </a:lnTo>
                                  <a:lnTo>
                                    <a:pt x="4108" y="4091"/>
                                  </a:lnTo>
                                  <a:lnTo>
                                    <a:pt x="4084" y="4001"/>
                                  </a:lnTo>
                                  <a:lnTo>
                                    <a:pt x="4060" y="3911"/>
                                  </a:lnTo>
                                  <a:lnTo>
                                    <a:pt x="4036" y="3807"/>
                                  </a:lnTo>
                                  <a:lnTo>
                                    <a:pt x="4011" y="3702"/>
                                  </a:lnTo>
                                  <a:lnTo>
                                    <a:pt x="3987" y="3582"/>
                                  </a:lnTo>
                                  <a:lnTo>
                                    <a:pt x="3963" y="3447"/>
                                  </a:lnTo>
                                  <a:lnTo>
                                    <a:pt x="3938" y="3327"/>
                                  </a:lnTo>
                                  <a:lnTo>
                                    <a:pt x="3930" y="3282"/>
                                  </a:lnTo>
                                  <a:lnTo>
                                    <a:pt x="3241" y="3282"/>
                                  </a:lnTo>
                                  <a:lnTo>
                                    <a:pt x="3220" y="3252"/>
                                  </a:lnTo>
                                  <a:lnTo>
                                    <a:pt x="3180" y="3147"/>
                                  </a:lnTo>
                                  <a:lnTo>
                                    <a:pt x="3162" y="3042"/>
                                  </a:lnTo>
                                  <a:lnTo>
                                    <a:pt x="3143" y="2907"/>
                                  </a:lnTo>
                                  <a:lnTo>
                                    <a:pt x="3139" y="2862"/>
                                  </a:lnTo>
                                  <a:lnTo>
                                    <a:pt x="2436" y="2862"/>
                                  </a:lnTo>
                                  <a:lnTo>
                                    <a:pt x="2394" y="2802"/>
                                  </a:lnTo>
                                  <a:lnTo>
                                    <a:pt x="2373" y="2742"/>
                                  </a:lnTo>
                                  <a:lnTo>
                                    <a:pt x="2352" y="2653"/>
                                  </a:lnTo>
                                  <a:lnTo>
                                    <a:pt x="2331" y="2578"/>
                                  </a:lnTo>
                                  <a:lnTo>
                                    <a:pt x="2309" y="2473"/>
                                  </a:lnTo>
                                  <a:lnTo>
                                    <a:pt x="2288" y="2368"/>
                                  </a:lnTo>
                                  <a:lnTo>
                                    <a:pt x="2267" y="2263"/>
                                  </a:lnTo>
                                  <a:lnTo>
                                    <a:pt x="2245" y="2158"/>
                                  </a:lnTo>
                                  <a:lnTo>
                                    <a:pt x="2202" y="1948"/>
                                  </a:lnTo>
                                  <a:lnTo>
                                    <a:pt x="2181" y="1858"/>
                                  </a:lnTo>
                                  <a:lnTo>
                                    <a:pt x="2137" y="1708"/>
                                  </a:lnTo>
                                  <a:lnTo>
                                    <a:pt x="2094" y="1633"/>
                                  </a:lnTo>
                                  <a:lnTo>
                                    <a:pt x="2073" y="16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082"/>
                          <wps:cNvSpPr>
                            <a:spLocks/>
                          </wps:cNvSpPr>
                          <wps:spPr bwMode="auto">
                            <a:xfrm>
                              <a:off x="1296" y="520"/>
                              <a:ext cx="6818" cy="4242"/>
                            </a:xfrm>
                            <a:custGeom>
                              <a:avLst/>
                              <a:gdLst>
                                <a:gd name="T0" fmla="+- 0 5909 1296"/>
                                <a:gd name="T1" fmla="*/ T0 w 6818"/>
                                <a:gd name="T2" fmla="+- 0 4057 520"/>
                                <a:gd name="T3" fmla="*/ 4057 h 4242"/>
                                <a:gd name="T4" fmla="+- 0 5891 1296"/>
                                <a:gd name="T5" fmla="*/ T4 w 6818"/>
                                <a:gd name="T6" fmla="+- 0 4057 520"/>
                                <a:gd name="T7" fmla="*/ 4057 h 4242"/>
                                <a:gd name="T8" fmla="+- 0 5872 1296"/>
                                <a:gd name="T9" fmla="*/ T8 w 6818"/>
                                <a:gd name="T10" fmla="+- 0 4072 520"/>
                                <a:gd name="T11" fmla="*/ 4072 h 4242"/>
                                <a:gd name="T12" fmla="+- 0 5852 1296"/>
                                <a:gd name="T13" fmla="*/ T12 w 6818"/>
                                <a:gd name="T14" fmla="+- 0 4087 520"/>
                                <a:gd name="T15" fmla="*/ 4087 h 4242"/>
                                <a:gd name="T16" fmla="+- 0 5832 1296"/>
                                <a:gd name="T17" fmla="*/ T16 w 6818"/>
                                <a:gd name="T18" fmla="+- 0 4117 520"/>
                                <a:gd name="T19" fmla="*/ 4117 h 4242"/>
                                <a:gd name="T20" fmla="+- 0 5812 1296"/>
                                <a:gd name="T21" fmla="*/ T20 w 6818"/>
                                <a:gd name="T22" fmla="+- 0 4147 520"/>
                                <a:gd name="T23" fmla="*/ 4147 h 4242"/>
                                <a:gd name="T24" fmla="+- 0 5791 1296"/>
                                <a:gd name="T25" fmla="*/ T24 w 6818"/>
                                <a:gd name="T26" fmla="+- 0 4192 520"/>
                                <a:gd name="T27" fmla="*/ 4192 h 4242"/>
                                <a:gd name="T28" fmla="+- 0 5770 1296"/>
                                <a:gd name="T29" fmla="*/ T28 w 6818"/>
                                <a:gd name="T30" fmla="+- 0 4237 520"/>
                                <a:gd name="T31" fmla="*/ 4237 h 4242"/>
                                <a:gd name="T32" fmla="+- 0 5748 1296"/>
                                <a:gd name="T33" fmla="*/ T32 w 6818"/>
                                <a:gd name="T34" fmla="+- 0 4297 520"/>
                                <a:gd name="T35" fmla="*/ 4297 h 4242"/>
                                <a:gd name="T36" fmla="+- 0 5726 1296"/>
                                <a:gd name="T37" fmla="*/ T36 w 6818"/>
                                <a:gd name="T38" fmla="+- 0 4357 520"/>
                                <a:gd name="T39" fmla="*/ 4357 h 4242"/>
                                <a:gd name="T40" fmla="+- 0 5704 1296"/>
                                <a:gd name="T41" fmla="*/ T40 w 6818"/>
                                <a:gd name="T42" fmla="+- 0 4417 520"/>
                                <a:gd name="T43" fmla="*/ 4417 h 4242"/>
                                <a:gd name="T44" fmla="+- 0 5682 1296"/>
                                <a:gd name="T45" fmla="*/ T44 w 6818"/>
                                <a:gd name="T46" fmla="+- 0 4461 520"/>
                                <a:gd name="T47" fmla="*/ 4461 h 4242"/>
                                <a:gd name="T48" fmla="+- 0 5659 1296"/>
                                <a:gd name="T49" fmla="*/ T48 w 6818"/>
                                <a:gd name="T50" fmla="+- 0 4521 520"/>
                                <a:gd name="T51" fmla="*/ 4521 h 4242"/>
                                <a:gd name="T52" fmla="+- 0 5636 1296"/>
                                <a:gd name="T53" fmla="*/ T52 w 6818"/>
                                <a:gd name="T54" fmla="+- 0 4581 520"/>
                                <a:gd name="T55" fmla="*/ 4581 h 4242"/>
                                <a:gd name="T56" fmla="+- 0 5590 1296"/>
                                <a:gd name="T57" fmla="*/ T56 w 6818"/>
                                <a:gd name="T58" fmla="+- 0 4671 520"/>
                                <a:gd name="T59" fmla="*/ 4671 h 4242"/>
                                <a:gd name="T60" fmla="+- 0 5497 1296"/>
                                <a:gd name="T61" fmla="*/ T60 w 6818"/>
                                <a:gd name="T62" fmla="+- 0 4746 520"/>
                                <a:gd name="T63" fmla="*/ 4746 h 4242"/>
                                <a:gd name="T64" fmla="+- 0 8114 1296"/>
                                <a:gd name="T65" fmla="*/ T64 w 6818"/>
                                <a:gd name="T66" fmla="+- 0 4746 520"/>
                                <a:gd name="T67" fmla="*/ 4746 h 4242"/>
                                <a:gd name="T68" fmla="+- 0 8099 1296"/>
                                <a:gd name="T69" fmla="*/ T68 w 6818"/>
                                <a:gd name="T70" fmla="+- 0 4716 520"/>
                                <a:gd name="T71" fmla="*/ 4716 h 4242"/>
                                <a:gd name="T72" fmla="+- 0 8088 1296"/>
                                <a:gd name="T73" fmla="*/ T72 w 6818"/>
                                <a:gd name="T74" fmla="+- 0 4686 520"/>
                                <a:gd name="T75" fmla="*/ 4686 h 4242"/>
                                <a:gd name="T76" fmla="+- 0 7164 1296"/>
                                <a:gd name="T77" fmla="*/ T76 w 6818"/>
                                <a:gd name="T78" fmla="+- 0 4686 520"/>
                                <a:gd name="T79" fmla="*/ 4686 h 4242"/>
                                <a:gd name="T80" fmla="+- 0 7150 1296"/>
                                <a:gd name="T81" fmla="*/ T80 w 6818"/>
                                <a:gd name="T82" fmla="+- 0 4671 520"/>
                                <a:gd name="T83" fmla="*/ 4671 h 4242"/>
                                <a:gd name="T84" fmla="+- 0 6184 1296"/>
                                <a:gd name="T85" fmla="*/ T84 w 6818"/>
                                <a:gd name="T86" fmla="+- 0 4671 520"/>
                                <a:gd name="T87" fmla="*/ 4671 h 4242"/>
                                <a:gd name="T88" fmla="+- 0 6169 1296"/>
                                <a:gd name="T89" fmla="*/ T88 w 6818"/>
                                <a:gd name="T90" fmla="+- 0 4656 520"/>
                                <a:gd name="T91" fmla="*/ 4656 h 4242"/>
                                <a:gd name="T92" fmla="+- 0 6139 1296"/>
                                <a:gd name="T93" fmla="*/ T92 w 6818"/>
                                <a:gd name="T94" fmla="+- 0 4596 520"/>
                                <a:gd name="T95" fmla="*/ 4596 h 4242"/>
                                <a:gd name="T96" fmla="+- 0 6111 1296"/>
                                <a:gd name="T97" fmla="*/ T96 w 6818"/>
                                <a:gd name="T98" fmla="+- 0 4536 520"/>
                                <a:gd name="T99" fmla="*/ 4536 h 4242"/>
                                <a:gd name="T100" fmla="+- 0 6082 1296"/>
                                <a:gd name="T101" fmla="*/ T100 w 6818"/>
                                <a:gd name="T102" fmla="+- 0 4446 520"/>
                                <a:gd name="T103" fmla="*/ 4446 h 4242"/>
                                <a:gd name="T104" fmla="+- 0 6068 1296"/>
                                <a:gd name="T105" fmla="*/ T104 w 6818"/>
                                <a:gd name="T106" fmla="+- 0 4402 520"/>
                                <a:gd name="T107" fmla="*/ 4402 h 4242"/>
                                <a:gd name="T108" fmla="+- 0 6039 1296"/>
                                <a:gd name="T109" fmla="*/ T108 w 6818"/>
                                <a:gd name="T110" fmla="+- 0 4312 520"/>
                                <a:gd name="T111" fmla="*/ 4312 h 4242"/>
                                <a:gd name="T112" fmla="+- 0 6009 1296"/>
                                <a:gd name="T113" fmla="*/ T112 w 6818"/>
                                <a:gd name="T114" fmla="+- 0 4222 520"/>
                                <a:gd name="T115" fmla="*/ 4222 h 4242"/>
                                <a:gd name="T116" fmla="+- 0 5993 1296"/>
                                <a:gd name="T117" fmla="*/ T116 w 6818"/>
                                <a:gd name="T118" fmla="+- 0 4192 520"/>
                                <a:gd name="T119" fmla="*/ 4192 h 4242"/>
                                <a:gd name="T120" fmla="+- 0 5977 1296"/>
                                <a:gd name="T121" fmla="*/ T120 w 6818"/>
                                <a:gd name="T122" fmla="+- 0 4147 520"/>
                                <a:gd name="T123" fmla="*/ 4147 h 4242"/>
                                <a:gd name="T124" fmla="+- 0 5961 1296"/>
                                <a:gd name="T125" fmla="*/ T124 w 6818"/>
                                <a:gd name="T126" fmla="+- 0 4117 520"/>
                                <a:gd name="T127" fmla="*/ 4117 h 4242"/>
                                <a:gd name="T128" fmla="+- 0 5944 1296"/>
                                <a:gd name="T129" fmla="*/ T128 w 6818"/>
                                <a:gd name="T130" fmla="+- 0 4102 520"/>
                                <a:gd name="T131" fmla="*/ 4102 h 4242"/>
                                <a:gd name="T132" fmla="+- 0 5927 1296"/>
                                <a:gd name="T133" fmla="*/ T132 w 6818"/>
                                <a:gd name="T134" fmla="+- 0 4072 520"/>
                                <a:gd name="T135" fmla="*/ 4072 h 4242"/>
                                <a:gd name="T136" fmla="+- 0 5909 1296"/>
                                <a:gd name="T137" fmla="*/ T136 w 6818"/>
                                <a:gd name="T138" fmla="+- 0 4057 520"/>
                                <a:gd name="T139" fmla="*/ 4057 h 4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6818" h="4242">
                                  <a:moveTo>
                                    <a:pt x="4613" y="3537"/>
                                  </a:moveTo>
                                  <a:lnTo>
                                    <a:pt x="4595" y="3537"/>
                                  </a:lnTo>
                                  <a:lnTo>
                                    <a:pt x="4576" y="3552"/>
                                  </a:lnTo>
                                  <a:lnTo>
                                    <a:pt x="4556" y="3567"/>
                                  </a:lnTo>
                                  <a:lnTo>
                                    <a:pt x="4536" y="3597"/>
                                  </a:lnTo>
                                  <a:lnTo>
                                    <a:pt x="4516" y="3627"/>
                                  </a:lnTo>
                                  <a:lnTo>
                                    <a:pt x="4495" y="3672"/>
                                  </a:lnTo>
                                  <a:lnTo>
                                    <a:pt x="4474" y="3717"/>
                                  </a:lnTo>
                                  <a:lnTo>
                                    <a:pt x="4452" y="3777"/>
                                  </a:lnTo>
                                  <a:lnTo>
                                    <a:pt x="4430" y="3837"/>
                                  </a:lnTo>
                                  <a:lnTo>
                                    <a:pt x="4408" y="3897"/>
                                  </a:lnTo>
                                  <a:lnTo>
                                    <a:pt x="4386" y="3941"/>
                                  </a:lnTo>
                                  <a:lnTo>
                                    <a:pt x="4363" y="4001"/>
                                  </a:lnTo>
                                  <a:lnTo>
                                    <a:pt x="4340" y="4061"/>
                                  </a:lnTo>
                                  <a:lnTo>
                                    <a:pt x="4294" y="4151"/>
                                  </a:lnTo>
                                  <a:lnTo>
                                    <a:pt x="4201" y="4226"/>
                                  </a:lnTo>
                                  <a:lnTo>
                                    <a:pt x="6818" y="4226"/>
                                  </a:lnTo>
                                  <a:lnTo>
                                    <a:pt x="6803" y="4196"/>
                                  </a:lnTo>
                                  <a:lnTo>
                                    <a:pt x="6792" y="4166"/>
                                  </a:lnTo>
                                  <a:lnTo>
                                    <a:pt x="5868" y="4166"/>
                                  </a:lnTo>
                                  <a:lnTo>
                                    <a:pt x="5854" y="4151"/>
                                  </a:lnTo>
                                  <a:lnTo>
                                    <a:pt x="4888" y="4151"/>
                                  </a:lnTo>
                                  <a:lnTo>
                                    <a:pt x="4873" y="4136"/>
                                  </a:lnTo>
                                  <a:lnTo>
                                    <a:pt x="4843" y="4076"/>
                                  </a:lnTo>
                                  <a:lnTo>
                                    <a:pt x="4815" y="4016"/>
                                  </a:lnTo>
                                  <a:lnTo>
                                    <a:pt x="4786" y="3926"/>
                                  </a:lnTo>
                                  <a:lnTo>
                                    <a:pt x="4772" y="3882"/>
                                  </a:lnTo>
                                  <a:lnTo>
                                    <a:pt x="4743" y="3792"/>
                                  </a:lnTo>
                                  <a:lnTo>
                                    <a:pt x="4713" y="3702"/>
                                  </a:lnTo>
                                  <a:lnTo>
                                    <a:pt x="4697" y="3672"/>
                                  </a:lnTo>
                                  <a:lnTo>
                                    <a:pt x="4681" y="3627"/>
                                  </a:lnTo>
                                  <a:lnTo>
                                    <a:pt x="4665" y="3597"/>
                                  </a:lnTo>
                                  <a:lnTo>
                                    <a:pt x="4648" y="3582"/>
                                  </a:lnTo>
                                  <a:lnTo>
                                    <a:pt x="4631" y="3552"/>
                                  </a:lnTo>
                                  <a:lnTo>
                                    <a:pt x="4613" y="35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081"/>
                          <wps:cNvSpPr>
                            <a:spLocks/>
                          </wps:cNvSpPr>
                          <wps:spPr bwMode="auto">
                            <a:xfrm>
                              <a:off x="1296" y="520"/>
                              <a:ext cx="6818" cy="4242"/>
                            </a:xfrm>
                            <a:custGeom>
                              <a:avLst/>
                              <a:gdLst>
                                <a:gd name="T0" fmla="+- 0 7711 1296"/>
                                <a:gd name="T1" fmla="*/ T0 w 6818"/>
                                <a:gd name="T2" fmla="+- 0 3787 520"/>
                                <a:gd name="T3" fmla="*/ 3787 h 4242"/>
                                <a:gd name="T4" fmla="+- 0 7665 1296"/>
                                <a:gd name="T5" fmla="*/ T4 w 6818"/>
                                <a:gd name="T6" fmla="+- 0 3787 520"/>
                                <a:gd name="T7" fmla="*/ 3787 h 4242"/>
                                <a:gd name="T8" fmla="+- 0 7640 1296"/>
                                <a:gd name="T9" fmla="*/ T8 w 6818"/>
                                <a:gd name="T10" fmla="+- 0 3802 520"/>
                                <a:gd name="T11" fmla="*/ 3802 h 4242"/>
                                <a:gd name="T12" fmla="+- 0 7615 1296"/>
                                <a:gd name="T13" fmla="*/ T12 w 6818"/>
                                <a:gd name="T14" fmla="+- 0 3832 520"/>
                                <a:gd name="T15" fmla="*/ 3832 h 4242"/>
                                <a:gd name="T16" fmla="+- 0 7589 1296"/>
                                <a:gd name="T17" fmla="*/ T16 w 6818"/>
                                <a:gd name="T18" fmla="+- 0 3862 520"/>
                                <a:gd name="T19" fmla="*/ 3862 h 4242"/>
                                <a:gd name="T20" fmla="+- 0 7562 1296"/>
                                <a:gd name="T21" fmla="*/ T20 w 6818"/>
                                <a:gd name="T22" fmla="+- 0 3907 520"/>
                                <a:gd name="T23" fmla="*/ 3907 h 4242"/>
                                <a:gd name="T24" fmla="+- 0 7535 1296"/>
                                <a:gd name="T25" fmla="*/ T24 w 6818"/>
                                <a:gd name="T26" fmla="+- 0 3952 520"/>
                                <a:gd name="T27" fmla="*/ 3952 h 4242"/>
                                <a:gd name="T28" fmla="+- 0 7454 1296"/>
                                <a:gd name="T29" fmla="*/ T28 w 6818"/>
                                <a:gd name="T30" fmla="+- 0 4132 520"/>
                                <a:gd name="T31" fmla="*/ 4132 h 4242"/>
                                <a:gd name="T32" fmla="+- 0 7427 1296"/>
                                <a:gd name="T33" fmla="*/ T32 w 6818"/>
                                <a:gd name="T34" fmla="+- 0 4192 520"/>
                                <a:gd name="T35" fmla="*/ 4192 h 4242"/>
                                <a:gd name="T36" fmla="+- 0 7400 1296"/>
                                <a:gd name="T37" fmla="*/ T36 w 6818"/>
                                <a:gd name="T38" fmla="+- 0 4252 520"/>
                                <a:gd name="T39" fmla="*/ 4252 h 4242"/>
                                <a:gd name="T40" fmla="+- 0 7373 1296"/>
                                <a:gd name="T41" fmla="*/ T40 w 6818"/>
                                <a:gd name="T42" fmla="+- 0 4312 520"/>
                                <a:gd name="T43" fmla="*/ 4312 h 4242"/>
                                <a:gd name="T44" fmla="+- 0 7347 1296"/>
                                <a:gd name="T45" fmla="*/ T44 w 6818"/>
                                <a:gd name="T46" fmla="+- 0 4387 520"/>
                                <a:gd name="T47" fmla="*/ 4387 h 4242"/>
                                <a:gd name="T48" fmla="+- 0 7322 1296"/>
                                <a:gd name="T49" fmla="*/ T48 w 6818"/>
                                <a:gd name="T50" fmla="+- 0 4446 520"/>
                                <a:gd name="T51" fmla="*/ 4446 h 4242"/>
                                <a:gd name="T52" fmla="+- 0 7298 1296"/>
                                <a:gd name="T53" fmla="*/ T52 w 6818"/>
                                <a:gd name="T54" fmla="+- 0 4491 520"/>
                                <a:gd name="T55" fmla="*/ 4491 h 4242"/>
                                <a:gd name="T56" fmla="+- 0 7275 1296"/>
                                <a:gd name="T57" fmla="*/ T56 w 6818"/>
                                <a:gd name="T58" fmla="+- 0 4551 520"/>
                                <a:gd name="T59" fmla="*/ 4551 h 4242"/>
                                <a:gd name="T60" fmla="+- 0 7253 1296"/>
                                <a:gd name="T61" fmla="*/ T60 w 6818"/>
                                <a:gd name="T62" fmla="+- 0 4596 520"/>
                                <a:gd name="T63" fmla="*/ 4596 h 4242"/>
                                <a:gd name="T64" fmla="+- 0 7232 1296"/>
                                <a:gd name="T65" fmla="*/ T64 w 6818"/>
                                <a:gd name="T66" fmla="+- 0 4626 520"/>
                                <a:gd name="T67" fmla="*/ 4626 h 4242"/>
                                <a:gd name="T68" fmla="+- 0 7212 1296"/>
                                <a:gd name="T69" fmla="*/ T68 w 6818"/>
                                <a:gd name="T70" fmla="+- 0 4656 520"/>
                                <a:gd name="T71" fmla="*/ 4656 h 4242"/>
                                <a:gd name="T72" fmla="+- 0 7195 1296"/>
                                <a:gd name="T73" fmla="*/ T72 w 6818"/>
                                <a:gd name="T74" fmla="+- 0 4671 520"/>
                                <a:gd name="T75" fmla="*/ 4671 h 4242"/>
                                <a:gd name="T76" fmla="+- 0 7178 1296"/>
                                <a:gd name="T77" fmla="*/ T76 w 6818"/>
                                <a:gd name="T78" fmla="+- 0 4686 520"/>
                                <a:gd name="T79" fmla="*/ 4686 h 4242"/>
                                <a:gd name="T80" fmla="+- 0 8088 1296"/>
                                <a:gd name="T81" fmla="*/ T80 w 6818"/>
                                <a:gd name="T82" fmla="+- 0 4686 520"/>
                                <a:gd name="T83" fmla="*/ 4686 h 4242"/>
                                <a:gd name="T84" fmla="+- 0 8083 1296"/>
                                <a:gd name="T85" fmla="*/ T84 w 6818"/>
                                <a:gd name="T86" fmla="+- 0 4671 520"/>
                                <a:gd name="T87" fmla="*/ 4671 h 4242"/>
                                <a:gd name="T88" fmla="+- 0 8066 1296"/>
                                <a:gd name="T89" fmla="*/ T88 w 6818"/>
                                <a:gd name="T90" fmla="+- 0 4611 520"/>
                                <a:gd name="T91" fmla="*/ 4611 h 4242"/>
                                <a:gd name="T92" fmla="+- 0 8048 1296"/>
                                <a:gd name="T93" fmla="*/ T92 w 6818"/>
                                <a:gd name="T94" fmla="+- 0 4566 520"/>
                                <a:gd name="T95" fmla="*/ 4566 h 4242"/>
                                <a:gd name="T96" fmla="+- 0 8029 1296"/>
                                <a:gd name="T97" fmla="*/ T96 w 6818"/>
                                <a:gd name="T98" fmla="+- 0 4506 520"/>
                                <a:gd name="T99" fmla="*/ 4506 h 4242"/>
                                <a:gd name="T100" fmla="+- 0 8009 1296"/>
                                <a:gd name="T101" fmla="*/ T100 w 6818"/>
                                <a:gd name="T102" fmla="+- 0 4446 520"/>
                                <a:gd name="T103" fmla="*/ 4446 h 4242"/>
                                <a:gd name="T104" fmla="+- 0 7988 1296"/>
                                <a:gd name="T105" fmla="*/ T104 w 6818"/>
                                <a:gd name="T106" fmla="+- 0 4387 520"/>
                                <a:gd name="T107" fmla="*/ 4387 h 4242"/>
                                <a:gd name="T108" fmla="+- 0 7967 1296"/>
                                <a:gd name="T109" fmla="*/ T108 w 6818"/>
                                <a:gd name="T110" fmla="+- 0 4312 520"/>
                                <a:gd name="T111" fmla="*/ 4312 h 4242"/>
                                <a:gd name="T112" fmla="+- 0 7945 1296"/>
                                <a:gd name="T113" fmla="*/ T112 w 6818"/>
                                <a:gd name="T114" fmla="+- 0 4252 520"/>
                                <a:gd name="T115" fmla="*/ 4252 h 4242"/>
                                <a:gd name="T116" fmla="+- 0 7923 1296"/>
                                <a:gd name="T117" fmla="*/ T116 w 6818"/>
                                <a:gd name="T118" fmla="+- 0 4192 520"/>
                                <a:gd name="T119" fmla="*/ 4192 h 4242"/>
                                <a:gd name="T120" fmla="+- 0 7900 1296"/>
                                <a:gd name="T121" fmla="*/ T120 w 6818"/>
                                <a:gd name="T122" fmla="+- 0 4117 520"/>
                                <a:gd name="T123" fmla="*/ 4117 h 4242"/>
                                <a:gd name="T124" fmla="+- 0 7877 1296"/>
                                <a:gd name="T125" fmla="*/ T124 w 6818"/>
                                <a:gd name="T126" fmla="+- 0 4057 520"/>
                                <a:gd name="T127" fmla="*/ 4057 h 4242"/>
                                <a:gd name="T128" fmla="+- 0 7853 1296"/>
                                <a:gd name="T129" fmla="*/ T128 w 6818"/>
                                <a:gd name="T130" fmla="+- 0 4012 520"/>
                                <a:gd name="T131" fmla="*/ 4012 h 4242"/>
                                <a:gd name="T132" fmla="+- 0 7830 1296"/>
                                <a:gd name="T133" fmla="*/ T132 w 6818"/>
                                <a:gd name="T134" fmla="+- 0 3952 520"/>
                                <a:gd name="T135" fmla="*/ 3952 h 4242"/>
                                <a:gd name="T136" fmla="+- 0 7782 1296"/>
                                <a:gd name="T137" fmla="*/ T136 w 6818"/>
                                <a:gd name="T138" fmla="+- 0 3862 520"/>
                                <a:gd name="T139" fmla="*/ 3862 h 4242"/>
                                <a:gd name="T140" fmla="+- 0 7735 1296"/>
                                <a:gd name="T141" fmla="*/ T140 w 6818"/>
                                <a:gd name="T142" fmla="+- 0 3802 520"/>
                                <a:gd name="T143" fmla="*/ 3802 h 4242"/>
                                <a:gd name="T144" fmla="+- 0 7711 1296"/>
                                <a:gd name="T145" fmla="*/ T144 w 6818"/>
                                <a:gd name="T146" fmla="+- 0 3787 520"/>
                                <a:gd name="T147" fmla="*/ 3787 h 4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6818" h="4242">
                                  <a:moveTo>
                                    <a:pt x="6415" y="3267"/>
                                  </a:moveTo>
                                  <a:lnTo>
                                    <a:pt x="6369" y="3267"/>
                                  </a:lnTo>
                                  <a:lnTo>
                                    <a:pt x="6344" y="3282"/>
                                  </a:lnTo>
                                  <a:lnTo>
                                    <a:pt x="6319" y="3312"/>
                                  </a:lnTo>
                                  <a:lnTo>
                                    <a:pt x="6293" y="3342"/>
                                  </a:lnTo>
                                  <a:lnTo>
                                    <a:pt x="6266" y="3387"/>
                                  </a:lnTo>
                                  <a:lnTo>
                                    <a:pt x="6239" y="3432"/>
                                  </a:lnTo>
                                  <a:lnTo>
                                    <a:pt x="6158" y="3612"/>
                                  </a:lnTo>
                                  <a:lnTo>
                                    <a:pt x="6131" y="3672"/>
                                  </a:lnTo>
                                  <a:lnTo>
                                    <a:pt x="6104" y="3732"/>
                                  </a:lnTo>
                                  <a:lnTo>
                                    <a:pt x="6077" y="3792"/>
                                  </a:lnTo>
                                  <a:lnTo>
                                    <a:pt x="6051" y="3867"/>
                                  </a:lnTo>
                                  <a:lnTo>
                                    <a:pt x="6026" y="3926"/>
                                  </a:lnTo>
                                  <a:lnTo>
                                    <a:pt x="6002" y="3971"/>
                                  </a:lnTo>
                                  <a:lnTo>
                                    <a:pt x="5979" y="4031"/>
                                  </a:lnTo>
                                  <a:lnTo>
                                    <a:pt x="5957" y="4076"/>
                                  </a:lnTo>
                                  <a:lnTo>
                                    <a:pt x="5936" y="4106"/>
                                  </a:lnTo>
                                  <a:lnTo>
                                    <a:pt x="5916" y="4136"/>
                                  </a:lnTo>
                                  <a:lnTo>
                                    <a:pt x="5899" y="4151"/>
                                  </a:lnTo>
                                  <a:lnTo>
                                    <a:pt x="5882" y="4166"/>
                                  </a:lnTo>
                                  <a:lnTo>
                                    <a:pt x="6792" y="4166"/>
                                  </a:lnTo>
                                  <a:lnTo>
                                    <a:pt x="6787" y="4151"/>
                                  </a:lnTo>
                                  <a:lnTo>
                                    <a:pt x="6770" y="4091"/>
                                  </a:lnTo>
                                  <a:lnTo>
                                    <a:pt x="6752" y="4046"/>
                                  </a:lnTo>
                                  <a:lnTo>
                                    <a:pt x="6733" y="3986"/>
                                  </a:lnTo>
                                  <a:lnTo>
                                    <a:pt x="6713" y="3926"/>
                                  </a:lnTo>
                                  <a:lnTo>
                                    <a:pt x="6692" y="3867"/>
                                  </a:lnTo>
                                  <a:lnTo>
                                    <a:pt x="6671" y="3792"/>
                                  </a:lnTo>
                                  <a:lnTo>
                                    <a:pt x="6649" y="3732"/>
                                  </a:lnTo>
                                  <a:lnTo>
                                    <a:pt x="6627" y="3672"/>
                                  </a:lnTo>
                                  <a:lnTo>
                                    <a:pt x="6604" y="3597"/>
                                  </a:lnTo>
                                  <a:lnTo>
                                    <a:pt x="6581" y="3537"/>
                                  </a:lnTo>
                                  <a:lnTo>
                                    <a:pt x="6557" y="3492"/>
                                  </a:lnTo>
                                  <a:lnTo>
                                    <a:pt x="6534" y="3432"/>
                                  </a:lnTo>
                                  <a:lnTo>
                                    <a:pt x="6486" y="3342"/>
                                  </a:lnTo>
                                  <a:lnTo>
                                    <a:pt x="6439" y="3282"/>
                                  </a:lnTo>
                                  <a:lnTo>
                                    <a:pt x="6415" y="3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1080"/>
                          <wps:cNvSpPr>
                            <a:spLocks/>
                          </wps:cNvSpPr>
                          <wps:spPr bwMode="auto">
                            <a:xfrm>
                              <a:off x="1296" y="520"/>
                              <a:ext cx="6818" cy="4242"/>
                            </a:xfrm>
                            <a:custGeom>
                              <a:avLst/>
                              <a:gdLst>
                                <a:gd name="T0" fmla="+- 0 6521 1296"/>
                                <a:gd name="T1" fmla="*/ T0 w 6818"/>
                                <a:gd name="T2" fmla="+- 0 4147 520"/>
                                <a:gd name="T3" fmla="*/ 4147 h 4242"/>
                                <a:gd name="T4" fmla="+- 0 6490 1296"/>
                                <a:gd name="T5" fmla="*/ T4 w 6818"/>
                                <a:gd name="T6" fmla="+- 0 4147 520"/>
                                <a:gd name="T7" fmla="*/ 4147 h 4242"/>
                                <a:gd name="T8" fmla="+- 0 6459 1296"/>
                                <a:gd name="T9" fmla="*/ T8 w 6818"/>
                                <a:gd name="T10" fmla="+- 0 4177 520"/>
                                <a:gd name="T11" fmla="*/ 4177 h 4242"/>
                                <a:gd name="T12" fmla="+- 0 6398 1296"/>
                                <a:gd name="T13" fmla="*/ T12 w 6818"/>
                                <a:gd name="T14" fmla="+- 0 4297 520"/>
                                <a:gd name="T15" fmla="*/ 4297 h 4242"/>
                                <a:gd name="T16" fmla="+- 0 6383 1296"/>
                                <a:gd name="T17" fmla="*/ T16 w 6818"/>
                                <a:gd name="T18" fmla="+- 0 4342 520"/>
                                <a:gd name="T19" fmla="*/ 4342 h 4242"/>
                                <a:gd name="T20" fmla="+- 0 6367 1296"/>
                                <a:gd name="T21" fmla="*/ T20 w 6818"/>
                                <a:gd name="T22" fmla="+- 0 4372 520"/>
                                <a:gd name="T23" fmla="*/ 4372 h 4242"/>
                                <a:gd name="T24" fmla="+- 0 6337 1296"/>
                                <a:gd name="T25" fmla="*/ T24 w 6818"/>
                                <a:gd name="T26" fmla="+- 0 4461 520"/>
                                <a:gd name="T27" fmla="*/ 4461 h 4242"/>
                                <a:gd name="T28" fmla="+- 0 6321 1296"/>
                                <a:gd name="T29" fmla="*/ T28 w 6818"/>
                                <a:gd name="T30" fmla="+- 0 4491 520"/>
                                <a:gd name="T31" fmla="*/ 4491 h 4242"/>
                                <a:gd name="T32" fmla="+- 0 6306 1296"/>
                                <a:gd name="T33" fmla="*/ T32 w 6818"/>
                                <a:gd name="T34" fmla="+- 0 4536 520"/>
                                <a:gd name="T35" fmla="*/ 4536 h 4242"/>
                                <a:gd name="T36" fmla="+- 0 6260 1296"/>
                                <a:gd name="T37" fmla="*/ T36 w 6818"/>
                                <a:gd name="T38" fmla="+- 0 4626 520"/>
                                <a:gd name="T39" fmla="*/ 4626 h 4242"/>
                                <a:gd name="T40" fmla="+- 0 6214 1296"/>
                                <a:gd name="T41" fmla="*/ T40 w 6818"/>
                                <a:gd name="T42" fmla="+- 0 4671 520"/>
                                <a:gd name="T43" fmla="*/ 4671 h 4242"/>
                                <a:gd name="T44" fmla="+- 0 6799 1296"/>
                                <a:gd name="T45" fmla="*/ T44 w 6818"/>
                                <a:gd name="T46" fmla="+- 0 4671 520"/>
                                <a:gd name="T47" fmla="*/ 4671 h 4242"/>
                                <a:gd name="T48" fmla="+- 0 6785 1296"/>
                                <a:gd name="T49" fmla="*/ T48 w 6818"/>
                                <a:gd name="T50" fmla="+- 0 4656 520"/>
                                <a:gd name="T51" fmla="*/ 4656 h 4242"/>
                                <a:gd name="T52" fmla="+- 0 6772 1296"/>
                                <a:gd name="T53" fmla="*/ T52 w 6818"/>
                                <a:gd name="T54" fmla="+- 0 4626 520"/>
                                <a:gd name="T55" fmla="*/ 4626 h 4242"/>
                                <a:gd name="T56" fmla="+- 0 6757 1296"/>
                                <a:gd name="T57" fmla="*/ T56 w 6818"/>
                                <a:gd name="T58" fmla="+- 0 4611 520"/>
                                <a:gd name="T59" fmla="*/ 4611 h 4242"/>
                                <a:gd name="T60" fmla="+- 0 6743 1296"/>
                                <a:gd name="T61" fmla="*/ T60 w 6818"/>
                                <a:gd name="T62" fmla="+- 0 4581 520"/>
                                <a:gd name="T63" fmla="*/ 4581 h 4242"/>
                                <a:gd name="T64" fmla="+- 0 6728 1296"/>
                                <a:gd name="T65" fmla="*/ T64 w 6818"/>
                                <a:gd name="T66" fmla="+- 0 4551 520"/>
                                <a:gd name="T67" fmla="*/ 4551 h 4242"/>
                                <a:gd name="T68" fmla="+- 0 6713 1296"/>
                                <a:gd name="T69" fmla="*/ T68 w 6818"/>
                                <a:gd name="T70" fmla="+- 0 4521 520"/>
                                <a:gd name="T71" fmla="*/ 4521 h 4242"/>
                                <a:gd name="T72" fmla="+- 0 6697 1296"/>
                                <a:gd name="T73" fmla="*/ T72 w 6818"/>
                                <a:gd name="T74" fmla="+- 0 4476 520"/>
                                <a:gd name="T75" fmla="*/ 4476 h 4242"/>
                                <a:gd name="T76" fmla="+- 0 6681 1296"/>
                                <a:gd name="T77" fmla="*/ T76 w 6818"/>
                                <a:gd name="T78" fmla="+- 0 4446 520"/>
                                <a:gd name="T79" fmla="*/ 4446 h 4242"/>
                                <a:gd name="T80" fmla="+- 0 6665 1296"/>
                                <a:gd name="T81" fmla="*/ T80 w 6818"/>
                                <a:gd name="T82" fmla="+- 0 4402 520"/>
                                <a:gd name="T83" fmla="*/ 4402 h 4242"/>
                                <a:gd name="T84" fmla="+- 0 6649 1296"/>
                                <a:gd name="T85" fmla="*/ T84 w 6818"/>
                                <a:gd name="T86" fmla="+- 0 4357 520"/>
                                <a:gd name="T87" fmla="*/ 4357 h 4242"/>
                                <a:gd name="T88" fmla="+- 0 6617 1296"/>
                                <a:gd name="T89" fmla="*/ T88 w 6818"/>
                                <a:gd name="T90" fmla="+- 0 4297 520"/>
                                <a:gd name="T91" fmla="*/ 4297 h 4242"/>
                                <a:gd name="T92" fmla="+- 0 6601 1296"/>
                                <a:gd name="T93" fmla="*/ T92 w 6818"/>
                                <a:gd name="T94" fmla="+- 0 4252 520"/>
                                <a:gd name="T95" fmla="*/ 4252 h 4242"/>
                                <a:gd name="T96" fmla="+- 0 6584 1296"/>
                                <a:gd name="T97" fmla="*/ T96 w 6818"/>
                                <a:gd name="T98" fmla="+- 0 4222 520"/>
                                <a:gd name="T99" fmla="*/ 4222 h 4242"/>
                                <a:gd name="T100" fmla="+- 0 6568 1296"/>
                                <a:gd name="T101" fmla="*/ T100 w 6818"/>
                                <a:gd name="T102" fmla="+- 0 4207 520"/>
                                <a:gd name="T103" fmla="*/ 4207 h 4242"/>
                                <a:gd name="T104" fmla="+- 0 6552 1296"/>
                                <a:gd name="T105" fmla="*/ T104 w 6818"/>
                                <a:gd name="T106" fmla="+- 0 4177 520"/>
                                <a:gd name="T107" fmla="*/ 4177 h 4242"/>
                                <a:gd name="T108" fmla="+- 0 6536 1296"/>
                                <a:gd name="T109" fmla="*/ T108 w 6818"/>
                                <a:gd name="T110" fmla="+- 0 4162 520"/>
                                <a:gd name="T111" fmla="*/ 4162 h 4242"/>
                                <a:gd name="T112" fmla="+- 0 6521 1296"/>
                                <a:gd name="T113" fmla="*/ T112 w 6818"/>
                                <a:gd name="T114" fmla="+- 0 4147 520"/>
                                <a:gd name="T115" fmla="*/ 4147 h 4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6818" h="4242">
                                  <a:moveTo>
                                    <a:pt x="5225" y="3627"/>
                                  </a:moveTo>
                                  <a:lnTo>
                                    <a:pt x="5194" y="3627"/>
                                  </a:lnTo>
                                  <a:lnTo>
                                    <a:pt x="5163" y="3657"/>
                                  </a:lnTo>
                                  <a:lnTo>
                                    <a:pt x="5102" y="3777"/>
                                  </a:lnTo>
                                  <a:lnTo>
                                    <a:pt x="5087" y="3822"/>
                                  </a:lnTo>
                                  <a:lnTo>
                                    <a:pt x="5071" y="3852"/>
                                  </a:lnTo>
                                  <a:lnTo>
                                    <a:pt x="5041" y="3941"/>
                                  </a:lnTo>
                                  <a:lnTo>
                                    <a:pt x="5025" y="3971"/>
                                  </a:lnTo>
                                  <a:lnTo>
                                    <a:pt x="5010" y="4016"/>
                                  </a:lnTo>
                                  <a:lnTo>
                                    <a:pt x="4964" y="4106"/>
                                  </a:lnTo>
                                  <a:lnTo>
                                    <a:pt x="4918" y="4151"/>
                                  </a:lnTo>
                                  <a:lnTo>
                                    <a:pt x="5503" y="4151"/>
                                  </a:lnTo>
                                  <a:lnTo>
                                    <a:pt x="5489" y="4136"/>
                                  </a:lnTo>
                                  <a:lnTo>
                                    <a:pt x="5476" y="4106"/>
                                  </a:lnTo>
                                  <a:lnTo>
                                    <a:pt x="5461" y="4091"/>
                                  </a:lnTo>
                                  <a:lnTo>
                                    <a:pt x="5447" y="4061"/>
                                  </a:lnTo>
                                  <a:lnTo>
                                    <a:pt x="5432" y="4031"/>
                                  </a:lnTo>
                                  <a:lnTo>
                                    <a:pt x="5417" y="4001"/>
                                  </a:lnTo>
                                  <a:lnTo>
                                    <a:pt x="5401" y="3956"/>
                                  </a:lnTo>
                                  <a:lnTo>
                                    <a:pt x="5385" y="3926"/>
                                  </a:lnTo>
                                  <a:lnTo>
                                    <a:pt x="5369" y="3882"/>
                                  </a:lnTo>
                                  <a:lnTo>
                                    <a:pt x="5353" y="3837"/>
                                  </a:lnTo>
                                  <a:lnTo>
                                    <a:pt x="5321" y="3777"/>
                                  </a:lnTo>
                                  <a:lnTo>
                                    <a:pt x="5305" y="3732"/>
                                  </a:lnTo>
                                  <a:lnTo>
                                    <a:pt x="5288" y="3702"/>
                                  </a:lnTo>
                                  <a:lnTo>
                                    <a:pt x="5272" y="3687"/>
                                  </a:lnTo>
                                  <a:lnTo>
                                    <a:pt x="5256" y="3657"/>
                                  </a:lnTo>
                                  <a:lnTo>
                                    <a:pt x="5240" y="3642"/>
                                  </a:lnTo>
                                  <a:lnTo>
                                    <a:pt x="5225" y="36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1079"/>
                          <wps:cNvSpPr>
                            <a:spLocks/>
                          </wps:cNvSpPr>
                          <wps:spPr bwMode="auto">
                            <a:xfrm>
                              <a:off x="1296" y="520"/>
                              <a:ext cx="6818" cy="4242"/>
                            </a:xfrm>
                            <a:custGeom>
                              <a:avLst/>
                              <a:gdLst>
                                <a:gd name="T0" fmla="+- 0 7016 1296"/>
                                <a:gd name="T1" fmla="*/ T0 w 6818"/>
                                <a:gd name="T2" fmla="+- 0 4297 520"/>
                                <a:gd name="T3" fmla="*/ 4297 h 4242"/>
                                <a:gd name="T4" fmla="+- 0 6989 1296"/>
                                <a:gd name="T5" fmla="*/ T4 w 6818"/>
                                <a:gd name="T6" fmla="+- 0 4297 520"/>
                                <a:gd name="T7" fmla="*/ 4297 h 4242"/>
                                <a:gd name="T8" fmla="+- 0 6979 1296"/>
                                <a:gd name="T9" fmla="*/ T8 w 6818"/>
                                <a:gd name="T10" fmla="+- 0 4312 520"/>
                                <a:gd name="T11" fmla="*/ 4312 h 4242"/>
                                <a:gd name="T12" fmla="+- 0 6970 1296"/>
                                <a:gd name="T13" fmla="*/ T12 w 6818"/>
                                <a:gd name="T14" fmla="+- 0 4327 520"/>
                                <a:gd name="T15" fmla="*/ 4327 h 4242"/>
                                <a:gd name="T16" fmla="+- 0 6962 1296"/>
                                <a:gd name="T17" fmla="*/ T16 w 6818"/>
                                <a:gd name="T18" fmla="+- 0 4357 520"/>
                                <a:gd name="T19" fmla="*/ 4357 h 4242"/>
                                <a:gd name="T20" fmla="+- 0 6953 1296"/>
                                <a:gd name="T21" fmla="*/ T20 w 6818"/>
                                <a:gd name="T22" fmla="+- 0 4372 520"/>
                                <a:gd name="T23" fmla="*/ 4372 h 4242"/>
                                <a:gd name="T24" fmla="+- 0 6935 1296"/>
                                <a:gd name="T25" fmla="*/ T24 w 6818"/>
                                <a:gd name="T26" fmla="+- 0 4431 520"/>
                                <a:gd name="T27" fmla="*/ 4431 h 4242"/>
                                <a:gd name="T28" fmla="+- 0 6917 1296"/>
                                <a:gd name="T29" fmla="*/ T28 w 6818"/>
                                <a:gd name="T30" fmla="+- 0 4491 520"/>
                                <a:gd name="T31" fmla="*/ 4491 h 4242"/>
                                <a:gd name="T32" fmla="+- 0 6898 1296"/>
                                <a:gd name="T33" fmla="*/ T32 w 6818"/>
                                <a:gd name="T34" fmla="+- 0 4551 520"/>
                                <a:gd name="T35" fmla="*/ 4551 h 4242"/>
                                <a:gd name="T36" fmla="+- 0 6879 1296"/>
                                <a:gd name="T37" fmla="*/ T36 w 6818"/>
                                <a:gd name="T38" fmla="+- 0 4596 520"/>
                                <a:gd name="T39" fmla="*/ 4596 h 4242"/>
                                <a:gd name="T40" fmla="+- 0 6869 1296"/>
                                <a:gd name="T41" fmla="*/ T40 w 6818"/>
                                <a:gd name="T42" fmla="+- 0 4626 520"/>
                                <a:gd name="T43" fmla="*/ 4626 h 4242"/>
                                <a:gd name="T44" fmla="+- 0 6858 1296"/>
                                <a:gd name="T45" fmla="*/ T44 w 6818"/>
                                <a:gd name="T46" fmla="+- 0 4641 520"/>
                                <a:gd name="T47" fmla="*/ 4641 h 4242"/>
                                <a:gd name="T48" fmla="+- 0 6847 1296"/>
                                <a:gd name="T49" fmla="*/ T48 w 6818"/>
                                <a:gd name="T50" fmla="+- 0 4656 520"/>
                                <a:gd name="T51" fmla="*/ 4656 h 4242"/>
                                <a:gd name="T52" fmla="+- 0 6836 1296"/>
                                <a:gd name="T53" fmla="*/ T52 w 6818"/>
                                <a:gd name="T54" fmla="+- 0 4671 520"/>
                                <a:gd name="T55" fmla="*/ 4671 h 4242"/>
                                <a:gd name="T56" fmla="+- 0 7138 1296"/>
                                <a:gd name="T57" fmla="*/ T56 w 6818"/>
                                <a:gd name="T58" fmla="+- 0 4671 520"/>
                                <a:gd name="T59" fmla="*/ 4671 h 4242"/>
                                <a:gd name="T60" fmla="+- 0 7126 1296"/>
                                <a:gd name="T61" fmla="*/ T60 w 6818"/>
                                <a:gd name="T62" fmla="+- 0 4656 520"/>
                                <a:gd name="T63" fmla="*/ 4656 h 4242"/>
                                <a:gd name="T64" fmla="+- 0 7116 1296"/>
                                <a:gd name="T65" fmla="*/ T64 w 6818"/>
                                <a:gd name="T66" fmla="+- 0 4626 520"/>
                                <a:gd name="T67" fmla="*/ 4626 h 4242"/>
                                <a:gd name="T68" fmla="+- 0 7107 1296"/>
                                <a:gd name="T69" fmla="*/ T68 w 6818"/>
                                <a:gd name="T70" fmla="+- 0 4596 520"/>
                                <a:gd name="T71" fmla="*/ 4596 h 4242"/>
                                <a:gd name="T72" fmla="+- 0 7098 1296"/>
                                <a:gd name="T73" fmla="*/ T72 w 6818"/>
                                <a:gd name="T74" fmla="+- 0 4581 520"/>
                                <a:gd name="T75" fmla="*/ 4581 h 4242"/>
                                <a:gd name="T76" fmla="+- 0 7090 1296"/>
                                <a:gd name="T77" fmla="*/ T76 w 6818"/>
                                <a:gd name="T78" fmla="+- 0 4551 520"/>
                                <a:gd name="T79" fmla="*/ 4551 h 4242"/>
                                <a:gd name="T80" fmla="+- 0 7082 1296"/>
                                <a:gd name="T81" fmla="*/ T80 w 6818"/>
                                <a:gd name="T82" fmla="+- 0 4521 520"/>
                                <a:gd name="T83" fmla="*/ 4521 h 4242"/>
                                <a:gd name="T84" fmla="+- 0 7075 1296"/>
                                <a:gd name="T85" fmla="*/ T84 w 6818"/>
                                <a:gd name="T86" fmla="+- 0 4476 520"/>
                                <a:gd name="T87" fmla="*/ 4476 h 4242"/>
                                <a:gd name="T88" fmla="+- 0 7068 1296"/>
                                <a:gd name="T89" fmla="*/ T88 w 6818"/>
                                <a:gd name="T90" fmla="+- 0 4446 520"/>
                                <a:gd name="T91" fmla="*/ 4446 h 4242"/>
                                <a:gd name="T92" fmla="+- 0 7055 1296"/>
                                <a:gd name="T93" fmla="*/ T92 w 6818"/>
                                <a:gd name="T94" fmla="+- 0 4387 520"/>
                                <a:gd name="T95" fmla="*/ 4387 h 4242"/>
                                <a:gd name="T96" fmla="+- 0 7033 1296"/>
                                <a:gd name="T97" fmla="*/ T96 w 6818"/>
                                <a:gd name="T98" fmla="+- 0 4327 520"/>
                                <a:gd name="T99" fmla="*/ 4327 h 4242"/>
                                <a:gd name="T100" fmla="+- 0 7025 1296"/>
                                <a:gd name="T101" fmla="*/ T100 w 6818"/>
                                <a:gd name="T102" fmla="+- 0 4312 520"/>
                                <a:gd name="T103" fmla="*/ 4312 h 4242"/>
                                <a:gd name="T104" fmla="+- 0 7016 1296"/>
                                <a:gd name="T105" fmla="*/ T104 w 6818"/>
                                <a:gd name="T106" fmla="+- 0 4297 520"/>
                                <a:gd name="T107" fmla="*/ 4297 h 4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818" h="4242">
                                  <a:moveTo>
                                    <a:pt x="5720" y="3777"/>
                                  </a:moveTo>
                                  <a:lnTo>
                                    <a:pt x="5693" y="3777"/>
                                  </a:lnTo>
                                  <a:lnTo>
                                    <a:pt x="5683" y="3792"/>
                                  </a:lnTo>
                                  <a:lnTo>
                                    <a:pt x="5674" y="3807"/>
                                  </a:lnTo>
                                  <a:lnTo>
                                    <a:pt x="5666" y="3837"/>
                                  </a:lnTo>
                                  <a:lnTo>
                                    <a:pt x="5657" y="3852"/>
                                  </a:lnTo>
                                  <a:lnTo>
                                    <a:pt x="5639" y="3911"/>
                                  </a:lnTo>
                                  <a:lnTo>
                                    <a:pt x="5621" y="3971"/>
                                  </a:lnTo>
                                  <a:lnTo>
                                    <a:pt x="5602" y="4031"/>
                                  </a:lnTo>
                                  <a:lnTo>
                                    <a:pt x="5583" y="4076"/>
                                  </a:lnTo>
                                  <a:lnTo>
                                    <a:pt x="5573" y="4106"/>
                                  </a:lnTo>
                                  <a:lnTo>
                                    <a:pt x="5562" y="4121"/>
                                  </a:lnTo>
                                  <a:lnTo>
                                    <a:pt x="5551" y="4136"/>
                                  </a:lnTo>
                                  <a:lnTo>
                                    <a:pt x="5540" y="4151"/>
                                  </a:lnTo>
                                  <a:lnTo>
                                    <a:pt x="5842" y="4151"/>
                                  </a:lnTo>
                                  <a:lnTo>
                                    <a:pt x="5830" y="4136"/>
                                  </a:lnTo>
                                  <a:lnTo>
                                    <a:pt x="5820" y="4106"/>
                                  </a:lnTo>
                                  <a:lnTo>
                                    <a:pt x="5811" y="4076"/>
                                  </a:lnTo>
                                  <a:lnTo>
                                    <a:pt x="5802" y="4061"/>
                                  </a:lnTo>
                                  <a:lnTo>
                                    <a:pt x="5794" y="4031"/>
                                  </a:lnTo>
                                  <a:lnTo>
                                    <a:pt x="5786" y="4001"/>
                                  </a:lnTo>
                                  <a:lnTo>
                                    <a:pt x="5779" y="3956"/>
                                  </a:lnTo>
                                  <a:lnTo>
                                    <a:pt x="5772" y="3926"/>
                                  </a:lnTo>
                                  <a:lnTo>
                                    <a:pt x="5759" y="3867"/>
                                  </a:lnTo>
                                  <a:lnTo>
                                    <a:pt x="5737" y="3807"/>
                                  </a:lnTo>
                                  <a:lnTo>
                                    <a:pt x="5729" y="3792"/>
                                  </a:lnTo>
                                  <a:lnTo>
                                    <a:pt x="5720" y="37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1078"/>
                          <wps:cNvSpPr>
                            <a:spLocks/>
                          </wps:cNvSpPr>
                          <wps:spPr bwMode="auto">
                            <a:xfrm>
                              <a:off x="1296" y="520"/>
                              <a:ext cx="6818" cy="4242"/>
                            </a:xfrm>
                            <a:custGeom>
                              <a:avLst/>
                              <a:gdLst>
                                <a:gd name="T0" fmla="+- 0 4965 1296"/>
                                <a:gd name="T1" fmla="*/ T0 w 6818"/>
                                <a:gd name="T2" fmla="+- 0 2753 520"/>
                                <a:gd name="T3" fmla="*/ 2753 h 4242"/>
                                <a:gd name="T4" fmla="+- 0 4916 1296"/>
                                <a:gd name="T5" fmla="*/ T4 w 6818"/>
                                <a:gd name="T6" fmla="+- 0 2753 520"/>
                                <a:gd name="T7" fmla="*/ 2753 h 4242"/>
                                <a:gd name="T8" fmla="+- 0 4892 1296"/>
                                <a:gd name="T9" fmla="*/ T8 w 6818"/>
                                <a:gd name="T10" fmla="+- 0 2783 520"/>
                                <a:gd name="T11" fmla="*/ 2783 h 4242"/>
                                <a:gd name="T12" fmla="+- 0 4868 1296"/>
                                <a:gd name="T13" fmla="*/ T12 w 6818"/>
                                <a:gd name="T14" fmla="+- 0 2828 520"/>
                                <a:gd name="T15" fmla="*/ 2828 h 4242"/>
                                <a:gd name="T16" fmla="+- 0 4843 1296"/>
                                <a:gd name="T17" fmla="*/ T16 w 6818"/>
                                <a:gd name="T18" fmla="+- 0 2903 520"/>
                                <a:gd name="T19" fmla="*/ 2903 h 4242"/>
                                <a:gd name="T20" fmla="+- 0 4818 1296"/>
                                <a:gd name="T21" fmla="*/ T20 w 6818"/>
                                <a:gd name="T22" fmla="+- 0 2963 520"/>
                                <a:gd name="T23" fmla="*/ 2963 h 4242"/>
                                <a:gd name="T24" fmla="+- 0 4769 1296"/>
                                <a:gd name="T25" fmla="*/ T24 w 6818"/>
                                <a:gd name="T26" fmla="+- 0 3143 520"/>
                                <a:gd name="T27" fmla="*/ 3143 h 4242"/>
                                <a:gd name="T28" fmla="+- 0 4745 1296"/>
                                <a:gd name="T29" fmla="*/ T28 w 6818"/>
                                <a:gd name="T30" fmla="+- 0 3233 520"/>
                                <a:gd name="T31" fmla="*/ 3233 h 4242"/>
                                <a:gd name="T32" fmla="+- 0 4721 1296"/>
                                <a:gd name="T33" fmla="*/ T32 w 6818"/>
                                <a:gd name="T34" fmla="+- 0 3322 520"/>
                                <a:gd name="T35" fmla="*/ 3322 h 4242"/>
                                <a:gd name="T36" fmla="+- 0 4697 1296"/>
                                <a:gd name="T37" fmla="*/ T36 w 6818"/>
                                <a:gd name="T38" fmla="+- 0 3412 520"/>
                                <a:gd name="T39" fmla="*/ 3412 h 4242"/>
                                <a:gd name="T40" fmla="+- 0 4673 1296"/>
                                <a:gd name="T41" fmla="*/ T40 w 6818"/>
                                <a:gd name="T42" fmla="+- 0 3502 520"/>
                                <a:gd name="T43" fmla="*/ 3502 h 4242"/>
                                <a:gd name="T44" fmla="+- 0 4649 1296"/>
                                <a:gd name="T45" fmla="*/ T44 w 6818"/>
                                <a:gd name="T46" fmla="+- 0 3592 520"/>
                                <a:gd name="T47" fmla="*/ 3592 h 4242"/>
                                <a:gd name="T48" fmla="+- 0 4626 1296"/>
                                <a:gd name="T49" fmla="*/ T48 w 6818"/>
                                <a:gd name="T50" fmla="+- 0 3652 520"/>
                                <a:gd name="T51" fmla="*/ 3652 h 4242"/>
                                <a:gd name="T52" fmla="+- 0 4603 1296"/>
                                <a:gd name="T53" fmla="*/ T52 w 6818"/>
                                <a:gd name="T54" fmla="+- 0 3712 520"/>
                                <a:gd name="T55" fmla="*/ 3712 h 4242"/>
                                <a:gd name="T56" fmla="+- 0 4581 1296"/>
                                <a:gd name="T57" fmla="*/ T56 w 6818"/>
                                <a:gd name="T58" fmla="+- 0 3757 520"/>
                                <a:gd name="T59" fmla="*/ 3757 h 4242"/>
                                <a:gd name="T60" fmla="+- 0 4559 1296"/>
                                <a:gd name="T61" fmla="*/ T60 w 6818"/>
                                <a:gd name="T62" fmla="+- 0 3787 520"/>
                                <a:gd name="T63" fmla="*/ 3787 h 4242"/>
                                <a:gd name="T64" fmla="+- 0 4537 1296"/>
                                <a:gd name="T65" fmla="*/ T64 w 6818"/>
                                <a:gd name="T66" fmla="+- 0 3802 520"/>
                                <a:gd name="T67" fmla="*/ 3802 h 4242"/>
                                <a:gd name="T68" fmla="+- 0 5226 1296"/>
                                <a:gd name="T69" fmla="*/ T68 w 6818"/>
                                <a:gd name="T70" fmla="+- 0 3802 520"/>
                                <a:gd name="T71" fmla="*/ 3802 h 4242"/>
                                <a:gd name="T72" fmla="+- 0 5185 1296"/>
                                <a:gd name="T73" fmla="*/ T72 w 6818"/>
                                <a:gd name="T74" fmla="+- 0 3577 520"/>
                                <a:gd name="T75" fmla="*/ 3577 h 4242"/>
                                <a:gd name="T76" fmla="+- 0 5160 1296"/>
                                <a:gd name="T77" fmla="*/ T76 w 6818"/>
                                <a:gd name="T78" fmla="+- 0 3457 520"/>
                                <a:gd name="T79" fmla="*/ 3457 h 4242"/>
                                <a:gd name="T80" fmla="+- 0 5135 1296"/>
                                <a:gd name="T81" fmla="*/ T80 w 6818"/>
                                <a:gd name="T82" fmla="+- 0 3322 520"/>
                                <a:gd name="T83" fmla="*/ 3322 h 4242"/>
                                <a:gd name="T84" fmla="+- 0 5111 1296"/>
                                <a:gd name="T85" fmla="*/ T84 w 6818"/>
                                <a:gd name="T86" fmla="+- 0 3203 520"/>
                                <a:gd name="T87" fmla="*/ 3203 h 4242"/>
                                <a:gd name="T88" fmla="+- 0 5086 1296"/>
                                <a:gd name="T89" fmla="*/ T88 w 6818"/>
                                <a:gd name="T90" fmla="+- 0 3098 520"/>
                                <a:gd name="T91" fmla="*/ 3098 h 4242"/>
                                <a:gd name="T92" fmla="+- 0 5061 1296"/>
                                <a:gd name="T93" fmla="*/ T92 w 6818"/>
                                <a:gd name="T94" fmla="+- 0 3008 520"/>
                                <a:gd name="T95" fmla="*/ 3008 h 4242"/>
                                <a:gd name="T96" fmla="+- 0 5037 1296"/>
                                <a:gd name="T97" fmla="*/ T96 w 6818"/>
                                <a:gd name="T98" fmla="+- 0 2918 520"/>
                                <a:gd name="T99" fmla="*/ 2918 h 4242"/>
                                <a:gd name="T100" fmla="+- 0 5013 1296"/>
                                <a:gd name="T101" fmla="*/ T100 w 6818"/>
                                <a:gd name="T102" fmla="+- 0 2843 520"/>
                                <a:gd name="T103" fmla="*/ 2843 h 4242"/>
                                <a:gd name="T104" fmla="+- 0 4989 1296"/>
                                <a:gd name="T105" fmla="*/ T104 w 6818"/>
                                <a:gd name="T106" fmla="+- 0 2798 520"/>
                                <a:gd name="T107" fmla="*/ 2798 h 4242"/>
                                <a:gd name="T108" fmla="+- 0 4965 1296"/>
                                <a:gd name="T109" fmla="*/ T108 w 6818"/>
                                <a:gd name="T110" fmla="+- 0 2753 520"/>
                                <a:gd name="T111" fmla="*/ 2753 h 4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818" h="4242">
                                  <a:moveTo>
                                    <a:pt x="3669" y="2233"/>
                                  </a:moveTo>
                                  <a:lnTo>
                                    <a:pt x="3620" y="2233"/>
                                  </a:lnTo>
                                  <a:lnTo>
                                    <a:pt x="3596" y="2263"/>
                                  </a:lnTo>
                                  <a:lnTo>
                                    <a:pt x="3572" y="2308"/>
                                  </a:lnTo>
                                  <a:lnTo>
                                    <a:pt x="3547" y="2383"/>
                                  </a:lnTo>
                                  <a:lnTo>
                                    <a:pt x="3522" y="2443"/>
                                  </a:lnTo>
                                  <a:lnTo>
                                    <a:pt x="3473" y="2623"/>
                                  </a:lnTo>
                                  <a:lnTo>
                                    <a:pt x="3449" y="2713"/>
                                  </a:lnTo>
                                  <a:lnTo>
                                    <a:pt x="3425" y="2802"/>
                                  </a:lnTo>
                                  <a:lnTo>
                                    <a:pt x="3401" y="2892"/>
                                  </a:lnTo>
                                  <a:lnTo>
                                    <a:pt x="3377" y="2982"/>
                                  </a:lnTo>
                                  <a:lnTo>
                                    <a:pt x="3353" y="3072"/>
                                  </a:lnTo>
                                  <a:lnTo>
                                    <a:pt x="3330" y="3132"/>
                                  </a:lnTo>
                                  <a:lnTo>
                                    <a:pt x="3307" y="3192"/>
                                  </a:lnTo>
                                  <a:lnTo>
                                    <a:pt x="3285" y="3237"/>
                                  </a:lnTo>
                                  <a:lnTo>
                                    <a:pt x="3263" y="3267"/>
                                  </a:lnTo>
                                  <a:lnTo>
                                    <a:pt x="3241" y="3282"/>
                                  </a:lnTo>
                                  <a:lnTo>
                                    <a:pt x="3930" y="3282"/>
                                  </a:lnTo>
                                  <a:lnTo>
                                    <a:pt x="3889" y="3057"/>
                                  </a:lnTo>
                                  <a:lnTo>
                                    <a:pt x="3864" y="2937"/>
                                  </a:lnTo>
                                  <a:lnTo>
                                    <a:pt x="3839" y="2802"/>
                                  </a:lnTo>
                                  <a:lnTo>
                                    <a:pt x="3815" y="2683"/>
                                  </a:lnTo>
                                  <a:lnTo>
                                    <a:pt x="3790" y="2578"/>
                                  </a:lnTo>
                                  <a:lnTo>
                                    <a:pt x="3765" y="2488"/>
                                  </a:lnTo>
                                  <a:lnTo>
                                    <a:pt x="3741" y="2398"/>
                                  </a:lnTo>
                                  <a:lnTo>
                                    <a:pt x="3717" y="2323"/>
                                  </a:lnTo>
                                  <a:lnTo>
                                    <a:pt x="3693" y="2278"/>
                                  </a:lnTo>
                                  <a:lnTo>
                                    <a:pt x="3669" y="2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1077"/>
                          <wps:cNvSpPr>
                            <a:spLocks/>
                          </wps:cNvSpPr>
                          <wps:spPr bwMode="auto">
                            <a:xfrm>
                              <a:off x="1296" y="520"/>
                              <a:ext cx="6818" cy="4242"/>
                            </a:xfrm>
                            <a:custGeom>
                              <a:avLst/>
                              <a:gdLst>
                                <a:gd name="T0" fmla="+- 0 4166 1296"/>
                                <a:gd name="T1" fmla="*/ T0 w 6818"/>
                                <a:gd name="T2" fmla="+- 0 520 520"/>
                                <a:gd name="T3" fmla="*/ 520 h 4242"/>
                                <a:gd name="T4" fmla="+- 0 4129 1296"/>
                                <a:gd name="T5" fmla="*/ T4 w 6818"/>
                                <a:gd name="T6" fmla="+- 0 580 520"/>
                                <a:gd name="T7" fmla="*/ 580 h 4242"/>
                                <a:gd name="T8" fmla="+- 0 4110 1296"/>
                                <a:gd name="T9" fmla="*/ T8 w 6818"/>
                                <a:gd name="T10" fmla="+- 0 655 520"/>
                                <a:gd name="T11" fmla="*/ 655 h 4242"/>
                                <a:gd name="T12" fmla="+- 0 4092 1296"/>
                                <a:gd name="T13" fmla="*/ T12 w 6818"/>
                                <a:gd name="T14" fmla="+- 0 760 520"/>
                                <a:gd name="T15" fmla="*/ 760 h 4242"/>
                                <a:gd name="T16" fmla="+- 0 4073 1296"/>
                                <a:gd name="T17" fmla="*/ T16 w 6818"/>
                                <a:gd name="T18" fmla="+- 0 895 520"/>
                                <a:gd name="T19" fmla="*/ 895 h 4242"/>
                                <a:gd name="T20" fmla="+- 0 4054 1296"/>
                                <a:gd name="T21" fmla="*/ T20 w 6818"/>
                                <a:gd name="T22" fmla="+- 0 1059 520"/>
                                <a:gd name="T23" fmla="*/ 1059 h 4242"/>
                                <a:gd name="T24" fmla="+- 0 4034 1296"/>
                                <a:gd name="T25" fmla="*/ T24 w 6818"/>
                                <a:gd name="T26" fmla="+- 0 1224 520"/>
                                <a:gd name="T27" fmla="*/ 1224 h 4242"/>
                                <a:gd name="T28" fmla="+- 0 4015 1296"/>
                                <a:gd name="T29" fmla="*/ T28 w 6818"/>
                                <a:gd name="T30" fmla="+- 0 1419 520"/>
                                <a:gd name="T31" fmla="*/ 1419 h 4242"/>
                                <a:gd name="T32" fmla="+- 0 3995 1296"/>
                                <a:gd name="T33" fmla="*/ T32 w 6818"/>
                                <a:gd name="T34" fmla="+- 0 1614 520"/>
                                <a:gd name="T35" fmla="*/ 1614 h 4242"/>
                                <a:gd name="T36" fmla="+- 0 3975 1296"/>
                                <a:gd name="T37" fmla="*/ T36 w 6818"/>
                                <a:gd name="T38" fmla="+- 0 1809 520"/>
                                <a:gd name="T39" fmla="*/ 1809 h 4242"/>
                                <a:gd name="T40" fmla="+- 0 3955 1296"/>
                                <a:gd name="T41" fmla="*/ T40 w 6818"/>
                                <a:gd name="T42" fmla="+- 0 2019 520"/>
                                <a:gd name="T43" fmla="*/ 2019 h 4242"/>
                                <a:gd name="T44" fmla="+- 0 3936 1296"/>
                                <a:gd name="T45" fmla="*/ T44 w 6818"/>
                                <a:gd name="T46" fmla="+- 0 2228 520"/>
                                <a:gd name="T47" fmla="*/ 2228 h 4242"/>
                                <a:gd name="T48" fmla="+- 0 3915 1296"/>
                                <a:gd name="T49" fmla="*/ T48 w 6818"/>
                                <a:gd name="T50" fmla="+- 0 2423 520"/>
                                <a:gd name="T51" fmla="*/ 2423 h 4242"/>
                                <a:gd name="T52" fmla="+- 0 3895 1296"/>
                                <a:gd name="T53" fmla="*/ T52 w 6818"/>
                                <a:gd name="T54" fmla="+- 0 2618 520"/>
                                <a:gd name="T55" fmla="*/ 2618 h 4242"/>
                                <a:gd name="T56" fmla="+- 0 3875 1296"/>
                                <a:gd name="T57" fmla="*/ T56 w 6818"/>
                                <a:gd name="T58" fmla="+- 0 2783 520"/>
                                <a:gd name="T59" fmla="*/ 2783 h 4242"/>
                                <a:gd name="T60" fmla="+- 0 3855 1296"/>
                                <a:gd name="T61" fmla="*/ T60 w 6818"/>
                                <a:gd name="T62" fmla="+- 0 2948 520"/>
                                <a:gd name="T63" fmla="*/ 2948 h 4242"/>
                                <a:gd name="T64" fmla="+- 0 3834 1296"/>
                                <a:gd name="T65" fmla="*/ T64 w 6818"/>
                                <a:gd name="T66" fmla="+- 0 3098 520"/>
                                <a:gd name="T67" fmla="*/ 3098 h 4242"/>
                                <a:gd name="T68" fmla="+- 0 3814 1296"/>
                                <a:gd name="T69" fmla="*/ T68 w 6818"/>
                                <a:gd name="T70" fmla="+- 0 3203 520"/>
                                <a:gd name="T71" fmla="*/ 3203 h 4242"/>
                                <a:gd name="T72" fmla="+- 0 3794 1296"/>
                                <a:gd name="T73" fmla="*/ T72 w 6818"/>
                                <a:gd name="T74" fmla="+- 0 3292 520"/>
                                <a:gd name="T75" fmla="*/ 3292 h 4242"/>
                                <a:gd name="T76" fmla="+- 0 3773 1296"/>
                                <a:gd name="T77" fmla="*/ T76 w 6818"/>
                                <a:gd name="T78" fmla="+- 0 3352 520"/>
                                <a:gd name="T79" fmla="*/ 3352 h 4242"/>
                                <a:gd name="T80" fmla="+- 0 3753 1296"/>
                                <a:gd name="T81" fmla="*/ T80 w 6818"/>
                                <a:gd name="T82" fmla="+- 0 3382 520"/>
                                <a:gd name="T83" fmla="*/ 3382 h 4242"/>
                                <a:gd name="T84" fmla="+- 0 4435 1296"/>
                                <a:gd name="T85" fmla="*/ T84 w 6818"/>
                                <a:gd name="T86" fmla="+- 0 3382 520"/>
                                <a:gd name="T87" fmla="*/ 3382 h 4242"/>
                                <a:gd name="T88" fmla="+- 0 4422 1296"/>
                                <a:gd name="T89" fmla="*/ T88 w 6818"/>
                                <a:gd name="T90" fmla="+- 0 3262 520"/>
                                <a:gd name="T91" fmla="*/ 3262 h 4242"/>
                                <a:gd name="T92" fmla="+- 0 4405 1296"/>
                                <a:gd name="T93" fmla="*/ T92 w 6818"/>
                                <a:gd name="T94" fmla="+- 0 3083 520"/>
                                <a:gd name="T95" fmla="*/ 3083 h 4242"/>
                                <a:gd name="T96" fmla="+- 0 4389 1296"/>
                                <a:gd name="T97" fmla="*/ T96 w 6818"/>
                                <a:gd name="T98" fmla="+- 0 2888 520"/>
                                <a:gd name="T99" fmla="*/ 2888 h 4242"/>
                                <a:gd name="T100" fmla="+- 0 4373 1296"/>
                                <a:gd name="T101" fmla="*/ T100 w 6818"/>
                                <a:gd name="T102" fmla="+- 0 2678 520"/>
                                <a:gd name="T103" fmla="*/ 2678 h 4242"/>
                                <a:gd name="T104" fmla="+- 0 4357 1296"/>
                                <a:gd name="T105" fmla="*/ T104 w 6818"/>
                                <a:gd name="T106" fmla="+- 0 2468 520"/>
                                <a:gd name="T107" fmla="*/ 2468 h 4242"/>
                                <a:gd name="T108" fmla="+- 0 4341 1296"/>
                                <a:gd name="T109" fmla="*/ T108 w 6818"/>
                                <a:gd name="T110" fmla="+- 0 2243 520"/>
                                <a:gd name="T111" fmla="*/ 2243 h 4242"/>
                                <a:gd name="T112" fmla="+- 0 4326 1296"/>
                                <a:gd name="T113" fmla="*/ T112 w 6818"/>
                                <a:gd name="T114" fmla="+- 0 2019 520"/>
                                <a:gd name="T115" fmla="*/ 2019 h 4242"/>
                                <a:gd name="T116" fmla="+- 0 4296 1296"/>
                                <a:gd name="T117" fmla="*/ T116 w 6818"/>
                                <a:gd name="T118" fmla="+- 0 1569 520"/>
                                <a:gd name="T119" fmla="*/ 1569 h 4242"/>
                                <a:gd name="T120" fmla="+- 0 4280 1296"/>
                                <a:gd name="T121" fmla="*/ T120 w 6818"/>
                                <a:gd name="T122" fmla="+- 0 1374 520"/>
                                <a:gd name="T123" fmla="*/ 1374 h 4242"/>
                                <a:gd name="T124" fmla="+- 0 4265 1296"/>
                                <a:gd name="T125" fmla="*/ T124 w 6818"/>
                                <a:gd name="T126" fmla="+- 0 1179 520"/>
                                <a:gd name="T127" fmla="*/ 1179 h 4242"/>
                                <a:gd name="T128" fmla="+- 0 4249 1296"/>
                                <a:gd name="T129" fmla="*/ T128 w 6818"/>
                                <a:gd name="T130" fmla="+- 0 999 520"/>
                                <a:gd name="T131" fmla="*/ 999 h 4242"/>
                                <a:gd name="T132" fmla="+- 0 4233 1296"/>
                                <a:gd name="T133" fmla="*/ T132 w 6818"/>
                                <a:gd name="T134" fmla="+- 0 850 520"/>
                                <a:gd name="T135" fmla="*/ 850 h 4242"/>
                                <a:gd name="T136" fmla="+- 0 4217 1296"/>
                                <a:gd name="T137" fmla="*/ T136 w 6818"/>
                                <a:gd name="T138" fmla="+- 0 715 520"/>
                                <a:gd name="T139" fmla="*/ 715 h 4242"/>
                                <a:gd name="T140" fmla="+- 0 4201 1296"/>
                                <a:gd name="T141" fmla="*/ T140 w 6818"/>
                                <a:gd name="T142" fmla="+- 0 625 520"/>
                                <a:gd name="T143" fmla="*/ 625 h 4242"/>
                                <a:gd name="T144" fmla="+- 0 4183 1296"/>
                                <a:gd name="T145" fmla="*/ T144 w 6818"/>
                                <a:gd name="T146" fmla="+- 0 550 520"/>
                                <a:gd name="T147" fmla="*/ 550 h 4242"/>
                                <a:gd name="T148" fmla="+- 0 4166 1296"/>
                                <a:gd name="T149" fmla="*/ T148 w 6818"/>
                                <a:gd name="T150" fmla="+- 0 520 520"/>
                                <a:gd name="T151" fmla="*/ 520 h 4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6818" h="4242">
                                  <a:moveTo>
                                    <a:pt x="2870" y="0"/>
                                  </a:moveTo>
                                  <a:lnTo>
                                    <a:pt x="2833" y="60"/>
                                  </a:lnTo>
                                  <a:lnTo>
                                    <a:pt x="2814" y="135"/>
                                  </a:lnTo>
                                  <a:lnTo>
                                    <a:pt x="2796" y="240"/>
                                  </a:lnTo>
                                  <a:lnTo>
                                    <a:pt x="2777" y="375"/>
                                  </a:lnTo>
                                  <a:lnTo>
                                    <a:pt x="2758" y="539"/>
                                  </a:lnTo>
                                  <a:lnTo>
                                    <a:pt x="2738" y="704"/>
                                  </a:lnTo>
                                  <a:lnTo>
                                    <a:pt x="2719" y="899"/>
                                  </a:lnTo>
                                  <a:lnTo>
                                    <a:pt x="2699" y="1094"/>
                                  </a:lnTo>
                                  <a:lnTo>
                                    <a:pt x="2679" y="1289"/>
                                  </a:lnTo>
                                  <a:lnTo>
                                    <a:pt x="2659" y="1499"/>
                                  </a:lnTo>
                                  <a:lnTo>
                                    <a:pt x="2640" y="1708"/>
                                  </a:lnTo>
                                  <a:lnTo>
                                    <a:pt x="2619" y="1903"/>
                                  </a:lnTo>
                                  <a:lnTo>
                                    <a:pt x="2599" y="2098"/>
                                  </a:lnTo>
                                  <a:lnTo>
                                    <a:pt x="2579" y="2263"/>
                                  </a:lnTo>
                                  <a:lnTo>
                                    <a:pt x="2559" y="2428"/>
                                  </a:lnTo>
                                  <a:lnTo>
                                    <a:pt x="2538" y="2578"/>
                                  </a:lnTo>
                                  <a:lnTo>
                                    <a:pt x="2518" y="2683"/>
                                  </a:lnTo>
                                  <a:lnTo>
                                    <a:pt x="2498" y="2772"/>
                                  </a:lnTo>
                                  <a:lnTo>
                                    <a:pt x="2477" y="2832"/>
                                  </a:lnTo>
                                  <a:lnTo>
                                    <a:pt x="2457" y="2862"/>
                                  </a:lnTo>
                                  <a:lnTo>
                                    <a:pt x="3139" y="2862"/>
                                  </a:lnTo>
                                  <a:lnTo>
                                    <a:pt x="3126" y="2742"/>
                                  </a:lnTo>
                                  <a:lnTo>
                                    <a:pt x="3109" y="2563"/>
                                  </a:lnTo>
                                  <a:lnTo>
                                    <a:pt x="3093" y="2368"/>
                                  </a:lnTo>
                                  <a:lnTo>
                                    <a:pt x="3077" y="2158"/>
                                  </a:lnTo>
                                  <a:lnTo>
                                    <a:pt x="3061" y="1948"/>
                                  </a:lnTo>
                                  <a:lnTo>
                                    <a:pt x="3045" y="1723"/>
                                  </a:lnTo>
                                  <a:lnTo>
                                    <a:pt x="3030" y="1499"/>
                                  </a:lnTo>
                                  <a:lnTo>
                                    <a:pt x="3000" y="1049"/>
                                  </a:lnTo>
                                  <a:lnTo>
                                    <a:pt x="2984" y="854"/>
                                  </a:lnTo>
                                  <a:lnTo>
                                    <a:pt x="2969" y="659"/>
                                  </a:lnTo>
                                  <a:lnTo>
                                    <a:pt x="2953" y="479"/>
                                  </a:lnTo>
                                  <a:lnTo>
                                    <a:pt x="2937" y="330"/>
                                  </a:lnTo>
                                  <a:lnTo>
                                    <a:pt x="2921" y="195"/>
                                  </a:lnTo>
                                  <a:lnTo>
                                    <a:pt x="2905" y="105"/>
                                  </a:lnTo>
                                  <a:lnTo>
                                    <a:pt x="2887" y="30"/>
                                  </a:lnTo>
                                  <a:lnTo>
                                    <a:pt x="28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074"/>
                        <wpg:cNvGrpSpPr>
                          <a:grpSpLocks/>
                        </wpg:cNvGrpSpPr>
                        <wpg:grpSpPr bwMode="auto">
                          <a:xfrm>
                            <a:off x="1296" y="515"/>
                            <a:ext cx="6818" cy="4246"/>
                            <a:chOff x="1296" y="515"/>
                            <a:chExt cx="6818" cy="4246"/>
                          </a:xfrm>
                        </wpg:grpSpPr>
                        <wps:wsp>
                          <wps:cNvPr id="1072" name="Freeform 1075"/>
                          <wps:cNvSpPr>
                            <a:spLocks/>
                          </wps:cNvSpPr>
                          <wps:spPr bwMode="auto">
                            <a:xfrm>
                              <a:off x="1296" y="515"/>
                              <a:ext cx="6818" cy="4246"/>
                            </a:xfrm>
                            <a:custGeom>
                              <a:avLst/>
                              <a:gdLst>
                                <a:gd name="T0" fmla="+- 0 1319 1296"/>
                                <a:gd name="T1" fmla="*/ T0 w 6818"/>
                                <a:gd name="T2" fmla="+- 0 4664 515"/>
                                <a:gd name="T3" fmla="*/ 4664 h 4246"/>
                                <a:gd name="T4" fmla="+- 0 1378 1296"/>
                                <a:gd name="T5" fmla="*/ T4 w 6818"/>
                                <a:gd name="T6" fmla="+- 0 4454 515"/>
                                <a:gd name="T7" fmla="*/ 4454 h 4246"/>
                                <a:gd name="T8" fmla="+- 0 1516 1296"/>
                                <a:gd name="T9" fmla="*/ T8 w 6818"/>
                                <a:gd name="T10" fmla="+- 0 4352 515"/>
                                <a:gd name="T11" fmla="*/ 4352 h 4246"/>
                                <a:gd name="T12" fmla="+- 0 1620 1296"/>
                                <a:gd name="T13" fmla="*/ T12 w 6818"/>
                                <a:gd name="T14" fmla="+- 0 4654 515"/>
                                <a:gd name="T15" fmla="*/ 4654 h 4246"/>
                                <a:gd name="T16" fmla="+- 0 1831 1296"/>
                                <a:gd name="T17" fmla="*/ T16 w 6818"/>
                                <a:gd name="T18" fmla="+- 0 4645 515"/>
                                <a:gd name="T19" fmla="*/ 4645 h 4246"/>
                                <a:gd name="T20" fmla="+- 0 2071 1296"/>
                                <a:gd name="T21" fmla="*/ T20 w 6818"/>
                                <a:gd name="T22" fmla="+- 0 4447 515"/>
                                <a:gd name="T23" fmla="*/ 4447 h 4246"/>
                                <a:gd name="T24" fmla="+- 0 2291 1296"/>
                                <a:gd name="T25" fmla="*/ T24 w 6818"/>
                                <a:gd name="T26" fmla="+- 0 4621 515"/>
                                <a:gd name="T27" fmla="*/ 4621 h 4246"/>
                                <a:gd name="T28" fmla="+- 0 2478 1296"/>
                                <a:gd name="T29" fmla="*/ T28 w 6818"/>
                                <a:gd name="T30" fmla="+- 0 4736 515"/>
                                <a:gd name="T31" fmla="*/ 4736 h 4246"/>
                                <a:gd name="T32" fmla="+- 0 2678 1296"/>
                                <a:gd name="T33" fmla="*/ T32 w 6818"/>
                                <a:gd name="T34" fmla="+- 0 4616 515"/>
                                <a:gd name="T35" fmla="*/ 4616 h 4246"/>
                                <a:gd name="T36" fmla="+- 0 2804 1296"/>
                                <a:gd name="T37" fmla="*/ T36 w 6818"/>
                                <a:gd name="T38" fmla="+- 0 4758 515"/>
                                <a:gd name="T39" fmla="*/ 4758 h 4246"/>
                                <a:gd name="T40" fmla="+- 0 2935 1296"/>
                                <a:gd name="T41" fmla="*/ T40 w 6818"/>
                                <a:gd name="T42" fmla="+- 0 4502 515"/>
                                <a:gd name="T43" fmla="*/ 4502 h 4246"/>
                                <a:gd name="T44" fmla="+- 0 3034 1296"/>
                                <a:gd name="T45" fmla="*/ T44 w 6818"/>
                                <a:gd name="T46" fmla="+- 0 3909 515"/>
                                <a:gd name="T47" fmla="*/ 3909 h 4246"/>
                                <a:gd name="T48" fmla="+- 0 3144 1296"/>
                                <a:gd name="T49" fmla="*/ T48 w 6818"/>
                                <a:gd name="T50" fmla="+- 0 3130 515"/>
                                <a:gd name="T51" fmla="*/ 3130 h 4246"/>
                                <a:gd name="T52" fmla="+- 0 3259 1296"/>
                                <a:gd name="T53" fmla="*/ T52 w 6818"/>
                                <a:gd name="T54" fmla="+- 0 2446 515"/>
                                <a:gd name="T55" fmla="*/ 2446 h 4246"/>
                                <a:gd name="T56" fmla="+- 0 3390 1296"/>
                                <a:gd name="T57" fmla="*/ T56 w 6818"/>
                                <a:gd name="T58" fmla="+- 0 2147 515"/>
                                <a:gd name="T59" fmla="*/ 2147 h 4246"/>
                                <a:gd name="T60" fmla="+- 0 3520 1296"/>
                                <a:gd name="T61" fmla="*/ T60 w 6818"/>
                                <a:gd name="T62" fmla="+- 0 2566 515"/>
                                <a:gd name="T63" fmla="*/ 2566 h 4246"/>
                                <a:gd name="T64" fmla="+- 0 3627 1296"/>
                                <a:gd name="T65" fmla="*/ T64 w 6818"/>
                                <a:gd name="T66" fmla="+- 0 3084 515"/>
                                <a:gd name="T67" fmla="*/ 3084 h 4246"/>
                                <a:gd name="T68" fmla="+- 0 3753 1296"/>
                                <a:gd name="T69" fmla="*/ T68 w 6818"/>
                                <a:gd name="T70" fmla="+- 0 3375 515"/>
                                <a:gd name="T71" fmla="*/ 3375 h 4246"/>
                                <a:gd name="T72" fmla="+- 0 3875 1296"/>
                                <a:gd name="T73" fmla="*/ T72 w 6818"/>
                                <a:gd name="T74" fmla="+- 0 2781 515"/>
                                <a:gd name="T75" fmla="*/ 2781 h 4246"/>
                                <a:gd name="T76" fmla="+- 0 3975 1296"/>
                                <a:gd name="T77" fmla="*/ T76 w 6818"/>
                                <a:gd name="T78" fmla="+- 0 1805 515"/>
                                <a:gd name="T79" fmla="*/ 1805 h 4246"/>
                                <a:gd name="T80" fmla="+- 0 4073 1296"/>
                                <a:gd name="T81" fmla="*/ T80 w 6818"/>
                                <a:gd name="T82" fmla="+- 0 893 515"/>
                                <a:gd name="T83" fmla="*/ 893 h 4246"/>
                                <a:gd name="T84" fmla="+- 0 4183 1296"/>
                                <a:gd name="T85" fmla="*/ T84 w 6818"/>
                                <a:gd name="T86" fmla="+- 0 545 515"/>
                                <a:gd name="T87" fmla="*/ 545 h 4246"/>
                                <a:gd name="T88" fmla="+- 0 4265 1296"/>
                                <a:gd name="T89" fmla="*/ T88 w 6818"/>
                                <a:gd name="T90" fmla="+- 0 1167 515"/>
                                <a:gd name="T91" fmla="*/ 1167 h 4246"/>
                                <a:gd name="T92" fmla="+- 0 4341 1296"/>
                                <a:gd name="T93" fmla="*/ T92 w 6818"/>
                                <a:gd name="T94" fmla="+- 0 2232 515"/>
                                <a:gd name="T95" fmla="*/ 2232 h 4246"/>
                                <a:gd name="T96" fmla="+- 0 4422 1296"/>
                                <a:gd name="T97" fmla="*/ T96 w 6818"/>
                                <a:gd name="T98" fmla="+- 0 3258 515"/>
                                <a:gd name="T99" fmla="*/ 3258 h 4246"/>
                                <a:gd name="T100" fmla="+- 0 4537 1296"/>
                                <a:gd name="T101" fmla="*/ T100 w 6818"/>
                                <a:gd name="T102" fmla="+- 0 3788 515"/>
                                <a:gd name="T103" fmla="*/ 3788 h 4246"/>
                                <a:gd name="T104" fmla="+- 0 4673 1296"/>
                                <a:gd name="T105" fmla="*/ T104 w 6818"/>
                                <a:gd name="T106" fmla="+- 0 3500 515"/>
                                <a:gd name="T107" fmla="*/ 3500 h 4246"/>
                                <a:gd name="T108" fmla="+- 0 4794 1296"/>
                                <a:gd name="T109" fmla="*/ T108 w 6818"/>
                                <a:gd name="T110" fmla="+- 0 3044 515"/>
                                <a:gd name="T111" fmla="*/ 3044 h 4246"/>
                                <a:gd name="T112" fmla="+- 0 4941 1296"/>
                                <a:gd name="T113" fmla="*/ T112 w 6818"/>
                                <a:gd name="T114" fmla="+- 0 2739 515"/>
                                <a:gd name="T115" fmla="*/ 2739 h 4246"/>
                                <a:gd name="T116" fmla="+- 0 5086 1296"/>
                                <a:gd name="T117" fmla="*/ T116 w 6818"/>
                                <a:gd name="T118" fmla="+- 0 3094 515"/>
                                <a:gd name="T119" fmla="*/ 3094 h 4246"/>
                                <a:gd name="T120" fmla="+- 0 5209 1296"/>
                                <a:gd name="T121" fmla="*/ T120 w 6818"/>
                                <a:gd name="T122" fmla="+- 0 3705 515"/>
                                <a:gd name="T123" fmla="*/ 3705 h 4246"/>
                                <a:gd name="T124" fmla="+- 0 5332 1296"/>
                                <a:gd name="T125" fmla="*/ T124 w 6818"/>
                                <a:gd name="T126" fmla="+- 0 4326 515"/>
                                <a:gd name="T127" fmla="*/ 4326 h 4246"/>
                                <a:gd name="T128" fmla="+- 0 5474 1296"/>
                                <a:gd name="T129" fmla="*/ T128 w 6818"/>
                                <a:gd name="T130" fmla="+- 0 4724 515"/>
                                <a:gd name="T131" fmla="*/ 4724 h 4246"/>
                                <a:gd name="T132" fmla="+- 0 5659 1296"/>
                                <a:gd name="T133" fmla="*/ T132 w 6818"/>
                                <a:gd name="T134" fmla="+- 0 4515 515"/>
                                <a:gd name="T135" fmla="*/ 4515 h 4246"/>
                                <a:gd name="T136" fmla="+- 0 5832 1296"/>
                                <a:gd name="T137" fmla="*/ T136 w 6818"/>
                                <a:gd name="T138" fmla="+- 0 4106 515"/>
                                <a:gd name="T139" fmla="*/ 4106 h 4246"/>
                                <a:gd name="T140" fmla="+- 0 5993 1296"/>
                                <a:gd name="T141" fmla="*/ T140 w 6818"/>
                                <a:gd name="T142" fmla="+- 0 4180 515"/>
                                <a:gd name="T143" fmla="*/ 4180 h 4246"/>
                                <a:gd name="T144" fmla="+- 0 6111 1296"/>
                                <a:gd name="T145" fmla="*/ T144 w 6818"/>
                                <a:gd name="T146" fmla="+- 0 4525 515"/>
                                <a:gd name="T147" fmla="*/ 4525 h 4246"/>
                                <a:gd name="T148" fmla="+- 0 6260 1296"/>
                                <a:gd name="T149" fmla="*/ T148 w 6818"/>
                                <a:gd name="T150" fmla="+- 0 4616 515"/>
                                <a:gd name="T151" fmla="*/ 4616 h 4246"/>
                                <a:gd name="T152" fmla="+- 0 6383 1296"/>
                                <a:gd name="T153" fmla="*/ T152 w 6818"/>
                                <a:gd name="T154" fmla="+- 0 4329 515"/>
                                <a:gd name="T155" fmla="*/ 4329 h 4246"/>
                                <a:gd name="T156" fmla="+- 0 6521 1296"/>
                                <a:gd name="T157" fmla="*/ T156 w 6818"/>
                                <a:gd name="T158" fmla="+- 0 4144 515"/>
                                <a:gd name="T159" fmla="*/ 4144 h 4246"/>
                                <a:gd name="T160" fmla="+- 0 6681 1296"/>
                                <a:gd name="T161" fmla="*/ T160 w 6818"/>
                                <a:gd name="T162" fmla="+- 0 4432 515"/>
                                <a:gd name="T163" fmla="*/ 4432 h 4246"/>
                                <a:gd name="T164" fmla="+- 0 6824 1296"/>
                                <a:gd name="T165" fmla="*/ T164 w 6818"/>
                                <a:gd name="T166" fmla="+- 0 4665 515"/>
                                <a:gd name="T167" fmla="*/ 4665 h 4246"/>
                                <a:gd name="T168" fmla="+- 0 6935 1296"/>
                                <a:gd name="T169" fmla="*/ T168 w 6818"/>
                                <a:gd name="T170" fmla="+- 0 4425 515"/>
                                <a:gd name="T171" fmla="*/ 4425 h 4246"/>
                                <a:gd name="T172" fmla="+- 0 7048 1296"/>
                                <a:gd name="T173" fmla="*/ T172 w 6818"/>
                                <a:gd name="T174" fmla="+- 0 4356 515"/>
                                <a:gd name="T175" fmla="*/ 4356 h 4246"/>
                                <a:gd name="T176" fmla="+- 0 7126 1296"/>
                                <a:gd name="T177" fmla="*/ T176 w 6818"/>
                                <a:gd name="T178" fmla="+- 0 4641 515"/>
                                <a:gd name="T179" fmla="*/ 4641 h 4246"/>
                                <a:gd name="T180" fmla="+- 0 7322 1296"/>
                                <a:gd name="T181" fmla="*/ T180 w 6818"/>
                                <a:gd name="T182" fmla="+- 0 4432 515"/>
                                <a:gd name="T183" fmla="*/ 4432 h 4246"/>
                                <a:gd name="T184" fmla="+- 0 7454 1296"/>
                                <a:gd name="T185" fmla="*/ T184 w 6818"/>
                                <a:gd name="T186" fmla="+- 0 4119 515"/>
                                <a:gd name="T187" fmla="*/ 4119 h 4246"/>
                                <a:gd name="T188" fmla="+- 0 7640 1296"/>
                                <a:gd name="T189" fmla="*/ T188 w 6818"/>
                                <a:gd name="T190" fmla="+- 0 3793 515"/>
                                <a:gd name="T191" fmla="*/ 3793 h 4246"/>
                                <a:gd name="T192" fmla="+- 0 7853 1296"/>
                                <a:gd name="T193" fmla="*/ T192 w 6818"/>
                                <a:gd name="T194" fmla="+- 0 3998 515"/>
                                <a:gd name="T195" fmla="*/ 3998 h 4246"/>
                                <a:gd name="T196" fmla="+- 0 7967 1296"/>
                                <a:gd name="T197" fmla="*/ T196 w 6818"/>
                                <a:gd name="T198" fmla="+- 0 4308 515"/>
                                <a:gd name="T199" fmla="*/ 4308 h 4246"/>
                                <a:gd name="T200" fmla="+- 0 8066 1296"/>
                                <a:gd name="T201" fmla="*/ T200 w 6818"/>
                                <a:gd name="T202" fmla="+- 0 4610 515"/>
                                <a:gd name="T203" fmla="*/ 4610 h 4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6818" h="4246">
                                  <a:moveTo>
                                    <a:pt x="0" y="4225"/>
                                  </a:moveTo>
                                  <a:lnTo>
                                    <a:pt x="5" y="4211"/>
                                  </a:lnTo>
                                  <a:lnTo>
                                    <a:pt x="10" y="4194"/>
                                  </a:lnTo>
                                  <a:lnTo>
                                    <a:pt x="16" y="4173"/>
                                  </a:lnTo>
                                  <a:lnTo>
                                    <a:pt x="23" y="4149"/>
                                  </a:lnTo>
                                  <a:lnTo>
                                    <a:pt x="30" y="4122"/>
                                  </a:lnTo>
                                  <a:lnTo>
                                    <a:pt x="38" y="4094"/>
                                  </a:lnTo>
                                  <a:lnTo>
                                    <a:pt x="46" y="4064"/>
                                  </a:lnTo>
                                  <a:lnTo>
                                    <a:pt x="63" y="4001"/>
                                  </a:lnTo>
                                  <a:lnTo>
                                    <a:pt x="82" y="3939"/>
                                  </a:lnTo>
                                  <a:lnTo>
                                    <a:pt x="101" y="3881"/>
                                  </a:lnTo>
                                  <a:lnTo>
                                    <a:pt x="132" y="3811"/>
                                  </a:lnTo>
                                  <a:lnTo>
                                    <a:pt x="172" y="3771"/>
                                  </a:lnTo>
                                  <a:lnTo>
                                    <a:pt x="181" y="3774"/>
                                  </a:lnTo>
                                  <a:lnTo>
                                    <a:pt x="220" y="3837"/>
                                  </a:lnTo>
                                  <a:lnTo>
                                    <a:pt x="248" y="3921"/>
                                  </a:lnTo>
                                  <a:lnTo>
                                    <a:pt x="269" y="3985"/>
                                  </a:lnTo>
                                  <a:lnTo>
                                    <a:pt x="279" y="4018"/>
                                  </a:lnTo>
                                  <a:lnTo>
                                    <a:pt x="301" y="4082"/>
                                  </a:lnTo>
                                  <a:lnTo>
                                    <a:pt x="324" y="4139"/>
                                  </a:lnTo>
                                  <a:lnTo>
                                    <a:pt x="363" y="4201"/>
                                  </a:lnTo>
                                  <a:lnTo>
                                    <a:pt x="407" y="4222"/>
                                  </a:lnTo>
                                  <a:lnTo>
                                    <a:pt x="424" y="4219"/>
                                  </a:lnTo>
                                  <a:lnTo>
                                    <a:pt x="477" y="4186"/>
                                  </a:lnTo>
                                  <a:lnTo>
                                    <a:pt x="535" y="4130"/>
                                  </a:lnTo>
                                  <a:lnTo>
                                    <a:pt x="596" y="4063"/>
                                  </a:lnTo>
                                  <a:lnTo>
                                    <a:pt x="616" y="4041"/>
                                  </a:lnTo>
                                  <a:lnTo>
                                    <a:pt x="678" y="3981"/>
                                  </a:lnTo>
                                  <a:lnTo>
                                    <a:pt x="737" y="3940"/>
                                  </a:lnTo>
                                  <a:lnTo>
                                    <a:pt x="775" y="3932"/>
                                  </a:lnTo>
                                  <a:lnTo>
                                    <a:pt x="793" y="3934"/>
                                  </a:lnTo>
                                  <a:lnTo>
                                    <a:pt x="849" y="3959"/>
                                  </a:lnTo>
                                  <a:lnTo>
                                    <a:pt x="904" y="4006"/>
                                  </a:lnTo>
                                  <a:lnTo>
                                    <a:pt x="959" y="4065"/>
                                  </a:lnTo>
                                  <a:lnTo>
                                    <a:pt x="995" y="4106"/>
                                  </a:lnTo>
                                  <a:lnTo>
                                    <a:pt x="1012" y="4126"/>
                                  </a:lnTo>
                                  <a:lnTo>
                                    <a:pt x="1063" y="4179"/>
                                  </a:lnTo>
                                  <a:lnTo>
                                    <a:pt x="1126" y="4220"/>
                                  </a:lnTo>
                                  <a:lnTo>
                                    <a:pt x="1164" y="4224"/>
                                  </a:lnTo>
                                  <a:lnTo>
                                    <a:pt x="1182" y="4221"/>
                                  </a:lnTo>
                                  <a:lnTo>
                                    <a:pt x="1247" y="4188"/>
                                  </a:lnTo>
                                  <a:lnTo>
                                    <a:pt x="1292" y="4151"/>
                                  </a:lnTo>
                                  <a:lnTo>
                                    <a:pt x="1307" y="4139"/>
                                  </a:lnTo>
                                  <a:lnTo>
                                    <a:pt x="1370" y="4102"/>
                                  </a:lnTo>
                                  <a:lnTo>
                                    <a:pt x="1382" y="4101"/>
                                  </a:lnTo>
                                  <a:lnTo>
                                    <a:pt x="1394" y="4105"/>
                                  </a:lnTo>
                                  <a:lnTo>
                                    <a:pt x="1440" y="4158"/>
                                  </a:lnTo>
                                  <a:lnTo>
                                    <a:pt x="1451" y="4176"/>
                                  </a:lnTo>
                                  <a:lnTo>
                                    <a:pt x="1462" y="4193"/>
                                  </a:lnTo>
                                  <a:lnTo>
                                    <a:pt x="1508" y="4243"/>
                                  </a:lnTo>
                                  <a:lnTo>
                                    <a:pt x="1520" y="4246"/>
                                  </a:lnTo>
                                  <a:lnTo>
                                    <a:pt x="1533" y="4244"/>
                                  </a:lnTo>
                                  <a:lnTo>
                                    <a:pt x="1574" y="4193"/>
                                  </a:lnTo>
                                  <a:lnTo>
                                    <a:pt x="1605" y="4114"/>
                                  </a:lnTo>
                                  <a:lnTo>
                                    <a:pt x="1639" y="3987"/>
                                  </a:lnTo>
                                  <a:lnTo>
                                    <a:pt x="1657" y="3897"/>
                                  </a:lnTo>
                                  <a:lnTo>
                                    <a:pt x="1676" y="3790"/>
                                  </a:lnTo>
                                  <a:lnTo>
                                    <a:pt x="1696" y="3669"/>
                                  </a:lnTo>
                                  <a:lnTo>
                                    <a:pt x="1717" y="3536"/>
                                  </a:lnTo>
                                  <a:lnTo>
                                    <a:pt x="1738" y="3394"/>
                                  </a:lnTo>
                                  <a:lnTo>
                                    <a:pt x="1759" y="3244"/>
                                  </a:lnTo>
                                  <a:lnTo>
                                    <a:pt x="1781" y="3089"/>
                                  </a:lnTo>
                                  <a:lnTo>
                                    <a:pt x="1803" y="2931"/>
                                  </a:lnTo>
                                  <a:lnTo>
                                    <a:pt x="1826" y="2772"/>
                                  </a:lnTo>
                                  <a:lnTo>
                                    <a:pt x="1848" y="2615"/>
                                  </a:lnTo>
                                  <a:lnTo>
                                    <a:pt x="1871" y="2462"/>
                                  </a:lnTo>
                                  <a:lnTo>
                                    <a:pt x="1894" y="2314"/>
                                  </a:lnTo>
                                  <a:lnTo>
                                    <a:pt x="1917" y="2175"/>
                                  </a:lnTo>
                                  <a:lnTo>
                                    <a:pt x="1940" y="2047"/>
                                  </a:lnTo>
                                  <a:lnTo>
                                    <a:pt x="1963" y="1931"/>
                                  </a:lnTo>
                                  <a:lnTo>
                                    <a:pt x="1986" y="1830"/>
                                  </a:lnTo>
                                  <a:lnTo>
                                    <a:pt x="2008" y="1747"/>
                                  </a:lnTo>
                                  <a:lnTo>
                                    <a:pt x="2030" y="1683"/>
                                  </a:lnTo>
                                  <a:lnTo>
                                    <a:pt x="2073" y="1623"/>
                                  </a:lnTo>
                                  <a:lnTo>
                                    <a:pt x="2094" y="1632"/>
                                  </a:lnTo>
                                  <a:lnTo>
                                    <a:pt x="2137" y="1712"/>
                                  </a:lnTo>
                                  <a:lnTo>
                                    <a:pt x="2159" y="1779"/>
                                  </a:lnTo>
                                  <a:lnTo>
                                    <a:pt x="2181" y="1859"/>
                                  </a:lnTo>
                                  <a:lnTo>
                                    <a:pt x="2202" y="1951"/>
                                  </a:lnTo>
                                  <a:lnTo>
                                    <a:pt x="2224" y="2051"/>
                                  </a:lnTo>
                                  <a:lnTo>
                                    <a:pt x="2245" y="2155"/>
                                  </a:lnTo>
                                  <a:lnTo>
                                    <a:pt x="2267" y="2262"/>
                                  </a:lnTo>
                                  <a:lnTo>
                                    <a:pt x="2288" y="2369"/>
                                  </a:lnTo>
                                  <a:lnTo>
                                    <a:pt x="2309" y="2472"/>
                                  </a:lnTo>
                                  <a:lnTo>
                                    <a:pt x="2331" y="2569"/>
                                  </a:lnTo>
                                  <a:lnTo>
                                    <a:pt x="2352" y="2657"/>
                                  </a:lnTo>
                                  <a:lnTo>
                                    <a:pt x="2373" y="2733"/>
                                  </a:lnTo>
                                  <a:lnTo>
                                    <a:pt x="2394" y="2794"/>
                                  </a:lnTo>
                                  <a:lnTo>
                                    <a:pt x="2436" y="2860"/>
                                  </a:lnTo>
                                  <a:lnTo>
                                    <a:pt x="2457" y="2860"/>
                                  </a:lnTo>
                                  <a:lnTo>
                                    <a:pt x="2498" y="2775"/>
                                  </a:lnTo>
                                  <a:lnTo>
                                    <a:pt x="2518" y="2685"/>
                                  </a:lnTo>
                                  <a:lnTo>
                                    <a:pt x="2538" y="2568"/>
                                  </a:lnTo>
                                  <a:lnTo>
                                    <a:pt x="2559" y="2427"/>
                                  </a:lnTo>
                                  <a:lnTo>
                                    <a:pt x="2579" y="2266"/>
                                  </a:lnTo>
                                  <a:lnTo>
                                    <a:pt x="2599" y="2088"/>
                                  </a:lnTo>
                                  <a:lnTo>
                                    <a:pt x="2619" y="1898"/>
                                  </a:lnTo>
                                  <a:lnTo>
                                    <a:pt x="2640" y="1699"/>
                                  </a:lnTo>
                                  <a:lnTo>
                                    <a:pt x="2659" y="1495"/>
                                  </a:lnTo>
                                  <a:lnTo>
                                    <a:pt x="2679" y="1290"/>
                                  </a:lnTo>
                                  <a:lnTo>
                                    <a:pt x="2699" y="1087"/>
                                  </a:lnTo>
                                  <a:lnTo>
                                    <a:pt x="2719" y="891"/>
                                  </a:lnTo>
                                  <a:lnTo>
                                    <a:pt x="2738" y="705"/>
                                  </a:lnTo>
                                  <a:lnTo>
                                    <a:pt x="2758" y="532"/>
                                  </a:lnTo>
                                  <a:lnTo>
                                    <a:pt x="2777" y="378"/>
                                  </a:lnTo>
                                  <a:lnTo>
                                    <a:pt x="2796" y="244"/>
                                  </a:lnTo>
                                  <a:lnTo>
                                    <a:pt x="2814" y="136"/>
                                  </a:lnTo>
                                  <a:lnTo>
                                    <a:pt x="2833" y="57"/>
                                  </a:lnTo>
                                  <a:lnTo>
                                    <a:pt x="2870" y="0"/>
                                  </a:lnTo>
                                  <a:lnTo>
                                    <a:pt x="2887" y="30"/>
                                  </a:lnTo>
                                  <a:lnTo>
                                    <a:pt x="2905" y="96"/>
                                  </a:lnTo>
                                  <a:lnTo>
                                    <a:pt x="2921" y="195"/>
                                  </a:lnTo>
                                  <a:lnTo>
                                    <a:pt x="2937" y="323"/>
                                  </a:lnTo>
                                  <a:lnTo>
                                    <a:pt x="2953" y="477"/>
                                  </a:lnTo>
                                  <a:lnTo>
                                    <a:pt x="2969" y="652"/>
                                  </a:lnTo>
                                  <a:lnTo>
                                    <a:pt x="2984" y="845"/>
                                  </a:lnTo>
                                  <a:lnTo>
                                    <a:pt x="3000" y="1052"/>
                                  </a:lnTo>
                                  <a:lnTo>
                                    <a:pt x="3015" y="1269"/>
                                  </a:lnTo>
                                  <a:lnTo>
                                    <a:pt x="3030" y="1492"/>
                                  </a:lnTo>
                                  <a:lnTo>
                                    <a:pt x="3045" y="1717"/>
                                  </a:lnTo>
                                  <a:lnTo>
                                    <a:pt x="3061" y="1940"/>
                                  </a:lnTo>
                                  <a:lnTo>
                                    <a:pt x="3077" y="2159"/>
                                  </a:lnTo>
                                  <a:lnTo>
                                    <a:pt x="3093" y="2368"/>
                                  </a:lnTo>
                                  <a:lnTo>
                                    <a:pt x="3109" y="2564"/>
                                  </a:lnTo>
                                  <a:lnTo>
                                    <a:pt x="3126" y="2743"/>
                                  </a:lnTo>
                                  <a:lnTo>
                                    <a:pt x="3143" y="2902"/>
                                  </a:lnTo>
                                  <a:lnTo>
                                    <a:pt x="3162" y="3036"/>
                                  </a:lnTo>
                                  <a:lnTo>
                                    <a:pt x="3180" y="3141"/>
                                  </a:lnTo>
                                  <a:lnTo>
                                    <a:pt x="3200" y="3215"/>
                                  </a:lnTo>
                                  <a:lnTo>
                                    <a:pt x="3241" y="3273"/>
                                  </a:lnTo>
                                  <a:lnTo>
                                    <a:pt x="3263" y="3267"/>
                                  </a:lnTo>
                                  <a:lnTo>
                                    <a:pt x="3307" y="3196"/>
                                  </a:lnTo>
                                  <a:lnTo>
                                    <a:pt x="3330" y="3137"/>
                                  </a:lnTo>
                                  <a:lnTo>
                                    <a:pt x="3353" y="3066"/>
                                  </a:lnTo>
                                  <a:lnTo>
                                    <a:pt x="3377" y="2985"/>
                                  </a:lnTo>
                                  <a:lnTo>
                                    <a:pt x="3401" y="2897"/>
                                  </a:lnTo>
                                  <a:lnTo>
                                    <a:pt x="3425" y="2805"/>
                                  </a:lnTo>
                                  <a:lnTo>
                                    <a:pt x="3449" y="2711"/>
                                  </a:lnTo>
                                  <a:lnTo>
                                    <a:pt x="3473" y="2618"/>
                                  </a:lnTo>
                                  <a:lnTo>
                                    <a:pt x="3498" y="2529"/>
                                  </a:lnTo>
                                  <a:lnTo>
                                    <a:pt x="3522" y="2447"/>
                                  </a:lnTo>
                                  <a:lnTo>
                                    <a:pt x="3547" y="2374"/>
                                  </a:lnTo>
                                  <a:lnTo>
                                    <a:pt x="3572" y="2312"/>
                                  </a:lnTo>
                                  <a:lnTo>
                                    <a:pt x="3620" y="2235"/>
                                  </a:lnTo>
                                  <a:lnTo>
                                    <a:pt x="3645" y="2224"/>
                                  </a:lnTo>
                                  <a:lnTo>
                                    <a:pt x="3669" y="2236"/>
                                  </a:lnTo>
                                  <a:lnTo>
                                    <a:pt x="3717" y="2324"/>
                                  </a:lnTo>
                                  <a:lnTo>
                                    <a:pt x="3741" y="2395"/>
                                  </a:lnTo>
                                  <a:lnTo>
                                    <a:pt x="3765" y="2480"/>
                                  </a:lnTo>
                                  <a:lnTo>
                                    <a:pt x="3790" y="2579"/>
                                  </a:lnTo>
                                  <a:lnTo>
                                    <a:pt x="3815" y="2688"/>
                                  </a:lnTo>
                                  <a:lnTo>
                                    <a:pt x="3839" y="2805"/>
                                  </a:lnTo>
                                  <a:lnTo>
                                    <a:pt x="3864" y="2929"/>
                                  </a:lnTo>
                                  <a:lnTo>
                                    <a:pt x="3889" y="3058"/>
                                  </a:lnTo>
                                  <a:lnTo>
                                    <a:pt x="3913" y="3190"/>
                                  </a:lnTo>
                                  <a:lnTo>
                                    <a:pt x="3938" y="3321"/>
                                  </a:lnTo>
                                  <a:lnTo>
                                    <a:pt x="3963" y="3452"/>
                                  </a:lnTo>
                                  <a:lnTo>
                                    <a:pt x="3987" y="3578"/>
                                  </a:lnTo>
                                  <a:lnTo>
                                    <a:pt x="4011" y="3698"/>
                                  </a:lnTo>
                                  <a:lnTo>
                                    <a:pt x="4036" y="3811"/>
                                  </a:lnTo>
                                  <a:lnTo>
                                    <a:pt x="4060" y="3914"/>
                                  </a:lnTo>
                                  <a:lnTo>
                                    <a:pt x="4084" y="4005"/>
                                  </a:lnTo>
                                  <a:lnTo>
                                    <a:pt x="4108" y="4081"/>
                                  </a:lnTo>
                                  <a:lnTo>
                                    <a:pt x="4131" y="4142"/>
                                  </a:lnTo>
                                  <a:lnTo>
                                    <a:pt x="4178" y="4209"/>
                                  </a:lnTo>
                                  <a:lnTo>
                                    <a:pt x="4201" y="4219"/>
                                  </a:lnTo>
                                  <a:lnTo>
                                    <a:pt x="4224" y="4216"/>
                                  </a:lnTo>
                                  <a:lnTo>
                                    <a:pt x="4271" y="4176"/>
                                  </a:lnTo>
                                  <a:lnTo>
                                    <a:pt x="4317" y="4100"/>
                                  </a:lnTo>
                                  <a:lnTo>
                                    <a:pt x="4363" y="4000"/>
                                  </a:lnTo>
                                  <a:lnTo>
                                    <a:pt x="4408" y="3888"/>
                                  </a:lnTo>
                                  <a:lnTo>
                                    <a:pt x="4430" y="3830"/>
                                  </a:lnTo>
                                  <a:lnTo>
                                    <a:pt x="4452" y="3774"/>
                                  </a:lnTo>
                                  <a:lnTo>
                                    <a:pt x="4495" y="3672"/>
                                  </a:lnTo>
                                  <a:lnTo>
                                    <a:pt x="4536" y="3591"/>
                                  </a:lnTo>
                                  <a:lnTo>
                                    <a:pt x="4576" y="3545"/>
                                  </a:lnTo>
                                  <a:lnTo>
                                    <a:pt x="4595" y="3538"/>
                                  </a:lnTo>
                                  <a:lnTo>
                                    <a:pt x="4613" y="3541"/>
                                  </a:lnTo>
                                  <a:lnTo>
                                    <a:pt x="4665" y="3598"/>
                                  </a:lnTo>
                                  <a:lnTo>
                                    <a:pt x="4697" y="3665"/>
                                  </a:lnTo>
                                  <a:lnTo>
                                    <a:pt x="4728" y="3747"/>
                                  </a:lnTo>
                                  <a:lnTo>
                                    <a:pt x="4757" y="3836"/>
                                  </a:lnTo>
                                  <a:lnTo>
                                    <a:pt x="4772" y="3882"/>
                                  </a:lnTo>
                                  <a:lnTo>
                                    <a:pt x="4786" y="3927"/>
                                  </a:lnTo>
                                  <a:lnTo>
                                    <a:pt x="4815" y="4010"/>
                                  </a:lnTo>
                                  <a:lnTo>
                                    <a:pt x="4843" y="4080"/>
                                  </a:lnTo>
                                  <a:lnTo>
                                    <a:pt x="4888" y="4144"/>
                                  </a:lnTo>
                                  <a:lnTo>
                                    <a:pt x="4903" y="4150"/>
                                  </a:lnTo>
                                  <a:lnTo>
                                    <a:pt x="4918" y="4148"/>
                                  </a:lnTo>
                                  <a:lnTo>
                                    <a:pt x="4964" y="4101"/>
                                  </a:lnTo>
                                  <a:lnTo>
                                    <a:pt x="4995" y="4043"/>
                                  </a:lnTo>
                                  <a:lnTo>
                                    <a:pt x="5025" y="3972"/>
                                  </a:lnTo>
                                  <a:lnTo>
                                    <a:pt x="5056" y="3893"/>
                                  </a:lnTo>
                                  <a:lnTo>
                                    <a:pt x="5071" y="3853"/>
                                  </a:lnTo>
                                  <a:lnTo>
                                    <a:pt x="5087" y="3814"/>
                                  </a:lnTo>
                                  <a:lnTo>
                                    <a:pt x="5117" y="3741"/>
                                  </a:lnTo>
                                  <a:lnTo>
                                    <a:pt x="5148" y="3681"/>
                                  </a:lnTo>
                                  <a:lnTo>
                                    <a:pt x="5194" y="3629"/>
                                  </a:lnTo>
                                  <a:lnTo>
                                    <a:pt x="5209" y="3625"/>
                                  </a:lnTo>
                                  <a:lnTo>
                                    <a:pt x="5225" y="3629"/>
                                  </a:lnTo>
                                  <a:lnTo>
                                    <a:pt x="5272" y="3678"/>
                                  </a:lnTo>
                                  <a:lnTo>
                                    <a:pt x="5305" y="3734"/>
                                  </a:lnTo>
                                  <a:lnTo>
                                    <a:pt x="5337" y="3803"/>
                                  </a:lnTo>
                                  <a:lnTo>
                                    <a:pt x="5369" y="3879"/>
                                  </a:lnTo>
                                  <a:lnTo>
                                    <a:pt x="5385" y="3917"/>
                                  </a:lnTo>
                                  <a:lnTo>
                                    <a:pt x="5401" y="3955"/>
                                  </a:lnTo>
                                  <a:lnTo>
                                    <a:pt x="5432" y="4026"/>
                                  </a:lnTo>
                                  <a:lnTo>
                                    <a:pt x="5461" y="4086"/>
                                  </a:lnTo>
                                  <a:lnTo>
                                    <a:pt x="5503" y="4143"/>
                                  </a:lnTo>
                                  <a:lnTo>
                                    <a:pt x="5528" y="4150"/>
                                  </a:lnTo>
                                  <a:lnTo>
                                    <a:pt x="5540" y="4145"/>
                                  </a:lnTo>
                                  <a:lnTo>
                                    <a:pt x="5583" y="4078"/>
                                  </a:lnTo>
                                  <a:lnTo>
                                    <a:pt x="5612" y="3998"/>
                                  </a:lnTo>
                                  <a:lnTo>
                                    <a:pt x="5630" y="3939"/>
                                  </a:lnTo>
                                  <a:lnTo>
                                    <a:pt x="5639" y="3910"/>
                                  </a:lnTo>
                                  <a:lnTo>
                                    <a:pt x="5666" y="3832"/>
                                  </a:lnTo>
                                  <a:lnTo>
                                    <a:pt x="5702" y="3772"/>
                                  </a:lnTo>
                                  <a:lnTo>
                                    <a:pt x="5711" y="3770"/>
                                  </a:lnTo>
                                  <a:lnTo>
                                    <a:pt x="5720" y="3773"/>
                                  </a:lnTo>
                                  <a:lnTo>
                                    <a:pt x="5752" y="3841"/>
                                  </a:lnTo>
                                  <a:lnTo>
                                    <a:pt x="5772" y="3928"/>
                                  </a:lnTo>
                                  <a:lnTo>
                                    <a:pt x="5779" y="3960"/>
                                  </a:lnTo>
                                  <a:lnTo>
                                    <a:pt x="5786" y="3992"/>
                                  </a:lnTo>
                                  <a:lnTo>
                                    <a:pt x="5802" y="4053"/>
                                  </a:lnTo>
                                  <a:lnTo>
                                    <a:pt x="5830" y="4126"/>
                                  </a:lnTo>
                                  <a:lnTo>
                                    <a:pt x="5868" y="4160"/>
                                  </a:lnTo>
                                  <a:lnTo>
                                    <a:pt x="5882" y="4159"/>
                                  </a:lnTo>
                                  <a:lnTo>
                                    <a:pt x="5936" y="4104"/>
                                  </a:lnTo>
                                  <a:lnTo>
                                    <a:pt x="5979" y="4023"/>
                                  </a:lnTo>
                                  <a:lnTo>
                                    <a:pt x="6026" y="3917"/>
                                  </a:lnTo>
                                  <a:lnTo>
                                    <a:pt x="6051" y="3858"/>
                                  </a:lnTo>
                                  <a:lnTo>
                                    <a:pt x="6077" y="3796"/>
                                  </a:lnTo>
                                  <a:lnTo>
                                    <a:pt x="6104" y="3732"/>
                                  </a:lnTo>
                                  <a:lnTo>
                                    <a:pt x="6131" y="3668"/>
                                  </a:lnTo>
                                  <a:lnTo>
                                    <a:pt x="6158" y="3604"/>
                                  </a:lnTo>
                                  <a:lnTo>
                                    <a:pt x="6185" y="3542"/>
                                  </a:lnTo>
                                  <a:lnTo>
                                    <a:pt x="6212" y="3484"/>
                                  </a:lnTo>
                                  <a:lnTo>
                                    <a:pt x="6239" y="3429"/>
                                  </a:lnTo>
                                  <a:lnTo>
                                    <a:pt x="6293" y="3338"/>
                                  </a:lnTo>
                                  <a:lnTo>
                                    <a:pt x="6344" y="3278"/>
                                  </a:lnTo>
                                  <a:lnTo>
                                    <a:pt x="6392" y="3259"/>
                                  </a:lnTo>
                                  <a:lnTo>
                                    <a:pt x="6415" y="3266"/>
                                  </a:lnTo>
                                  <a:lnTo>
                                    <a:pt x="6463" y="3309"/>
                                  </a:lnTo>
                                  <a:lnTo>
                                    <a:pt x="6510" y="3384"/>
                                  </a:lnTo>
                                  <a:lnTo>
                                    <a:pt x="6557" y="3483"/>
                                  </a:lnTo>
                                  <a:lnTo>
                                    <a:pt x="6581" y="3540"/>
                                  </a:lnTo>
                                  <a:lnTo>
                                    <a:pt x="6604" y="3601"/>
                                  </a:lnTo>
                                  <a:lnTo>
                                    <a:pt x="6627" y="3663"/>
                                  </a:lnTo>
                                  <a:lnTo>
                                    <a:pt x="6649" y="3728"/>
                                  </a:lnTo>
                                  <a:lnTo>
                                    <a:pt x="6671" y="3793"/>
                                  </a:lnTo>
                                  <a:lnTo>
                                    <a:pt x="6692" y="3857"/>
                                  </a:lnTo>
                                  <a:lnTo>
                                    <a:pt x="6713" y="3921"/>
                                  </a:lnTo>
                                  <a:lnTo>
                                    <a:pt x="6733" y="3982"/>
                                  </a:lnTo>
                                  <a:lnTo>
                                    <a:pt x="6752" y="4041"/>
                                  </a:lnTo>
                                  <a:lnTo>
                                    <a:pt x="6770" y="4095"/>
                                  </a:lnTo>
                                  <a:lnTo>
                                    <a:pt x="6787" y="4144"/>
                                  </a:lnTo>
                                  <a:lnTo>
                                    <a:pt x="6803" y="4188"/>
                                  </a:lnTo>
                                  <a:lnTo>
                                    <a:pt x="6818" y="4225"/>
                                  </a:lnTo>
                                </a:path>
                              </a:pathLst>
                            </a:custGeom>
                            <a:noFill/>
                            <a:ln w="6856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072"/>
                        <wpg:cNvGrpSpPr>
                          <a:grpSpLocks/>
                        </wpg:cNvGrpSpPr>
                        <wpg:grpSpPr bwMode="auto">
                          <a:xfrm>
                            <a:off x="1292" y="5041"/>
                            <a:ext cx="6822" cy="596"/>
                            <a:chOff x="1292" y="5041"/>
                            <a:chExt cx="6822" cy="596"/>
                          </a:xfrm>
                        </wpg:grpSpPr>
                        <wps:wsp>
                          <wps:cNvPr id="1074" name="Freeform 1073"/>
                          <wps:cNvSpPr>
                            <a:spLocks/>
                          </wps:cNvSpPr>
                          <wps:spPr bwMode="auto">
                            <a:xfrm>
                              <a:off x="1292" y="5041"/>
                              <a:ext cx="6822" cy="596"/>
                            </a:xfrm>
                            <a:custGeom>
                              <a:avLst/>
                              <a:gdLst>
                                <a:gd name="T0" fmla="+- 0 1292 1292"/>
                                <a:gd name="T1" fmla="*/ T0 w 6822"/>
                                <a:gd name="T2" fmla="+- 0 5637 5041"/>
                                <a:gd name="T3" fmla="*/ 5637 h 596"/>
                                <a:gd name="T4" fmla="+- 0 8114 1292"/>
                                <a:gd name="T5" fmla="*/ T4 w 6822"/>
                                <a:gd name="T6" fmla="+- 0 5637 5041"/>
                                <a:gd name="T7" fmla="*/ 5637 h 596"/>
                                <a:gd name="T8" fmla="+- 0 8114 1292"/>
                                <a:gd name="T9" fmla="*/ T8 w 6822"/>
                                <a:gd name="T10" fmla="+- 0 5041 5041"/>
                                <a:gd name="T11" fmla="*/ 5041 h 596"/>
                                <a:gd name="T12" fmla="+- 0 1292 1292"/>
                                <a:gd name="T13" fmla="*/ T12 w 6822"/>
                                <a:gd name="T14" fmla="+- 0 5041 5041"/>
                                <a:gd name="T15" fmla="*/ 5041 h 596"/>
                                <a:gd name="T16" fmla="+- 0 1292 1292"/>
                                <a:gd name="T17" fmla="*/ T16 w 6822"/>
                                <a:gd name="T18" fmla="+- 0 5637 5041"/>
                                <a:gd name="T19" fmla="*/ 5637 h 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2" h="596">
                                  <a:moveTo>
                                    <a:pt x="0" y="596"/>
                                  </a:moveTo>
                                  <a:lnTo>
                                    <a:pt x="6822" y="596"/>
                                  </a:lnTo>
                                  <a:lnTo>
                                    <a:pt x="68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070"/>
                        <wpg:cNvGrpSpPr>
                          <a:grpSpLocks/>
                        </wpg:cNvGrpSpPr>
                        <wpg:grpSpPr bwMode="auto">
                          <a:xfrm>
                            <a:off x="1304" y="28"/>
                            <a:ext cx="6811" cy="5610"/>
                            <a:chOff x="1304" y="28"/>
                            <a:chExt cx="6811" cy="5610"/>
                          </a:xfrm>
                        </wpg:grpSpPr>
                        <wps:wsp>
                          <wps:cNvPr id="1076" name="Freeform 1071"/>
                          <wps:cNvSpPr>
                            <a:spLocks/>
                          </wps:cNvSpPr>
                          <wps:spPr bwMode="auto">
                            <a:xfrm>
                              <a:off x="1304" y="28"/>
                              <a:ext cx="6811" cy="5610"/>
                            </a:xfrm>
                            <a:custGeom>
                              <a:avLst/>
                              <a:gdLst>
                                <a:gd name="T0" fmla="+- 0 1304 1304"/>
                                <a:gd name="T1" fmla="*/ T0 w 6811"/>
                                <a:gd name="T2" fmla="+- 0 5638 28"/>
                                <a:gd name="T3" fmla="*/ 5638 h 5610"/>
                                <a:gd name="T4" fmla="+- 0 8115 1304"/>
                                <a:gd name="T5" fmla="*/ T4 w 6811"/>
                                <a:gd name="T6" fmla="+- 0 5638 28"/>
                                <a:gd name="T7" fmla="*/ 5638 h 5610"/>
                                <a:gd name="T8" fmla="+- 0 8115 1304"/>
                                <a:gd name="T9" fmla="*/ T8 w 6811"/>
                                <a:gd name="T10" fmla="+- 0 28 28"/>
                                <a:gd name="T11" fmla="*/ 28 h 5610"/>
                                <a:gd name="T12" fmla="+- 0 1304 1304"/>
                                <a:gd name="T13" fmla="*/ T12 w 6811"/>
                                <a:gd name="T14" fmla="+- 0 28 28"/>
                                <a:gd name="T15" fmla="*/ 28 h 5610"/>
                                <a:gd name="T16" fmla="+- 0 1304 1304"/>
                                <a:gd name="T17" fmla="*/ T16 w 6811"/>
                                <a:gd name="T18" fmla="+- 0 5638 28"/>
                                <a:gd name="T19" fmla="*/ 5638 h 5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11" h="5610">
                                  <a:moveTo>
                                    <a:pt x="0" y="5610"/>
                                  </a:moveTo>
                                  <a:lnTo>
                                    <a:pt x="6811" y="5610"/>
                                  </a:lnTo>
                                  <a:lnTo>
                                    <a:pt x="68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428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056"/>
                        <wpg:cNvGrpSpPr>
                          <a:grpSpLocks/>
                        </wpg:cNvGrpSpPr>
                        <wpg:grpSpPr bwMode="auto">
                          <a:xfrm>
                            <a:off x="1308" y="969"/>
                            <a:ext cx="6806" cy="4092"/>
                            <a:chOff x="1308" y="969"/>
                            <a:chExt cx="6806" cy="4092"/>
                          </a:xfrm>
                        </wpg:grpSpPr>
                        <wps:wsp>
                          <wps:cNvPr id="1078" name="Freeform 1069"/>
                          <wps:cNvSpPr>
                            <a:spLocks/>
                          </wps:cNvSpPr>
                          <wps:spPr bwMode="auto">
                            <a:xfrm>
                              <a:off x="1308" y="969"/>
                              <a:ext cx="6806" cy="4092"/>
                            </a:xfrm>
                            <a:custGeom>
                              <a:avLst/>
                              <a:gdLst>
                                <a:gd name="T0" fmla="+- 0 1491 1308"/>
                                <a:gd name="T1" fmla="*/ T0 w 6806"/>
                                <a:gd name="T2" fmla="+- 0 4686 969"/>
                                <a:gd name="T3" fmla="*/ 4686 h 4092"/>
                                <a:gd name="T4" fmla="+- 0 1466 1308"/>
                                <a:gd name="T5" fmla="*/ T4 w 6806"/>
                                <a:gd name="T6" fmla="+- 0 4686 969"/>
                                <a:gd name="T7" fmla="*/ 4686 h 4092"/>
                                <a:gd name="T8" fmla="+- 0 1457 1308"/>
                                <a:gd name="T9" fmla="*/ T8 w 6806"/>
                                <a:gd name="T10" fmla="+- 0 4701 969"/>
                                <a:gd name="T11" fmla="*/ 4701 h 4092"/>
                                <a:gd name="T12" fmla="+- 0 1448 1308"/>
                                <a:gd name="T13" fmla="*/ T12 w 6806"/>
                                <a:gd name="T14" fmla="+- 0 4716 969"/>
                                <a:gd name="T15" fmla="*/ 4716 h 4092"/>
                                <a:gd name="T16" fmla="+- 0 1438 1308"/>
                                <a:gd name="T17" fmla="*/ T16 w 6806"/>
                                <a:gd name="T18" fmla="+- 0 4731 969"/>
                                <a:gd name="T19" fmla="*/ 4731 h 4092"/>
                                <a:gd name="T20" fmla="+- 0 1428 1308"/>
                                <a:gd name="T21" fmla="*/ T20 w 6806"/>
                                <a:gd name="T22" fmla="+- 0 4746 969"/>
                                <a:gd name="T23" fmla="*/ 4746 h 4092"/>
                                <a:gd name="T24" fmla="+- 0 1418 1308"/>
                                <a:gd name="T25" fmla="*/ T24 w 6806"/>
                                <a:gd name="T26" fmla="+- 0 4761 969"/>
                                <a:gd name="T27" fmla="*/ 4761 h 4092"/>
                                <a:gd name="T28" fmla="+- 0 1408 1308"/>
                                <a:gd name="T29" fmla="*/ T28 w 6806"/>
                                <a:gd name="T30" fmla="+- 0 4791 969"/>
                                <a:gd name="T31" fmla="*/ 4791 h 4092"/>
                                <a:gd name="T32" fmla="+- 0 1398 1308"/>
                                <a:gd name="T33" fmla="*/ T32 w 6806"/>
                                <a:gd name="T34" fmla="+- 0 4806 969"/>
                                <a:gd name="T35" fmla="*/ 4806 h 4092"/>
                                <a:gd name="T36" fmla="+- 0 1388 1308"/>
                                <a:gd name="T37" fmla="*/ T36 w 6806"/>
                                <a:gd name="T38" fmla="+- 0 4836 969"/>
                                <a:gd name="T39" fmla="*/ 4836 h 4092"/>
                                <a:gd name="T40" fmla="+- 0 1379 1308"/>
                                <a:gd name="T41" fmla="*/ T40 w 6806"/>
                                <a:gd name="T42" fmla="+- 0 4866 969"/>
                                <a:gd name="T43" fmla="*/ 4866 h 4092"/>
                                <a:gd name="T44" fmla="+- 0 1369 1308"/>
                                <a:gd name="T45" fmla="*/ T44 w 6806"/>
                                <a:gd name="T46" fmla="+- 0 4881 969"/>
                                <a:gd name="T47" fmla="*/ 4881 h 4092"/>
                                <a:gd name="T48" fmla="+- 0 1360 1308"/>
                                <a:gd name="T49" fmla="*/ T48 w 6806"/>
                                <a:gd name="T50" fmla="+- 0 4911 969"/>
                                <a:gd name="T51" fmla="*/ 4911 h 4092"/>
                                <a:gd name="T52" fmla="+- 0 1351 1308"/>
                                <a:gd name="T53" fmla="*/ T52 w 6806"/>
                                <a:gd name="T54" fmla="+- 0 4941 969"/>
                                <a:gd name="T55" fmla="*/ 4941 h 4092"/>
                                <a:gd name="T56" fmla="+- 0 1342 1308"/>
                                <a:gd name="T57" fmla="*/ T56 w 6806"/>
                                <a:gd name="T58" fmla="+- 0 4956 969"/>
                                <a:gd name="T59" fmla="*/ 4956 h 4092"/>
                                <a:gd name="T60" fmla="+- 0 1327 1308"/>
                                <a:gd name="T61" fmla="*/ T60 w 6806"/>
                                <a:gd name="T62" fmla="+- 0 5001 969"/>
                                <a:gd name="T63" fmla="*/ 5001 h 4092"/>
                                <a:gd name="T64" fmla="+- 0 1320 1308"/>
                                <a:gd name="T65" fmla="*/ T64 w 6806"/>
                                <a:gd name="T66" fmla="+- 0 5031 969"/>
                                <a:gd name="T67" fmla="*/ 5031 h 4092"/>
                                <a:gd name="T68" fmla="+- 0 1314 1308"/>
                                <a:gd name="T69" fmla="*/ T68 w 6806"/>
                                <a:gd name="T70" fmla="+- 0 5046 969"/>
                                <a:gd name="T71" fmla="*/ 5046 h 4092"/>
                                <a:gd name="T72" fmla="+- 0 1308 1308"/>
                                <a:gd name="T73" fmla="*/ T72 w 6806"/>
                                <a:gd name="T74" fmla="+- 0 5061 969"/>
                                <a:gd name="T75" fmla="*/ 5061 h 4092"/>
                                <a:gd name="T76" fmla="+- 0 8114 1308"/>
                                <a:gd name="T77" fmla="*/ T76 w 6806"/>
                                <a:gd name="T78" fmla="+- 0 5061 969"/>
                                <a:gd name="T79" fmla="*/ 5061 h 4092"/>
                                <a:gd name="T80" fmla="+- 0 8106 1308"/>
                                <a:gd name="T81" fmla="*/ T80 w 6806"/>
                                <a:gd name="T82" fmla="+- 0 5046 969"/>
                                <a:gd name="T83" fmla="*/ 5046 h 4092"/>
                                <a:gd name="T84" fmla="+- 0 6269 1308"/>
                                <a:gd name="T85" fmla="*/ T84 w 6806"/>
                                <a:gd name="T86" fmla="+- 0 5046 969"/>
                                <a:gd name="T87" fmla="*/ 5046 h 4092"/>
                                <a:gd name="T88" fmla="+- 0 6252 1308"/>
                                <a:gd name="T89" fmla="*/ T88 w 6806"/>
                                <a:gd name="T90" fmla="+- 0 5031 969"/>
                                <a:gd name="T91" fmla="*/ 5031 h 4092"/>
                                <a:gd name="T92" fmla="+- 0 6235 1308"/>
                                <a:gd name="T93" fmla="*/ T92 w 6806"/>
                                <a:gd name="T94" fmla="+- 0 5031 969"/>
                                <a:gd name="T95" fmla="*/ 5031 h 4092"/>
                                <a:gd name="T96" fmla="+- 0 6201 1308"/>
                                <a:gd name="T97" fmla="*/ T96 w 6806"/>
                                <a:gd name="T98" fmla="+- 0 5001 969"/>
                                <a:gd name="T99" fmla="*/ 5001 h 4092"/>
                                <a:gd name="T100" fmla="+- 0 5521 1308"/>
                                <a:gd name="T101" fmla="*/ T100 w 6806"/>
                                <a:gd name="T102" fmla="+- 0 5001 969"/>
                                <a:gd name="T103" fmla="*/ 5001 h 4092"/>
                                <a:gd name="T104" fmla="+- 0 5498 1308"/>
                                <a:gd name="T105" fmla="*/ T104 w 6806"/>
                                <a:gd name="T106" fmla="+- 0 4986 969"/>
                                <a:gd name="T107" fmla="*/ 4986 h 4092"/>
                                <a:gd name="T108" fmla="+- 0 1590 1308"/>
                                <a:gd name="T109" fmla="*/ T108 w 6806"/>
                                <a:gd name="T110" fmla="+- 0 4986 969"/>
                                <a:gd name="T111" fmla="*/ 4986 h 4092"/>
                                <a:gd name="T112" fmla="+- 0 1581 1308"/>
                                <a:gd name="T113" fmla="*/ T112 w 6806"/>
                                <a:gd name="T114" fmla="+- 0 4971 969"/>
                                <a:gd name="T115" fmla="*/ 4971 h 4092"/>
                                <a:gd name="T116" fmla="+- 0 1572 1308"/>
                                <a:gd name="T117" fmla="*/ T116 w 6806"/>
                                <a:gd name="T118" fmla="+- 0 4971 969"/>
                                <a:gd name="T119" fmla="*/ 4971 h 4092"/>
                                <a:gd name="T120" fmla="+- 0 1564 1308"/>
                                <a:gd name="T121" fmla="*/ T120 w 6806"/>
                                <a:gd name="T122" fmla="+- 0 4941 969"/>
                                <a:gd name="T123" fmla="*/ 4941 h 4092"/>
                                <a:gd name="T124" fmla="+- 0 1556 1308"/>
                                <a:gd name="T125" fmla="*/ T124 w 6806"/>
                                <a:gd name="T126" fmla="+- 0 4926 969"/>
                                <a:gd name="T127" fmla="*/ 4926 h 4092"/>
                                <a:gd name="T128" fmla="+- 0 1549 1308"/>
                                <a:gd name="T129" fmla="*/ T128 w 6806"/>
                                <a:gd name="T130" fmla="+- 0 4896 969"/>
                                <a:gd name="T131" fmla="*/ 4896 h 4092"/>
                                <a:gd name="T132" fmla="+- 0 1542 1308"/>
                                <a:gd name="T133" fmla="*/ T132 w 6806"/>
                                <a:gd name="T134" fmla="+- 0 4866 969"/>
                                <a:gd name="T135" fmla="*/ 4866 h 4092"/>
                                <a:gd name="T136" fmla="+- 0 1534 1308"/>
                                <a:gd name="T137" fmla="*/ T136 w 6806"/>
                                <a:gd name="T138" fmla="+- 0 4836 969"/>
                                <a:gd name="T139" fmla="*/ 4836 h 4092"/>
                                <a:gd name="T140" fmla="+- 0 1520 1308"/>
                                <a:gd name="T141" fmla="*/ T140 w 6806"/>
                                <a:gd name="T142" fmla="+- 0 4776 969"/>
                                <a:gd name="T143" fmla="*/ 4776 h 4092"/>
                                <a:gd name="T144" fmla="+- 0 1513 1308"/>
                                <a:gd name="T145" fmla="*/ T144 w 6806"/>
                                <a:gd name="T146" fmla="+- 0 4746 969"/>
                                <a:gd name="T147" fmla="*/ 4746 h 4092"/>
                                <a:gd name="T148" fmla="+- 0 1506 1308"/>
                                <a:gd name="T149" fmla="*/ T148 w 6806"/>
                                <a:gd name="T150" fmla="+- 0 4716 969"/>
                                <a:gd name="T151" fmla="*/ 4716 h 4092"/>
                                <a:gd name="T152" fmla="+- 0 1499 1308"/>
                                <a:gd name="T153" fmla="*/ T152 w 6806"/>
                                <a:gd name="T154" fmla="+- 0 4701 969"/>
                                <a:gd name="T155" fmla="*/ 4701 h 4092"/>
                                <a:gd name="T156" fmla="+- 0 1491 1308"/>
                                <a:gd name="T157" fmla="*/ T156 w 6806"/>
                                <a:gd name="T158" fmla="+- 0 4686 969"/>
                                <a:gd name="T159" fmla="*/ 4686 h 4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6806" h="4092">
                                  <a:moveTo>
                                    <a:pt x="183" y="3717"/>
                                  </a:moveTo>
                                  <a:lnTo>
                                    <a:pt x="158" y="3717"/>
                                  </a:lnTo>
                                  <a:lnTo>
                                    <a:pt x="149" y="3732"/>
                                  </a:lnTo>
                                  <a:lnTo>
                                    <a:pt x="140" y="3747"/>
                                  </a:lnTo>
                                  <a:lnTo>
                                    <a:pt x="130" y="3762"/>
                                  </a:lnTo>
                                  <a:lnTo>
                                    <a:pt x="120" y="3777"/>
                                  </a:lnTo>
                                  <a:lnTo>
                                    <a:pt x="110" y="3792"/>
                                  </a:lnTo>
                                  <a:lnTo>
                                    <a:pt x="100" y="3822"/>
                                  </a:lnTo>
                                  <a:lnTo>
                                    <a:pt x="90" y="3837"/>
                                  </a:lnTo>
                                  <a:lnTo>
                                    <a:pt x="80" y="3867"/>
                                  </a:lnTo>
                                  <a:lnTo>
                                    <a:pt x="71" y="3897"/>
                                  </a:lnTo>
                                  <a:lnTo>
                                    <a:pt x="61" y="3912"/>
                                  </a:lnTo>
                                  <a:lnTo>
                                    <a:pt x="52" y="3942"/>
                                  </a:lnTo>
                                  <a:lnTo>
                                    <a:pt x="43" y="3972"/>
                                  </a:lnTo>
                                  <a:lnTo>
                                    <a:pt x="34" y="3987"/>
                                  </a:lnTo>
                                  <a:lnTo>
                                    <a:pt x="19" y="4032"/>
                                  </a:lnTo>
                                  <a:lnTo>
                                    <a:pt x="12" y="4062"/>
                                  </a:lnTo>
                                  <a:lnTo>
                                    <a:pt x="6" y="4077"/>
                                  </a:lnTo>
                                  <a:lnTo>
                                    <a:pt x="0" y="4092"/>
                                  </a:lnTo>
                                  <a:lnTo>
                                    <a:pt x="6806" y="4092"/>
                                  </a:lnTo>
                                  <a:lnTo>
                                    <a:pt x="6798" y="4077"/>
                                  </a:lnTo>
                                  <a:lnTo>
                                    <a:pt x="4961" y="4077"/>
                                  </a:lnTo>
                                  <a:lnTo>
                                    <a:pt x="4944" y="4062"/>
                                  </a:lnTo>
                                  <a:lnTo>
                                    <a:pt x="4927" y="4062"/>
                                  </a:lnTo>
                                  <a:lnTo>
                                    <a:pt x="4893" y="4032"/>
                                  </a:lnTo>
                                  <a:lnTo>
                                    <a:pt x="4213" y="4032"/>
                                  </a:lnTo>
                                  <a:lnTo>
                                    <a:pt x="4190" y="4017"/>
                                  </a:lnTo>
                                  <a:lnTo>
                                    <a:pt x="282" y="4017"/>
                                  </a:lnTo>
                                  <a:lnTo>
                                    <a:pt x="273" y="4002"/>
                                  </a:lnTo>
                                  <a:lnTo>
                                    <a:pt x="264" y="4002"/>
                                  </a:lnTo>
                                  <a:lnTo>
                                    <a:pt x="256" y="3972"/>
                                  </a:lnTo>
                                  <a:lnTo>
                                    <a:pt x="248" y="3957"/>
                                  </a:lnTo>
                                  <a:lnTo>
                                    <a:pt x="241" y="3927"/>
                                  </a:lnTo>
                                  <a:lnTo>
                                    <a:pt x="234" y="3897"/>
                                  </a:lnTo>
                                  <a:lnTo>
                                    <a:pt x="226" y="3867"/>
                                  </a:lnTo>
                                  <a:lnTo>
                                    <a:pt x="212" y="3807"/>
                                  </a:lnTo>
                                  <a:lnTo>
                                    <a:pt x="205" y="3777"/>
                                  </a:lnTo>
                                  <a:lnTo>
                                    <a:pt x="198" y="3747"/>
                                  </a:lnTo>
                                  <a:lnTo>
                                    <a:pt x="191" y="3732"/>
                                  </a:lnTo>
                                  <a:lnTo>
                                    <a:pt x="183" y="37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1068"/>
                          <wps:cNvSpPr>
                            <a:spLocks/>
                          </wps:cNvSpPr>
                          <wps:spPr bwMode="auto">
                            <a:xfrm>
                              <a:off x="1308" y="969"/>
                              <a:ext cx="6806" cy="4092"/>
                            </a:xfrm>
                            <a:custGeom>
                              <a:avLst/>
                              <a:gdLst>
                                <a:gd name="T0" fmla="+- 0 7689 1308"/>
                                <a:gd name="T1" fmla="*/ T0 w 6806"/>
                                <a:gd name="T2" fmla="+- 0 4236 969"/>
                                <a:gd name="T3" fmla="*/ 4236 h 4092"/>
                                <a:gd name="T4" fmla="+- 0 7665 1308"/>
                                <a:gd name="T5" fmla="*/ T4 w 6806"/>
                                <a:gd name="T6" fmla="+- 0 4251 969"/>
                                <a:gd name="T7" fmla="*/ 4251 h 4092"/>
                                <a:gd name="T8" fmla="+- 0 7641 1308"/>
                                <a:gd name="T9" fmla="*/ T8 w 6806"/>
                                <a:gd name="T10" fmla="+- 0 4251 969"/>
                                <a:gd name="T11" fmla="*/ 4251 h 4092"/>
                                <a:gd name="T12" fmla="+- 0 7616 1308"/>
                                <a:gd name="T13" fmla="*/ T12 w 6806"/>
                                <a:gd name="T14" fmla="+- 0 4281 969"/>
                                <a:gd name="T15" fmla="*/ 4281 h 4092"/>
                                <a:gd name="T16" fmla="+- 0 7590 1308"/>
                                <a:gd name="T17" fmla="*/ T16 w 6806"/>
                                <a:gd name="T18" fmla="+- 0 4311 969"/>
                                <a:gd name="T19" fmla="*/ 4311 h 4092"/>
                                <a:gd name="T20" fmla="+- 0 7563 1308"/>
                                <a:gd name="T21" fmla="*/ T20 w 6806"/>
                                <a:gd name="T22" fmla="+- 0 4341 969"/>
                                <a:gd name="T23" fmla="*/ 4341 h 4092"/>
                                <a:gd name="T24" fmla="+- 0 7536 1308"/>
                                <a:gd name="T25" fmla="*/ T24 w 6806"/>
                                <a:gd name="T26" fmla="+- 0 4386 969"/>
                                <a:gd name="T27" fmla="*/ 4386 h 4092"/>
                                <a:gd name="T28" fmla="+- 0 7482 1308"/>
                                <a:gd name="T29" fmla="*/ T28 w 6806"/>
                                <a:gd name="T30" fmla="+- 0 4476 969"/>
                                <a:gd name="T31" fmla="*/ 4476 h 4092"/>
                                <a:gd name="T32" fmla="+- 0 7454 1308"/>
                                <a:gd name="T33" fmla="*/ T32 w 6806"/>
                                <a:gd name="T34" fmla="+- 0 4536 969"/>
                                <a:gd name="T35" fmla="*/ 4536 h 4092"/>
                                <a:gd name="T36" fmla="+- 0 7427 1308"/>
                                <a:gd name="T37" fmla="*/ T36 w 6806"/>
                                <a:gd name="T38" fmla="+- 0 4596 969"/>
                                <a:gd name="T39" fmla="*/ 4596 h 4092"/>
                                <a:gd name="T40" fmla="+- 0 7400 1308"/>
                                <a:gd name="T41" fmla="*/ T40 w 6806"/>
                                <a:gd name="T42" fmla="+- 0 4641 969"/>
                                <a:gd name="T43" fmla="*/ 4641 h 4092"/>
                                <a:gd name="T44" fmla="+- 0 7374 1308"/>
                                <a:gd name="T45" fmla="*/ T44 w 6806"/>
                                <a:gd name="T46" fmla="+- 0 4701 969"/>
                                <a:gd name="T47" fmla="*/ 4701 h 4092"/>
                                <a:gd name="T48" fmla="+- 0 7348 1308"/>
                                <a:gd name="T49" fmla="*/ T48 w 6806"/>
                                <a:gd name="T50" fmla="+- 0 4761 969"/>
                                <a:gd name="T51" fmla="*/ 4761 h 4092"/>
                                <a:gd name="T52" fmla="+- 0 7323 1308"/>
                                <a:gd name="T53" fmla="*/ T52 w 6806"/>
                                <a:gd name="T54" fmla="+- 0 4806 969"/>
                                <a:gd name="T55" fmla="*/ 4806 h 4092"/>
                                <a:gd name="T56" fmla="+- 0 7299 1308"/>
                                <a:gd name="T57" fmla="*/ T56 w 6806"/>
                                <a:gd name="T58" fmla="+- 0 4851 969"/>
                                <a:gd name="T59" fmla="*/ 4851 h 4092"/>
                                <a:gd name="T60" fmla="+- 0 7276 1308"/>
                                <a:gd name="T61" fmla="*/ T60 w 6806"/>
                                <a:gd name="T62" fmla="+- 0 4896 969"/>
                                <a:gd name="T63" fmla="*/ 4896 h 4092"/>
                                <a:gd name="T64" fmla="+- 0 7254 1308"/>
                                <a:gd name="T65" fmla="*/ T64 w 6806"/>
                                <a:gd name="T66" fmla="+- 0 4926 969"/>
                                <a:gd name="T67" fmla="*/ 4926 h 4092"/>
                                <a:gd name="T68" fmla="+- 0 7233 1308"/>
                                <a:gd name="T69" fmla="*/ T68 w 6806"/>
                                <a:gd name="T70" fmla="+- 0 4971 969"/>
                                <a:gd name="T71" fmla="*/ 4971 h 4092"/>
                                <a:gd name="T72" fmla="+- 0 7213 1308"/>
                                <a:gd name="T73" fmla="*/ T72 w 6806"/>
                                <a:gd name="T74" fmla="+- 0 4986 969"/>
                                <a:gd name="T75" fmla="*/ 4986 h 4092"/>
                                <a:gd name="T76" fmla="+- 0 7196 1308"/>
                                <a:gd name="T77" fmla="*/ T76 w 6806"/>
                                <a:gd name="T78" fmla="+- 0 5001 969"/>
                                <a:gd name="T79" fmla="*/ 5001 h 4092"/>
                                <a:gd name="T80" fmla="+- 0 7179 1308"/>
                                <a:gd name="T81" fmla="*/ T80 w 6806"/>
                                <a:gd name="T82" fmla="+- 0 5016 969"/>
                                <a:gd name="T83" fmla="*/ 5016 h 4092"/>
                                <a:gd name="T84" fmla="+- 0 6763 1308"/>
                                <a:gd name="T85" fmla="*/ T84 w 6806"/>
                                <a:gd name="T86" fmla="+- 0 5016 969"/>
                                <a:gd name="T87" fmla="*/ 5016 h 4092"/>
                                <a:gd name="T88" fmla="+- 0 6745 1308"/>
                                <a:gd name="T89" fmla="*/ T88 w 6806"/>
                                <a:gd name="T90" fmla="+- 0 5031 969"/>
                                <a:gd name="T91" fmla="*/ 5031 h 4092"/>
                                <a:gd name="T92" fmla="+- 0 6337 1308"/>
                                <a:gd name="T93" fmla="*/ T92 w 6806"/>
                                <a:gd name="T94" fmla="+- 0 5031 969"/>
                                <a:gd name="T95" fmla="*/ 5031 h 4092"/>
                                <a:gd name="T96" fmla="+- 0 6320 1308"/>
                                <a:gd name="T97" fmla="*/ T96 w 6806"/>
                                <a:gd name="T98" fmla="+- 0 5046 969"/>
                                <a:gd name="T99" fmla="*/ 5046 h 4092"/>
                                <a:gd name="T100" fmla="+- 0 8106 1308"/>
                                <a:gd name="T101" fmla="*/ T100 w 6806"/>
                                <a:gd name="T102" fmla="+- 0 5046 969"/>
                                <a:gd name="T103" fmla="*/ 5046 h 4092"/>
                                <a:gd name="T104" fmla="+- 0 8099 1308"/>
                                <a:gd name="T105" fmla="*/ T104 w 6806"/>
                                <a:gd name="T106" fmla="+- 0 5031 969"/>
                                <a:gd name="T107" fmla="*/ 5031 h 4092"/>
                                <a:gd name="T108" fmla="+- 0 8083 1308"/>
                                <a:gd name="T109" fmla="*/ T108 w 6806"/>
                                <a:gd name="T110" fmla="+- 0 5001 969"/>
                                <a:gd name="T111" fmla="*/ 5001 h 4092"/>
                                <a:gd name="T112" fmla="+- 0 8066 1308"/>
                                <a:gd name="T113" fmla="*/ T112 w 6806"/>
                                <a:gd name="T114" fmla="+- 0 4956 969"/>
                                <a:gd name="T115" fmla="*/ 4956 h 4092"/>
                                <a:gd name="T116" fmla="+- 0 8048 1308"/>
                                <a:gd name="T117" fmla="*/ T116 w 6806"/>
                                <a:gd name="T118" fmla="+- 0 4911 969"/>
                                <a:gd name="T119" fmla="*/ 4911 h 4092"/>
                                <a:gd name="T120" fmla="+- 0 8029 1308"/>
                                <a:gd name="T121" fmla="*/ T120 w 6806"/>
                                <a:gd name="T122" fmla="+- 0 4866 969"/>
                                <a:gd name="T123" fmla="*/ 4866 h 4092"/>
                                <a:gd name="T124" fmla="+- 0 8009 1308"/>
                                <a:gd name="T125" fmla="*/ T124 w 6806"/>
                                <a:gd name="T126" fmla="+- 0 4806 969"/>
                                <a:gd name="T127" fmla="*/ 4806 h 4092"/>
                                <a:gd name="T128" fmla="+- 0 7989 1308"/>
                                <a:gd name="T129" fmla="*/ T128 w 6806"/>
                                <a:gd name="T130" fmla="+- 0 4746 969"/>
                                <a:gd name="T131" fmla="*/ 4746 h 4092"/>
                                <a:gd name="T132" fmla="+- 0 7967 1308"/>
                                <a:gd name="T133" fmla="*/ T132 w 6806"/>
                                <a:gd name="T134" fmla="+- 0 4701 969"/>
                                <a:gd name="T135" fmla="*/ 4701 h 4092"/>
                                <a:gd name="T136" fmla="+- 0 7945 1308"/>
                                <a:gd name="T137" fmla="*/ T136 w 6806"/>
                                <a:gd name="T138" fmla="+- 0 4641 969"/>
                                <a:gd name="T139" fmla="*/ 4641 h 4092"/>
                                <a:gd name="T140" fmla="+- 0 7923 1308"/>
                                <a:gd name="T141" fmla="*/ T140 w 6806"/>
                                <a:gd name="T142" fmla="+- 0 4581 969"/>
                                <a:gd name="T143" fmla="*/ 4581 h 4092"/>
                                <a:gd name="T144" fmla="+- 0 7900 1308"/>
                                <a:gd name="T145" fmla="*/ T144 w 6806"/>
                                <a:gd name="T146" fmla="+- 0 4536 969"/>
                                <a:gd name="T147" fmla="*/ 4536 h 4092"/>
                                <a:gd name="T148" fmla="+- 0 7877 1308"/>
                                <a:gd name="T149" fmla="*/ T148 w 6806"/>
                                <a:gd name="T150" fmla="+- 0 4476 969"/>
                                <a:gd name="T151" fmla="*/ 4476 h 4092"/>
                                <a:gd name="T152" fmla="+- 0 7854 1308"/>
                                <a:gd name="T153" fmla="*/ T152 w 6806"/>
                                <a:gd name="T154" fmla="+- 0 4431 969"/>
                                <a:gd name="T155" fmla="*/ 4431 h 4092"/>
                                <a:gd name="T156" fmla="+- 0 7806 1308"/>
                                <a:gd name="T157" fmla="*/ T156 w 6806"/>
                                <a:gd name="T158" fmla="+- 0 4341 969"/>
                                <a:gd name="T159" fmla="*/ 4341 h 4092"/>
                                <a:gd name="T160" fmla="+- 0 7759 1308"/>
                                <a:gd name="T161" fmla="*/ T160 w 6806"/>
                                <a:gd name="T162" fmla="+- 0 4281 969"/>
                                <a:gd name="T163" fmla="*/ 4281 h 4092"/>
                                <a:gd name="T164" fmla="+- 0 7712 1308"/>
                                <a:gd name="T165" fmla="*/ T164 w 6806"/>
                                <a:gd name="T166" fmla="+- 0 4251 969"/>
                                <a:gd name="T167" fmla="*/ 4251 h 4092"/>
                                <a:gd name="T168" fmla="+- 0 7689 1308"/>
                                <a:gd name="T169" fmla="*/ T168 w 6806"/>
                                <a:gd name="T170" fmla="+- 0 4236 969"/>
                                <a:gd name="T171" fmla="*/ 4236 h 4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6806" h="4092">
                                  <a:moveTo>
                                    <a:pt x="6381" y="3267"/>
                                  </a:moveTo>
                                  <a:lnTo>
                                    <a:pt x="6357" y="3282"/>
                                  </a:lnTo>
                                  <a:lnTo>
                                    <a:pt x="6333" y="3282"/>
                                  </a:lnTo>
                                  <a:lnTo>
                                    <a:pt x="6308" y="3312"/>
                                  </a:lnTo>
                                  <a:lnTo>
                                    <a:pt x="6282" y="3342"/>
                                  </a:lnTo>
                                  <a:lnTo>
                                    <a:pt x="6255" y="3372"/>
                                  </a:lnTo>
                                  <a:lnTo>
                                    <a:pt x="6228" y="3417"/>
                                  </a:lnTo>
                                  <a:lnTo>
                                    <a:pt x="6174" y="3507"/>
                                  </a:lnTo>
                                  <a:lnTo>
                                    <a:pt x="6146" y="3567"/>
                                  </a:lnTo>
                                  <a:lnTo>
                                    <a:pt x="6119" y="3627"/>
                                  </a:lnTo>
                                  <a:lnTo>
                                    <a:pt x="6092" y="3672"/>
                                  </a:lnTo>
                                  <a:lnTo>
                                    <a:pt x="6066" y="3732"/>
                                  </a:lnTo>
                                  <a:lnTo>
                                    <a:pt x="6040" y="3792"/>
                                  </a:lnTo>
                                  <a:lnTo>
                                    <a:pt x="6015" y="3837"/>
                                  </a:lnTo>
                                  <a:lnTo>
                                    <a:pt x="5991" y="3882"/>
                                  </a:lnTo>
                                  <a:lnTo>
                                    <a:pt x="5968" y="3927"/>
                                  </a:lnTo>
                                  <a:lnTo>
                                    <a:pt x="5946" y="3957"/>
                                  </a:lnTo>
                                  <a:lnTo>
                                    <a:pt x="5925" y="4002"/>
                                  </a:lnTo>
                                  <a:lnTo>
                                    <a:pt x="5905" y="4017"/>
                                  </a:lnTo>
                                  <a:lnTo>
                                    <a:pt x="5888" y="4032"/>
                                  </a:lnTo>
                                  <a:lnTo>
                                    <a:pt x="5871" y="4047"/>
                                  </a:lnTo>
                                  <a:lnTo>
                                    <a:pt x="5455" y="4047"/>
                                  </a:lnTo>
                                  <a:lnTo>
                                    <a:pt x="5437" y="4062"/>
                                  </a:lnTo>
                                  <a:lnTo>
                                    <a:pt x="5029" y="4062"/>
                                  </a:lnTo>
                                  <a:lnTo>
                                    <a:pt x="5012" y="4077"/>
                                  </a:lnTo>
                                  <a:lnTo>
                                    <a:pt x="6798" y="4077"/>
                                  </a:lnTo>
                                  <a:lnTo>
                                    <a:pt x="6791" y="4062"/>
                                  </a:lnTo>
                                  <a:lnTo>
                                    <a:pt x="6775" y="4032"/>
                                  </a:lnTo>
                                  <a:lnTo>
                                    <a:pt x="6758" y="3987"/>
                                  </a:lnTo>
                                  <a:lnTo>
                                    <a:pt x="6740" y="3942"/>
                                  </a:lnTo>
                                  <a:lnTo>
                                    <a:pt x="6721" y="3897"/>
                                  </a:lnTo>
                                  <a:lnTo>
                                    <a:pt x="6701" y="3837"/>
                                  </a:lnTo>
                                  <a:lnTo>
                                    <a:pt x="6681" y="3777"/>
                                  </a:lnTo>
                                  <a:lnTo>
                                    <a:pt x="6659" y="3732"/>
                                  </a:lnTo>
                                  <a:lnTo>
                                    <a:pt x="6637" y="3672"/>
                                  </a:lnTo>
                                  <a:lnTo>
                                    <a:pt x="6615" y="3612"/>
                                  </a:lnTo>
                                  <a:lnTo>
                                    <a:pt x="6592" y="3567"/>
                                  </a:lnTo>
                                  <a:lnTo>
                                    <a:pt x="6569" y="3507"/>
                                  </a:lnTo>
                                  <a:lnTo>
                                    <a:pt x="6546" y="3462"/>
                                  </a:lnTo>
                                  <a:lnTo>
                                    <a:pt x="6498" y="3372"/>
                                  </a:lnTo>
                                  <a:lnTo>
                                    <a:pt x="6451" y="3312"/>
                                  </a:lnTo>
                                  <a:lnTo>
                                    <a:pt x="6404" y="3282"/>
                                  </a:lnTo>
                                  <a:lnTo>
                                    <a:pt x="6381" y="3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067"/>
                          <wps:cNvSpPr>
                            <a:spLocks/>
                          </wps:cNvSpPr>
                          <wps:spPr bwMode="auto">
                            <a:xfrm>
                              <a:off x="1308" y="969"/>
                              <a:ext cx="6806" cy="4092"/>
                            </a:xfrm>
                            <a:custGeom>
                              <a:avLst/>
                              <a:gdLst>
                                <a:gd name="T0" fmla="+- 0 6669 1308"/>
                                <a:gd name="T1" fmla="*/ T0 w 6806"/>
                                <a:gd name="T2" fmla="+- 0 5016 969"/>
                                <a:gd name="T3" fmla="*/ 5016 h 4092"/>
                                <a:gd name="T4" fmla="+- 0 6388 1308"/>
                                <a:gd name="T5" fmla="*/ T4 w 6806"/>
                                <a:gd name="T6" fmla="+- 0 5016 969"/>
                                <a:gd name="T7" fmla="*/ 5016 h 4092"/>
                                <a:gd name="T8" fmla="+- 0 6371 1308"/>
                                <a:gd name="T9" fmla="*/ T8 w 6806"/>
                                <a:gd name="T10" fmla="+- 0 5031 969"/>
                                <a:gd name="T11" fmla="*/ 5031 h 4092"/>
                                <a:gd name="T12" fmla="+- 0 6689 1308"/>
                                <a:gd name="T13" fmla="*/ T12 w 6806"/>
                                <a:gd name="T14" fmla="+- 0 5031 969"/>
                                <a:gd name="T15" fmla="*/ 5031 h 4092"/>
                                <a:gd name="T16" fmla="+- 0 6669 1308"/>
                                <a:gd name="T17" fmla="*/ T16 w 6806"/>
                                <a:gd name="T18" fmla="+- 0 5016 969"/>
                                <a:gd name="T19" fmla="*/ 5016 h 4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6" h="4092">
                                  <a:moveTo>
                                    <a:pt x="5361" y="4047"/>
                                  </a:moveTo>
                                  <a:lnTo>
                                    <a:pt x="5080" y="4047"/>
                                  </a:lnTo>
                                  <a:lnTo>
                                    <a:pt x="5063" y="4062"/>
                                  </a:lnTo>
                                  <a:lnTo>
                                    <a:pt x="5381" y="4062"/>
                                  </a:lnTo>
                                  <a:lnTo>
                                    <a:pt x="5361" y="40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1066"/>
                          <wps:cNvSpPr>
                            <a:spLocks/>
                          </wps:cNvSpPr>
                          <wps:spPr bwMode="auto">
                            <a:xfrm>
                              <a:off x="1308" y="969"/>
                              <a:ext cx="6806" cy="4092"/>
                            </a:xfrm>
                            <a:custGeom>
                              <a:avLst/>
                              <a:gdLst>
                                <a:gd name="T0" fmla="+- 0 6589 1308"/>
                                <a:gd name="T1" fmla="*/ T0 w 6806"/>
                                <a:gd name="T2" fmla="+- 0 5001 969"/>
                                <a:gd name="T3" fmla="*/ 5001 h 4092"/>
                                <a:gd name="T4" fmla="+- 0 6439 1308"/>
                                <a:gd name="T5" fmla="*/ T4 w 6806"/>
                                <a:gd name="T6" fmla="+- 0 5001 969"/>
                                <a:gd name="T7" fmla="*/ 5001 h 4092"/>
                                <a:gd name="T8" fmla="+- 0 6422 1308"/>
                                <a:gd name="T9" fmla="*/ T8 w 6806"/>
                                <a:gd name="T10" fmla="+- 0 5016 969"/>
                                <a:gd name="T11" fmla="*/ 5016 h 4092"/>
                                <a:gd name="T12" fmla="+- 0 6630 1308"/>
                                <a:gd name="T13" fmla="*/ T12 w 6806"/>
                                <a:gd name="T14" fmla="+- 0 5016 969"/>
                                <a:gd name="T15" fmla="*/ 5016 h 4092"/>
                                <a:gd name="T16" fmla="+- 0 6589 1308"/>
                                <a:gd name="T17" fmla="*/ T16 w 6806"/>
                                <a:gd name="T18" fmla="+- 0 5001 969"/>
                                <a:gd name="T19" fmla="*/ 5001 h 4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6" h="4092">
                                  <a:moveTo>
                                    <a:pt x="5281" y="4032"/>
                                  </a:moveTo>
                                  <a:lnTo>
                                    <a:pt x="5131" y="4032"/>
                                  </a:lnTo>
                                  <a:lnTo>
                                    <a:pt x="5114" y="4047"/>
                                  </a:lnTo>
                                  <a:lnTo>
                                    <a:pt x="5322" y="4047"/>
                                  </a:lnTo>
                                  <a:lnTo>
                                    <a:pt x="5281" y="40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1065"/>
                          <wps:cNvSpPr>
                            <a:spLocks/>
                          </wps:cNvSpPr>
                          <wps:spPr bwMode="auto">
                            <a:xfrm>
                              <a:off x="1308" y="969"/>
                              <a:ext cx="6806" cy="4092"/>
                            </a:xfrm>
                            <a:custGeom>
                              <a:avLst/>
                              <a:gdLst>
                                <a:gd name="T0" fmla="+- 0 7151 1308"/>
                                <a:gd name="T1" fmla="*/ T0 w 6806"/>
                                <a:gd name="T2" fmla="+- 0 5001 969"/>
                                <a:gd name="T3" fmla="*/ 5001 h 4092"/>
                                <a:gd name="T4" fmla="+- 0 6812 1308"/>
                                <a:gd name="T5" fmla="*/ T4 w 6806"/>
                                <a:gd name="T6" fmla="+- 0 5001 969"/>
                                <a:gd name="T7" fmla="*/ 5001 h 4092"/>
                                <a:gd name="T8" fmla="+- 0 6796 1308"/>
                                <a:gd name="T9" fmla="*/ T8 w 6806"/>
                                <a:gd name="T10" fmla="+- 0 5016 969"/>
                                <a:gd name="T11" fmla="*/ 5016 h 4092"/>
                                <a:gd name="T12" fmla="+- 0 7164 1308"/>
                                <a:gd name="T13" fmla="*/ T12 w 6806"/>
                                <a:gd name="T14" fmla="+- 0 5016 969"/>
                                <a:gd name="T15" fmla="*/ 5016 h 4092"/>
                                <a:gd name="T16" fmla="+- 0 7151 1308"/>
                                <a:gd name="T17" fmla="*/ T16 w 6806"/>
                                <a:gd name="T18" fmla="+- 0 5001 969"/>
                                <a:gd name="T19" fmla="*/ 5001 h 4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6" h="4092">
                                  <a:moveTo>
                                    <a:pt x="5843" y="4032"/>
                                  </a:moveTo>
                                  <a:lnTo>
                                    <a:pt x="5504" y="4032"/>
                                  </a:lnTo>
                                  <a:lnTo>
                                    <a:pt x="5488" y="4047"/>
                                  </a:lnTo>
                                  <a:lnTo>
                                    <a:pt x="5856" y="4047"/>
                                  </a:lnTo>
                                  <a:lnTo>
                                    <a:pt x="5843" y="40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1064"/>
                          <wps:cNvSpPr>
                            <a:spLocks/>
                          </wps:cNvSpPr>
                          <wps:spPr bwMode="auto">
                            <a:xfrm>
                              <a:off x="1308" y="969"/>
                              <a:ext cx="6806" cy="4092"/>
                            </a:xfrm>
                            <a:custGeom>
                              <a:avLst/>
                              <a:gdLst>
                                <a:gd name="T0" fmla="+- 0 5911 1308"/>
                                <a:gd name="T1" fmla="*/ T0 w 6806"/>
                                <a:gd name="T2" fmla="+- 0 4476 969"/>
                                <a:gd name="T3" fmla="*/ 4476 h 4092"/>
                                <a:gd name="T4" fmla="+- 0 5875 1308"/>
                                <a:gd name="T5" fmla="*/ T4 w 6806"/>
                                <a:gd name="T6" fmla="+- 0 4476 969"/>
                                <a:gd name="T7" fmla="*/ 4476 h 4092"/>
                                <a:gd name="T8" fmla="+- 0 5856 1308"/>
                                <a:gd name="T9" fmla="*/ T8 w 6806"/>
                                <a:gd name="T10" fmla="+- 0 4491 969"/>
                                <a:gd name="T11" fmla="*/ 4491 h 4092"/>
                                <a:gd name="T12" fmla="+- 0 5837 1308"/>
                                <a:gd name="T13" fmla="*/ T12 w 6806"/>
                                <a:gd name="T14" fmla="+- 0 4521 969"/>
                                <a:gd name="T15" fmla="*/ 4521 h 4092"/>
                                <a:gd name="T16" fmla="+- 0 5818 1308"/>
                                <a:gd name="T17" fmla="*/ T16 w 6806"/>
                                <a:gd name="T18" fmla="+- 0 4551 969"/>
                                <a:gd name="T19" fmla="*/ 4551 h 4092"/>
                                <a:gd name="T20" fmla="+- 0 5798 1308"/>
                                <a:gd name="T21" fmla="*/ T20 w 6806"/>
                                <a:gd name="T22" fmla="+- 0 4581 969"/>
                                <a:gd name="T23" fmla="*/ 4581 h 4092"/>
                                <a:gd name="T24" fmla="+- 0 5779 1308"/>
                                <a:gd name="T25" fmla="*/ T24 w 6806"/>
                                <a:gd name="T26" fmla="+- 0 4611 969"/>
                                <a:gd name="T27" fmla="*/ 4611 h 4092"/>
                                <a:gd name="T28" fmla="+- 0 5758 1308"/>
                                <a:gd name="T29" fmla="*/ T28 w 6806"/>
                                <a:gd name="T30" fmla="+- 0 4656 969"/>
                                <a:gd name="T31" fmla="*/ 4656 h 4092"/>
                                <a:gd name="T32" fmla="+- 0 5717 1308"/>
                                <a:gd name="T33" fmla="*/ T32 w 6806"/>
                                <a:gd name="T34" fmla="+- 0 4746 969"/>
                                <a:gd name="T35" fmla="*/ 4746 h 4092"/>
                                <a:gd name="T36" fmla="+- 0 5675 1308"/>
                                <a:gd name="T37" fmla="*/ T36 w 6806"/>
                                <a:gd name="T38" fmla="+- 0 4836 969"/>
                                <a:gd name="T39" fmla="*/ 4836 h 4092"/>
                                <a:gd name="T40" fmla="+- 0 5654 1308"/>
                                <a:gd name="T41" fmla="*/ T40 w 6806"/>
                                <a:gd name="T42" fmla="+- 0 4866 969"/>
                                <a:gd name="T43" fmla="*/ 4866 h 4092"/>
                                <a:gd name="T44" fmla="+- 0 5632 1308"/>
                                <a:gd name="T45" fmla="*/ T44 w 6806"/>
                                <a:gd name="T46" fmla="+- 0 4911 969"/>
                                <a:gd name="T47" fmla="*/ 4911 h 4092"/>
                                <a:gd name="T48" fmla="+- 0 5610 1308"/>
                                <a:gd name="T49" fmla="*/ T48 w 6806"/>
                                <a:gd name="T50" fmla="+- 0 4941 969"/>
                                <a:gd name="T51" fmla="*/ 4941 h 4092"/>
                                <a:gd name="T52" fmla="+- 0 5588 1308"/>
                                <a:gd name="T53" fmla="*/ T52 w 6806"/>
                                <a:gd name="T54" fmla="+- 0 4971 969"/>
                                <a:gd name="T55" fmla="*/ 4971 h 4092"/>
                                <a:gd name="T56" fmla="+- 0 5543 1308"/>
                                <a:gd name="T57" fmla="*/ T56 w 6806"/>
                                <a:gd name="T58" fmla="+- 0 5001 969"/>
                                <a:gd name="T59" fmla="*/ 5001 h 4092"/>
                                <a:gd name="T60" fmla="+- 0 6201 1308"/>
                                <a:gd name="T61" fmla="*/ T60 w 6806"/>
                                <a:gd name="T62" fmla="+- 0 5001 969"/>
                                <a:gd name="T63" fmla="*/ 5001 h 4092"/>
                                <a:gd name="T64" fmla="+- 0 6156 1308"/>
                                <a:gd name="T65" fmla="*/ T64 w 6806"/>
                                <a:gd name="T66" fmla="+- 0 4941 969"/>
                                <a:gd name="T67" fmla="*/ 4941 h 4092"/>
                                <a:gd name="T68" fmla="+- 0 6084 1308"/>
                                <a:gd name="T69" fmla="*/ T68 w 6806"/>
                                <a:gd name="T70" fmla="+- 0 4791 969"/>
                                <a:gd name="T71" fmla="*/ 4791 h 4092"/>
                                <a:gd name="T72" fmla="+- 0 6069 1308"/>
                                <a:gd name="T73" fmla="*/ T72 w 6806"/>
                                <a:gd name="T74" fmla="+- 0 4746 969"/>
                                <a:gd name="T75" fmla="*/ 4746 h 4092"/>
                                <a:gd name="T76" fmla="+- 0 6055 1308"/>
                                <a:gd name="T77" fmla="*/ T76 w 6806"/>
                                <a:gd name="T78" fmla="+- 0 4716 969"/>
                                <a:gd name="T79" fmla="*/ 4716 h 4092"/>
                                <a:gd name="T80" fmla="+- 0 6025 1308"/>
                                <a:gd name="T81" fmla="*/ T80 w 6806"/>
                                <a:gd name="T82" fmla="+- 0 4641 969"/>
                                <a:gd name="T83" fmla="*/ 4641 h 4092"/>
                                <a:gd name="T84" fmla="+- 0 5994 1308"/>
                                <a:gd name="T85" fmla="*/ T84 w 6806"/>
                                <a:gd name="T86" fmla="+- 0 4581 969"/>
                                <a:gd name="T87" fmla="*/ 4581 h 4092"/>
                                <a:gd name="T88" fmla="+- 0 5962 1308"/>
                                <a:gd name="T89" fmla="*/ T88 w 6806"/>
                                <a:gd name="T90" fmla="+- 0 4521 969"/>
                                <a:gd name="T91" fmla="*/ 4521 h 4092"/>
                                <a:gd name="T92" fmla="+- 0 5928 1308"/>
                                <a:gd name="T93" fmla="*/ T92 w 6806"/>
                                <a:gd name="T94" fmla="+- 0 4491 969"/>
                                <a:gd name="T95" fmla="*/ 4491 h 4092"/>
                                <a:gd name="T96" fmla="+- 0 5911 1308"/>
                                <a:gd name="T97" fmla="*/ T96 w 6806"/>
                                <a:gd name="T98" fmla="+- 0 4476 969"/>
                                <a:gd name="T99" fmla="*/ 4476 h 4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806" h="4092">
                                  <a:moveTo>
                                    <a:pt x="4603" y="3507"/>
                                  </a:moveTo>
                                  <a:lnTo>
                                    <a:pt x="4567" y="3507"/>
                                  </a:lnTo>
                                  <a:lnTo>
                                    <a:pt x="4548" y="3522"/>
                                  </a:lnTo>
                                  <a:lnTo>
                                    <a:pt x="4529" y="3552"/>
                                  </a:lnTo>
                                  <a:lnTo>
                                    <a:pt x="4510" y="3582"/>
                                  </a:lnTo>
                                  <a:lnTo>
                                    <a:pt x="4490" y="3612"/>
                                  </a:lnTo>
                                  <a:lnTo>
                                    <a:pt x="4471" y="3642"/>
                                  </a:lnTo>
                                  <a:lnTo>
                                    <a:pt x="4450" y="3687"/>
                                  </a:lnTo>
                                  <a:lnTo>
                                    <a:pt x="4409" y="3777"/>
                                  </a:lnTo>
                                  <a:lnTo>
                                    <a:pt x="4367" y="3867"/>
                                  </a:lnTo>
                                  <a:lnTo>
                                    <a:pt x="4346" y="3897"/>
                                  </a:lnTo>
                                  <a:lnTo>
                                    <a:pt x="4324" y="3942"/>
                                  </a:lnTo>
                                  <a:lnTo>
                                    <a:pt x="4302" y="3972"/>
                                  </a:lnTo>
                                  <a:lnTo>
                                    <a:pt x="4280" y="4002"/>
                                  </a:lnTo>
                                  <a:lnTo>
                                    <a:pt x="4235" y="4032"/>
                                  </a:lnTo>
                                  <a:lnTo>
                                    <a:pt x="4893" y="4032"/>
                                  </a:lnTo>
                                  <a:lnTo>
                                    <a:pt x="4848" y="3972"/>
                                  </a:lnTo>
                                  <a:lnTo>
                                    <a:pt x="4776" y="3822"/>
                                  </a:lnTo>
                                  <a:lnTo>
                                    <a:pt x="4761" y="3777"/>
                                  </a:lnTo>
                                  <a:lnTo>
                                    <a:pt x="4747" y="3747"/>
                                  </a:lnTo>
                                  <a:lnTo>
                                    <a:pt x="4717" y="3672"/>
                                  </a:lnTo>
                                  <a:lnTo>
                                    <a:pt x="4686" y="3612"/>
                                  </a:lnTo>
                                  <a:lnTo>
                                    <a:pt x="4654" y="3552"/>
                                  </a:lnTo>
                                  <a:lnTo>
                                    <a:pt x="4620" y="3522"/>
                                  </a:lnTo>
                                  <a:lnTo>
                                    <a:pt x="4603" y="3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1063"/>
                          <wps:cNvSpPr>
                            <a:spLocks/>
                          </wps:cNvSpPr>
                          <wps:spPr bwMode="auto">
                            <a:xfrm>
                              <a:off x="1308" y="969"/>
                              <a:ext cx="6806" cy="4092"/>
                            </a:xfrm>
                            <a:custGeom>
                              <a:avLst/>
                              <a:gdLst>
                                <a:gd name="T0" fmla="+- 0 7026 1308"/>
                                <a:gd name="T1" fmla="*/ T0 w 6806"/>
                                <a:gd name="T2" fmla="+- 0 4686 969"/>
                                <a:gd name="T3" fmla="*/ 4686 h 4092"/>
                                <a:gd name="T4" fmla="+- 0 6988 1308"/>
                                <a:gd name="T5" fmla="*/ T4 w 6806"/>
                                <a:gd name="T6" fmla="+- 0 4686 969"/>
                                <a:gd name="T7" fmla="*/ 4686 h 4092"/>
                                <a:gd name="T8" fmla="+- 0 6979 1308"/>
                                <a:gd name="T9" fmla="*/ T8 w 6806"/>
                                <a:gd name="T10" fmla="+- 0 4701 969"/>
                                <a:gd name="T11" fmla="*/ 4701 h 4092"/>
                                <a:gd name="T12" fmla="+- 0 6970 1308"/>
                                <a:gd name="T13" fmla="*/ T12 w 6806"/>
                                <a:gd name="T14" fmla="+- 0 4716 969"/>
                                <a:gd name="T15" fmla="*/ 4716 h 4092"/>
                                <a:gd name="T16" fmla="+- 0 6942 1308"/>
                                <a:gd name="T17" fmla="*/ T16 w 6806"/>
                                <a:gd name="T18" fmla="+- 0 4761 969"/>
                                <a:gd name="T19" fmla="*/ 4761 h 4092"/>
                                <a:gd name="T20" fmla="+- 0 6933 1308"/>
                                <a:gd name="T21" fmla="*/ T20 w 6806"/>
                                <a:gd name="T22" fmla="+- 0 4791 969"/>
                                <a:gd name="T23" fmla="*/ 4791 h 4092"/>
                                <a:gd name="T24" fmla="+- 0 6923 1308"/>
                                <a:gd name="T25" fmla="*/ T24 w 6806"/>
                                <a:gd name="T26" fmla="+- 0 4806 969"/>
                                <a:gd name="T27" fmla="*/ 4806 h 4092"/>
                                <a:gd name="T28" fmla="+- 0 6914 1308"/>
                                <a:gd name="T29" fmla="*/ T28 w 6806"/>
                                <a:gd name="T30" fmla="+- 0 4836 969"/>
                                <a:gd name="T31" fmla="*/ 4836 h 4092"/>
                                <a:gd name="T32" fmla="+- 0 6904 1308"/>
                                <a:gd name="T33" fmla="*/ T32 w 6806"/>
                                <a:gd name="T34" fmla="+- 0 4851 969"/>
                                <a:gd name="T35" fmla="*/ 4851 h 4092"/>
                                <a:gd name="T36" fmla="+- 0 6894 1308"/>
                                <a:gd name="T37" fmla="*/ T36 w 6806"/>
                                <a:gd name="T38" fmla="+- 0 4881 969"/>
                                <a:gd name="T39" fmla="*/ 4881 h 4092"/>
                                <a:gd name="T40" fmla="+- 0 6883 1308"/>
                                <a:gd name="T41" fmla="*/ T40 w 6806"/>
                                <a:gd name="T42" fmla="+- 0 4911 969"/>
                                <a:gd name="T43" fmla="*/ 4911 h 4092"/>
                                <a:gd name="T44" fmla="+- 0 6873 1308"/>
                                <a:gd name="T45" fmla="*/ T44 w 6806"/>
                                <a:gd name="T46" fmla="+- 0 4926 969"/>
                                <a:gd name="T47" fmla="*/ 4926 h 4092"/>
                                <a:gd name="T48" fmla="+- 0 6862 1308"/>
                                <a:gd name="T49" fmla="*/ T48 w 6806"/>
                                <a:gd name="T50" fmla="+- 0 4941 969"/>
                                <a:gd name="T51" fmla="*/ 4941 h 4092"/>
                                <a:gd name="T52" fmla="+- 0 6850 1308"/>
                                <a:gd name="T53" fmla="*/ T52 w 6806"/>
                                <a:gd name="T54" fmla="+- 0 4971 969"/>
                                <a:gd name="T55" fmla="*/ 4971 h 4092"/>
                                <a:gd name="T56" fmla="+- 0 6838 1308"/>
                                <a:gd name="T57" fmla="*/ T56 w 6806"/>
                                <a:gd name="T58" fmla="+- 0 4986 969"/>
                                <a:gd name="T59" fmla="*/ 4986 h 4092"/>
                                <a:gd name="T60" fmla="+- 0 6825 1308"/>
                                <a:gd name="T61" fmla="*/ T60 w 6806"/>
                                <a:gd name="T62" fmla="+- 0 5001 969"/>
                                <a:gd name="T63" fmla="*/ 5001 h 4092"/>
                                <a:gd name="T64" fmla="+- 0 7139 1308"/>
                                <a:gd name="T65" fmla="*/ T64 w 6806"/>
                                <a:gd name="T66" fmla="+- 0 5001 969"/>
                                <a:gd name="T67" fmla="*/ 5001 h 4092"/>
                                <a:gd name="T68" fmla="+- 0 7127 1308"/>
                                <a:gd name="T69" fmla="*/ T68 w 6806"/>
                                <a:gd name="T70" fmla="+- 0 4986 969"/>
                                <a:gd name="T71" fmla="*/ 4986 h 4092"/>
                                <a:gd name="T72" fmla="+- 0 7117 1308"/>
                                <a:gd name="T73" fmla="*/ T72 w 6806"/>
                                <a:gd name="T74" fmla="+- 0 4971 969"/>
                                <a:gd name="T75" fmla="*/ 4971 h 4092"/>
                                <a:gd name="T76" fmla="+- 0 7108 1308"/>
                                <a:gd name="T77" fmla="*/ T76 w 6806"/>
                                <a:gd name="T78" fmla="+- 0 4941 969"/>
                                <a:gd name="T79" fmla="*/ 4941 h 4092"/>
                                <a:gd name="T80" fmla="+- 0 7099 1308"/>
                                <a:gd name="T81" fmla="*/ T80 w 6806"/>
                                <a:gd name="T82" fmla="+- 0 4926 969"/>
                                <a:gd name="T83" fmla="*/ 4926 h 4092"/>
                                <a:gd name="T84" fmla="+- 0 7091 1308"/>
                                <a:gd name="T85" fmla="*/ T84 w 6806"/>
                                <a:gd name="T86" fmla="+- 0 4896 969"/>
                                <a:gd name="T87" fmla="*/ 4896 h 4092"/>
                                <a:gd name="T88" fmla="+- 0 7083 1308"/>
                                <a:gd name="T89" fmla="*/ T88 w 6806"/>
                                <a:gd name="T90" fmla="+- 0 4866 969"/>
                                <a:gd name="T91" fmla="*/ 4866 h 4092"/>
                                <a:gd name="T92" fmla="+- 0 7076 1308"/>
                                <a:gd name="T93" fmla="*/ T92 w 6806"/>
                                <a:gd name="T94" fmla="+- 0 4836 969"/>
                                <a:gd name="T95" fmla="*/ 4836 h 4092"/>
                                <a:gd name="T96" fmla="+- 0 7069 1308"/>
                                <a:gd name="T97" fmla="*/ T96 w 6806"/>
                                <a:gd name="T98" fmla="+- 0 4821 969"/>
                                <a:gd name="T99" fmla="*/ 4821 h 4092"/>
                                <a:gd name="T100" fmla="+- 0 7055 1308"/>
                                <a:gd name="T101" fmla="*/ T100 w 6806"/>
                                <a:gd name="T102" fmla="+- 0 4761 969"/>
                                <a:gd name="T103" fmla="*/ 4761 h 4092"/>
                                <a:gd name="T104" fmla="+- 0 7048 1308"/>
                                <a:gd name="T105" fmla="*/ T104 w 6806"/>
                                <a:gd name="T106" fmla="+- 0 4746 969"/>
                                <a:gd name="T107" fmla="*/ 4746 h 4092"/>
                                <a:gd name="T108" fmla="+- 0 7041 1308"/>
                                <a:gd name="T109" fmla="*/ T108 w 6806"/>
                                <a:gd name="T110" fmla="+- 0 4716 969"/>
                                <a:gd name="T111" fmla="*/ 4716 h 4092"/>
                                <a:gd name="T112" fmla="+- 0 7034 1308"/>
                                <a:gd name="T113" fmla="*/ T112 w 6806"/>
                                <a:gd name="T114" fmla="+- 0 4701 969"/>
                                <a:gd name="T115" fmla="*/ 4701 h 4092"/>
                                <a:gd name="T116" fmla="+- 0 7026 1308"/>
                                <a:gd name="T117" fmla="*/ T116 w 6806"/>
                                <a:gd name="T118" fmla="+- 0 4686 969"/>
                                <a:gd name="T119" fmla="*/ 4686 h 4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6806" h="4092">
                                  <a:moveTo>
                                    <a:pt x="5718" y="3717"/>
                                  </a:moveTo>
                                  <a:lnTo>
                                    <a:pt x="5680" y="3717"/>
                                  </a:lnTo>
                                  <a:lnTo>
                                    <a:pt x="5671" y="3732"/>
                                  </a:lnTo>
                                  <a:lnTo>
                                    <a:pt x="5662" y="3747"/>
                                  </a:lnTo>
                                  <a:lnTo>
                                    <a:pt x="5634" y="3792"/>
                                  </a:lnTo>
                                  <a:lnTo>
                                    <a:pt x="5625" y="3822"/>
                                  </a:lnTo>
                                  <a:lnTo>
                                    <a:pt x="5615" y="3837"/>
                                  </a:lnTo>
                                  <a:lnTo>
                                    <a:pt x="5606" y="3867"/>
                                  </a:lnTo>
                                  <a:lnTo>
                                    <a:pt x="5596" y="3882"/>
                                  </a:lnTo>
                                  <a:lnTo>
                                    <a:pt x="5586" y="3912"/>
                                  </a:lnTo>
                                  <a:lnTo>
                                    <a:pt x="5575" y="3942"/>
                                  </a:lnTo>
                                  <a:lnTo>
                                    <a:pt x="5565" y="3957"/>
                                  </a:lnTo>
                                  <a:lnTo>
                                    <a:pt x="5554" y="3972"/>
                                  </a:lnTo>
                                  <a:lnTo>
                                    <a:pt x="5542" y="4002"/>
                                  </a:lnTo>
                                  <a:lnTo>
                                    <a:pt x="5530" y="4017"/>
                                  </a:lnTo>
                                  <a:lnTo>
                                    <a:pt x="5517" y="4032"/>
                                  </a:lnTo>
                                  <a:lnTo>
                                    <a:pt x="5831" y="4032"/>
                                  </a:lnTo>
                                  <a:lnTo>
                                    <a:pt x="5819" y="4017"/>
                                  </a:lnTo>
                                  <a:lnTo>
                                    <a:pt x="5809" y="4002"/>
                                  </a:lnTo>
                                  <a:lnTo>
                                    <a:pt x="5800" y="3972"/>
                                  </a:lnTo>
                                  <a:lnTo>
                                    <a:pt x="5791" y="3957"/>
                                  </a:lnTo>
                                  <a:lnTo>
                                    <a:pt x="5783" y="3927"/>
                                  </a:lnTo>
                                  <a:lnTo>
                                    <a:pt x="5775" y="3897"/>
                                  </a:lnTo>
                                  <a:lnTo>
                                    <a:pt x="5768" y="3867"/>
                                  </a:lnTo>
                                  <a:lnTo>
                                    <a:pt x="5761" y="3852"/>
                                  </a:lnTo>
                                  <a:lnTo>
                                    <a:pt x="5747" y="3792"/>
                                  </a:lnTo>
                                  <a:lnTo>
                                    <a:pt x="5740" y="3777"/>
                                  </a:lnTo>
                                  <a:lnTo>
                                    <a:pt x="5733" y="3747"/>
                                  </a:lnTo>
                                  <a:lnTo>
                                    <a:pt x="5726" y="3732"/>
                                  </a:lnTo>
                                  <a:lnTo>
                                    <a:pt x="5718" y="37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1062"/>
                          <wps:cNvSpPr>
                            <a:spLocks/>
                          </wps:cNvSpPr>
                          <wps:spPr bwMode="auto">
                            <a:xfrm>
                              <a:off x="1308" y="969"/>
                              <a:ext cx="6806" cy="4092"/>
                            </a:xfrm>
                            <a:custGeom>
                              <a:avLst/>
                              <a:gdLst>
                                <a:gd name="T0" fmla="+- 0 1985 1308"/>
                                <a:gd name="T1" fmla="*/ T0 w 6806"/>
                                <a:gd name="T2" fmla="+- 0 2663 969"/>
                                <a:gd name="T3" fmla="*/ 2663 h 4092"/>
                                <a:gd name="T4" fmla="+- 0 1946 1308"/>
                                <a:gd name="T5" fmla="*/ T4 w 6806"/>
                                <a:gd name="T6" fmla="+- 0 2738 969"/>
                                <a:gd name="T7" fmla="*/ 2738 h 4092"/>
                                <a:gd name="T8" fmla="+- 0 1927 1308"/>
                                <a:gd name="T9" fmla="*/ T8 w 6806"/>
                                <a:gd name="T10" fmla="+- 0 2798 969"/>
                                <a:gd name="T11" fmla="*/ 2798 h 4092"/>
                                <a:gd name="T12" fmla="+- 0 1908 1308"/>
                                <a:gd name="T13" fmla="*/ T12 w 6806"/>
                                <a:gd name="T14" fmla="+- 0 2888 969"/>
                                <a:gd name="T15" fmla="*/ 2888 h 4092"/>
                                <a:gd name="T16" fmla="+- 0 1889 1308"/>
                                <a:gd name="T17" fmla="*/ T16 w 6806"/>
                                <a:gd name="T18" fmla="+- 0 2993 969"/>
                                <a:gd name="T19" fmla="*/ 2993 h 4092"/>
                                <a:gd name="T20" fmla="+- 0 1871 1308"/>
                                <a:gd name="T21" fmla="*/ T20 w 6806"/>
                                <a:gd name="T22" fmla="+- 0 3097 969"/>
                                <a:gd name="T23" fmla="*/ 3097 h 4092"/>
                                <a:gd name="T24" fmla="+- 0 1852 1308"/>
                                <a:gd name="T25" fmla="*/ T24 w 6806"/>
                                <a:gd name="T26" fmla="+- 0 3232 969"/>
                                <a:gd name="T27" fmla="*/ 3232 h 4092"/>
                                <a:gd name="T28" fmla="+- 0 1834 1308"/>
                                <a:gd name="T29" fmla="*/ T28 w 6806"/>
                                <a:gd name="T30" fmla="+- 0 3367 969"/>
                                <a:gd name="T31" fmla="*/ 3367 h 4092"/>
                                <a:gd name="T32" fmla="+- 0 1816 1308"/>
                                <a:gd name="T33" fmla="*/ T32 w 6806"/>
                                <a:gd name="T34" fmla="+- 0 3517 969"/>
                                <a:gd name="T35" fmla="*/ 3517 h 4092"/>
                                <a:gd name="T36" fmla="+- 0 1798 1308"/>
                                <a:gd name="T37" fmla="*/ T36 w 6806"/>
                                <a:gd name="T38" fmla="+- 0 3667 969"/>
                                <a:gd name="T39" fmla="*/ 3667 h 4092"/>
                                <a:gd name="T40" fmla="+- 0 1781 1308"/>
                                <a:gd name="T41" fmla="*/ T40 w 6806"/>
                                <a:gd name="T42" fmla="+- 0 3817 969"/>
                                <a:gd name="T43" fmla="*/ 3817 h 4092"/>
                                <a:gd name="T44" fmla="+- 0 1764 1308"/>
                                <a:gd name="T45" fmla="*/ T44 w 6806"/>
                                <a:gd name="T46" fmla="+- 0 3967 969"/>
                                <a:gd name="T47" fmla="*/ 3967 h 4092"/>
                                <a:gd name="T48" fmla="+- 0 1747 1308"/>
                                <a:gd name="T49" fmla="*/ T48 w 6806"/>
                                <a:gd name="T50" fmla="+- 0 4117 969"/>
                                <a:gd name="T51" fmla="*/ 4117 h 4092"/>
                                <a:gd name="T52" fmla="+- 0 1731 1308"/>
                                <a:gd name="T53" fmla="*/ T52 w 6806"/>
                                <a:gd name="T54" fmla="+- 0 4266 969"/>
                                <a:gd name="T55" fmla="*/ 4266 h 4092"/>
                                <a:gd name="T56" fmla="+- 0 1715 1308"/>
                                <a:gd name="T57" fmla="*/ T56 w 6806"/>
                                <a:gd name="T58" fmla="+- 0 4401 969"/>
                                <a:gd name="T59" fmla="*/ 4401 h 4092"/>
                                <a:gd name="T60" fmla="+- 0 1700 1308"/>
                                <a:gd name="T61" fmla="*/ T60 w 6806"/>
                                <a:gd name="T62" fmla="+- 0 4521 969"/>
                                <a:gd name="T63" fmla="*/ 4521 h 4092"/>
                                <a:gd name="T64" fmla="+- 0 1685 1308"/>
                                <a:gd name="T65" fmla="*/ T64 w 6806"/>
                                <a:gd name="T66" fmla="+- 0 4641 969"/>
                                <a:gd name="T67" fmla="*/ 4641 h 4092"/>
                                <a:gd name="T68" fmla="+- 0 1671 1308"/>
                                <a:gd name="T69" fmla="*/ T68 w 6806"/>
                                <a:gd name="T70" fmla="+- 0 4731 969"/>
                                <a:gd name="T71" fmla="*/ 4731 h 4092"/>
                                <a:gd name="T72" fmla="+- 0 1657 1308"/>
                                <a:gd name="T73" fmla="*/ T72 w 6806"/>
                                <a:gd name="T74" fmla="+- 0 4821 969"/>
                                <a:gd name="T75" fmla="*/ 4821 h 4092"/>
                                <a:gd name="T76" fmla="+- 0 1644 1308"/>
                                <a:gd name="T77" fmla="*/ T76 w 6806"/>
                                <a:gd name="T78" fmla="+- 0 4881 969"/>
                                <a:gd name="T79" fmla="*/ 4881 h 4092"/>
                                <a:gd name="T80" fmla="+- 0 1620 1308"/>
                                <a:gd name="T81" fmla="*/ T80 w 6806"/>
                                <a:gd name="T82" fmla="+- 0 4956 969"/>
                                <a:gd name="T83" fmla="*/ 4956 h 4092"/>
                                <a:gd name="T84" fmla="+- 0 1609 1308"/>
                                <a:gd name="T85" fmla="*/ T84 w 6806"/>
                                <a:gd name="T86" fmla="+- 0 4971 969"/>
                                <a:gd name="T87" fmla="*/ 4971 h 4092"/>
                                <a:gd name="T88" fmla="+- 0 1599 1308"/>
                                <a:gd name="T89" fmla="*/ T88 w 6806"/>
                                <a:gd name="T90" fmla="+- 0 4986 969"/>
                                <a:gd name="T91" fmla="*/ 4986 h 4092"/>
                                <a:gd name="T92" fmla="+- 0 5498 1308"/>
                                <a:gd name="T93" fmla="*/ T92 w 6806"/>
                                <a:gd name="T94" fmla="+- 0 4986 969"/>
                                <a:gd name="T95" fmla="*/ 4986 h 4092"/>
                                <a:gd name="T96" fmla="+- 0 5475 1308"/>
                                <a:gd name="T97" fmla="*/ T96 w 6806"/>
                                <a:gd name="T98" fmla="+- 0 4971 969"/>
                                <a:gd name="T99" fmla="*/ 4971 h 4092"/>
                                <a:gd name="T100" fmla="+- 0 5451 1308"/>
                                <a:gd name="T101" fmla="*/ T100 w 6806"/>
                                <a:gd name="T102" fmla="+- 0 4926 969"/>
                                <a:gd name="T103" fmla="*/ 4926 h 4092"/>
                                <a:gd name="T104" fmla="+- 0 5428 1308"/>
                                <a:gd name="T105" fmla="*/ T104 w 6806"/>
                                <a:gd name="T106" fmla="+- 0 4881 969"/>
                                <a:gd name="T107" fmla="*/ 4881 h 4092"/>
                                <a:gd name="T108" fmla="+- 0 5403 1308"/>
                                <a:gd name="T109" fmla="*/ T108 w 6806"/>
                                <a:gd name="T110" fmla="+- 0 4821 969"/>
                                <a:gd name="T111" fmla="*/ 4821 h 4092"/>
                                <a:gd name="T112" fmla="+- 0 5379 1308"/>
                                <a:gd name="T113" fmla="*/ T112 w 6806"/>
                                <a:gd name="T114" fmla="+- 0 4746 969"/>
                                <a:gd name="T115" fmla="*/ 4746 h 4092"/>
                                <a:gd name="T116" fmla="+- 0 5366 1308"/>
                                <a:gd name="T117" fmla="*/ T116 w 6806"/>
                                <a:gd name="T118" fmla="+- 0 4701 969"/>
                                <a:gd name="T119" fmla="*/ 4701 h 4092"/>
                                <a:gd name="T120" fmla="+- 0 2474 1308"/>
                                <a:gd name="T121" fmla="*/ T120 w 6806"/>
                                <a:gd name="T122" fmla="+- 0 4701 969"/>
                                <a:gd name="T123" fmla="*/ 4701 h 4092"/>
                                <a:gd name="T124" fmla="+- 0 2459 1308"/>
                                <a:gd name="T125" fmla="*/ T124 w 6806"/>
                                <a:gd name="T126" fmla="+- 0 4686 969"/>
                                <a:gd name="T127" fmla="*/ 4686 h 4092"/>
                                <a:gd name="T128" fmla="+- 0 2443 1308"/>
                                <a:gd name="T129" fmla="*/ T128 w 6806"/>
                                <a:gd name="T130" fmla="+- 0 4686 969"/>
                                <a:gd name="T131" fmla="*/ 4686 h 4092"/>
                                <a:gd name="T132" fmla="+- 0 2427 1308"/>
                                <a:gd name="T133" fmla="*/ T132 w 6806"/>
                                <a:gd name="T134" fmla="+- 0 4656 969"/>
                                <a:gd name="T135" fmla="*/ 4656 h 4092"/>
                                <a:gd name="T136" fmla="+- 0 2410 1308"/>
                                <a:gd name="T137" fmla="*/ T136 w 6806"/>
                                <a:gd name="T138" fmla="+- 0 4626 969"/>
                                <a:gd name="T139" fmla="*/ 4626 h 4092"/>
                                <a:gd name="T140" fmla="+- 0 2393 1308"/>
                                <a:gd name="T141" fmla="*/ T140 w 6806"/>
                                <a:gd name="T142" fmla="+- 0 4566 969"/>
                                <a:gd name="T143" fmla="*/ 4566 h 4092"/>
                                <a:gd name="T144" fmla="+- 0 2374 1308"/>
                                <a:gd name="T145" fmla="*/ T144 w 6806"/>
                                <a:gd name="T146" fmla="+- 0 4506 969"/>
                                <a:gd name="T147" fmla="*/ 4506 h 4092"/>
                                <a:gd name="T148" fmla="+- 0 2355 1308"/>
                                <a:gd name="T149" fmla="*/ T148 w 6806"/>
                                <a:gd name="T150" fmla="+- 0 4416 969"/>
                                <a:gd name="T151" fmla="*/ 4416 h 4092"/>
                                <a:gd name="T152" fmla="+- 0 2335 1308"/>
                                <a:gd name="T153" fmla="*/ T152 w 6806"/>
                                <a:gd name="T154" fmla="+- 0 4311 969"/>
                                <a:gd name="T155" fmla="*/ 4311 h 4092"/>
                                <a:gd name="T156" fmla="+- 0 2314 1308"/>
                                <a:gd name="T157" fmla="*/ T156 w 6806"/>
                                <a:gd name="T158" fmla="+- 0 4207 969"/>
                                <a:gd name="T159" fmla="*/ 4207 h 4092"/>
                                <a:gd name="T160" fmla="+- 0 2292 1308"/>
                                <a:gd name="T161" fmla="*/ T160 w 6806"/>
                                <a:gd name="T162" fmla="+- 0 4072 969"/>
                                <a:gd name="T163" fmla="*/ 4072 h 4092"/>
                                <a:gd name="T164" fmla="+- 0 2270 1308"/>
                                <a:gd name="T165" fmla="*/ T164 w 6806"/>
                                <a:gd name="T166" fmla="+- 0 3937 969"/>
                                <a:gd name="T167" fmla="*/ 3937 h 4092"/>
                                <a:gd name="T168" fmla="+- 0 2248 1308"/>
                                <a:gd name="T169" fmla="*/ T168 w 6806"/>
                                <a:gd name="T170" fmla="+- 0 3802 969"/>
                                <a:gd name="T171" fmla="*/ 3802 h 4092"/>
                                <a:gd name="T172" fmla="+- 0 2226 1308"/>
                                <a:gd name="T173" fmla="*/ T172 w 6806"/>
                                <a:gd name="T174" fmla="+- 0 3667 969"/>
                                <a:gd name="T175" fmla="*/ 3667 h 4092"/>
                                <a:gd name="T176" fmla="+- 0 2203 1308"/>
                                <a:gd name="T177" fmla="*/ T176 w 6806"/>
                                <a:gd name="T178" fmla="+- 0 3532 969"/>
                                <a:gd name="T179" fmla="*/ 3532 h 4092"/>
                                <a:gd name="T180" fmla="+- 0 2157 1308"/>
                                <a:gd name="T181" fmla="*/ T180 w 6806"/>
                                <a:gd name="T182" fmla="+- 0 3262 969"/>
                                <a:gd name="T183" fmla="*/ 3262 h 4092"/>
                                <a:gd name="T184" fmla="+- 0 2134 1308"/>
                                <a:gd name="T185" fmla="*/ T184 w 6806"/>
                                <a:gd name="T186" fmla="+- 0 3142 969"/>
                                <a:gd name="T187" fmla="*/ 3142 h 4092"/>
                                <a:gd name="T188" fmla="+- 0 2111 1308"/>
                                <a:gd name="T189" fmla="*/ T188 w 6806"/>
                                <a:gd name="T190" fmla="+- 0 3023 969"/>
                                <a:gd name="T191" fmla="*/ 3023 h 4092"/>
                                <a:gd name="T192" fmla="+- 0 2089 1308"/>
                                <a:gd name="T193" fmla="*/ T192 w 6806"/>
                                <a:gd name="T194" fmla="+- 0 2918 969"/>
                                <a:gd name="T195" fmla="*/ 2918 h 4092"/>
                                <a:gd name="T196" fmla="+- 0 2067 1308"/>
                                <a:gd name="T197" fmla="*/ T196 w 6806"/>
                                <a:gd name="T198" fmla="+- 0 2828 969"/>
                                <a:gd name="T199" fmla="*/ 2828 h 4092"/>
                                <a:gd name="T200" fmla="+- 0 2045 1308"/>
                                <a:gd name="T201" fmla="*/ T200 w 6806"/>
                                <a:gd name="T202" fmla="+- 0 2753 969"/>
                                <a:gd name="T203" fmla="*/ 2753 h 4092"/>
                                <a:gd name="T204" fmla="+- 0 2004 1308"/>
                                <a:gd name="T205" fmla="*/ T204 w 6806"/>
                                <a:gd name="T206" fmla="+- 0 2678 969"/>
                                <a:gd name="T207" fmla="*/ 2678 h 4092"/>
                                <a:gd name="T208" fmla="+- 0 1985 1308"/>
                                <a:gd name="T209" fmla="*/ T208 w 6806"/>
                                <a:gd name="T210" fmla="+- 0 2663 969"/>
                                <a:gd name="T211" fmla="*/ 2663 h 4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6806" h="4092">
                                  <a:moveTo>
                                    <a:pt x="677" y="1694"/>
                                  </a:moveTo>
                                  <a:lnTo>
                                    <a:pt x="638" y="1769"/>
                                  </a:lnTo>
                                  <a:lnTo>
                                    <a:pt x="619" y="1829"/>
                                  </a:lnTo>
                                  <a:lnTo>
                                    <a:pt x="600" y="1919"/>
                                  </a:lnTo>
                                  <a:lnTo>
                                    <a:pt x="581" y="2024"/>
                                  </a:lnTo>
                                  <a:lnTo>
                                    <a:pt x="563" y="2128"/>
                                  </a:lnTo>
                                  <a:lnTo>
                                    <a:pt x="544" y="2263"/>
                                  </a:lnTo>
                                  <a:lnTo>
                                    <a:pt x="526" y="2398"/>
                                  </a:lnTo>
                                  <a:lnTo>
                                    <a:pt x="508" y="2548"/>
                                  </a:lnTo>
                                  <a:lnTo>
                                    <a:pt x="490" y="2698"/>
                                  </a:lnTo>
                                  <a:lnTo>
                                    <a:pt x="473" y="2848"/>
                                  </a:lnTo>
                                  <a:lnTo>
                                    <a:pt x="456" y="2998"/>
                                  </a:lnTo>
                                  <a:lnTo>
                                    <a:pt x="439" y="3148"/>
                                  </a:lnTo>
                                  <a:lnTo>
                                    <a:pt x="423" y="3297"/>
                                  </a:lnTo>
                                  <a:lnTo>
                                    <a:pt x="407" y="3432"/>
                                  </a:lnTo>
                                  <a:lnTo>
                                    <a:pt x="392" y="3552"/>
                                  </a:lnTo>
                                  <a:lnTo>
                                    <a:pt x="377" y="3672"/>
                                  </a:lnTo>
                                  <a:lnTo>
                                    <a:pt x="363" y="3762"/>
                                  </a:lnTo>
                                  <a:lnTo>
                                    <a:pt x="349" y="3852"/>
                                  </a:lnTo>
                                  <a:lnTo>
                                    <a:pt x="336" y="3912"/>
                                  </a:lnTo>
                                  <a:lnTo>
                                    <a:pt x="312" y="3987"/>
                                  </a:lnTo>
                                  <a:lnTo>
                                    <a:pt x="301" y="4002"/>
                                  </a:lnTo>
                                  <a:lnTo>
                                    <a:pt x="291" y="4017"/>
                                  </a:lnTo>
                                  <a:lnTo>
                                    <a:pt x="4190" y="4017"/>
                                  </a:lnTo>
                                  <a:lnTo>
                                    <a:pt x="4167" y="4002"/>
                                  </a:lnTo>
                                  <a:lnTo>
                                    <a:pt x="4143" y="3957"/>
                                  </a:lnTo>
                                  <a:lnTo>
                                    <a:pt x="4120" y="3912"/>
                                  </a:lnTo>
                                  <a:lnTo>
                                    <a:pt x="4095" y="3852"/>
                                  </a:lnTo>
                                  <a:lnTo>
                                    <a:pt x="4071" y="3777"/>
                                  </a:lnTo>
                                  <a:lnTo>
                                    <a:pt x="4058" y="3732"/>
                                  </a:lnTo>
                                  <a:lnTo>
                                    <a:pt x="1166" y="3732"/>
                                  </a:lnTo>
                                  <a:lnTo>
                                    <a:pt x="1151" y="3717"/>
                                  </a:lnTo>
                                  <a:lnTo>
                                    <a:pt x="1135" y="3717"/>
                                  </a:lnTo>
                                  <a:lnTo>
                                    <a:pt x="1119" y="3687"/>
                                  </a:lnTo>
                                  <a:lnTo>
                                    <a:pt x="1102" y="3657"/>
                                  </a:lnTo>
                                  <a:lnTo>
                                    <a:pt x="1085" y="3597"/>
                                  </a:lnTo>
                                  <a:lnTo>
                                    <a:pt x="1066" y="3537"/>
                                  </a:lnTo>
                                  <a:lnTo>
                                    <a:pt x="1047" y="3447"/>
                                  </a:lnTo>
                                  <a:lnTo>
                                    <a:pt x="1027" y="3342"/>
                                  </a:lnTo>
                                  <a:lnTo>
                                    <a:pt x="1006" y="3238"/>
                                  </a:lnTo>
                                  <a:lnTo>
                                    <a:pt x="984" y="3103"/>
                                  </a:lnTo>
                                  <a:lnTo>
                                    <a:pt x="962" y="2968"/>
                                  </a:lnTo>
                                  <a:lnTo>
                                    <a:pt x="940" y="2833"/>
                                  </a:lnTo>
                                  <a:lnTo>
                                    <a:pt x="918" y="2698"/>
                                  </a:lnTo>
                                  <a:lnTo>
                                    <a:pt x="895" y="2563"/>
                                  </a:lnTo>
                                  <a:lnTo>
                                    <a:pt x="849" y="2293"/>
                                  </a:lnTo>
                                  <a:lnTo>
                                    <a:pt x="826" y="2173"/>
                                  </a:lnTo>
                                  <a:lnTo>
                                    <a:pt x="803" y="2054"/>
                                  </a:lnTo>
                                  <a:lnTo>
                                    <a:pt x="781" y="1949"/>
                                  </a:lnTo>
                                  <a:lnTo>
                                    <a:pt x="759" y="1859"/>
                                  </a:lnTo>
                                  <a:lnTo>
                                    <a:pt x="737" y="1784"/>
                                  </a:lnTo>
                                  <a:lnTo>
                                    <a:pt x="696" y="1709"/>
                                  </a:lnTo>
                                  <a:lnTo>
                                    <a:pt x="677" y="16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1061"/>
                          <wps:cNvSpPr>
                            <a:spLocks/>
                          </wps:cNvSpPr>
                          <wps:spPr bwMode="auto">
                            <a:xfrm>
                              <a:off x="1308" y="969"/>
                              <a:ext cx="6806" cy="4092"/>
                            </a:xfrm>
                            <a:custGeom>
                              <a:avLst/>
                              <a:gdLst>
                                <a:gd name="T0" fmla="+- 0 2676 1308"/>
                                <a:gd name="T1" fmla="*/ T0 w 6806"/>
                                <a:gd name="T2" fmla="+- 0 4281 969"/>
                                <a:gd name="T3" fmla="*/ 4281 h 4092"/>
                                <a:gd name="T4" fmla="+- 0 2666 1308"/>
                                <a:gd name="T5" fmla="*/ T4 w 6806"/>
                                <a:gd name="T6" fmla="+- 0 4281 969"/>
                                <a:gd name="T7" fmla="*/ 4281 h 4092"/>
                                <a:gd name="T8" fmla="+- 0 2644 1308"/>
                                <a:gd name="T9" fmla="*/ T8 w 6806"/>
                                <a:gd name="T10" fmla="+- 0 4311 969"/>
                                <a:gd name="T11" fmla="*/ 4311 h 4092"/>
                                <a:gd name="T12" fmla="+- 0 2634 1308"/>
                                <a:gd name="T13" fmla="*/ T12 w 6806"/>
                                <a:gd name="T14" fmla="+- 0 4326 969"/>
                                <a:gd name="T15" fmla="*/ 4326 h 4092"/>
                                <a:gd name="T16" fmla="+- 0 2623 1308"/>
                                <a:gd name="T17" fmla="*/ T16 w 6806"/>
                                <a:gd name="T18" fmla="+- 0 4356 969"/>
                                <a:gd name="T19" fmla="*/ 4356 h 4092"/>
                                <a:gd name="T20" fmla="+- 0 2612 1308"/>
                                <a:gd name="T21" fmla="*/ T20 w 6806"/>
                                <a:gd name="T22" fmla="+- 0 4386 969"/>
                                <a:gd name="T23" fmla="*/ 4386 h 4092"/>
                                <a:gd name="T24" fmla="+- 0 2601 1308"/>
                                <a:gd name="T25" fmla="*/ T24 w 6806"/>
                                <a:gd name="T26" fmla="+- 0 4416 969"/>
                                <a:gd name="T27" fmla="*/ 4416 h 4092"/>
                                <a:gd name="T28" fmla="+- 0 2589 1308"/>
                                <a:gd name="T29" fmla="*/ T28 w 6806"/>
                                <a:gd name="T30" fmla="+- 0 4446 969"/>
                                <a:gd name="T31" fmla="*/ 4446 h 4092"/>
                                <a:gd name="T32" fmla="+- 0 2578 1308"/>
                                <a:gd name="T33" fmla="*/ T32 w 6806"/>
                                <a:gd name="T34" fmla="+- 0 4491 969"/>
                                <a:gd name="T35" fmla="*/ 4491 h 4092"/>
                                <a:gd name="T36" fmla="+- 0 2566 1308"/>
                                <a:gd name="T37" fmla="*/ T36 w 6806"/>
                                <a:gd name="T38" fmla="+- 0 4521 969"/>
                                <a:gd name="T39" fmla="*/ 4521 h 4092"/>
                                <a:gd name="T40" fmla="+- 0 2554 1308"/>
                                <a:gd name="T41" fmla="*/ T40 w 6806"/>
                                <a:gd name="T42" fmla="+- 0 4566 969"/>
                                <a:gd name="T43" fmla="*/ 4566 h 4092"/>
                                <a:gd name="T44" fmla="+- 0 2541 1308"/>
                                <a:gd name="T45" fmla="*/ T44 w 6806"/>
                                <a:gd name="T46" fmla="+- 0 4596 969"/>
                                <a:gd name="T47" fmla="*/ 4596 h 4092"/>
                                <a:gd name="T48" fmla="+- 0 2516 1308"/>
                                <a:gd name="T49" fmla="*/ T48 w 6806"/>
                                <a:gd name="T50" fmla="+- 0 4656 969"/>
                                <a:gd name="T51" fmla="*/ 4656 h 4092"/>
                                <a:gd name="T52" fmla="+- 0 2474 1308"/>
                                <a:gd name="T53" fmla="*/ T52 w 6806"/>
                                <a:gd name="T54" fmla="+- 0 4701 969"/>
                                <a:gd name="T55" fmla="*/ 4701 h 4092"/>
                                <a:gd name="T56" fmla="+- 0 5366 1308"/>
                                <a:gd name="T57" fmla="*/ T56 w 6806"/>
                                <a:gd name="T58" fmla="+- 0 4701 969"/>
                                <a:gd name="T59" fmla="*/ 4701 h 4092"/>
                                <a:gd name="T60" fmla="+- 0 5353 1308"/>
                                <a:gd name="T61" fmla="*/ T60 w 6806"/>
                                <a:gd name="T62" fmla="+- 0 4656 969"/>
                                <a:gd name="T63" fmla="*/ 4656 h 4092"/>
                                <a:gd name="T64" fmla="+- 0 5337 1308"/>
                                <a:gd name="T65" fmla="*/ T64 w 6806"/>
                                <a:gd name="T66" fmla="+- 0 4596 969"/>
                                <a:gd name="T67" fmla="*/ 4596 h 4092"/>
                                <a:gd name="T68" fmla="+- 0 2771 1308"/>
                                <a:gd name="T69" fmla="*/ T68 w 6806"/>
                                <a:gd name="T70" fmla="+- 0 4596 969"/>
                                <a:gd name="T71" fmla="*/ 4596 h 4092"/>
                                <a:gd name="T72" fmla="+- 0 2762 1308"/>
                                <a:gd name="T73" fmla="*/ T72 w 6806"/>
                                <a:gd name="T74" fmla="+- 0 4581 969"/>
                                <a:gd name="T75" fmla="*/ 4581 h 4092"/>
                                <a:gd name="T76" fmla="+- 0 2740 1308"/>
                                <a:gd name="T77" fmla="*/ T76 w 6806"/>
                                <a:gd name="T78" fmla="+- 0 4521 969"/>
                                <a:gd name="T79" fmla="*/ 4521 h 4092"/>
                                <a:gd name="T80" fmla="+- 0 2729 1308"/>
                                <a:gd name="T81" fmla="*/ T80 w 6806"/>
                                <a:gd name="T82" fmla="+- 0 4461 969"/>
                                <a:gd name="T83" fmla="*/ 4461 h 4092"/>
                                <a:gd name="T84" fmla="+- 0 2718 1308"/>
                                <a:gd name="T85" fmla="*/ T84 w 6806"/>
                                <a:gd name="T86" fmla="+- 0 4401 969"/>
                                <a:gd name="T87" fmla="*/ 4401 h 4092"/>
                                <a:gd name="T88" fmla="+- 0 2712 1308"/>
                                <a:gd name="T89" fmla="*/ T88 w 6806"/>
                                <a:gd name="T90" fmla="+- 0 4371 969"/>
                                <a:gd name="T91" fmla="*/ 4371 h 4092"/>
                                <a:gd name="T92" fmla="+- 0 2706 1308"/>
                                <a:gd name="T93" fmla="*/ T92 w 6806"/>
                                <a:gd name="T94" fmla="+- 0 4356 969"/>
                                <a:gd name="T95" fmla="*/ 4356 h 4092"/>
                                <a:gd name="T96" fmla="+- 0 2700 1308"/>
                                <a:gd name="T97" fmla="*/ T96 w 6806"/>
                                <a:gd name="T98" fmla="+- 0 4326 969"/>
                                <a:gd name="T99" fmla="*/ 4326 h 4092"/>
                                <a:gd name="T100" fmla="+- 0 2692 1308"/>
                                <a:gd name="T101" fmla="*/ T100 w 6806"/>
                                <a:gd name="T102" fmla="+- 0 4311 969"/>
                                <a:gd name="T103" fmla="*/ 4311 h 4092"/>
                                <a:gd name="T104" fmla="+- 0 2684 1308"/>
                                <a:gd name="T105" fmla="*/ T104 w 6806"/>
                                <a:gd name="T106" fmla="+- 0 4296 969"/>
                                <a:gd name="T107" fmla="*/ 4296 h 4092"/>
                                <a:gd name="T108" fmla="+- 0 2676 1308"/>
                                <a:gd name="T109" fmla="*/ T108 w 6806"/>
                                <a:gd name="T110" fmla="+- 0 4281 969"/>
                                <a:gd name="T111" fmla="*/ 4281 h 4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806" h="4092">
                                  <a:moveTo>
                                    <a:pt x="1368" y="3312"/>
                                  </a:moveTo>
                                  <a:lnTo>
                                    <a:pt x="1358" y="3312"/>
                                  </a:lnTo>
                                  <a:lnTo>
                                    <a:pt x="1336" y="3342"/>
                                  </a:lnTo>
                                  <a:lnTo>
                                    <a:pt x="1326" y="3357"/>
                                  </a:lnTo>
                                  <a:lnTo>
                                    <a:pt x="1315" y="3387"/>
                                  </a:lnTo>
                                  <a:lnTo>
                                    <a:pt x="1304" y="3417"/>
                                  </a:lnTo>
                                  <a:lnTo>
                                    <a:pt x="1293" y="3447"/>
                                  </a:lnTo>
                                  <a:lnTo>
                                    <a:pt x="1281" y="3477"/>
                                  </a:lnTo>
                                  <a:lnTo>
                                    <a:pt x="1270" y="3522"/>
                                  </a:lnTo>
                                  <a:lnTo>
                                    <a:pt x="1258" y="3552"/>
                                  </a:lnTo>
                                  <a:lnTo>
                                    <a:pt x="1246" y="3597"/>
                                  </a:lnTo>
                                  <a:lnTo>
                                    <a:pt x="1233" y="3627"/>
                                  </a:lnTo>
                                  <a:lnTo>
                                    <a:pt x="1208" y="3687"/>
                                  </a:lnTo>
                                  <a:lnTo>
                                    <a:pt x="1166" y="3732"/>
                                  </a:lnTo>
                                  <a:lnTo>
                                    <a:pt x="4058" y="3732"/>
                                  </a:lnTo>
                                  <a:lnTo>
                                    <a:pt x="4045" y="3687"/>
                                  </a:lnTo>
                                  <a:lnTo>
                                    <a:pt x="4029" y="3627"/>
                                  </a:lnTo>
                                  <a:lnTo>
                                    <a:pt x="1463" y="3627"/>
                                  </a:lnTo>
                                  <a:lnTo>
                                    <a:pt x="1454" y="3612"/>
                                  </a:lnTo>
                                  <a:lnTo>
                                    <a:pt x="1432" y="3552"/>
                                  </a:lnTo>
                                  <a:lnTo>
                                    <a:pt x="1421" y="3492"/>
                                  </a:lnTo>
                                  <a:lnTo>
                                    <a:pt x="1410" y="3432"/>
                                  </a:lnTo>
                                  <a:lnTo>
                                    <a:pt x="1404" y="3402"/>
                                  </a:lnTo>
                                  <a:lnTo>
                                    <a:pt x="1398" y="3387"/>
                                  </a:lnTo>
                                  <a:lnTo>
                                    <a:pt x="1392" y="3357"/>
                                  </a:lnTo>
                                  <a:lnTo>
                                    <a:pt x="1384" y="3342"/>
                                  </a:lnTo>
                                  <a:lnTo>
                                    <a:pt x="1376" y="3327"/>
                                  </a:lnTo>
                                  <a:lnTo>
                                    <a:pt x="1368" y="3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1060"/>
                          <wps:cNvSpPr>
                            <a:spLocks/>
                          </wps:cNvSpPr>
                          <wps:spPr bwMode="auto">
                            <a:xfrm>
                              <a:off x="1308" y="969"/>
                              <a:ext cx="6806" cy="4092"/>
                            </a:xfrm>
                            <a:custGeom>
                              <a:avLst/>
                              <a:gdLst>
                                <a:gd name="T0" fmla="+- 0 7008 1308"/>
                                <a:gd name="T1" fmla="*/ T0 w 6806"/>
                                <a:gd name="T2" fmla="+- 0 4671 969"/>
                                <a:gd name="T3" fmla="*/ 4671 h 4092"/>
                                <a:gd name="T4" fmla="+- 0 6998 1308"/>
                                <a:gd name="T5" fmla="*/ T4 w 6806"/>
                                <a:gd name="T6" fmla="+- 0 4686 969"/>
                                <a:gd name="T7" fmla="*/ 4686 h 4092"/>
                                <a:gd name="T8" fmla="+- 0 7017 1308"/>
                                <a:gd name="T9" fmla="*/ T8 w 6806"/>
                                <a:gd name="T10" fmla="+- 0 4686 969"/>
                                <a:gd name="T11" fmla="*/ 4686 h 4092"/>
                                <a:gd name="T12" fmla="+- 0 7008 1308"/>
                                <a:gd name="T13" fmla="*/ T12 w 6806"/>
                                <a:gd name="T14" fmla="+- 0 4671 969"/>
                                <a:gd name="T15" fmla="*/ 4671 h 4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06" h="4092">
                                  <a:moveTo>
                                    <a:pt x="5700" y="3702"/>
                                  </a:moveTo>
                                  <a:lnTo>
                                    <a:pt x="5690" y="3717"/>
                                  </a:lnTo>
                                  <a:lnTo>
                                    <a:pt x="5709" y="3717"/>
                                  </a:lnTo>
                                  <a:lnTo>
                                    <a:pt x="5700" y="37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059"/>
                          <wps:cNvSpPr>
                            <a:spLocks/>
                          </wps:cNvSpPr>
                          <wps:spPr bwMode="auto">
                            <a:xfrm>
                              <a:off x="1308" y="969"/>
                              <a:ext cx="6806" cy="4092"/>
                            </a:xfrm>
                            <a:custGeom>
                              <a:avLst/>
                              <a:gdLst>
                                <a:gd name="T0" fmla="+- 0 3399 1308"/>
                                <a:gd name="T1" fmla="*/ T0 w 6806"/>
                                <a:gd name="T2" fmla="+- 0 2828 969"/>
                                <a:gd name="T3" fmla="*/ 2828 h 4092"/>
                                <a:gd name="T4" fmla="+- 0 3376 1308"/>
                                <a:gd name="T5" fmla="*/ T4 w 6806"/>
                                <a:gd name="T6" fmla="+- 0 2828 969"/>
                                <a:gd name="T7" fmla="*/ 2828 h 4092"/>
                                <a:gd name="T8" fmla="+- 0 3353 1308"/>
                                <a:gd name="T9" fmla="*/ T8 w 6806"/>
                                <a:gd name="T10" fmla="+- 0 2858 969"/>
                                <a:gd name="T11" fmla="*/ 2858 h 4092"/>
                                <a:gd name="T12" fmla="+- 0 3329 1308"/>
                                <a:gd name="T13" fmla="*/ T12 w 6806"/>
                                <a:gd name="T14" fmla="+- 0 2888 969"/>
                                <a:gd name="T15" fmla="*/ 2888 h 4092"/>
                                <a:gd name="T16" fmla="+- 0 3303 1308"/>
                                <a:gd name="T17" fmla="*/ T16 w 6806"/>
                                <a:gd name="T18" fmla="+- 0 2948 969"/>
                                <a:gd name="T19" fmla="*/ 2948 h 4092"/>
                                <a:gd name="T20" fmla="+- 0 3277 1308"/>
                                <a:gd name="T21" fmla="*/ T20 w 6806"/>
                                <a:gd name="T22" fmla="+- 0 3008 969"/>
                                <a:gd name="T23" fmla="*/ 3008 h 4092"/>
                                <a:gd name="T24" fmla="+- 0 3250 1308"/>
                                <a:gd name="T25" fmla="*/ T24 w 6806"/>
                                <a:gd name="T26" fmla="+- 0 3082 969"/>
                                <a:gd name="T27" fmla="*/ 3082 h 4092"/>
                                <a:gd name="T28" fmla="+- 0 3222 1308"/>
                                <a:gd name="T29" fmla="*/ T28 w 6806"/>
                                <a:gd name="T30" fmla="+- 0 3172 969"/>
                                <a:gd name="T31" fmla="*/ 3172 h 4092"/>
                                <a:gd name="T32" fmla="+- 0 3194 1308"/>
                                <a:gd name="T33" fmla="*/ T32 w 6806"/>
                                <a:gd name="T34" fmla="+- 0 3262 969"/>
                                <a:gd name="T35" fmla="*/ 3262 h 4092"/>
                                <a:gd name="T36" fmla="+- 0 3165 1308"/>
                                <a:gd name="T37" fmla="*/ T36 w 6806"/>
                                <a:gd name="T38" fmla="+- 0 3367 969"/>
                                <a:gd name="T39" fmla="*/ 3367 h 4092"/>
                                <a:gd name="T40" fmla="+- 0 3136 1308"/>
                                <a:gd name="T41" fmla="*/ T40 w 6806"/>
                                <a:gd name="T42" fmla="+- 0 3457 969"/>
                                <a:gd name="T43" fmla="*/ 3457 h 4092"/>
                                <a:gd name="T44" fmla="+- 0 3107 1308"/>
                                <a:gd name="T45" fmla="*/ T44 w 6806"/>
                                <a:gd name="T46" fmla="+- 0 3577 969"/>
                                <a:gd name="T47" fmla="*/ 3577 h 4092"/>
                                <a:gd name="T48" fmla="+- 0 3079 1308"/>
                                <a:gd name="T49" fmla="*/ T48 w 6806"/>
                                <a:gd name="T50" fmla="+- 0 3682 969"/>
                                <a:gd name="T51" fmla="*/ 3682 h 4092"/>
                                <a:gd name="T52" fmla="+- 0 3050 1308"/>
                                <a:gd name="T53" fmla="*/ T52 w 6806"/>
                                <a:gd name="T54" fmla="+- 0 3787 969"/>
                                <a:gd name="T55" fmla="*/ 3787 h 4092"/>
                                <a:gd name="T56" fmla="+- 0 3022 1308"/>
                                <a:gd name="T57" fmla="*/ T56 w 6806"/>
                                <a:gd name="T58" fmla="+- 0 3907 969"/>
                                <a:gd name="T59" fmla="*/ 3907 h 4092"/>
                                <a:gd name="T60" fmla="+- 0 2995 1308"/>
                                <a:gd name="T61" fmla="*/ T60 w 6806"/>
                                <a:gd name="T62" fmla="+- 0 4012 969"/>
                                <a:gd name="T63" fmla="*/ 4012 h 4092"/>
                                <a:gd name="T64" fmla="+- 0 2968 1308"/>
                                <a:gd name="T65" fmla="*/ T64 w 6806"/>
                                <a:gd name="T66" fmla="+- 0 4102 969"/>
                                <a:gd name="T67" fmla="*/ 4102 h 4092"/>
                                <a:gd name="T68" fmla="+- 0 2943 1308"/>
                                <a:gd name="T69" fmla="*/ T68 w 6806"/>
                                <a:gd name="T70" fmla="+- 0 4207 969"/>
                                <a:gd name="T71" fmla="*/ 4207 h 4092"/>
                                <a:gd name="T72" fmla="+- 0 2919 1308"/>
                                <a:gd name="T73" fmla="*/ T72 w 6806"/>
                                <a:gd name="T74" fmla="+- 0 4296 969"/>
                                <a:gd name="T75" fmla="*/ 4296 h 4092"/>
                                <a:gd name="T76" fmla="+- 0 2896 1308"/>
                                <a:gd name="T77" fmla="*/ T76 w 6806"/>
                                <a:gd name="T78" fmla="+- 0 4371 969"/>
                                <a:gd name="T79" fmla="*/ 4371 h 4092"/>
                                <a:gd name="T80" fmla="+- 0 2874 1308"/>
                                <a:gd name="T81" fmla="*/ T80 w 6806"/>
                                <a:gd name="T82" fmla="+- 0 4446 969"/>
                                <a:gd name="T83" fmla="*/ 4446 h 4092"/>
                                <a:gd name="T84" fmla="+- 0 2854 1308"/>
                                <a:gd name="T85" fmla="*/ T84 w 6806"/>
                                <a:gd name="T86" fmla="+- 0 4491 969"/>
                                <a:gd name="T87" fmla="*/ 4491 h 4092"/>
                                <a:gd name="T88" fmla="+- 0 2836 1308"/>
                                <a:gd name="T89" fmla="*/ T88 w 6806"/>
                                <a:gd name="T90" fmla="+- 0 4536 969"/>
                                <a:gd name="T91" fmla="*/ 4536 h 4092"/>
                                <a:gd name="T92" fmla="+- 0 2820 1308"/>
                                <a:gd name="T93" fmla="*/ T92 w 6806"/>
                                <a:gd name="T94" fmla="+- 0 4566 969"/>
                                <a:gd name="T95" fmla="*/ 4566 h 4092"/>
                                <a:gd name="T96" fmla="+- 0 2805 1308"/>
                                <a:gd name="T97" fmla="*/ T96 w 6806"/>
                                <a:gd name="T98" fmla="+- 0 4596 969"/>
                                <a:gd name="T99" fmla="*/ 4596 h 4092"/>
                                <a:gd name="T100" fmla="+- 0 5337 1308"/>
                                <a:gd name="T101" fmla="*/ T100 w 6806"/>
                                <a:gd name="T102" fmla="+- 0 4596 969"/>
                                <a:gd name="T103" fmla="*/ 4596 h 4092"/>
                                <a:gd name="T104" fmla="+- 0 5328 1308"/>
                                <a:gd name="T105" fmla="*/ T104 w 6806"/>
                                <a:gd name="T106" fmla="+- 0 4566 969"/>
                                <a:gd name="T107" fmla="*/ 4566 h 4092"/>
                                <a:gd name="T108" fmla="+- 0 5302 1308"/>
                                <a:gd name="T109" fmla="*/ T108 w 6806"/>
                                <a:gd name="T110" fmla="+- 0 4461 969"/>
                                <a:gd name="T111" fmla="*/ 4461 h 4092"/>
                                <a:gd name="T112" fmla="+- 0 5277 1308"/>
                                <a:gd name="T113" fmla="*/ T112 w 6806"/>
                                <a:gd name="T114" fmla="+- 0 4356 969"/>
                                <a:gd name="T115" fmla="*/ 4356 h 4092"/>
                                <a:gd name="T116" fmla="+- 0 5258 1308"/>
                                <a:gd name="T117" fmla="*/ T116 w 6806"/>
                                <a:gd name="T118" fmla="+- 0 4281 969"/>
                                <a:gd name="T119" fmla="*/ 4281 h 4092"/>
                                <a:gd name="T120" fmla="+- 0 4565 1308"/>
                                <a:gd name="T121" fmla="*/ T120 w 6806"/>
                                <a:gd name="T122" fmla="+- 0 4281 969"/>
                                <a:gd name="T123" fmla="*/ 4281 h 4092"/>
                                <a:gd name="T124" fmla="+- 0 4521 1308"/>
                                <a:gd name="T125" fmla="*/ T124 w 6806"/>
                                <a:gd name="T126" fmla="+- 0 4251 969"/>
                                <a:gd name="T127" fmla="*/ 4251 h 4092"/>
                                <a:gd name="T128" fmla="+- 0 4479 1308"/>
                                <a:gd name="T129" fmla="*/ T128 w 6806"/>
                                <a:gd name="T130" fmla="+- 0 4132 969"/>
                                <a:gd name="T131" fmla="*/ 4132 h 4092"/>
                                <a:gd name="T132" fmla="+- 0 4458 1308"/>
                                <a:gd name="T133" fmla="*/ T132 w 6806"/>
                                <a:gd name="T134" fmla="+- 0 4012 969"/>
                                <a:gd name="T135" fmla="*/ 4012 h 4092"/>
                                <a:gd name="T136" fmla="+- 0 4437 1308"/>
                                <a:gd name="T137" fmla="*/ T136 w 6806"/>
                                <a:gd name="T138" fmla="+- 0 3892 969"/>
                                <a:gd name="T139" fmla="*/ 3892 h 4092"/>
                                <a:gd name="T140" fmla="+- 0 4417 1308"/>
                                <a:gd name="T141" fmla="*/ T140 w 6806"/>
                                <a:gd name="T142" fmla="+- 0 3727 969"/>
                                <a:gd name="T143" fmla="*/ 3727 h 4092"/>
                                <a:gd name="T144" fmla="+- 0 4396 1308"/>
                                <a:gd name="T145" fmla="*/ T144 w 6806"/>
                                <a:gd name="T146" fmla="+- 0 3547 969"/>
                                <a:gd name="T147" fmla="*/ 3547 h 4092"/>
                                <a:gd name="T148" fmla="+- 0 4382 1308"/>
                                <a:gd name="T149" fmla="*/ T148 w 6806"/>
                                <a:gd name="T150" fmla="+- 0 3412 969"/>
                                <a:gd name="T151" fmla="*/ 3412 h 4092"/>
                                <a:gd name="T152" fmla="+- 0 3715 1308"/>
                                <a:gd name="T153" fmla="*/ T152 w 6806"/>
                                <a:gd name="T154" fmla="+- 0 3412 969"/>
                                <a:gd name="T155" fmla="*/ 3412 h 4092"/>
                                <a:gd name="T156" fmla="+- 0 3675 1308"/>
                                <a:gd name="T157" fmla="*/ T156 w 6806"/>
                                <a:gd name="T158" fmla="+- 0 3382 969"/>
                                <a:gd name="T159" fmla="*/ 3382 h 4092"/>
                                <a:gd name="T160" fmla="+- 0 3655 1308"/>
                                <a:gd name="T161" fmla="*/ T160 w 6806"/>
                                <a:gd name="T162" fmla="+- 0 3337 969"/>
                                <a:gd name="T163" fmla="*/ 3337 h 4092"/>
                                <a:gd name="T164" fmla="+- 0 3635 1308"/>
                                <a:gd name="T165" fmla="*/ T164 w 6806"/>
                                <a:gd name="T166" fmla="+- 0 3307 969"/>
                                <a:gd name="T167" fmla="*/ 3307 h 4092"/>
                                <a:gd name="T168" fmla="+- 0 3615 1308"/>
                                <a:gd name="T169" fmla="*/ T168 w 6806"/>
                                <a:gd name="T170" fmla="+- 0 3247 969"/>
                                <a:gd name="T171" fmla="*/ 3247 h 4092"/>
                                <a:gd name="T172" fmla="+- 0 3594 1308"/>
                                <a:gd name="T173" fmla="*/ T172 w 6806"/>
                                <a:gd name="T174" fmla="+- 0 3202 969"/>
                                <a:gd name="T175" fmla="*/ 3202 h 4092"/>
                                <a:gd name="T176" fmla="+- 0 3573 1308"/>
                                <a:gd name="T177" fmla="*/ T176 w 6806"/>
                                <a:gd name="T178" fmla="+- 0 3142 969"/>
                                <a:gd name="T179" fmla="*/ 3142 h 4092"/>
                                <a:gd name="T180" fmla="+- 0 3552 1308"/>
                                <a:gd name="T181" fmla="*/ T180 w 6806"/>
                                <a:gd name="T182" fmla="+- 0 3082 969"/>
                                <a:gd name="T183" fmla="*/ 3082 h 4092"/>
                                <a:gd name="T184" fmla="+- 0 3531 1308"/>
                                <a:gd name="T185" fmla="*/ T184 w 6806"/>
                                <a:gd name="T186" fmla="+- 0 3038 969"/>
                                <a:gd name="T187" fmla="*/ 3038 h 4092"/>
                                <a:gd name="T188" fmla="+- 0 3510 1308"/>
                                <a:gd name="T189" fmla="*/ T188 w 6806"/>
                                <a:gd name="T190" fmla="+- 0 2978 969"/>
                                <a:gd name="T191" fmla="*/ 2978 h 4092"/>
                                <a:gd name="T192" fmla="+- 0 3488 1308"/>
                                <a:gd name="T193" fmla="*/ T192 w 6806"/>
                                <a:gd name="T194" fmla="+- 0 2933 969"/>
                                <a:gd name="T195" fmla="*/ 2933 h 4092"/>
                                <a:gd name="T196" fmla="+- 0 3466 1308"/>
                                <a:gd name="T197" fmla="*/ T196 w 6806"/>
                                <a:gd name="T198" fmla="+- 0 2888 969"/>
                                <a:gd name="T199" fmla="*/ 2888 h 4092"/>
                                <a:gd name="T200" fmla="+- 0 3444 1308"/>
                                <a:gd name="T201" fmla="*/ T200 w 6806"/>
                                <a:gd name="T202" fmla="+- 0 2858 969"/>
                                <a:gd name="T203" fmla="*/ 2858 h 4092"/>
                                <a:gd name="T204" fmla="+- 0 3399 1308"/>
                                <a:gd name="T205" fmla="*/ T204 w 6806"/>
                                <a:gd name="T206" fmla="+- 0 2828 969"/>
                                <a:gd name="T207" fmla="*/ 2828 h 4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6806" h="4092">
                                  <a:moveTo>
                                    <a:pt x="2091" y="1859"/>
                                  </a:moveTo>
                                  <a:lnTo>
                                    <a:pt x="2068" y="1859"/>
                                  </a:lnTo>
                                  <a:lnTo>
                                    <a:pt x="2045" y="1889"/>
                                  </a:lnTo>
                                  <a:lnTo>
                                    <a:pt x="2021" y="1919"/>
                                  </a:lnTo>
                                  <a:lnTo>
                                    <a:pt x="1995" y="1979"/>
                                  </a:lnTo>
                                  <a:lnTo>
                                    <a:pt x="1969" y="2039"/>
                                  </a:lnTo>
                                  <a:lnTo>
                                    <a:pt x="1942" y="2113"/>
                                  </a:lnTo>
                                  <a:lnTo>
                                    <a:pt x="1914" y="2203"/>
                                  </a:lnTo>
                                  <a:lnTo>
                                    <a:pt x="1886" y="2293"/>
                                  </a:lnTo>
                                  <a:lnTo>
                                    <a:pt x="1857" y="2398"/>
                                  </a:lnTo>
                                  <a:lnTo>
                                    <a:pt x="1828" y="2488"/>
                                  </a:lnTo>
                                  <a:lnTo>
                                    <a:pt x="1799" y="2608"/>
                                  </a:lnTo>
                                  <a:lnTo>
                                    <a:pt x="1771" y="2713"/>
                                  </a:lnTo>
                                  <a:lnTo>
                                    <a:pt x="1742" y="2818"/>
                                  </a:lnTo>
                                  <a:lnTo>
                                    <a:pt x="1714" y="2938"/>
                                  </a:lnTo>
                                  <a:lnTo>
                                    <a:pt x="1687" y="3043"/>
                                  </a:lnTo>
                                  <a:lnTo>
                                    <a:pt x="1660" y="3133"/>
                                  </a:lnTo>
                                  <a:lnTo>
                                    <a:pt x="1635" y="3238"/>
                                  </a:lnTo>
                                  <a:lnTo>
                                    <a:pt x="1611" y="3327"/>
                                  </a:lnTo>
                                  <a:lnTo>
                                    <a:pt x="1588" y="3402"/>
                                  </a:lnTo>
                                  <a:lnTo>
                                    <a:pt x="1566" y="3477"/>
                                  </a:lnTo>
                                  <a:lnTo>
                                    <a:pt x="1546" y="3522"/>
                                  </a:lnTo>
                                  <a:lnTo>
                                    <a:pt x="1528" y="3567"/>
                                  </a:lnTo>
                                  <a:lnTo>
                                    <a:pt x="1512" y="3597"/>
                                  </a:lnTo>
                                  <a:lnTo>
                                    <a:pt x="1497" y="3627"/>
                                  </a:lnTo>
                                  <a:lnTo>
                                    <a:pt x="4029" y="3627"/>
                                  </a:lnTo>
                                  <a:lnTo>
                                    <a:pt x="4020" y="3597"/>
                                  </a:lnTo>
                                  <a:lnTo>
                                    <a:pt x="3994" y="3492"/>
                                  </a:lnTo>
                                  <a:lnTo>
                                    <a:pt x="3969" y="3387"/>
                                  </a:lnTo>
                                  <a:lnTo>
                                    <a:pt x="3950" y="3312"/>
                                  </a:lnTo>
                                  <a:lnTo>
                                    <a:pt x="3257" y="3312"/>
                                  </a:lnTo>
                                  <a:lnTo>
                                    <a:pt x="3213" y="3282"/>
                                  </a:lnTo>
                                  <a:lnTo>
                                    <a:pt x="3171" y="3163"/>
                                  </a:lnTo>
                                  <a:lnTo>
                                    <a:pt x="3150" y="3043"/>
                                  </a:lnTo>
                                  <a:lnTo>
                                    <a:pt x="3129" y="2923"/>
                                  </a:lnTo>
                                  <a:lnTo>
                                    <a:pt x="3109" y="2758"/>
                                  </a:lnTo>
                                  <a:lnTo>
                                    <a:pt x="3088" y="2578"/>
                                  </a:lnTo>
                                  <a:lnTo>
                                    <a:pt x="3074" y="2443"/>
                                  </a:lnTo>
                                  <a:lnTo>
                                    <a:pt x="2407" y="2443"/>
                                  </a:lnTo>
                                  <a:lnTo>
                                    <a:pt x="2367" y="2413"/>
                                  </a:lnTo>
                                  <a:lnTo>
                                    <a:pt x="2347" y="2368"/>
                                  </a:lnTo>
                                  <a:lnTo>
                                    <a:pt x="2327" y="2338"/>
                                  </a:lnTo>
                                  <a:lnTo>
                                    <a:pt x="2307" y="2278"/>
                                  </a:lnTo>
                                  <a:lnTo>
                                    <a:pt x="2286" y="2233"/>
                                  </a:lnTo>
                                  <a:lnTo>
                                    <a:pt x="2265" y="2173"/>
                                  </a:lnTo>
                                  <a:lnTo>
                                    <a:pt x="2244" y="2113"/>
                                  </a:lnTo>
                                  <a:lnTo>
                                    <a:pt x="2223" y="2069"/>
                                  </a:lnTo>
                                  <a:lnTo>
                                    <a:pt x="2202" y="2009"/>
                                  </a:lnTo>
                                  <a:lnTo>
                                    <a:pt x="2180" y="1964"/>
                                  </a:lnTo>
                                  <a:lnTo>
                                    <a:pt x="2158" y="1919"/>
                                  </a:lnTo>
                                  <a:lnTo>
                                    <a:pt x="2136" y="1889"/>
                                  </a:lnTo>
                                  <a:lnTo>
                                    <a:pt x="2091" y="18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058"/>
                          <wps:cNvSpPr>
                            <a:spLocks/>
                          </wps:cNvSpPr>
                          <wps:spPr bwMode="auto">
                            <a:xfrm>
                              <a:off x="1308" y="969"/>
                              <a:ext cx="6806" cy="4092"/>
                            </a:xfrm>
                            <a:custGeom>
                              <a:avLst/>
                              <a:gdLst>
                                <a:gd name="T0" fmla="+- 0 4944 1308"/>
                                <a:gd name="T1" fmla="*/ T0 w 6806"/>
                                <a:gd name="T2" fmla="+- 0 3352 969"/>
                                <a:gd name="T3" fmla="*/ 3352 h 4092"/>
                                <a:gd name="T4" fmla="+- 0 4895 1308"/>
                                <a:gd name="T5" fmla="*/ T4 w 6806"/>
                                <a:gd name="T6" fmla="+- 0 3397 969"/>
                                <a:gd name="T7" fmla="*/ 3397 h 4092"/>
                                <a:gd name="T8" fmla="+- 0 4822 1308"/>
                                <a:gd name="T9" fmla="*/ T8 w 6806"/>
                                <a:gd name="T10" fmla="+- 0 3562 969"/>
                                <a:gd name="T11" fmla="*/ 3562 h 4092"/>
                                <a:gd name="T12" fmla="+- 0 4798 1308"/>
                                <a:gd name="T13" fmla="*/ T12 w 6806"/>
                                <a:gd name="T14" fmla="+- 0 3637 969"/>
                                <a:gd name="T15" fmla="*/ 3637 h 4092"/>
                                <a:gd name="T16" fmla="+- 0 4774 1308"/>
                                <a:gd name="T17" fmla="*/ T16 w 6806"/>
                                <a:gd name="T18" fmla="+- 0 3727 969"/>
                                <a:gd name="T19" fmla="*/ 3727 h 4092"/>
                                <a:gd name="T20" fmla="+- 0 4750 1308"/>
                                <a:gd name="T21" fmla="*/ T20 w 6806"/>
                                <a:gd name="T22" fmla="+- 0 3802 969"/>
                                <a:gd name="T23" fmla="*/ 3802 h 4092"/>
                                <a:gd name="T24" fmla="+- 0 4726 1308"/>
                                <a:gd name="T25" fmla="*/ T24 w 6806"/>
                                <a:gd name="T26" fmla="+- 0 3892 969"/>
                                <a:gd name="T27" fmla="*/ 3892 h 4092"/>
                                <a:gd name="T28" fmla="+- 0 4703 1308"/>
                                <a:gd name="T29" fmla="*/ T28 w 6806"/>
                                <a:gd name="T30" fmla="+- 0 3967 969"/>
                                <a:gd name="T31" fmla="*/ 3967 h 4092"/>
                                <a:gd name="T32" fmla="+- 0 4679 1308"/>
                                <a:gd name="T33" fmla="*/ T32 w 6806"/>
                                <a:gd name="T34" fmla="+- 0 4042 969"/>
                                <a:gd name="T35" fmla="*/ 4042 h 4092"/>
                                <a:gd name="T36" fmla="+- 0 4656 1308"/>
                                <a:gd name="T37" fmla="*/ T36 w 6806"/>
                                <a:gd name="T38" fmla="+- 0 4117 969"/>
                                <a:gd name="T39" fmla="*/ 4117 h 4092"/>
                                <a:gd name="T40" fmla="+- 0 4633 1308"/>
                                <a:gd name="T41" fmla="*/ T40 w 6806"/>
                                <a:gd name="T42" fmla="+- 0 4177 969"/>
                                <a:gd name="T43" fmla="*/ 4177 h 4092"/>
                                <a:gd name="T44" fmla="+- 0 4610 1308"/>
                                <a:gd name="T45" fmla="*/ T44 w 6806"/>
                                <a:gd name="T46" fmla="+- 0 4222 969"/>
                                <a:gd name="T47" fmla="*/ 4222 h 4092"/>
                                <a:gd name="T48" fmla="+- 0 4588 1308"/>
                                <a:gd name="T49" fmla="*/ T48 w 6806"/>
                                <a:gd name="T50" fmla="+- 0 4251 969"/>
                                <a:gd name="T51" fmla="*/ 4251 h 4092"/>
                                <a:gd name="T52" fmla="+- 0 4565 1308"/>
                                <a:gd name="T53" fmla="*/ T52 w 6806"/>
                                <a:gd name="T54" fmla="+- 0 4281 969"/>
                                <a:gd name="T55" fmla="*/ 4281 h 4092"/>
                                <a:gd name="T56" fmla="+- 0 5258 1308"/>
                                <a:gd name="T57" fmla="*/ T56 w 6806"/>
                                <a:gd name="T58" fmla="+- 0 4281 969"/>
                                <a:gd name="T59" fmla="*/ 4281 h 4092"/>
                                <a:gd name="T60" fmla="+- 0 5251 1308"/>
                                <a:gd name="T61" fmla="*/ T60 w 6806"/>
                                <a:gd name="T62" fmla="+- 0 4251 969"/>
                                <a:gd name="T63" fmla="*/ 4251 h 4092"/>
                                <a:gd name="T64" fmla="+- 0 5225 1308"/>
                                <a:gd name="T65" fmla="*/ T64 w 6806"/>
                                <a:gd name="T66" fmla="+- 0 4147 969"/>
                                <a:gd name="T67" fmla="*/ 4147 h 4092"/>
                                <a:gd name="T68" fmla="+- 0 5146 1308"/>
                                <a:gd name="T69" fmla="*/ T68 w 6806"/>
                                <a:gd name="T70" fmla="+- 0 3832 969"/>
                                <a:gd name="T71" fmla="*/ 3832 h 4092"/>
                                <a:gd name="T72" fmla="+- 0 5120 1308"/>
                                <a:gd name="T73" fmla="*/ T72 w 6806"/>
                                <a:gd name="T74" fmla="+- 0 3727 969"/>
                                <a:gd name="T75" fmla="*/ 3727 h 4092"/>
                                <a:gd name="T76" fmla="+- 0 5094 1308"/>
                                <a:gd name="T77" fmla="*/ T76 w 6806"/>
                                <a:gd name="T78" fmla="+- 0 3637 969"/>
                                <a:gd name="T79" fmla="*/ 3637 h 4092"/>
                                <a:gd name="T80" fmla="+- 0 5068 1308"/>
                                <a:gd name="T81" fmla="*/ T80 w 6806"/>
                                <a:gd name="T82" fmla="+- 0 3562 969"/>
                                <a:gd name="T83" fmla="*/ 3562 h 4092"/>
                                <a:gd name="T84" fmla="+- 0 5043 1308"/>
                                <a:gd name="T85" fmla="*/ T84 w 6806"/>
                                <a:gd name="T86" fmla="+- 0 3487 969"/>
                                <a:gd name="T87" fmla="*/ 3487 h 4092"/>
                                <a:gd name="T88" fmla="+- 0 5017 1308"/>
                                <a:gd name="T89" fmla="*/ T88 w 6806"/>
                                <a:gd name="T90" fmla="+- 0 3442 969"/>
                                <a:gd name="T91" fmla="*/ 3442 h 4092"/>
                                <a:gd name="T92" fmla="+- 0 4993 1308"/>
                                <a:gd name="T93" fmla="*/ T92 w 6806"/>
                                <a:gd name="T94" fmla="+- 0 3397 969"/>
                                <a:gd name="T95" fmla="*/ 3397 h 4092"/>
                                <a:gd name="T96" fmla="+- 0 4968 1308"/>
                                <a:gd name="T97" fmla="*/ T96 w 6806"/>
                                <a:gd name="T98" fmla="+- 0 3367 969"/>
                                <a:gd name="T99" fmla="*/ 3367 h 4092"/>
                                <a:gd name="T100" fmla="+- 0 4944 1308"/>
                                <a:gd name="T101" fmla="*/ T100 w 6806"/>
                                <a:gd name="T102" fmla="+- 0 3352 969"/>
                                <a:gd name="T103" fmla="*/ 3352 h 4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806" h="4092">
                                  <a:moveTo>
                                    <a:pt x="3636" y="2383"/>
                                  </a:moveTo>
                                  <a:lnTo>
                                    <a:pt x="3587" y="2428"/>
                                  </a:lnTo>
                                  <a:lnTo>
                                    <a:pt x="3514" y="2593"/>
                                  </a:lnTo>
                                  <a:lnTo>
                                    <a:pt x="3490" y="2668"/>
                                  </a:lnTo>
                                  <a:lnTo>
                                    <a:pt x="3466" y="2758"/>
                                  </a:lnTo>
                                  <a:lnTo>
                                    <a:pt x="3442" y="2833"/>
                                  </a:lnTo>
                                  <a:lnTo>
                                    <a:pt x="3418" y="2923"/>
                                  </a:lnTo>
                                  <a:lnTo>
                                    <a:pt x="3395" y="2998"/>
                                  </a:lnTo>
                                  <a:lnTo>
                                    <a:pt x="3371" y="3073"/>
                                  </a:lnTo>
                                  <a:lnTo>
                                    <a:pt x="3348" y="3148"/>
                                  </a:lnTo>
                                  <a:lnTo>
                                    <a:pt x="3325" y="3208"/>
                                  </a:lnTo>
                                  <a:lnTo>
                                    <a:pt x="3302" y="3253"/>
                                  </a:lnTo>
                                  <a:lnTo>
                                    <a:pt x="3280" y="3282"/>
                                  </a:lnTo>
                                  <a:lnTo>
                                    <a:pt x="3257" y="3312"/>
                                  </a:lnTo>
                                  <a:lnTo>
                                    <a:pt x="3950" y="3312"/>
                                  </a:lnTo>
                                  <a:lnTo>
                                    <a:pt x="3943" y="3282"/>
                                  </a:lnTo>
                                  <a:lnTo>
                                    <a:pt x="3917" y="3178"/>
                                  </a:lnTo>
                                  <a:lnTo>
                                    <a:pt x="3838" y="2863"/>
                                  </a:lnTo>
                                  <a:lnTo>
                                    <a:pt x="3812" y="2758"/>
                                  </a:lnTo>
                                  <a:lnTo>
                                    <a:pt x="3786" y="2668"/>
                                  </a:lnTo>
                                  <a:lnTo>
                                    <a:pt x="3760" y="2593"/>
                                  </a:lnTo>
                                  <a:lnTo>
                                    <a:pt x="3735" y="2518"/>
                                  </a:lnTo>
                                  <a:lnTo>
                                    <a:pt x="3709" y="2473"/>
                                  </a:lnTo>
                                  <a:lnTo>
                                    <a:pt x="3685" y="2428"/>
                                  </a:lnTo>
                                  <a:lnTo>
                                    <a:pt x="3660" y="2398"/>
                                  </a:lnTo>
                                  <a:lnTo>
                                    <a:pt x="3636" y="2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057"/>
                          <wps:cNvSpPr>
                            <a:spLocks/>
                          </wps:cNvSpPr>
                          <wps:spPr bwMode="auto">
                            <a:xfrm>
                              <a:off x="1308" y="969"/>
                              <a:ext cx="6806" cy="4092"/>
                            </a:xfrm>
                            <a:custGeom>
                              <a:avLst/>
                              <a:gdLst>
                                <a:gd name="T0" fmla="+- 0 4113 1308"/>
                                <a:gd name="T1" fmla="*/ T0 w 6806"/>
                                <a:gd name="T2" fmla="+- 0 969 969"/>
                                <a:gd name="T3" fmla="*/ 969 h 4092"/>
                                <a:gd name="T4" fmla="+- 0 4095 1308"/>
                                <a:gd name="T5" fmla="*/ T4 w 6806"/>
                                <a:gd name="T6" fmla="+- 0 969 969"/>
                                <a:gd name="T7" fmla="*/ 969 h 4092"/>
                                <a:gd name="T8" fmla="+- 0 4077 1308"/>
                                <a:gd name="T9" fmla="*/ T8 w 6806"/>
                                <a:gd name="T10" fmla="+- 0 999 969"/>
                                <a:gd name="T11" fmla="*/ 999 h 4092"/>
                                <a:gd name="T12" fmla="+- 0 4043 1308"/>
                                <a:gd name="T13" fmla="*/ T12 w 6806"/>
                                <a:gd name="T14" fmla="+- 0 1134 969"/>
                                <a:gd name="T15" fmla="*/ 1134 h 4092"/>
                                <a:gd name="T16" fmla="+- 0 4026 1308"/>
                                <a:gd name="T17" fmla="*/ T16 w 6806"/>
                                <a:gd name="T18" fmla="+- 0 1239 969"/>
                                <a:gd name="T19" fmla="*/ 1239 h 4092"/>
                                <a:gd name="T20" fmla="+- 0 4010 1308"/>
                                <a:gd name="T21" fmla="*/ T20 w 6806"/>
                                <a:gd name="T22" fmla="+- 0 1359 969"/>
                                <a:gd name="T23" fmla="*/ 1359 h 4092"/>
                                <a:gd name="T24" fmla="+- 0 3993 1308"/>
                                <a:gd name="T25" fmla="*/ T24 w 6806"/>
                                <a:gd name="T26" fmla="+- 0 1509 969"/>
                                <a:gd name="T27" fmla="*/ 1509 h 4092"/>
                                <a:gd name="T28" fmla="+- 0 3977 1308"/>
                                <a:gd name="T29" fmla="*/ T28 w 6806"/>
                                <a:gd name="T30" fmla="+- 0 1659 969"/>
                                <a:gd name="T31" fmla="*/ 1659 h 4092"/>
                                <a:gd name="T32" fmla="+- 0 3945 1308"/>
                                <a:gd name="T33" fmla="*/ T32 w 6806"/>
                                <a:gd name="T34" fmla="+- 0 1988 969"/>
                                <a:gd name="T35" fmla="*/ 1988 h 4092"/>
                                <a:gd name="T36" fmla="+- 0 3928 1308"/>
                                <a:gd name="T37" fmla="*/ T36 w 6806"/>
                                <a:gd name="T38" fmla="+- 0 2168 969"/>
                                <a:gd name="T39" fmla="*/ 2168 h 4092"/>
                                <a:gd name="T40" fmla="+- 0 3912 1308"/>
                                <a:gd name="T41" fmla="*/ T40 w 6806"/>
                                <a:gd name="T42" fmla="+- 0 2333 969"/>
                                <a:gd name="T43" fmla="*/ 2333 h 4092"/>
                                <a:gd name="T44" fmla="+- 0 3895 1308"/>
                                <a:gd name="T45" fmla="*/ T44 w 6806"/>
                                <a:gd name="T46" fmla="+- 0 2513 969"/>
                                <a:gd name="T47" fmla="*/ 2513 h 4092"/>
                                <a:gd name="T48" fmla="+- 0 3879 1308"/>
                                <a:gd name="T49" fmla="*/ T48 w 6806"/>
                                <a:gd name="T50" fmla="+- 0 2663 969"/>
                                <a:gd name="T51" fmla="*/ 2663 h 4092"/>
                                <a:gd name="T52" fmla="+- 0 3862 1308"/>
                                <a:gd name="T53" fmla="*/ T52 w 6806"/>
                                <a:gd name="T54" fmla="+- 0 2828 969"/>
                                <a:gd name="T55" fmla="*/ 2828 h 4092"/>
                                <a:gd name="T56" fmla="+- 0 3845 1308"/>
                                <a:gd name="T57" fmla="*/ T56 w 6806"/>
                                <a:gd name="T58" fmla="+- 0 2963 969"/>
                                <a:gd name="T59" fmla="*/ 2963 h 4092"/>
                                <a:gd name="T60" fmla="+- 0 3827 1308"/>
                                <a:gd name="T61" fmla="*/ T60 w 6806"/>
                                <a:gd name="T62" fmla="+- 0 3097 969"/>
                                <a:gd name="T63" fmla="*/ 3097 h 4092"/>
                                <a:gd name="T64" fmla="+- 0 3809 1308"/>
                                <a:gd name="T65" fmla="*/ T64 w 6806"/>
                                <a:gd name="T66" fmla="+- 0 3202 969"/>
                                <a:gd name="T67" fmla="*/ 3202 h 4092"/>
                                <a:gd name="T68" fmla="+- 0 3791 1308"/>
                                <a:gd name="T69" fmla="*/ T68 w 6806"/>
                                <a:gd name="T70" fmla="+- 0 3292 969"/>
                                <a:gd name="T71" fmla="*/ 3292 h 4092"/>
                                <a:gd name="T72" fmla="+- 0 3772 1308"/>
                                <a:gd name="T73" fmla="*/ T72 w 6806"/>
                                <a:gd name="T74" fmla="+- 0 3352 969"/>
                                <a:gd name="T75" fmla="*/ 3352 h 4092"/>
                                <a:gd name="T76" fmla="+- 0 3734 1308"/>
                                <a:gd name="T77" fmla="*/ T76 w 6806"/>
                                <a:gd name="T78" fmla="+- 0 3412 969"/>
                                <a:gd name="T79" fmla="*/ 3412 h 4092"/>
                                <a:gd name="T80" fmla="+- 0 4382 1308"/>
                                <a:gd name="T81" fmla="*/ T80 w 6806"/>
                                <a:gd name="T82" fmla="+- 0 3412 969"/>
                                <a:gd name="T83" fmla="*/ 3412 h 4092"/>
                                <a:gd name="T84" fmla="+- 0 4376 1308"/>
                                <a:gd name="T85" fmla="*/ T84 w 6806"/>
                                <a:gd name="T86" fmla="+- 0 3352 969"/>
                                <a:gd name="T87" fmla="*/ 3352 h 4092"/>
                                <a:gd name="T88" fmla="+- 0 4357 1308"/>
                                <a:gd name="T89" fmla="*/ T88 w 6806"/>
                                <a:gd name="T90" fmla="+- 0 3142 969"/>
                                <a:gd name="T91" fmla="*/ 3142 h 4092"/>
                                <a:gd name="T92" fmla="+- 0 4337 1308"/>
                                <a:gd name="T93" fmla="*/ T92 w 6806"/>
                                <a:gd name="T94" fmla="+- 0 2933 969"/>
                                <a:gd name="T95" fmla="*/ 2933 h 4092"/>
                                <a:gd name="T96" fmla="+- 0 4318 1308"/>
                                <a:gd name="T97" fmla="*/ T96 w 6806"/>
                                <a:gd name="T98" fmla="+- 0 2708 969"/>
                                <a:gd name="T99" fmla="*/ 2708 h 4092"/>
                                <a:gd name="T100" fmla="+- 0 4279 1308"/>
                                <a:gd name="T101" fmla="*/ T100 w 6806"/>
                                <a:gd name="T102" fmla="+- 0 2273 969"/>
                                <a:gd name="T103" fmla="*/ 2273 h 4092"/>
                                <a:gd name="T104" fmla="+- 0 4260 1308"/>
                                <a:gd name="T105" fmla="*/ T104 w 6806"/>
                                <a:gd name="T106" fmla="+- 0 2048 969"/>
                                <a:gd name="T107" fmla="*/ 2048 h 4092"/>
                                <a:gd name="T108" fmla="+- 0 4242 1308"/>
                                <a:gd name="T109" fmla="*/ T108 w 6806"/>
                                <a:gd name="T110" fmla="+- 0 1854 969"/>
                                <a:gd name="T111" fmla="*/ 1854 h 4092"/>
                                <a:gd name="T112" fmla="+- 0 4223 1308"/>
                                <a:gd name="T113" fmla="*/ T112 w 6806"/>
                                <a:gd name="T114" fmla="+- 0 1659 969"/>
                                <a:gd name="T115" fmla="*/ 1659 h 4092"/>
                                <a:gd name="T116" fmla="+- 0 4204 1308"/>
                                <a:gd name="T117" fmla="*/ T116 w 6806"/>
                                <a:gd name="T118" fmla="+- 0 1479 969"/>
                                <a:gd name="T119" fmla="*/ 1479 h 4092"/>
                                <a:gd name="T120" fmla="+- 0 4186 1308"/>
                                <a:gd name="T121" fmla="*/ T120 w 6806"/>
                                <a:gd name="T122" fmla="+- 0 1329 969"/>
                                <a:gd name="T123" fmla="*/ 1329 h 4092"/>
                                <a:gd name="T124" fmla="+- 0 4168 1308"/>
                                <a:gd name="T125" fmla="*/ T124 w 6806"/>
                                <a:gd name="T126" fmla="+- 0 1194 969"/>
                                <a:gd name="T127" fmla="*/ 1194 h 4092"/>
                                <a:gd name="T128" fmla="+- 0 4149 1308"/>
                                <a:gd name="T129" fmla="*/ T128 w 6806"/>
                                <a:gd name="T130" fmla="+- 0 1089 969"/>
                                <a:gd name="T131" fmla="*/ 1089 h 4092"/>
                                <a:gd name="T132" fmla="+- 0 4131 1308"/>
                                <a:gd name="T133" fmla="*/ T132 w 6806"/>
                                <a:gd name="T134" fmla="+- 0 1014 969"/>
                                <a:gd name="T135" fmla="*/ 1014 h 4092"/>
                                <a:gd name="T136" fmla="+- 0 4113 1308"/>
                                <a:gd name="T137" fmla="*/ T136 w 6806"/>
                                <a:gd name="T138" fmla="+- 0 969 969"/>
                                <a:gd name="T139" fmla="*/ 969 h 4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6806" h="4092">
                                  <a:moveTo>
                                    <a:pt x="2805" y="0"/>
                                  </a:moveTo>
                                  <a:lnTo>
                                    <a:pt x="2787" y="0"/>
                                  </a:lnTo>
                                  <a:lnTo>
                                    <a:pt x="2769" y="30"/>
                                  </a:lnTo>
                                  <a:lnTo>
                                    <a:pt x="2735" y="165"/>
                                  </a:lnTo>
                                  <a:lnTo>
                                    <a:pt x="2718" y="270"/>
                                  </a:lnTo>
                                  <a:lnTo>
                                    <a:pt x="2702" y="390"/>
                                  </a:lnTo>
                                  <a:lnTo>
                                    <a:pt x="2685" y="540"/>
                                  </a:lnTo>
                                  <a:lnTo>
                                    <a:pt x="2669" y="690"/>
                                  </a:lnTo>
                                  <a:lnTo>
                                    <a:pt x="2637" y="1019"/>
                                  </a:lnTo>
                                  <a:lnTo>
                                    <a:pt x="2620" y="1199"/>
                                  </a:lnTo>
                                  <a:lnTo>
                                    <a:pt x="2604" y="1364"/>
                                  </a:lnTo>
                                  <a:lnTo>
                                    <a:pt x="2587" y="1544"/>
                                  </a:lnTo>
                                  <a:lnTo>
                                    <a:pt x="2571" y="1694"/>
                                  </a:lnTo>
                                  <a:lnTo>
                                    <a:pt x="2554" y="1859"/>
                                  </a:lnTo>
                                  <a:lnTo>
                                    <a:pt x="2537" y="1994"/>
                                  </a:lnTo>
                                  <a:lnTo>
                                    <a:pt x="2519" y="2128"/>
                                  </a:lnTo>
                                  <a:lnTo>
                                    <a:pt x="2501" y="2233"/>
                                  </a:lnTo>
                                  <a:lnTo>
                                    <a:pt x="2483" y="2323"/>
                                  </a:lnTo>
                                  <a:lnTo>
                                    <a:pt x="2464" y="2383"/>
                                  </a:lnTo>
                                  <a:lnTo>
                                    <a:pt x="2426" y="2443"/>
                                  </a:lnTo>
                                  <a:lnTo>
                                    <a:pt x="3074" y="2443"/>
                                  </a:lnTo>
                                  <a:lnTo>
                                    <a:pt x="3068" y="2383"/>
                                  </a:lnTo>
                                  <a:lnTo>
                                    <a:pt x="3049" y="2173"/>
                                  </a:lnTo>
                                  <a:lnTo>
                                    <a:pt x="3029" y="1964"/>
                                  </a:lnTo>
                                  <a:lnTo>
                                    <a:pt x="3010" y="1739"/>
                                  </a:lnTo>
                                  <a:lnTo>
                                    <a:pt x="2971" y="1304"/>
                                  </a:lnTo>
                                  <a:lnTo>
                                    <a:pt x="2952" y="1079"/>
                                  </a:lnTo>
                                  <a:lnTo>
                                    <a:pt x="2934" y="885"/>
                                  </a:lnTo>
                                  <a:lnTo>
                                    <a:pt x="2915" y="690"/>
                                  </a:lnTo>
                                  <a:lnTo>
                                    <a:pt x="2896" y="510"/>
                                  </a:lnTo>
                                  <a:lnTo>
                                    <a:pt x="2878" y="360"/>
                                  </a:lnTo>
                                  <a:lnTo>
                                    <a:pt x="2860" y="225"/>
                                  </a:lnTo>
                                  <a:lnTo>
                                    <a:pt x="2841" y="120"/>
                                  </a:lnTo>
                                  <a:lnTo>
                                    <a:pt x="2823" y="45"/>
                                  </a:lnTo>
                                  <a:lnTo>
                                    <a:pt x="28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054"/>
                        <wpg:cNvGrpSpPr>
                          <a:grpSpLocks/>
                        </wpg:cNvGrpSpPr>
                        <wpg:grpSpPr bwMode="auto">
                          <a:xfrm>
                            <a:off x="1304" y="958"/>
                            <a:ext cx="6811" cy="4103"/>
                            <a:chOff x="1304" y="958"/>
                            <a:chExt cx="6811" cy="4103"/>
                          </a:xfrm>
                        </wpg:grpSpPr>
                        <wps:wsp>
                          <wps:cNvPr id="1092" name="Freeform 1055"/>
                          <wps:cNvSpPr>
                            <a:spLocks/>
                          </wps:cNvSpPr>
                          <wps:spPr bwMode="auto">
                            <a:xfrm>
                              <a:off x="1304" y="958"/>
                              <a:ext cx="6811" cy="4103"/>
                            </a:xfrm>
                            <a:custGeom>
                              <a:avLst/>
                              <a:gdLst>
                                <a:gd name="T0" fmla="+- 0 1327 1304"/>
                                <a:gd name="T1" fmla="*/ T0 w 6811"/>
                                <a:gd name="T2" fmla="+- 0 4999 958"/>
                                <a:gd name="T3" fmla="*/ 4999 h 4103"/>
                                <a:gd name="T4" fmla="+- 0 1408 1304"/>
                                <a:gd name="T5" fmla="*/ T4 w 6811"/>
                                <a:gd name="T6" fmla="+- 0 4780 958"/>
                                <a:gd name="T7" fmla="*/ 4780 h 4103"/>
                                <a:gd name="T8" fmla="+- 0 1534 1304"/>
                                <a:gd name="T9" fmla="*/ T8 w 6811"/>
                                <a:gd name="T10" fmla="+- 0 4825 958"/>
                                <a:gd name="T11" fmla="*/ 4825 h 4103"/>
                                <a:gd name="T12" fmla="+- 0 1632 1304"/>
                                <a:gd name="T13" fmla="*/ T12 w 6811"/>
                                <a:gd name="T14" fmla="+- 0 4915 958"/>
                                <a:gd name="T15" fmla="*/ 4915 h 4103"/>
                                <a:gd name="T16" fmla="+- 0 1715 1304"/>
                                <a:gd name="T17" fmla="*/ T16 w 6811"/>
                                <a:gd name="T18" fmla="+- 0 4391 958"/>
                                <a:gd name="T19" fmla="*/ 4391 h 4103"/>
                                <a:gd name="T20" fmla="+- 0 1798 1304"/>
                                <a:gd name="T21" fmla="*/ T20 w 6811"/>
                                <a:gd name="T22" fmla="+- 0 3657 958"/>
                                <a:gd name="T23" fmla="*/ 3657 h 4103"/>
                                <a:gd name="T24" fmla="+- 0 1889 1304"/>
                                <a:gd name="T25" fmla="*/ T24 w 6811"/>
                                <a:gd name="T26" fmla="+- 0 2978 958"/>
                                <a:gd name="T27" fmla="*/ 2978 h 4103"/>
                                <a:gd name="T28" fmla="+- 0 2004 1304"/>
                                <a:gd name="T29" fmla="*/ T28 w 6811"/>
                                <a:gd name="T30" fmla="+- 0 2669 958"/>
                                <a:gd name="T31" fmla="*/ 2669 h 4103"/>
                                <a:gd name="T32" fmla="+- 0 2134 1304"/>
                                <a:gd name="T33" fmla="*/ T32 w 6811"/>
                                <a:gd name="T34" fmla="+- 0 3130 958"/>
                                <a:gd name="T35" fmla="*/ 3130 h 4103"/>
                                <a:gd name="T36" fmla="+- 0 2248 1304"/>
                                <a:gd name="T37" fmla="*/ T36 w 6811"/>
                                <a:gd name="T38" fmla="+- 0 3800 958"/>
                                <a:gd name="T39" fmla="*/ 3800 h 4103"/>
                                <a:gd name="T40" fmla="+- 0 2355 1304"/>
                                <a:gd name="T41" fmla="*/ T40 w 6811"/>
                                <a:gd name="T42" fmla="+- 0 4408 958"/>
                                <a:gd name="T43" fmla="*/ 4408 h 4103"/>
                                <a:gd name="T44" fmla="+- 0 2488 1304"/>
                                <a:gd name="T45" fmla="*/ T44 w 6811"/>
                                <a:gd name="T46" fmla="+- 0 4679 958"/>
                                <a:gd name="T47" fmla="*/ 4679 h 4103"/>
                                <a:gd name="T48" fmla="+- 0 2601 1304"/>
                                <a:gd name="T49" fmla="*/ T48 w 6811"/>
                                <a:gd name="T50" fmla="+- 0 4407 958"/>
                                <a:gd name="T51" fmla="*/ 4407 h 4103"/>
                                <a:gd name="T52" fmla="+- 0 2706 1304"/>
                                <a:gd name="T53" fmla="*/ T52 w 6811"/>
                                <a:gd name="T54" fmla="+- 0 4344 958"/>
                                <a:gd name="T55" fmla="*/ 4344 h 4103"/>
                                <a:gd name="T56" fmla="+- 0 2781 1304"/>
                                <a:gd name="T57" fmla="*/ T56 w 6811"/>
                                <a:gd name="T58" fmla="+- 0 4595 958"/>
                                <a:gd name="T59" fmla="*/ 4595 h 4103"/>
                                <a:gd name="T60" fmla="+- 0 2919 1304"/>
                                <a:gd name="T61" fmla="*/ T60 w 6811"/>
                                <a:gd name="T62" fmla="+- 0 4284 958"/>
                                <a:gd name="T63" fmla="*/ 4284 h 4103"/>
                                <a:gd name="T64" fmla="+- 0 3050 1304"/>
                                <a:gd name="T65" fmla="*/ T64 w 6811"/>
                                <a:gd name="T66" fmla="+- 0 3784 958"/>
                                <a:gd name="T67" fmla="*/ 3784 h 4103"/>
                                <a:gd name="T68" fmla="+- 0 3194 1304"/>
                                <a:gd name="T69" fmla="*/ T68 w 6811"/>
                                <a:gd name="T70" fmla="+- 0 3253 958"/>
                                <a:gd name="T71" fmla="*/ 3253 h 4103"/>
                                <a:gd name="T72" fmla="+- 0 3353 1304"/>
                                <a:gd name="T73" fmla="*/ T72 w 6811"/>
                                <a:gd name="T74" fmla="+- 0 2847 958"/>
                                <a:gd name="T75" fmla="*/ 2847 h 4103"/>
                                <a:gd name="T76" fmla="+- 0 3552 1304"/>
                                <a:gd name="T77" fmla="*/ T76 w 6811"/>
                                <a:gd name="T78" fmla="+- 0 3081 958"/>
                                <a:gd name="T79" fmla="*/ 3081 h 4103"/>
                                <a:gd name="T80" fmla="+- 0 3715 1304"/>
                                <a:gd name="T81" fmla="*/ T80 w 6811"/>
                                <a:gd name="T82" fmla="+- 0 3403 958"/>
                                <a:gd name="T83" fmla="*/ 3403 h 4103"/>
                                <a:gd name="T84" fmla="+- 0 3827 1304"/>
                                <a:gd name="T85" fmla="*/ T84 w 6811"/>
                                <a:gd name="T86" fmla="+- 0 3087 958"/>
                                <a:gd name="T87" fmla="*/ 3087 h 4103"/>
                                <a:gd name="T88" fmla="+- 0 3912 1304"/>
                                <a:gd name="T89" fmla="*/ T88 w 6811"/>
                                <a:gd name="T90" fmla="+- 0 2328 958"/>
                                <a:gd name="T91" fmla="*/ 2328 h 4103"/>
                                <a:gd name="T92" fmla="+- 0 3993 1304"/>
                                <a:gd name="T93" fmla="*/ T92 w 6811"/>
                                <a:gd name="T94" fmla="+- 0 1495 958"/>
                                <a:gd name="T95" fmla="*/ 1495 h 4103"/>
                                <a:gd name="T96" fmla="+- 0 4095 1304"/>
                                <a:gd name="T97" fmla="*/ T96 w 6811"/>
                                <a:gd name="T98" fmla="+- 0 958 958"/>
                                <a:gd name="T99" fmla="*/ 958 h 4103"/>
                                <a:gd name="T100" fmla="+- 0 4204 1304"/>
                                <a:gd name="T101" fmla="*/ T100 w 6811"/>
                                <a:gd name="T102" fmla="+- 0 1471 958"/>
                                <a:gd name="T103" fmla="*/ 1471 h 4103"/>
                                <a:gd name="T104" fmla="+- 0 4298 1304"/>
                                <a:gd name="T105" fmla="*/ T104 w 6811"/>
                                <a:gd name="T106" fmla="+- 0 2483 958"/>
                                <a:gd name="T107" fmla="*/ 2483 h 4103"/>
                                <a:gd name="T108" fmla="+- 0 4396 1304"/>
                                <a:gd name="T109" fmla="*/ T108 w 6811"/>
                                <a:gd name="T110" fmla="+- 0 3542 958"/>
                                <a:gd name="T111" fmla="*/ 3542 h 4103"/>
                                <a:gd name="T112" fmla="+- 0 4500 1304"/>
                                <a:gd name="T113" fmla="*/ T112 w 6811"/>
                                <a:gd name="T114" fmla="+- 0 4195 958"/>
                                <a:gd name="T115" fmla="*/ 4195 h 4103"/>
                                <a:gd name="T116" fmla="+- 0 4656 1304"/>
                                <a:gd name="T117" fmla="*/ T116 w 6811"/>
                                <a:gd name="T118" fmla="+- 0 4106 958"/>
                                <a:gd name="T119" fmla="*/ 4106 h 4103"/>
                                <a:gd name="T120" fmla="+- 0 4774 1304"/>
                                <a:gd name="T121" fmla="*/ T120 w 6811"/>
                                <a:gd name="T122" fmla="+- 0 3713 958"/>
                                <a:gd name="T123" fmla="*/ 3713 h 4103"/>
                                <a:gd name="T124" fmla="+- 0 4919 1304"/>
                                <a:gd name="T125" fmla="*/ T124 w 6811"/>
                                <a:gd name="T126" fmla="+- 0 3361 958"/>
                                <a:gd name="T127" fmla="*/ 3361 h 4103"/>
                                <a:gd name="T128" fmla="+- 0 5068 1304"/>
                                <a:gd name="T129" fmla="*/ T128 w 6811"/>
                                <a:gd name="T130" fmla="+- 0 3555 958"/>
                                <a:gd name="T131" fmla="*/ 3555 h 4103"/>
                                <a:gd name="T132" fmla="+- 0 5198 1304"/>
                                <a:gd name="T133" fmla="*/ T132 w 6811"/>
                                <a:gd name="T134" fmla="+- 0 4027 958"/>
                                <a:gd name="T135" fmla="*/ 4027 h 4103"/>
                                <a:gd name="T136" fmla="+- 0 5328 1304"/>
                                <a:gd name="T137" fmla="*/ T136 w 6811"/>
                                <a:gd name="T138" fmla="+- 0 4553 958"/>
                                <a:gd name="T139" fmla="*/ 4553 h 4103"/>
                                <a:gd name="T140" fmla="+- 0 5475 1304"/>
                                <a:gd name="T141" fmla="*/ T140 w 6811"/>
                                <a:gd name="T142" fmla="+- 0 4957 958"/>
                                <a:gd name="T143" fmla="*/ 4957 h 4103"/>
                                <a:gd name="T144" fmla="+- 0 5696 1304"/>
                                <a:gd name="T145" fmla="*/ T144 w 6811"/>
                                <a:gd name="T146" fmla="+- 0 4782 958"/>
                                <a:gd name="T147" fmla="*/ 4782 h 4103"/>
                                <a:gd name="T148" fmla="+- 0 5893 1304"/>
                                <a:gd name="T149" fmla="*/ T148 w 6811"/>
                                <a:gd name="T150" fmla="+- 0 4472 958"/>
                                <a:gd name="T151" fmla="*/ 4472 h 4103"/>
                                <a:gd name="T152" fmla="+- 0 6055 1304"/>
                                <a:gd name="T153" fmla="*/ T152 w 6811"/>
                                <a:gd name="T154" fmla="+- 0 4705 958"/>
                                <a:gd name="T155" fmla="*/ 4705 h 4103"/>
                                <a:gd name="T156" fmla="+- 0 6201 1304"/>
                                <a:gd name="T157" fmla="*/ T156 w 6811"/>
                                <a:gd name="T158" fmla="+- 0 4997 958"/>
                                <a:gd name="T159" fmla="*/ 4997 h 4103"/>
                                <a:gd name="T160" fmla="+- 0 6405 1304"/>
                                <a:gd name="T161" fmla="*/ T160 w 6811"/>
                                <a:gd name="T162" fmla="+- 0 5008 958"/>
                                <a:gd name="T163" fmla="*/ 5008 h 4103"/>
                                <a:gd name="T164" fmla="+- 0 6491 1304"/>
                                <a:gd name="T165" fmla="*/ T164 w 6811"/>
                                <a:gd name="T166" fmla="+- 0 4989 958"/>
                                <a:gd name="T167" fmla="*/ 4989 h 4103"/>
                                <a:gd name="T168" fmla="+- 0 6689 1304"/>
                                <a:gd name="T169" fmla="*/ T168 w 6811"/>
                                <a:gd name="T170" fmla="+- 0 5016 958"/>
                                <a:gd name="T171" fmla="*/ 5016 h 4103"/>
                                <a:gd name="T172" fmla="+- 0 6894 1304"/>
                                <a:gd name="T173" fmla="*/ T172 w 6811"/>
                                <a:gd name="T174" fmla="+- 0 4874 958"/>
                                <a:gd name="T175" fmla="*/ 4874 h 4103"/>
                                <a:gd name="T176" fmla="+- 0 7017 1304"/>
                                <a:gd name="T177" fmla="*/ T176 w 6811"/>
                                <a:gd name="T178" fmla="+- 0 4674 958"/>
                                <a:gd name="T179" fmla="*/ 4674 h 4103"/>
                                <a:gd name="T180" fmla="+- 0 7108 1304"/>
                                <a:gd name="T181" fmla="*/ T180 w 6811"/>
                                <a:gd name="T182" fmla="+- 0 4937 958"/>
                                <a:gd name="T183" fmla="*/ 4937 h 4103"/>
                                <a:gd name="T184" fmla="+- 0 7276 1304"/>
                                <a:gd name="T185" fmla="*/ T184 w 6811"/>
                                <a:gd name="T186" fmla="+- 0 4888 958"/>
                                <a:gd name="T187" fmla="*/ 4888 h 4103"/>
                                <a:gd name="T188" fmla="+- 0 7454 1304"/>
                                <a:gd name="T189" fmla="*/ T188 w 6811"/>
                                <a:gd name="T190" fmla="+- 0 4529 958"/>
                                <a:gd name="T191" fmla="*/ 4529 h 4103"/>
                                <a:gd name="T192" fmla="+- 0 7689 1304"/>
                                <a:gd name="T193" fmla="*/ T192 w 6811"/>
                                <a:gd name="T194" fmla="+- 0 4233 958"/>
                                <a:gd name="T195" fmla="*/ 4233 h 4103"/>
                                <a:gd name="T196" fmla="+- 0 7923 1304"/>
                                <a:gd name="T197" fmla="*/ T196 w 6811"/>
                                <a:gd name="T198" fmla="+- 0 4580 958"/>
                                <a:gd name="T199" fmla="*/ 4580 h 4103"/>
                                <a:gd name="T200" fmla="+- 0 8066 1304"/>
                                <a:gd name="T201" fmla="*/ T200 w 6811"/>
                                <a:gd name="T202" fmla="+- 0 4949 958"/>
                                <a:gd name="T203" fmla="*/ 4949 h 4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6811" h="4103">
                                  <a:moveTo>
                                    <a:pt x="0" y="4103"/>
                                  </a:moveTo>
                                  <a:lnTo>
                                    <a:pt x="4" y="4091"/>
                                  </a:lnTo>
                                  <a:lnTo>
                                    <a:pt x="10" y="4077"/>
                                  </a:lnTo>
                                  <a:lnTo>
                                    <a:pt x="16" y="4060"/>
                                  </a:lnTo>
                                  <a:lnTo>
                                    <a:pt x="23" y="4041"/>
                                  </a:lnTo>
                                  <a:lnTo>
                                    <a:pt x="30" y="4019"/>
                                  </a:lnTo>
                                  <a:lnTo>
                                    <a:pt x="38" y="3996"/>
                                  </a:lnTo>
                                  <a:lnTo>
                                    <a:pt x="47" y="3972"/>
                                  </a:lnTo>
                                  <a:lnTo>
                                    <a:pt x="75" y="3896"/>
                                  </a:lnTo>
                                  <a:lnTo>
                                    <a:pt x="104" y="3822"/>
                                  </a:lnTo>
                                  <a:lnTo>
                                    <a:pt x="134" y="3760"/>
                                  </a:lnTo>
                                  <a:lnTo>
                                    <a:pt x="179" y="3714"/>
                                  </a:lnTo>
                                  <a:lnTo>
                                    <a:pt x="187" y="3721"/>
                                  </a:lnTo>
                                  <a:lnTo>
                                    <a:pt x="209" y="3779"/>
                                  </a:lnTo>
                                  <a:lnTo>
                                    <a:pt x="230" y="3867"/>
                                  </a:lnTo>
                                  <a:lnTo>
                                    <a:pt x="238" y="3898"/>
                                  </a:lnTo>
                                  <a:lnTo>
                                    <a:pt x="260" y="3979"/>
                                  </a:lnTo>
                                  <a:lnTo>
                                    <a:pt x="286" y="4019"/>
                                  </a:lnTo>
                                  <a:lnTo>
                                    <a:pt x="295" y="4019"/>
                                  </a:lnTo>
                                  <a:lnTo>
                                    <a:pt x="328" y="3957"/>
                                  </a:lnTo>
                                  <a:lnTo>
                                    <a:pt x="353" y="3853"/>
                                  </a:lnTo>
                                  <a:lnTo>
                                    <a:pt x="367" y="3772"/>
                                  </a:lnTo>
                                  <a:lnTo>
                                    <a:pt x="381" y="3673"/>
                                  </a:lnTo>
                                  <a:lnTo>
                                    <a:pt x="396" y="3559"/>
                                  </a:lnTo>
                                  <a:lnTo>
                                    <a:pt x="411" y="3433"/>
                                  </a:lnTo>
                                  <a:lnTo>
                                    <a:pt x="427" y="3297"/>
                                  </a:lnTo>
                                  <a:lnTo>
                                    <a:pt x="443" y="3153"/>
                                  </a:lnTo>
                                  <a:lnTo>
                                    <a:pt x="460" y="3004"/>
                                  </a:lnTo>
                                  <a:lnTo>
                                    <a:pt x="477" y="2852"/>
                                  </a:lnTo>
                                  <a:lnTo>
                                    <a:pt x="494" y="2699"/>
                                  </a:lnTo>
                                  <a:lnTo>
                                    <a:pt x="512" y="2549"/>
                                  </a:lnTo>
                                  <a:lnTo>
                                    <a:pt x="530" y="2404"/>
                                  </a:lnTo>
                                  <a:lnTo>
                                    <a:pt x="548" y="2266"/>
                                  </a:lnTo>
                                  <a:lnTo>
                                    <a:pt x="567" y="2137"/>
                                  </a:lnTo>
                                  <a:lnTo>
                                    <a:pt x="585" y="2020"/>
                                  </a:lnTo>
                                  <a:lnTo>
                                    <a:pt x="604" y="1918"/>
                                  </a:lnTo>
                                  <a:lnTo>
                                    <a:pt x="623" y="1833"/>
                                  </a:lnTo>
                                  <a:lnTo>
                                    <a:pt x="642" y="1767"/>
                                  </a:lnTo>
                                  <a:lnTo>
                                    <a:pt x="681" y="1704"/>
                                  </a:lnTo>
                                  <a:lnTo>
                                    <a:pt x="700" y="1711"/>
                                  </a:lnTo>
                                  <a:lnTo>
                                    <a:pt x="741" y="1794"/>
                                  </a:lnTo>
                                  <a:lnTo>
                                    <a:pt x="763" y="1865"/>
                                  </a:lnTo>
                                  <a:lnTo>
                                    <a:pt x="785" y="1954"/>
                                  </a:lnTo>
                                  <a:lnTo>
                                    <a:pt x="807" y="2057"/>
                                  </a:lnTo>
                                  <a:lnTo>
                                    <a:pt x="830" y="2172"/>
                                  </a:lnTo>
                                  <a:lnTo>
                                    <a:pt x="853" y="2296"/>
                                  </a:lnTo>
                                  <a:lnTo>
                                    <a:pt x="876" y="2428"/>
                                  </a:lnTo>
                                  <a:lnTo>
                                    <a:pt x="899" y="2565"/>
                                  </a:lnTo>
                                  <a:lnTo>
                                    <a:pt x="922" y="2704"/>
                                  </a:lnTo>
                                  <a:lnTo>
                                    <a:pt x="944" y="2842"/>
                                  </a:lnTo>
                                  <a:lnTo>
                                    <a:pt x="966" y="2979"/>
                                  </a:lnTo>
                                  <a:lnTo>
                                    <a:pt x="988" y="3110"/>
                                  </a:lnTo>
                                  <a:lnTo>
                                    <a:pt x="1010" y="3234"/>
                                  </a:lnTo>
                                  <a:lnTo>
                                    <a:pt x="1031" y="3348"/>
                                  </a:lnTo>
                                  <a:lnTo>
                                    <a:pt x="1051" y="3450"/>
                                  </a:lnTo>
                                  <a:lnTo>
                                    <a:pt x="1070" y="3538"/>
                                  </a:lnTo>
                                  <a:lnTo>
                                    <a:pt x="1089" y="3608"/>
                                  </a:lnTo>
                                  <a:lnTo>
                                    <a:pt x="1123" y="3693"/>
                                  </a:lnTo>
                                  <a:lnTo>
                                    <a:pt x="1170" y="3728"/>
                                  </a:lnTo>
                                  <a:lnTo>
                                    <a:pt x="1184" y="3721"/>
                                  </a:lnTo>
                                  <a:lnTo>
                                    <a:pt x="1225" y="3660"/>
                                  </a:lnTo>
                                  <a:lnTo>
                                    <a:pt x="1250" y="3595"/>
                                  </a:lnTo>
                                  <a:lnTo>
                                    <a:pt x="1274" y="3522"/>
                                  </a:lnTo>
                                  <a:lnTo>
                                    <a:pt x="1285" y="3485"/>
                                  </a:lnTo>
                                  <a:lnTo>
                                    <a:pt x="1297" y="3449"/>
                                  </a:lnTo>
                                  <a:lnTo>
                                    <a:pt x="1319" y="3386"/>
                                  </a:lnTo>
                                  <a:lnTo>
                                    <a:pt x="1351" y="3325"/>
                                  </a:lnTo>
                                  <a:lnTo>
                                    <a:pt x="1362" y="3319"/>
                                  </a:lnTo>
                                  <a:lnTo>
                                    <a:pt x="1372" y="3321"/>
                                  </a:lnTo>
                                  <a:lnTo>
                                    <a:pt x="1402" y="3386"/>
                                  </a:lnTo>
                                  <a:lnTo>
                                    <a:pt x="1419" y="3471"/>
                                  </a:lnTo>
                                  <a:lnTo>
                                    <a:pt x="1425" y="3501"/>
                                  </a:lnTo>
                                  <a:lnTo>
                                    <a:pt x="1430" y="3530"/>
                                  </a:lnTo>
                                  <a:lnTo>
                                    <a:pt x="1450" y="3604"/>
                                  </a:lnTo>
                                  <a:lnTo>
                                    <a:pt x="1477" y="3637"/>
                                  </a:lnTo>
                                  <a:lnTo>
                                    <a:pt x="1488" y="3635"/>
                                  </a:lnTo>
                                  <a:lnTo>
                                    <a:pt x="1532" y="3574"/>
                                  </a:lnTo>
                                  <a:lnTo>
                                    <a:pt x="1570" y="3474"/>
                                  </a:lnTo>
                                  <a:lnTo>
                                    <a:pt x="1592" y="3405"/>
                                  </a:lnTo>
                                  <a:lnTo>
                                    <a:pt x="1615" y="3326"/>
                                  </a:lnTo>
                                  <a:lnTo>
                                    <a:pt x="1639" y="3238"/>
                                  </a:lnTo>
                                  <a:lnTo>
                                    <a:pt x="1664" y="3142"/>
                                  </a:lnTo>
                                  <a:lnTo>
                                    <a:pt x="1691" y="3041"/>
                                  </a:lnTo>
                                  <a:lnTo>
                                    <a:pt x="1718" y="2935"/>
                                  </a:lnTo>
                                  <a:lnTo>
                                    <a:pt x="1746" y="2826"/>
                                  </a:lnTo>
                                  <a:lnTo>
                                    <a:pt x="1775" y="2716"/>
                                  </a:lnTo>
                                  <a:lnTo>
                                    <a:pt x="1803" y="2607"/>
                                  </a:lnTo>
                                  <a:lnTo>
                                    <a:pt x="1832" y="2499"/>
                                  </a:lnTo>
                                  <a:lnTo>
                                    <a:pt x="1861" y="2395"/>
                                  </a:lnTo>
                                  <a:lnTo>
                                    <a:pt x="1890" y="2295"/>
                                  </a:lnTo>
                                  <a:lnTo>
                                    <a:pt x="1918" y="2202"/>
                                  </a:lnTo>
                                  <a:lnTo>
                                    <a:pt x="1946" y="2117"/>
                                  </a:lnTo>
                                  <a:lnTo>
                                    <a:pt x="1973" y="2042"/>
                                  </a:lnTo>
                                  <a:lnTo>
                                    <a:pt x="1999" y="1978"/>
                                  </a:lnTo>
                                  <a:lnTo>
                                    <a:pt x="2049" y="1889"/>
                                  </a:lnTo>
                                  <a:lnTo>
                                    <a:pt x="2095" y="1863"/>
                                  </a:lnTo>
                                  <a:lnTo>
                                    <a:pt x="2118" y="1872"/>
                                  </a:lnTo>
                                  <a:lnTo>
                                    <a:pt x="2162" y="1927"/>
                                  </a:lnTo>
                                  <a:lnTo>
                                    <a:pt x="2206" y="2015"/>
                                  </a:lnTo>
                                  <a:lnTo>
                                    <a:pt x="2248" y="2123"/>
                                  </a:lnTo>
                                  <a:lnTo>
                                    <a:pt x="2269" y="2180"/>
                                  </a:lnTo>
                                  <a:lnTo>
                                    <a:pt x="2290" y="2235"/>
                                  </a:lnTo>
                                  <a:lnTo>
                                    <a:pt x="2331" y="2336"/>
                                  </a:lnTo>
                                  <a:lnTo>
                                    <a:pt x="2371" y="2411"/>
                                  </a:lnTo>
                                  <a:lnTo>
                                    <a:pt x="2411" y="2445"/>
                                  </a:lnTo>
                                  <a:lnTo>
                                    <a:pt x="2430" y="2441"/>
                                  </a:lnTo>
                                  <a:lnTo>
                                    <a:pt x="2468" y="2384"/>
                                  </a:lnTo>
                                  <a:lnTo>
                                    <a:pt x="2487" y="2323"/>
                                  </a:lnTo>
                                  <a:lnTo>
                                    <a:pt x="2505" y="2237"/>
                                  </a:lnTo>
                                  <a:lnTo>
                                    <a:pt x="2523" y="2129"/>
                                  </a:lnTo>
                                  <a:lnTo>
                                    <a:pt x="2541" y="2002"/>
                                  </a:lnTo>
                                  <a:lnTo>
                                    <a:pt x="2558" y="1860"/>
                                  </a:lnTo>
                                  <a:lnTo>
                                    <a:pt x="2575" y="1705"/>
                                  </a:lnTo>
                                  <a:lnTo>
                                    <a:pt x="2591" y="1540"/>
                                  </a:lnTo>
                                  <a:lnTo>
                                    <a:pt x="2608" y="1370"/>
                                  </a:lnTo>
                                  <a:lnTo>
                                    <a:pt x="2624" y="1196"/>
                                  </a:lnTo>
                                  <a:lnTo>
                                    <a:pt x="2641" y="1023"/>
                                  </a:lnTo>
                                  <a:lnTo>
                                    <a:pt x="2657" y="853"/>
                                  </a:lnTo>
                                  <a:lnTo>
                                    <a:pt x="2673" y="690"/>
                                  </a:lnTo>
                                  <a:lnTo>
                                    <a:pt x="2689" y="537"/>
                                  </a:lnTo>
                                  <a:lnTo>
                                    <a:pt x="2706" y="396"/>
                                  </a:lnTo>
                                  <a:lnTo>
                                    <a:pt x="2722" y="272"/>
                                  </a:lnTo>
                                  <a:lnTo>
                                    <a:pt x="2739" y="167"/>
                                  </a:lnTo>
                                  <a:lnTo>
                                    <a:pt x="2756" y="85"/>
                                  </a:lnTo>
                                  <a:lnTo>
                                    <a:pt x="2791" y="0"/>
                                  </a:lnTo>
                                  <a:lnTo>
                                    <a:pt x="2809" y="4"/>
                                  </a:lnTo>
                                  <a:lnTo>
                                    <a:pt x="2845" y="119"/>
                                  </a:lnTo>
                                  <a:lnTo>
                                    <a:pt x="2864" y="224"/>
                                  </a:lnTo>
                                  <a:lnTo>
                                    <a:pt x="2882" y="357"/>
                                  </a:lnTo>
                                  <a:lnTo>
                                    <a:pt x="2900" y="513"/>
                                  </a:lnTo>
                                  <a:lnTo>
                                    <a:pt x="2919" y="690"/>
                                  </a:lnTo>
                                  <a:lnTo>
                                    <a:pt x="2938" y="883"/>
                                  </a:lnTo>
                                  <a:lnTo>
                                    <a:pt x="2956" y="1089"/>
                                  </a:lnTo>
                                  <a:lnTo>
                                    <a:pt x="2975" y="1304"/>
                                  </a:lnTo>
                                  <a:lnTo>
                                    <a:pt x="2994" y="1525"/>
                                  </a:lnTo>
                                  <a:lnTo>
                                    <a:pt x="3014" y="1747"/>
                                  </a:lnTo>
                                  <a:lnTo>
                                    <a:pt x="3033" y="1968"/>
                                  </a:lnTo>
                                  <a:lnTo>
                                    <a:pt x="3053" y="2183"/>
                                  </a:lnTo>
                                  <a:lnTo>
                                    <a:pt x="3072" y="2390"/>
                                  </a:lnTo>
                                  <a:lnTo>
                                    <a:pt x="3092" y="2584"/>
                                  </a:lnTo>
                                  <a:lnTo>
                                    <a:pt x="3113" y="2761"/>
                                  </a:lnTo>
                                  <a:lnTo>
                                    <a:pt x="3133" y="2919"/>
                                  </a:lnTo>
                                  <a:lnTo>
                                    <a:pt x="3154" y="3054"/>
                                  </a:lnTo>
                                  <a:lnTo>
                                    <a:pt x="3175" y="3161"/>
                                  </a:lnTo>
                                  <a:lnTo>
                                    <a:pt x="3196" y="3237"/>
                                  </a:lnTo>
                                  <a:lnTo>
                                    <a:pt x="3239" y="3307"/>
                                  </a:lnTo>
                                  <a:lnTo>
                                    <a:pt x="3261" y="3309"/>
                                  </a:lnTo>
                                  <a:lnTo>
                                    <a:pt x="3284" y="3291"/>
                                  </a:lnTo>
                                  <a:lnTo>
                                    <a:pt x="3329" y="3208"/>
                                  </a:lnTo>
                                  <a:lnTo>
                                    <a:pt x="3352" y="3148"/>
                                  </a:lnTo>
                                  <a:lnTo>
                                    <a:pt x="3375" y="3078"/>
                                  </a:lnTo>
                                  <a:lnTo>
                                    <a:pt x="3399" y="3002"/>
                                  </a:lnTo>
                                  <a:lnTo>
                                    <a:pt x="3422" y="2921"/>
                                  </a:lnTo>
                                  <a:lnTo>
                                    <a:pt x="3446" y="2837"/>
                                  </a:lnTo>
                                  <a:lnTo>
                                    <a:pt x="3470" y="2755"/>
                                  </a:lnTo>
                                  <a:lnTo>
                                    <a:pt x="3494" y="2675"/>
                                  </a:lnTo>
                                  <a:lnTo>
                                    <a:pt x="3518" y="2600"/>
                                  </a:lnTo>
                                  <a:lnTo>
                                    <a:pt x="3542" y="2533"/>
                                  </a:lnTo>
                                  <a:lnTo>
                                    <a:pt x="3567" y="2476"/>
                                  </a:lnTo>
                                  <a:lnTo>
                                    <a:pt x="3615" y="2403"/>
                                  </a:lnTo>
                                  <a:lnTo>
                                    <a:pt x="3640" y="2391"/>
                                  </a:lnTo>
                                  <a:lnTo>
                                    <a:pt x="3664" y="2400"/>
                                  </a:lnTo>
                                  <a:lnTo>
                                    <a:pt x="3713" y="2470"/>
                                  </a:lnTo>
                                  <a:lnTo>
                                    <a:pt x="3739" y="2527"/>
                                  </a:lnTo>
                                  <a:lnTo>
                                    <a:pt x="3764" y="2597"/>
                                  </a:lnTo>
                                  <a:lnTo>
                                    <a:pt x="3790" y="2677"/>
                                  </a:lnTo>
                                  <a:lnTo>
                                    <a:pt x="3816" y="2766"/>
                                  </a:lnTo>
                                  <a:lnTo>
                                    <a:pt x="3842" y="2862"/>
                                  </a:lnTo>
                                  <a:lnTo>
                                    <a:pt x="3868" y="2964"/>
                                  </a:lnTo>
                                  <a:lnTo>
                                    <a:pt x="3894" y="3069"/>
                                  </a:lnTo>
                                  <a:lnTo>
                                    <a:pt x="3921" y="3177"/>
                                  </a:lnTo>
                                  <a:lnTo>
                                    <a:pt x="3947" y="3285"/>
                                  </a:lnTo>
                                  <a:lnTo>
                                    <a:pt x="3973" y="3392"/>
                                  </a:lnTo>
                                  <a:lnTo>
                                    <a:pt x="3998" y="3496"/>
                                  </a:lnTo>
                                  <a:lnTo>
                                    <a:pt x="4024" y="3595"/>
                                  </a:lnTo>
                                  <a:lnTo>
                                    <a:pt x="4049" y="3688"/>
                                  </a:lnTo>
                                  <a:lnTo>
                                    <a:pt x="4075" y="3773"/>
                                  </a:lnTo>
                                  <a:lnTo>
                                    <a:pt x="4099" y="3848"/>
                                  </a:lnTo>
                                  <a:lnTo>
                                    <a:pt x="4124" y="3912"/>
                                  </a:lnTo>
                                  <a:lnTo>
                                    <a:pt x="4171" y="3999"/>
                                  </a:lnTo>
                                  <a:lnTo>
                                    <a:pt x="4217" y="4030"/>
                                  </a:lnTo>
                                  <a:lnTo>
                                    <a:pt x="4239" y="4029"/>
                                  </a:lnTo>
                                  <a:lnTo>
                                    <a:pt x="4306" y="3975"/>
                                  </a:lnTo>
                                  <a:lnTo>
                                    <a:pt x="4350" y="3907"/>
                                  </a:lnTo>
                                  <a:lnTo>
                                    <a:pt x="4392" y="3824"/>
                                  </a:lnTo>
                                  <a:lnTo>
                                    <a:pt x="4434" y="3735"/>
                                  </a:lnTo>
                                  <a:lnTo>
                                    <a:pt x="4454" y="3692"/>
                                  </a:lnTo>
                                  <a:lnTo>
                                    <a:pt x="4494" y="3613"/>
                                  </a:lnTo>
                                  <a:lnTo>
                                    <a:pt x="4533" y="3552"/>
                                  </a:lnTo>
                                  <a:lnTo>
                                    <a:pt x="4589" y="3514"/>
                                  </a:lnTo>
                                  <a:lnTo>
                                    <a:pt x="4607" y="3518"/>
                                  </a:lnTo>
                                  <a:lnTo>
                                    <a:pt x="4658" y="3563"/>
                                  </a:lnTo>
                                  <a:lnTo>
                                    <a:pt x="4690" y="3614"/>
                                  </a:lnTo>
                                  <a:lnTo>
                                    <a:pt x="4721" y="3677"/>
                                  </a:lnTo>
                                  <a:lnTo>
                                    <a:pt x="4751" y="3747"/>
                                  </a:lnTo>
                                  <a:lnTo>
                                    <a:pt x="4780" y="3819"/>
                                  </a:lnTo>
                                  <a:lnTo>
                                    <a:pt x="4794" y="3854"/>
                                  </a:lnTo>
                                  <a:lnTo>
                                    <a:pt x="4823" y="3921"/>
                                  </a:lnTo>
                                  <a:lnTo>
                                    <a:pt x="4852" y="3979"/>
                                  </a:lnTo>
                                  <a:lnTo>
                                    <a:pt x="4897" y="4039"/>
                                  </a:lnTo>
                                  <a:lnTo>
                                    <a:pt x="4965" y="4073"/>
                                  </a:lnTo>
                                  <a:lnTo>
                                    <a:pt x="4982" y="4075"/>
                                  </a:lnTo>
                                  <a:lnTo>
                                    <a:pt x="4999" y="4075"/>
                                  </a:lnTo>
                                  <a:lnTo>
                                    <a:pt x="5067" y="4061"/>
                                  </a:lnTo>
                                  <a:lnTo>
                                    <a:pt x="5101" y="4050"/>
                                  </a:lnTo>
                                  <a:lnTo>
                                    <a:pt x="5118" y="4044"/>
                                  </a:lnTo>
                                  <a:lnTo>
                                    <a:pt x="5135" y="4039"/>
                                  </a:lnTo>
                                  <a:lnTo>
                                    <a:pt x="5152" y="4035"/>
                                  </a:lnTo>
                                  <a:lnTo>
                                    <a:pt x="5170" y="4033"/>
                                  </a:lnTo>
                                  <a:lnTo>
                                    <a:pt x="5187" y="4031"/>
                                  </a:lnTo>
                                  <a:lnTo>
                                    <a:pt x="5206" y="4032"/>
                                  </a:lnTo>
                                  <a:lnTo>
                                    <a:pt x="5285" y="4042"/>
                                  </a:lnTo>
                                  <a:lnTo>
                                    <a:pt x="5306" y="4046"/>
                                  </a:lnTo>
                                  <a:lnTo>
                                    <a:pt x="5326" y="4050"/>
                                  </a:lnTo>
                                  <a:lnTo>
                                    <a:pt x="5385" y="4058"/>
                                  </a:lnTo>
                                  <a:lnTo>
                                    <a:pt x="5423" y="4060"/>
                                  </a:lnTo>
                                  <a:lnTo>
                                    <a:pt x="5441" y="4060"/>
                                  </a:lnTo>
                                  <a:lnTo>
                                    <a:pt x="5508" y="4039"/>
                                  </a:lnTo>
                                  <a:lnTo>
                                    <a:pt x="5558" y="3981"/>
                                  </a:lnTo>
                                  <a:lnTo>
                                    <a:pt x="5590" y="3916"/>
                                  </a:lnTo>
                                  <a:lnTo>
                                    <a:pt x="5619" y="3845"/>
                                  </a:lnTo>
                                  <a:lnTo>
                                    <a:pt x="5629" y="3822"/>
                                  </a:lnTo>
                                  <a:lnTo>
                                    <a:pt x="5656" y="3761"/>
                                  </a:lnTo>
                                  <a:lnTo>
                                    <a:pt x="5704" y="3713"/>
                                  </a:lnTo>
                                  <a:lnTo>
                                    <a:pt x="5713" y="3716"/>
                                  </a:lnTo>
                                  <a:lnTo>
                                    <a:pt x="5744" y="3774"/>
                                  </a:lnTo>
                                  <a:lnTo>
                                    <a:pt x="5765" y="3848"/>
                                  </a:lnTo>
                                  <a:lnTo>
                                    <a:pt x="5772" y="3876"/>
                                  </a:lnTo>
                                  <a:lnTo>
                                    <a:pt x="5779" y="3903"/>
                                  </a:lnTo>
                                  <a:lnTo>
                                    <a:pt x="5804" y="3979"/>
                                  </a:lnTo>
                                  <a:lnTo>
                                    <a:pt x="5835" y="4033"/>
                                  </a:lnTo>
                                  <a:lnTo>
                                    <a:pt x="5860" y="4047"/>
                                  </a:lnTo>
                                  <a:lnTo>
                                    <a:pt x="5875" y="4046"/>
                                  </a:lnTo>
                                  <a:lnTo>
                                    <a:pt x="5929" y="3999"/>
                                  </a:lnTo>
                                  <a:lnTo>
                                    <a:pt x="5972" y="3930"/>
                                  </a:lnTo>
                                  <a:lnTo>
                                    <a:pt x="6019" y="3839"/>
                                  </a:lnTo>
                                  <a:lnTo>
                                    <a:pt x="6070" y="3735"/>
                                  </a:lnTo>
                                  <a:lnTo>
                                    <a:pt x="6096" y="3681"/>
                                  </a:lnTo>
                                  <a:lnTo>
                                    <a:pt x="6123" y="3625"/>
                                  </a:lnTo>
                                  <a:lnTo>
                                    <a:pt x="6150" y="3571"/>
                                  </a:lnTo>
                                  <a:lnTo>
                                    <a:pt x="6205" y="3468"/>
                                  </a:lnTo>
                                  <a:lnTo>
                                    <a:pt x="6259" y="3380"/>
                                  </a:lnTo>
                                  <a:lnTo>
                                    <a:pt x="6312" y="3314"/>
                                  </a:lnTo>
                                  <a:lnTo>
                                    <a:pt x="6361" y="3279"/>
                                  </a:lnTo>
                                  <a:lnTo>
                                    <a:pt x="6385" y="3275"/>
                                  </a:lnTo>
                                  <a:lnTo>
                                    <a:pt x="6408" y="3281"/>
                                  </a:lnTo>
                                  <a:lnTo>
                                    <a:pt x="6479" y="3347"/>
                                  </a:lnTo>
                                  <a:lnTo>
                                    <a:pt x="6526" y="3423"/>
                                  </a:lnTo>
                                  <a:lnTo>
                                    <a:pt x="6573" y="3516"/>
                                  </a:lnTo>
                                  <a:lnTo>
                                    <a:pt x="6619" y="3622"/>
                                  </a:lnTo>
                                  <a:lnTo>
                                    <a:pt x="6663" y="3733"/>
                                  </a:lnTo>
                                  <a:lnTo>
                                    <a:pt x="6705" y="3842"/>
                                  </a:lnTo>
                                  <a:lnTo>
                                    <a:pt x="6725" y="3895"/>
                                  </a:lnTo>
                                  <a:lnTo>
                                    <a:pt x="6744" y="3945"/>
                                  </a:lnTo>
                                  <a:lnTo>
                                    <a:pt x="6762" y="3991"/>
                                  </a:lnTo>
                                  <a:lnTo>
                                    <a:pt x="6779" y="4034"/>
                                  </a:lnTo>
                                  <a:lnTo>
                                    <a:pt x="6795" y="4071"/>
                                  </a:lnTo>
                                  <a:lnTo>
                                    <a:pt x="6810" y="4103"/>
                                  </a:lnTo>
                                </a:path>
                              </a:pathLst>
                            </a:custGeom>
                            <a:noFill/>
                            <a:ln w="685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052"/>
                        <wpg:cNvGrpSpPr>
                          <a:grpSpLocks/>
                        </wpg:cNvGrpSpPr>
                        <wpg:grpSpPr bwMode="auto">
                          <a:xfrm>
                            <a:off x="867" y="4618"/>
                            <a:ext cx="426" cy="1189"/>
                            <a:chOff x="867" y="4618"/>
                            <a:chExt cx="426" cy="1189"/>
                          </a:xfrm>
                        </wpg:grpSpPr>
                        <wps:wsp>
                          <wps:cNvPr id="1094" name="Freeform 1053"/>
                          <wps:cNvSpPr>
                            <a:spLocks/>
                          </wps:cNvSpPr>
                          <wps:spPr bwMode="auto">
                            <a:xfrm>
                              <a:off x="867" y="4618"/>
                              <a:ext cx="426" cy="1189"/>
                            </a:xfrm>
                            <a:custGeom>
                              <a:avLst/>
                              <a:gdLst>
                                <a:gd name="T0" fmla="+- 0 867 867"/>
                                <a:gd name="T1" fmla="*/ T0 w 426"/>
                                <a:gd name="T2" fmla="+- 0 5807 4618"/>
                                <a:gd name="T3" fmla="*/ 5807 h 1189"/>
                                <a:gd name="T4" fmla="+- 0 1292 867"/>
                                <a:gd name="T5" fmla="*/ T4 w 426"/>
                                <a:gd name="T6" fmla="+- 0 5807 4618"/>
                                <a:gd name="T7" fmla="*/ 5807 h 1189"/>
                                <a:gd name="T8" fmla="+- 0 1292 867"/>
                                <a:gd name="T9" fmla="*/ T8 w 426"/>
                                <a:gd name="T10" fmla="+- 0 4618 4618"/>
                                <a:gd name="T11" fmla="*/ 4618 h 1189"/>
                                <a:gd name="T12" fmla="+- 0 867 867"/>
                                <a:gd name="T13" fmla="*/ T12 w 426"/>
                                <a:gd name="T14" fmla="+- 0 4618 4618"/>
                                <a:gd name="T15" fmla="*/ 4618 h 1189"/>
                                <a:gd name="T16" fmla="+- 0 867 867"/>
                                <a:gd name="T17" fmla="*/ T16 w 426"/>
                                <a:gd name="T18" fmla="+- 0 5807 4618"/>
                                <a:gd name="T19" fmla="*/ 5807 h 1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6" h="1189">
                                  <a:moveTo>
                                    <a:pt x="0" y="1189"/>
                                  </a:moveTo>
                                  <a:lnTo>
                                    <a:pt x="425" y="1189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050"/>
                        <wpg:cNvGrpSpPr>
                          <a:grpSpLocks/>
                        </wpg:cNvGrpSpPr>
                        <wpg:grpSpPr bwMode="auto">
                          <a:xfrm>
                            <a:off x="867" y="4618"/>
                            <a:ext cx="426" cy="1189"/>
                            <a:chOff x="867" y="4618"/>
                            <a:chExt cx="426" cy="1189"/>
                          </a:xfrm>
                        </wpg:grpSpPr>
                        <wps:wsp>
                          <wps:cNvPr id="1096" name="Freeform 1051"/>
                          <wps:cNvSpPr>
                            <a:spLocks/>
                          </wps:cNvSpPr>
                          <wps:spPr bwMode="auto">
                            <a:xfrm>
                              <a:off x="867" y="4618"/>
                              <a:ext cx="426" cy="1189"/>
                            </a:xfrm>
                            <a:custGeom>
                              <a:avLst/>
                              <a:gdLst>
                                <a:gd name="T0" fmla="+- 0 867 867"/>
                                <a:gd name="T1" fmla="*/ T0 w 426"/>
                                <a:gd name="T2" fmla="+- 0 5807 4618"/>
                                <a:gd name="T3" fmla="*/ 5807 h 1189"/>
                                <a:gd name="T4" fmla="+- 0 1292 867"/>
                                <a:gd name="T5" fmla="*/ T4 w 426"/>
                                <a:gd name="T6" fmla="+- 0 5807 4618"/>
                                <a:gd name="T7" fmla="*/ 5807 h 1189"/>
                                <a:gd name="T8" fmla="+- 0 1292 867"/>
                                <a:gd name="T9" fmla="*/ T8 w 426"/>
                                <a:gd name="T10" fmla="+- 0 4618 4618"/>
                                <a:gd name="T11" fmla="*/ 4618 h 1189"/>
                                <a:gd name="T12" fmla="+- 0 867 867"/>
                                <a:gd name="T13" fmla="*/ T12 w 426"/>
                                <a:gd name="T14" fmla="+- 0 4618 4618"/>
                                <a:gd name="T15" fmla="*/ 4618 h 1189"/>
                                <a:gd name="T16" fmla="+- 0 867 867"/>
                                <a:gd name="T17" fmla="*/ T16 w 426"/>
                                <a:gd name="T18" fmla="+- 0 5807 4618"/>
                                <a:gd name="T19" fmla="*/ 5807 h 1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6" h="1189">
                                  <a:moveTo>
                                    <a:pt x="0" y="1189"/>
                                  </a:moveTo>
                                  <a:lnTo>
                                    <a:pt x="425" y="1189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44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1048"/>
                        <wpg:cNvGrpSpPr>
                          <a:grpSpLocks/>
                        </wpg:cNvGrpSpPr>
                        <wpg:grpSpPr bwMode="auto">
                          <a:xfrm>
                            <a:off x="3943" y="413"/>
                            <a:ext cx="388" cy="1679"/>
                            <a:chOff x="3943" y="413"/>
                            <a:chExt cx="388" cy="1679"/>
                          </a:xfrm>
                        </wpg:grpSpPr>
                        <wps:wsp>
                          <wps:cNvPr id="1098" name="Freeform 1049"/>
                          <wps:cNvSpPr>
                            <a:spLocks/>
                          </wps:cNvSpPr>
                          <wps:spPr bwMode="auto">
                            <a:xfrm>
                              <a:off x="3943" y="413"/>
                              <a:ext cx="388" cy="1679"/>
                            </a:xfrm>
                            <a:custGeom>
                              <a:avLst/>
                              <a:gdLst>
                                <a:gd name="T0" fmla="+- 0 4168 3943"/>
                                <a:gd name="T1" fmla="*/ T0 w 388"/>
                                <a:gd name="T2" fmla="+- 0 413 413"/>
                                <a:gd name="T3" fmla="*/ 413 h 1679"/>
                                <a:gd name="T4" fmla="+- 0 4138 3943"/>
                                <a:gd name="T5" fmla="*/ T4 w 388"/>
                                <a:gd name="T6" fmla="+- 0 466 413"/>
                                <a:gd name="T7" fmla="*/ 466 h 1679"/>
                                <a:gd name="T8" fmla="+- 0 4116 3943"/>
                                <a:gd name="T9" fmla="*/ T8 w 388"/>
                                <a:gd name="T10" fmla="+- 0 556 413"/>
                                <a:gd name="T11" fmla="*/ 556 h 1679"/>
                                <a:gd name="T12" fmla="+- 0 4106 3943"/>
                                <a:gd name="T13" fmla="*/ T12 w 388"/>
                                <a:gd name="T14" fmla="+- 0 616 413"/>
                                <a:gd name="T15" fmla="*/ 616 h 1679"/>
                                <a:gd name="T16" fmla="+- 0 4095 3943"/>
                                <a:gd name="T17" fmla="*/ T16 w 388"/>
                                <a:gd name="T18" fmla="+- 0 684 413"/>
                                <a:gd name="T19" fmla="*/ 684 h 1679"/>
                                <a:gd name="T20" fmla="+- 0 4084 3943"/>
                                <a:gd name="T21" fmla="*/ T20 w 388"/>
                                <a:gd name="T22" fmla="+- 0 760 413"/>
                                <a:gd name="T23" fmla="*/ 760 h 1679"/>
                                <a:gd name="T24" fmla="+- 0 4072 3943"/>
                                <a:gd name="T25" fmla="*/ T24 w 388"/>
                                <a:gd name="T26" fmla="+- 0 844 413"/>
                                <a:gd name="T27" fmla="*/ 844 h 1679"/>
                                <a:gd name="T28" fmla="+- 0 4061 3943"/>
                                <a:gd name="T29" fmla="*/ T28 w 388"/>
                                <a:gd name="T30" fmla="+- 0 935 413"/>
                                <a:gd name="T31" fmla="*/ 935 h 1679"/>
                                <a:gd name="T32" fmla="+- 0 4050 3943"/>
                                <a:gd name="T33" fmla="*/ T32 w 388"/>
                                <a:gd name="T34" fmla="+- 0 1032 413"/>
                                <a:gd name="T35" fmla="*/ 1032 h 1679"/>
                                <a:gd name="T36" fmla="+- 0 4038 3943"/>
                                <a:gd name="T37" fmla="*/ T36 w 388"/>
                                <a:gd name="T38" fmla="+- 0 1135 413"/>
                                <a:gd name="T39" fmla="*/ 1135 h 1679"/>
                                <a:gd name="T40" fmla="+- 0 4026 3943"/>
                                <a:gd name="T41" fmla="*/ T40 w 388"/>
                                <a:gd name="T42" fmla="+- 0 1243 413"/>
                                <a:gd name="T43" fmla="*/ 1243 h 1679"/>
                                <a:gd name="T44" fmla="+- 0 4015 3943"/>
                                <a:gd name="T45" fmla="*/ T44 w 388"/>
                                <a:gd name="T46" fmla="+- 0 1355 413"/>
                                <a:gd name="T47" fmla="*/ 1355 h 1679"/>
                                <a:gd name="T48" fmla="+- 0 4003 3943"/>
                                <a:gd name="T49" fmla="*/ T48 w 388"/>
                                <a:gd name="T50" fmla="+- 0 1471 413"/>
                                <a:gd name="T51" fmla="*/ 1471 h 1679"/>
                                <a:gd name="T52" fmla="+- 0 3991 3943"/>
                                <a:gd name="T53" fmla="*/ T52 w 388"/>
                                <a:gd name="T54" fmla="+- 0 1590 413"/>
                                <a:gd name="T55" fmla="*/ 1590 h 1679"/>
                                <a:gd name="T56" fmla="+- 0 3979 3943"/>
                                <a:gd name="T57" fmla="*/ T56 w 388"/>
                                <a:gd name="T58" fmla="+- 0 1712 413"/>
                                <a:gd name="T59" fmla="*/ 1712 h 1679"/>
                                <a:gd name="T60" fmla="+- 0 3967 3943"/>
                                <a:gd name="T61" fmla="*/ T60 w 388"/>
                                <a:gd name="T62" fmla="+- 0 1836 413"/>
                                <a:gd name="T63" fmla="*/ 1836 h 1679"/>
                                <a:gd name="T64" fmla="+- 0 3955 3943"/>
                                <a:gd name="T65" fmla="*/ T64 w 388"/>
                                <a:gd name="T66" fmla="+- 0 1960 413"/>
                                <a:gd name="T67" fmla="*/ 1960 h 1679"/>
                                <a:gd name="T68" fmla="+- 0 3943 3943"/>
                                <a:gd name="T69" fmla="*/ T68 w 388"/>
                                <a:gd name="T70" fmla="+- 0 2086 413"/>
                                <a:gd name="T71" fmla="*/ 2086 h 1679"/>
                                <a:gd name="T72" fmla="+- 0 4330 3943"/>
                                <a:gd name="T73" fmla="*/ T72 w 388"/>
                                <a:gd name="T74" fmla="+- 0 2092 413"/>
                                <a:gd name="T75" fmla="*/ 2092 h 1679"/>
                                <a:gd name="T76" fmla="+- 0 4323 3943"/>
                                <a:gd name="T77" fmla="*/ T76 w 388"/>
                                <a:gd name="T78" fmla="+- 0 1966 413"/>
                                <a:gd name="T79" fmla="*/ 1966 h 1679"/>
                                <a:gd name="T80" fmla="+- 0 4316 3943"/>
                                <a:gd name="T81" fmla="*/ T80 w 388"/>
                                <a:gd name="T82" fmla="+- 0 1841 413"/>
                                <a:gd name="T83" fmla="*/ 1841 h 1679"/>
                                <a:gd name="T84" fmla="+- 0 4308 3943"/>
                                <a:gd name="T85" fmla="*/ T84 w 388"/>
                                <a:gd name="T86" fmla="+- 0 1717 413"/>
                                <a:gd name="T87" fmla="*/ 1717 h 1679"/>
                                <a:gd name="T88" fmla="+- 0 4301 3943"/>
                                <a:gd name="T89" fmla="*/ T88 w 388"/>
                                <a:gd name="T90" fmla="+- 0 1595 413"/>
                                <a:gd name="T91" fmla="*/ 1595 h 1679"/>
                                <a:gd name="T92" fmla="+- 0 4293 3943"/>
                                <a:gd name="T93" fmla="*/ T92 w 388"/>
                                <a:gd name="T94" fmla="+- 0 1476 413"/>
                                <a:gd name="T95" fmla="*/ 1476 h 1679"/>
                                <a:gd name="T96" fmla="+- 0 4286 3943"/>
                                <a:gd name="T97" fmla="*/ T96 w 388"/>
                                <a:gd name="T98" fmla="+- 0 1359 413"/>
                                <a:gd name="T99" fmla="*/ 1359 h 1679"/>
                                <a:gd name="T100" fmla="+- 0 4278 3943"/>
                                <a:gd name="T101" fmla="*/ T100 w 388"/>
                                <a:gd name="T102" fmla="+- 0 1247 413"/>
                                <a:gd name="T103" fmla="*/ 1247 h 1679"/>
                                <a:gd name="T104" fmla="+- 0 4270 3943"/>
                                <a:gd name="T105" fmla="*/ T104 w 388"/>
                                <a:gd name="T106" fmla="+- 0 1139 413"/>
                                <a:gd name="T107" fmla="*/ 1139 h 1679"/>
                                <a:gd name="T108" fmla="+- 0 4263 3943"/>
                                <a:gd name="T109" fmla="*/ T108 w 388"/>
                                <a:gd name="T110" fmla="+- 0 1036 413"/>
                                <a:gd name="T111" fmla="*/ 1036 h 1679"/>
                                <a:gd name="T112" fmla="+- 0 4255 3943"/>
                                <a:gd name="T113" fmla="*/ T112 w 388"/>
                                <a:gd name="T114" fmla="+- 0 938 413"/>
                                <a:gd name="T115" fmla="*/ 938 h 1679"/>
                                <a:gd name="T116" fmla="+- 0 4247 3943"/>
                                <a:gd name="T117" fmla="*/ T116 w 388"/>
                                <a:gd name="T118" fmla="+- 0 847 413"/>
                                <a:gd name="T119" fmla="*/ 847 h 1679"/>
                                <a:gd name="T120" fmla="+- 0 4239 3943"/>
                                <a:gd name="T121" fmla="*/ T120 w 388"/>
                                <a:gd name="T122" fmla="+- 0 763 413"/>
                                <a:gd name="T123" fmla="*/ 763 h 1679"/>
                                <a:gd name="T124" fmla="+- 0 4230 3943"/>
                                <a:gd name="T125" fmla="*/ T124 w 388"/>
                                <a:gd name="T126" fmla="+- 0 686 413"/>
                                <a:gd name="T127" fmla="*/ 686 h 1679"/>
                                <a:gd name="T128" fmla="+- 0 4222 3943"/>
                                <a:gd name="T129" fmla="*/ T128 w 388"/>
                                <a:gd name="T130" fmla="+- 0 618 413"/>
                                <a:gd name="T131" fmla="*/ 618 h 1679"/>
                                <a:gd name="T132" fmla="+- 0 4213 3943"/>
                                <a:gd name="T133" fmla="*/ T132 w 388"/>
                                <a:gd name="T134" fmla="+- 0 558 413"/>
                                <a:gd name="T135" fmla="*/ 558 h 1679"/>
                                <a:gd name="T136" fmla="+- 0 4196 3943"/>
                                <a:gd name="T137" fmla="*/ T136 w 388"/>
                                <a:gd name="T138" fmla="+- 0 467 413"/>
                                <a:gd name="T139" fmla="*/ 467 h 1679"/>
                                <a:gd name="T140" fmla="+- 0 4168 3943"/>
                                <a:gd name="T141" fmla="*/ T140 w 388"/>
                                <a:gd name="T142" fmla="+- 0 413 413"/>
                                <a:gd name="T143" fmla="*/ 413 h 16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388" h="1679">
                                  <a:moveTo>
                                    <a:pt x="225" y="0"/>
                                  </a:moveTo>
                                  <a:lnTo>
                                    <a:pt x="195" y="53"/>
                                  </a:lnTo>
                                  <a:lnTo>
                                    <a:pt x="173" y="143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52" y="271"/>
                                  </a:lnTo>
                                  <a:lnTo>
                                    <a:pt x="141" y="347"/>
                                  </a:lnTo>
                                  <a:lnTo>
                                    <a:pt x="129" y="431"/>
                                  </a:lnTo>
                                  <a:lnTo>
                                    <a:pt x="118" y="522"/>
                                  </a:lnTo>
                                  <a:lnTo>
                                    <a:pt x="107" y="619"/>
                                  </a:lnTo>
                                  <a:lnTo>
                                    <a:pt x="95" y="722"/>
                                  </a:lnTo>
                                  <a:lnTo>
                                    <a:pt x="83" y="830"/>
                                  </a:lnTo>
                                  <a:lnTo>
                                    <a:pt x="72" y="942"/>
                                  </a:lnTo>
                                  <a:lnTo>
                                    <a:pt x="60" y="1058"/>
                                  </a:lnTo>
                                  <a:lnTo>
                                    <a:pt x="48" y="1177"/>
                                  </a:lnTo>
                                  <a:lnTo>
                                    <a:pt x="36" y="1299"/>
                                  </a:lnTo>
                                  <a:lnTo>
                                    <a:pt x="24" y="1423"/>
                                  </a:lnTo>
                                  <a:lnTo>
                                    <a:pt x="12" y="1547"/>
                                  </a:lnTo>
                                  <a:lnTo>
                                    <a:pt x="0" y="1673"/>
                                  </a:lnTo>
                                  <a:lnTo>
                                    <a:pt x="387" y="1679"/>
                                  </a:lnTo>
                                  <a:lnTo>
                                    <a:pt x="380" y="1553"/>
                                  </a:lnTo>
                                  <a:lnTo>
                                    <a:pt x="373" y="1428"/>
                                  </a:lnTo>
                                  <a:lnTo>
                                    <a:pt x="365" y="1304"/>
                                  </a:lnTo>
                                  <a:lnTo>
                                    <a:pt x="358" y="1182"/>
                                  </a:lnTo>
                                  <a:lnTo>
                                    <a:pt x="350" y="1063"/>
                                  </a:lnTo>
                                  <a:lnTo>
                                    <a:pt x="343" y="946"/>
                                  </a:lnTo>
                                  <a:lnTo>
                                    <a:pt x="335" y="834"/>
                                  </a:lnTo>
                                  <a:lnTo>
                                    <a:pt x="327" y="726"/>
                                  </a:lnTo>
                                  <a:lnTo>
                                    <a:pt x="320" y="623"/>
                                  </a:lnTo>
                                  <a:lnTo>
                                    <a:pt x="312" y="525"/>
                                  </a:lnTo>
                                  <a:lnTo>
                                    <a:pt x="304" y="434"/>
                                  </a:lnTo>
                                  <a:lnTo>
                                    <a:pt x="296" y="350"/>
                                  </a:lnTo>
                                  <a:lnTo>
                                    <a:pt x="287" y="273"/>
                                  </a:lnTo>
                                  <a:lnTo>
                                    <a:pt x="279" y="205"/>
                                  </a:lnTo>
                                  <a:lnTo>
                                    <a:pt x="270" y="145"/>
                                  </a:lnTo>
                                  <a:lnTo>
                                    <a:pt x="253" y="54"/>
                                  </a:lnTo>
                                  <a:lnTo>
                                    <a:pt x="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041"/>
                        <wpg:cNvGrpSpPr>
                          <a:grpSpLocks/>
                        </wpg:cNvGrpSpPr>
                        <wpg:grpSpPr bwMode="auto">
                          <a:xfrm>
                            <a:off x="3943" y="413"/>
                            <a:ext cx="388" cy="1679"/>
                            <a:chOff x="3943" y="413"/>
                            <a:chExt cx="388" cy="1679"/>
                          </a:xfrm>
                        </wpg:grpSpPr>
                        <wps:wsp>
                          <wps:cNvPr id="1100" name="Freeform 1047"/>
                          <wps:cNvSpPr>
                            <a:spLocks/>
                          </wps:cNvSpPr>
                          <wps:spPr bwMode="auto">
                            <a:xfrm>
                              <a:off x="3943" y="413"/>
                              <a:ext cx="388" cy="1679"/>
                            </a:xfrm>
                            <a:custGeom>
                              <a:avLst/>
                              <a:gdLst>
                                <a:gd name="T0" fmla="+- 0 3943 3943"/>
                                <a:gd name="T1" fmla="*/ T0 w 388"/>
                                <a:gd name="T2" fmla="+- 0 2086 413"/>
                                <a:gd name="T3" fmla="*/ 2086 h 1679"/>
                                <a:gd name="T4" fmla="+- 0 3955 3943"/>
                                <a:gd name="T5" fmla="*/ T4 w 388"/>
                                <a:gd name="T6" fmla="+- 0 1960 413"/>
                                <a:gd name="T7" fmla="*/ 1960 h 1679"/>
                                <a:gd name="T8" fmla="+- 0 3967 3943"/>
                                <a:gd name="T9" fmla="*/ T8 w 388"/>
                                <a:gd name="T10" fmla="+- 0 1836 413"/>
                                <a:gd name="T11" fmla="*/ 1836 h 1679"/>
                                <a:gd name="T12" fmla="+- 0 3979 3943"/>
                                <a:gd name="T13" fmla="*/ T12 w 388"/>
                                <a:gd name="T14" fmla="+- 0 1712 413"/>
                                <a:gd name="T15" fmla="*/ 1712 h 1679"/>
                                <a:gd name="T16" fmla="+- 0 3991 3943"/>
                                <a:gd name="T17" fmla="*/ T16 w 388"/>
                                <a:gd name="T18" fmla="+- 0 1590 413"/>
                                <a:gd name="T19" fmla="*/ 1590 h 1679"/>
                                <a:gd name="T20" fmla="+- 0 4003 3943"/>
                                <a:gd name="T21" fmla="*/ T20 w 388"/>
                                <a:gd name="T22" fmla="+- 0 1471 413"/>
                                <a:gd name="T23" fmla="*/ 1471 h 1679"/>
                                <a:gd name="T24" fmla="+- 0 4015 3943"/>
                                <a:gd name="T25" fmla="*/ T24 w 388"/>
                                <a:gd name="T26" fmla="+- 0 1355 413"/>
                                <a:gd name="T27" fmla="*/ 1355 h 1679"/>
                                <a:gd name="T28" fmla="+- 0 4026 3943"/>
                                <a:gd name="T29" fmla="*/ T28 w 388"/>
                                <a:gd name="T30" fmla="+- 0 1243 413"/>
                                <a:gd name="T31" fmla="*/ 1243 h 1679"/>
                                <a:gd name="T32" fmla="+- 0 4038 3943"/>
                                <a:gd name="T33" fmla="*/ T32 w 388"/>
                                <a:gd name="T34" fmla="+- 0 1135 413"/>
                                <a:gd name="T35" fmla="*/ 1135 h 1679"/>
                                <a:gd name="T36" fmla="+- 0 4050 3943"/>
                                <a:gd name="T37" fmla="*/ T36 w 388"/>
                                <a:gd name="T38" fmla="+- 0 1032 413"/>
                                <a:gd name="T39" fmla="*/ 1032 h 1679"/>
                                <a:gd name="T40" fmla="+- 0 4061 3943"/>
                                <a:gd name="T41" fmla="*/ T40 w 388"/>
                                <a:gd name="T42" fmla="+- 0 935 413"/>
                                <a:gd name="T43" fmla="*/ 935 h 1679"/>
                                <a:gd name="T44" fmla="+- 0 4072 3943"/>
                                <a:gd name="T45" fmla="*/ T44 w 388"/>
                                <a:gd name="T46" fmla="+- 0 844 413"/>
                                <a:gd name="T47" fmla="*/ 844 h 1679"/>
                                <a:gd name="T48" fmla="+- 0 4084 3943"/>
                                <a:gd name="T49" fmla="*/ T48 w 388"/>
                                <a:gd name="T50" fmla="+- 0 760 413"/>
                                <a:gd name="T51" fmla="*/ 760 h 1679"/>
                                <a:gd name="T52" fmla="+- 0 4095 3943"/>
                                <a:gd name="T53" fmla="*/ T52 w 388"/>
                                <a:gd name="T54" fmla="+- 0 684 413"/>
                                <a:gd name="T55" fmla="*/ 684 h 1679"/>
                                <a:gd name="T56" fmla="+- 0 4106 3943"/>
                                <a:gd name="T57" fmla="*/ T56 w 388"/>
                                <a:gd name="T58" fmla="+- 0 616 413"/>
                                <a:gd name="T59" fmla="*/ 616 h 1679"/>
                                <a:gd name="T60" fmla="+- 0 4116 3943"/>
                                <a:gd name="T61" fmla="*/ T60 w 388"/>
                                <a:gd name="T62" fmla="+- 0 556 413"/>
                                <a:gd name="T63" fmla="*/ 556 h 1679"/>
                                <a:gd name="T64" fmla="+- 0 4138 3943"/>
                                <a:gd name="T65" fmla="*/ T64 w 388"/>
                                <a:gd name="T66" fmla="+- 0 466 413"/>
                                <a:gd name="T67" fmla="*/ 466 h 1679"/>
                                <a:gd name="T68" fmla="+- 0 4168 3943"/>
                                <a:gd name="T69" fmla="*/ T68 w 388"/>
                                <a:gd name="T70" fmla="+- 0 413 413"/>
                                <a:gd name="T71" fmla="*/ 413 h 1679"/>
                                <a:gd name="T72" fmla="+- 0 4177 3943"/>
                                <a:gd name="T73" fmla="*/ T72 w 388"/>
                                <a:gd name="T74" fmla="+- 0 419 413"/>
                                <a:gd name="T75" fmla="*/ 419 h 1679"/>
                                <a:gd name="T76" fmla="+- 0 4205 3943"/>
                                <a:gd name="T77" fmla="*/ T76 w 388"/>
                                <a:gd name="T78" fmla="+- 0 507 413"/>
                                <a:gd name="T79" fmla="*/ 507 h 1679"/>
                                <a:gd name="T80" fmla="+- 0 4222 3943"/>
                                <a:gd name="T81" fmla="*/ T80 w 388"/>
                                <a:gd name="T82" fmla="+- 0 618 413"/>
                                <a:gd name="T83" fmla="*/ 618 h 1679"/>
                                <a:gd name="T84" fmla="+- 0 4230 3943"/>
                                <a:gd name="T85" fmla="*/ T84 w 388"/>
                                <a:gd name="T86" fmla="+- 0 686 413"/>
                                <a:gd name="T87" fmla="*/ 686 h 1679"/>
                                <a:gd name="T88" fmla="+- 0 4239 3943"/>
                                <a:gd name="T89" fmla="*/ T88 w 388"/>
                                <a:gd name="T90" fmla="+- 0 763 413"/>
                                <a:gd name="T91" fmla="*/ 763 h 1679"/>
                                <a:gd name="T92" fmla="+- 0 4247 3943"/>
                                <a:gd name="T93" fmla="*/ T92 w 388"/>
                                <a:gd name="T94" fmla="+- 0 847 413"/>
                                <a:gd name="T95" fmla="*/ 847 h 1679"/>
                                <a:gd name="T96" fmla="+- 0 4255 3943"/>
                                <a:gd name="T97" fmla="*/ T96 w 388"/>
                                <a:gd name="T98" fmla="+- 0 938 413"/>
                                <a:gd name="T99" fmla="*/ 938 h 1679"/>
                                <a:gd name="T100" fmla="+- 0 4263 3943"/>
                                <a:gd name="T101" fmla="*/ T100 w 388"/>
                                <a:gd name="T102" fmla="+- 0 1036 413"/>
                                <a:gd name="T103" fmla="*/ 1036 h 1679"/>
                                <a:gd name="T104" fmla="+- 0 4270 3943"/>
                                <a:gd name="T105" fmla="*/ T104 w 388"/>
                                <a:gd name="T106" fmla="+- 0 1139 413"/>
                                <a:gd name="T107" fmla="*/ 1139 h 1679"/>
                                <a:gd name="T108" fmla="+- 0 4278 3943"/>
                                <a:gd name="T109" fmla="*/ T108 w 388"/>
                                <a:gd name="T110" fmla="+- 0 1247 413"/>
                                <a:gd name="T111" fmla="*/ 1247 h 1679"/>
                                <a:gd name="T112" fmla="+- 0 4286 3943"/>
                                <a:gd name="T113" fmla="*/ T112 w 388"/>
                                <a:gd name="T114" fmla="+- 0 1359 413"/>
                                <a:gd name="T115" fmla="*/ 1359 h 1679"/>
                                <a:gd name="T116" fmla="+- 0 4293 3943"/>
                                <a:gd name="T117" fmla="*/ T116 w 388"/>
                                <a:gd name="T118" fmla="+- 0 1476 413"/>
                                <a:gd name="T119" fmla="*/ 1476 h 1679"/>
                                <a:gd name="T120" fmla="+- 0 4301 3943"/>
                                <a:gd name="T121" fmla="*/ T120 w 388"/>
                                <a:gd name="T122" fmla="+- 0 1595 413"/>
                                <a:gd name="T123" fmla="*/ 1595 h 1679"/>
                                <a:gd name="T124" fmla="+- 0 4308 3943"/>
                                <a:gd name="T125" fmla="*/ T124 w 388"/>
                                <a:gd name="T126" fmla="+- 0 1717 413"/>
                                <a:gd name="T127" fmla="*/ 1717 h 1679"/>
                                <a:gd name="T128" fmla="+- 0 4316 3943"/>
                                <a:gd name="T129" fmla="*/ T128 w 388"/>
                                <a:gd name="T130" fmla="+- 0 1841 413"/>
                                <a:gd name="T131" fmla="*/ 1841 h 1679"/>
                                <a:gd name="T132" fmla="+- 0 4323 3943"/>
                                <a:gd name="T133" fmla="*/ T132 w 388"/>
                                <a:gd name="T134" fmla="+- 0 1966 413"/>
                                <a:gd name="T135" fmla="*/ 1966 h 1679"/>
                                <a:gd name="T136" fmla="+- 0 4330 3943"/>
                                <a:gd name="T137" fmla="*/ T136 w 388"/>
                                <a:gd name="T138" fmla="+- 0 2092 413"/>
                                <a:gd name="T139" fmla="*/ 2092 h 16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88" h="1679">
                                  <a:moveTo>
                                    <a:pt x="0" y="1673"/>
                                  </a:moveTo>
                                  <a:lnTo>
                                    <a:pt x="12" y="1547"/>
                                  </a:lnTo>
                                  <a:lnTo>
                                    <a:pt x="24" y="1423"/>
                                  </a:lnTo>
                                  <a:lnTo>
                                    <a:pt x="36" y="1299"/>
                                  </a:lnTo>
                                  <a:lnTo>
                                    <a:pt x="48" y="1177"/>
                                  </a:lnTo>
                                  <a:lnTo>
                                    <a:pt x="60" y="1058"/>
                                  </a:lnTo>
                                  <a:lnTo>
                                    <a:pt x="72" y="942"/>
                                  </a:lnTo>
                                  <a:lnTo>
                                    <a:pt x="83" y="830"/>
                                  </a:lnTo>
                                  <a:lnTo>
                                    <a:pt x="95" y="722"/>
                                  </a:lnTo>
                                  <a:lnTo>
                                    <a:pt x="107" y="619"/>
                                  </a:lnTo>
                                  <a:lnTo>
                                    <a:pt x="118" y="522"/>
                                  </a:lnTo>
                                  <a:lnTo>
                                    <a:pt x="129" y="431"/>
                                  </a:lnTo>
                                  <a:lnTo>
                                    <a:pt x="141" y="347"/>
                                  </a:lnTo>
                                  <a:lnTo>
                                    <a:pt x="152" y="271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73" y="143"/>
                                  </a:lnTo>
                                  <a:lnTo>
                                    <a:pt x="195" y="53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34" y="6"/>
                                  </a:lnTo>
                                  <a:lnTo>
                                    <a:pt x="262" y="94"/>
                                  </a:lnTo>
                                  <a:lnTo>
                                    <a:pt x="279" y="205"/>
                                  </a:lnTo>
                                  <a:lnTo>
                                    <a:pt x="287" y="273"/>
                                  </a:lnTo>
                                  <a:lnTo>
                                    <a:pt x="296" y="350"/>
                                  </a:lnTo>
                                  <a:lnTo>
                                    <a:pt x="304" y="434"/>
                                  </a:lnTo>
                                  <a:lnTo>
                                    <a:pt x="312" y="525"/>
                                  </a:lnTo>
                                  <a:lnTo>
                                    <a:pt x="320" y="623"/>
                                  </a:lnTo>
                                  <a:lnTo>
                                    <a:pt x="327" y="726"/>
                                  </a:lnTo>
                                  <a:lnTo>
                                    <a:pt x="335" y="834"/>
                                  </a:lnTo>
                                  <a:lnTo>
                                    <a:pt x="343" y="946"/>
                                  </a:lnTo>
                                  <a:lnTo>
                                    <a:pt x="350" y="1063"/>
                                  </a:lnTo>
                                  <a:lnTo>
                                    <a:pt x="358" y="1182"/>
                                  </a:lnTo>
                                  <a:lnTo>
                                    <a:pt x="365" y="1304"/>
                                  </a:lnTo>
                                  <a:lnTo>
                                    <a:pt x="373" y="1428"/>
                                  </a:lnTo>
                                  <a:lnTo>
                                    <a:pt x="380" y="1553"/>
                                  </a:lnTo>
                                  <a:lnTo>
                                    <a:pt x="387" y="1679"/>
                                  </a:lnTo>
                                </a:path>
                              </a:pathLst>
                            </a:custGeom>
                            <a:noFill/>
                            <a:ln w="6864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Text Box 10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4" y="5041"/>
                              <a:ext cx="6811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195" w14:textId="77777777" w:rsidR="00F20CE2" w:rsidRDefault="003E30F1">
                                <w:pPr>
                                  <w:spacing w:line="250" w:lineRule="exact"/>
                                  <w:ind w:left="873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Demands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that</w:t>
                                </w:r>
                                <w:r>
                                  <w:rPr>
                                    <w:rFonts w:ascii="Calibri"/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>are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met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by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planned</w:t>
                                </w:r>
                                <w:r>
                                  <w:rPr>
                                    <w:rFonts w:ascii="Calibri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>environmental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2" name="Text Box 10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4" y="5341"/>
                              <a:ext cx="6811" cy="2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196" w14:textId="77777777" w:rsidR="00F20CE2" w:rsidRDefault="003E30F1">
                                <w:pPr>
                                  <w:spacing w:line="239" w:lineRule="exact"/>
                                  <w:ind w:left="873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water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delivery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>consumptive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use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3" name="Text Box 10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92" y="552"/>
                              <a:ext cx="2022" cy="1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197" w14:textId="77777777" w:rsidR="00F20CE2" w:rsidRDefault="003E30F1">
                                <w:pPr>
                                  <w:spacing w:line="241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Demands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met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by</w:t>
                                </w:r>
                              </w:p>
                              <w:p w14:paraId="4E056198" w14:textId="77777777" w:rsidR="00F20CE2" w:rsidRDefault="003E30F1">
                                <w:pPr>
                                  <w:spacing w:before="1" w:line="235" w:lineRule="auto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unregulated/</w:t>
                                </w:r>
                                <w:r>
                                  <w:rPr>
                                    <w:rFonts w:ascii="Calibri"/>
                                    <w:spacing w:val="-2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>natural</w:t>
                                </w:r>
                                <w:r>
                                  <w:rPr>
                                    <w:rFonts w:ascii="Calibri"/>
                                    <w:spacing w:val="29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flows,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above</w:t>
                                </w:r>
                                <w:r>
                                  <w:rPr>
                                    <w:rFonts w:ascii="Calibri"/>
                                    <w:spacing w:val="24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delivery</w:t>
                                </w:r>
                                <w:r>
                                  <w:rPr>
                                    <w:rFonts w:ascii="Calibri"/>
                                    <w:spacing w:val="-1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>constraints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4" name="Text Box 10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29" y="3226"/>
                              <a:ext cx="2041" cy="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199" w14:textId="77777777" w:rsidR="00F20CE2" w:rsidRDefault="003E30F1">
                                <w:pPr>
                                  <w:spacing w:line="241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Demands</w:t>
                                </w:r>
                                <w:r>
                                  <w:rPr>
                                    <w:rFonts w:ascii="Calibri"/>
                                    <w:spacing w:val="-1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that</w:t>
                                </w:r>
                              </w:p>
                              <w:p w14:paraId="4E05619A" w14:textId="77777777" w:rsidR="00F20CE2" w:rsidRDefault="003E30F1">
                                <w:pPr>
                                  <w:spacing w:line="288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alibri"/>
                                    <w:spacing w:val="-1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water</w:t>
                                </w:r>
                              </w:p>
                              <w:p w14:paraId="4E05619B" w14:textId="77777777" w:rsidR="00F20CE2" w:rsidRDefault="003E30F1">
                                <w:pPr>
                                  <w:spacing w:line="286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>may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contribute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to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5" name="Text Box 10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92" y="5730"/>
                              <a:ext cx="424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19C" w14:textId="77777777" w:rsidR="00F20CE2" w:rsidRDefault="003E30F1">
                                <w:pPr>
                                  <w:spacing w:line="210" w:lineRule="exact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1"/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056136" id="Group 1040" o:spid="_x0000_s1026" style="position:absolute;left:0;text-align:left;margin-left:42.55pt;margin-top:.65pt;width:363.95pt;height:296.4pt;z-index:1408;mso-position-horizontal-relative:page" coordorigin="851,13" coordsize="7279,5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">
                <v:group id="Group 1090" o:spid="_x0000_s1027" style="position:absolute;left:1292;top:4745;width:6789;height:296" coordorigin="1292,4745" coordsize="6789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<v:shape id="Freeform 1091" o:spid="_x0000_s1028" style="position:absolute;left:1292;top:4745;width:6789;height:296;visibility:visible;mso-wrap-style:square;v-text-anchor:top" coordsize="6789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mLvcIA&#10;AADdAAAADwAAAGRycy9kb3ducmV2LnhtbERPTWsCMRC9F/ofwhS8iCYtKMtqlFKo9SbaKh6Hzbib&#10;djNZNnFd/70RhN7m8T5nvuxdLTpqg/Ws4XWsQBAX3lguNfx8f44yECEiG6w9k4YrBVgunp/mmBt/&#10;4S11u1iKFMIhRw1VjE0uZSgqchjGviFO3Mm3DmOCbSlNi5cU7mr5ptRUOrScGips6KOi4m93dho2&#10;Q9VJ+0urfVcXB5v5Yya/vNaDl/59BiJSH//FD/fapPlqMoX7N+k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2Yu9wgAAAN0AAAAPAAAAAAAAAAAAAAAAAJgCAABkcnMvZG93&#10;bnJldi54bWxQSwUGAAAAAAQABAD1AAAAhwMAAAAA&#10;" path="m,296r6788,l6788,,,,,296xe" fillcolor="#00af50" stroked="f">
                    <v:path arrowok="t" o:connecttype="custom" o:connectlocs="0,5041;6788,5041;6788,4745;0,4745;0,5041" o:connectangles="0,0,0,0,0"/>
                  </v:shape>
                </v:group>
                <v:group id="Group 1088" o:spid="_x0000_s1029" style="position:absolute;left:1249;top:4745;width:6832;height:596" coordorigin="1249,4745" coordsize="6832,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1089" o:spid="_x0000_s1030" style="position:absolute;left:1249;top:4745;width:6832;height:596;visibility:visible;mso-wrap-style:square;v-text-anchor:top" coordsize="6832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pgBscA&#10;AADdAAAADwAAAGRycy9kb3ducmV2LnhtbESPT0vDQBDF70K/wzKCF7G7iUYkdluKUlDspa3gdchO&#10;/mB2Nma3bfz2zkHobYb35r3fLFaT79WJxtgFtpDNDSjiKriOGwufh83dE6iYkB32gcnCL0VYLWdX&#10;CyxdOPOOTvvUKAnhWKKFNqWh1DpWLXmM8zAQi1aH0WOSdWy0G/Es4b7XuTGP2mPH0tDiQC8tVd/7&#10;o7ewKV4f7uuU7T6+8nx7a47vdfZTWHtzPa2fQSWa0sX8f/3mBN8UgivfyAh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aYAbHAAAA3QAAAA8AAAAAAAAAAAAAAAAAmAIAAGRy&#10;cy9kb3ducmV2LnhtbFBLBQYAAAAABAAEAPUAAACMAwAAAAA=&#10;" path="m,596r6831,l6831,,,,,596xe" filled="f" strokecolor="#00af50" strokeweight=".53931mm">
                    <v:path arrowok="t" o:connecttype="custom" o:connectlocs="0,5341;6831,5341;6831,4745;0,4745;0,5341" o:connectangles="0,0,0,0,0"/>
                  </v:shape>
                </v:group>
                <v:group id="Group 1076" o:spid="_x0000_s1031" style="position:absolute;left:1296;top:520;width:6818;height:4242" coordorigin="1296,520" coordsize="6818,4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<v:shape id="Freeform 1087" o:spid="_x0000_s1032" style="position:absolute;left:1296;top:520;width:6818;height:4242;visibility:visible;mso-wrap-style:square;v-text-anchor:top" coordsize="6818,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oa8QA&#10;AADdAAAADwAAAGRycy9kb3ducmV2LnhtbESPQWvCQBCF7wX/wzKCt7qxiIToKipUezUVxNuQHZNg&#10;djZm15j++86h0NsM781736w2g2tUT12oPRuYTRNQxIW3NZcGzt+f7ymoEJEtNp7JwA8F2KxHbyvM&#10;rH/xifo8lkpCOGRooIqxzbQORUUOw9S3xKLdfOcwytqV2nb4knDX6I8kWWiHNUtDhS3tKyru+dMZ&#10;6OmUFofcXh/H7W7nfB+Ol3lqzGQ8bJegIg3x3/x3/WUFP1kIv3wjI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jqGvEAAAA3QAAAA8AAAAAAAAAAAAAAAAAmAIAAGRycy9k&#10;b3ducmV2LnhtbFBLBQYAAAAABAAEAPUAAACJAwAAAAA=&#10;" path="m1560,4226r-76,l1496,4241r50,l1560,4226xe" fillcolor="#00af50" stroked="f">
                    <v:path arrowok="t" o:connecttype="custom" o:connectlocs="1560,4746;1484,4746;1496,4761;1546,4761;1560,4746" o:connectangles="0,0,0,0,0"/>
                  </v:shape>
                  <v:shape id="Freeform 1086" o:spid="_x0000_s1033" style="position:absolute;left:1296;top:520;width:6818;height:4242;visibility:visible;mso-wrap-style:square;v-text-anchor:top" coordsize="6818,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8N8MAA&#10;AADdAAAADwAAAGRycy9kb3ducmV2LnhtbERPy6rCMBDdC/5DmAvuNFVESq9RVPCxtQribmjmtuU2&#10;k9rEWv/eCIK7OZznzJedqURLjSstKxiPIhDEmdUl5wrOp+0wBuE8ssbKMil4koPlot+bY6Ltg4/U&#10;pj4XIYRdggoK7+tESpcVZNCNbE0cuD/bGPQBNrnUDT5CuKnkJIpm0mDJoaHAmjYFZf/p3Sho6Rhn&#10;u1Rfb/vVem1s6/aXaazU4Kdb/YLw1Pmv+OM+6DA/mo3h/U04QS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68N8MAAAADdAAAADwAAAAAAAAAAAAAAAACYAgAAZHJzL2Rvd25y&#10;ZXYueG1sUEsFBgAAAAAEAAQA9QAAAIUDAAAAAA==&#10;" path="m181,3777r-19,l152,3792r-10,l132,3807r-11,30l111,3852r-20,59l72,3971r-18,60l38,4091r-15,60l16,4181r-6,15l5,4211,,4226r392,l377,4211r-14,-15l350,4181r-13,-15l324,4136r-12,-30l301,4091r-11,-45l279,4016r-10,-30l248,3926r-19,-59l220,3837r-29,-45l181,3777xe" fillcolor="#00af50" stroked="f">
                    <v:path arrowok="t" o:connecttype="custom" o:connectlocs="181,4297;162,4297;152,4312;142,4312;132,4327;121,4357;111,4372;91,4431;72,4491;54,4551;38,4611;23,4671;16,4701;10,4716;5,4731;0,4746;392,4746;377,4731;363,4716;350,4701;337,4686;324,4656;312,4626;301,4611;290,4566;279,4536;269,4506;248,4446;229,4387;220,4357;191,4312;181,4297" o:connectangles="0,0,0,0,0,0,0,0,0,0,0,0,0,0,0,0,0,0,0,0,0,0,0,0,0,0,0,0,0,0,0,0"/>
                  </v:shape>
                  <v:shape id="Freeform 1085" o:spid="_x0000_s1034" style="position:absolute;left:1296;top:520;width:6818;height:4242;visibility:visible;mso-wrap-style:square;v-text-anchor:top" coordsize="6818,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2Th8IA&#10;AADdAAAADwAAAGRycy9kb3ducmV2LnhtbERPTWvCQBC9C/0PyxS8mU1FJKRZRQsar0kF8TZkp0lo&#10;djbNrjH+e7dQ6G0e73Oy7WQ6MdLgWssK3qIYBHFldcu1gvPnYZGAcB5ZY2eZFDzIwXbzMssw1fbO&#10;BY2lr0UIYZeigsb7PpXSVQ0ZdJHtiQP3ZQeDPsChlnrAewg3nVzG8VoabDk0NNjTR0PVd3kzCkYq&#10;kupY6utPvtvvjR1dflklSs1fp907CE+T/xf/uU86zI/XS/j9Jpw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fZOHwgAAAN0AAAAPAAAAAAAAAAAAAAAAAJgCAABkcnMvZG93&#10;bnJldi54bWxQSwUGAAAAAAQABAD1AAAAhwMAAAAA&#10;" path="m812,3941r-75,l718,3956r-20,15l637,4016r-21,30l596,4061r-41,45l535,4136r-20,15l496,4166r-19,30l459,4196r-18,15l424,4226r702,l1111,4211r-16,l1079,4196r-16,-15l1047,4166r-17,-15l1012,4121r-17,-15l977,4091r-18,-30l923,4031r-19,-30l849,3956r-19,l812,3941xe" fillcolor="#00af50" stroked="f">
                    <v:path arrowok="t" o:connecttype="custom" o:connectlocs="812,4461;737,4461;718,4476;698,4491;637,4536;616,4566;596,4581;555,4626;535,4656;515,4671;496,4686;477,4716;459,4716;441,4731;424,4746;1126,4746;1111,4731;1095,4731;1079,4716;1063,4701;1047,4686;1030,4671;1012,4641;995,4626;977,4611;959,4581;923,4551;904,4521;849,4476;830,4476;812,4461" o:connectangles="0,0,0,0,0,0,0,0,0,0,0,0,0,0,0,0,0,0,0,0,0,0,0,0,0,0,0,0,0,0,0"/>
                  </v:shape>
                  <v:shape id="Freeform 1084" o:spid="_x0000_s1035" style="position:absolute;left:1296;top:520;width:6818;height:4242;visibility:visible;mso-wrap-style:square;v-text-anchor:top" coordsize="6818,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E2HMEA&#10;AADdAAAADwAAAGRycy9kb3ducmV2LnhtbERPS4vCMBC+C/6HMMLebOoDKV2jqKDu1SrI3oZmti3b&#10;TGoTa/ffbwTB23x8z1mue1OLjlpXWVYwiWIQxLnVFRcKLuf9OAHhPLLG2jIp+CMH69VwsMRU2wef&#10;qMt8IUIIuxQVlN43qZQuL8mgi2xDHLgf2xr0AbaF1C0+Qrip5TSOF9JgxaGhxIZ2JeW/2d0o6OiU&#10;5IdMf9+Om+3W2M4dr/NEqY9Rv/kE4an3b/HL/aXD/Hgxg+c34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xNhzBAAAA3QAAAA8AAAAAAAAAAAAAAAAAmAIAAGRycy9kb3du&#10;cmV2LnhtbFBLBQYAAAAABAAEAPUAAACGAwAAAAA=&#10;" path="m1394,4106r-40,l1338,4121r-15,15l1307,4136r-45,45l1247,4196r-16,l1215,4211r-16,l1182,4226r302,l1473,4211r-11,-15l1428,4151r-11,-30l1406,4121r-12,-15xe" fillcolor="#00af50" stroked="f">
                    <v:path arrowok="t" o:connecttype="custom" o:connectlocs="1394,4626;1354,4626;1338,4641;1323,4656;1307,4656;1262,4701;1247,4716;1231,4716;1215,4731;1199,4731;1182,4746;1484,4746;1473,4731;1462,4716;1428,4671;1417,4641;1406,4641;1394,4626" o:connectangles="0,0,0,0,0,0,0,0,0,0,0,0,0,0,0,0,0,0"/>
                  </v:shape>
                  <v:shape id="Freeform 1083" o:spid="_x0000_s1036" style="position:absolute;left:1296;top:520;width:6818;height:4242;visibility:visible;mso-wrap-style:square;v-text-anchor:top" coordsize="6818,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iuaMIA&#10;AADdAAAADwAAAGRycy9kb3ducmV2LnhtbERPTWuDQBC9F/Iflgn0VtcUCWLchKTQmqs2UHob3IlK&#10;3FnrbtX++2yh0Ns83ufkh8X0YqLRdZYVbKIYBHFtdceNgsv761MKwnlkjb1lUvBDDg771UOOmbYz&#10;lzRVvhEhhF2GClrvh0xKV7dk0EV2IA7c1Y4GfYBjI/WIcwg3vXyO46002HFoaHGgl5bqW/VtFExU&#10;pvVbpT+/iuPpZOzkio8kVepxvRx3IDwt/l/85z7rMD/eJvD7TThB7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2K5owgAAAN0AAAAPAAAAAAAAAAAAAAAAAJgCAABkcnMvZG93&#10;bnJldi54bWxQSwUGAAAAAAQABAD1AAAAhwMAAAAA&#10;" path="m2073,1618r-21,30l2030,1678r-22,75l1986,1828r-23,105l1940,2053r-23,120l1894,2323r-23,135l1848,2623r-22,149l1803,2937r-22,150l1759,3252r-21,150l1717,3537r-21,135l1676,3792r-19,105l1639,3986r-17,75l1605,4121r-31,75l1560,4226r2641,l4178,4211r-47,-60l4108,4091r-24,-90l4060,3911r-24,-104l4011,3702r-24,-120l3963,3447r-25,-120l3930,3282r-689,l3220,3252r-40,-105l3162,3042r-19,-135l3139,2862r-703,l2394,2802r-21,-60l2352,2653r-21,-75l2309,2473r-21,-105l2267,2263r-22,-105l2202,1948r-21,-90l2137,1708r-43,-75l2073,1618xe" fillcolor="#00af50" stroked="f">
                    <v:path arrowok="t" o:connecttype="custom" o:connectlocs="2073,2138;2052,2168;2030,2198;2008,2273;1986,2348;1963,2453;1940,2573;1917,2693;1894,2843;1871,2978;1848,3143;1826,3292;1803,3457;1781,3607;1759,3772;1738,3922;1717,4057;1696,4192;1676,4312;1657,4417;1639,4506;1622,4581;1605,4641;1574,4716;1560,4746;4201,4746;4178,4731;4131,4671;4108,4611;4084,4521;4060,4431;4036,4327;4011,4222;3987,4102;3963,3967;3938,3847;3930,3802;3241,3802;3220,3772;3180,3667;3162,3562;3143,3427;3139,3382;2436,3382;2394,3322;2373,3262;2352,3173;2331,3098;2309,2993;2288,2888;2267,2783;2245,2678;2202,2468;2181,2378;2137,2228;2094,2153;2073,2138" o:connectangles="0,0,0,0,0,0,0,0,0,0,0,0,0,0,0,0,0,0,0,0,0,0,0,0,0,0,0,0,0,0,0,0,0,0,0,0,0,0,0,0,0,0,0,0,0,0,0,0,0,0,0,0,0,0,0,0,0"/>
                  </v:shape>
                  <v:shape id="Freeform 1082" o:spid="_x0000_s1037" style="position:absolute;left:1296;top:520;width:6818;height:4242;visibility:visible;mso-wrap-style:square;v-text-anchor:top" coordsize="6818,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L88EA&#10;AADdAAAADwAAAGRycy9kb3ducmV2LnhtbERPTYvCMBC9C/6HMMLebKqolK5RVFD3ahVkb0Mz25Zt&#10;JrWJtfvvN4LgbR7vc5br3tSio9ZVlhVMohgEcW51xYWCy3k/TkA4j6yxtkwK/sjBejUcLDHV9sEn&#10;6jJfiBDCLkUFpfdNKqXLSzLoItsQB+7HtgZ9gG0hdYuPEG5qOY3jhTRYcWgosaFdSflvdjcKOjol&#10;+SHT37fjZrs1tnPH6yxR6mPUbz5BeOr9W/xyf+kwP17M4flNO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UC/PBAAAA3QAAAA8AAAAAAAAAAAAAAAAAmAIAAGRycy9kb3du&#10;cmV2LnhtbFBLBQYAAAAABAAEAPUAAACGAwAAAAA=&#10;" path="m4613,3537r-18,l4576,3552r-20,15l4536,3597r-20,30l4495,3672r-21,45l4452,3777r-22,60l4408,3897r-22,44l4363,4001r-23,60l4294,4151r-93,75l6818,4226r-15,-30l6792,4166r-924,l5854,4151r-966,l4873,4136r-30,-60l4815,4016r-29,-90l4772,3882r-29,-90l4713,3702r-16,-30l4681,3627r-16,-30l4648,3582r-17,-30l4613,3537xe" fillcolor="#00af50" stroked="f">
                    <v:path arrowok="t" o:connecttype="custom" o:connectlocs="4613,4057;4595,4057;4576,4072;4556,4087;4536,4117;4516,4147;4495,4192;4474,4237;4452,4297;4430,4357;4408,4417;4386,4461;4363,4521;4340,4581;4294,4671;4201,4746;6818,4746;6803,4716;6792,4686;5868,4686;5854,4671;4888,4671;4873,4656;4843,4596;4815,4536;4786,4446;4772,4402;4743,4312;4713,4222;4697,4192;4681,4147;4665,4117;4648,4102;4631,4072;4613,4057" o:connectangles="0,0,0,0,0,0,0,0,0,0,0,0,0,0,0,0,0,0,0,0,0,0,0,0,0,0,0,0,0,0,0,0,0,0,0"/>
                  </v:shape>
                  <v:shape id="Freeform 1081" o:spid="_x0000_s1038" style="position:absolute;left:1296;top:520;width:6818;height:4242;visibility:visible;mso-wrap-style:square;v-text-anchor:top" coordsize="6818,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VhMAA&#10;AADdAAAADwAAAGRycy9kb3ducmV2LnhtbERPTYvCMBC9C/6HMAveNF2RUqpRdGHVq1UQb0Mz25Zt&#10;JrWJtf57Iwje5vE+Z7HqTS06al1lWcH3JAJBnFtdcaHgdPwdJyCcR9ZYWyYFD3KwWg4HC0y1vfOB&#10;uswXIoSwS1FB6X2TSunykgy6iW2IA/dnW4M+wLaQusV7CDe1nEZRLA1WHBpKbOinpPw/uxkFHR2S&#10;fJvpy3W33myM7dzuPEuUGn316zkIT73/iN/uvQ7zoziG1zfhBL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aVhMAAAADdAAAADwAAAAAAAAAAAAAAAACYAgAAZHJzL2Rvd25y&#10;ZXYueG1sUEsFBgAAAAAEAAQA9QAAAIUDAAAAAA==&#10;" path="m6415,3267r-46,l6344,3282r-25,30l6293,3342r-27,45l6239,3432r-81,180l6131,3672r-27,60l6077,3792r-26,75l6026,3926r-24,45l5979,4031r-22,45l5936,4106r-20,30l5899,4151r-17,15l6792,4166r-5,-15l6770,4091r-18,-45l6733,3986r-20,-60l6692,3867r-21,-75l6649,3732r-22,-60l6604,3597r-23,-60l6557,3492r-23,-60l6486,3342r-47,-60l6415,3267xe" fillcolor="#00af50" stroked="f">
                    <v:path arrowok="t" o:connecttype="custom" o:connectlocs="6415,3787;6369,3787;6344,3802;6319,3832;6293,3862;6266,3907;6239,3952;6158,4132;6131,4192;6104,4252;6077,4312;6051,4387;6026,4446;6002,4491;5979,4551;5957,4596;5936,4626;5916,4656;5899,4671;5882,4686;6792,4686;6787,4671;6770,4611;6752,4566;6733,4506;6713,4446;6692,4387;6671,4312;6649,4252;6627,4192;6604,4117;6581,4057;6557,4012;6534,3952;6486,3862;6439,3802;6415,3787" o:connectangles="0,0,0,0,0,0,0,0,0,0,0,0,0,0,0,0,0,0,0,0,0,0,0,0,0,0,0,0,0,0,0,0,0,0,0,0,0"/>
                  </v:shape>
                  <v:shape id="Freeform 1080" o:spid="_x0000_s1039" style="position:absolute;left:1296;top:520;width:6818;height:4242;visibility:visible;mso-wrap-style:square;v-text-anchor:top" coordsize="6818,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wH8EA&#10;AADdAAAADwAAAGRycy9kb3ducmV2LnhtbERPTYvCMBC9C/6HMMLebOqyaKlG0QVXr1ZBvA3N2Bab&#10;SW1i7f57s7DgbR7vcxar3tSio9ZVlhVMohgEcW51xYWC03E7TkA4j6yxtkwKfsnBajkcLDDV9skH&#10;6jJfiBDCLkUFpfdNKqXLSzLoItsQB+5qW4M+wLaQusVnCDe1/IzjqTRYcWgosaHvkvJb9jAKOjok&#10;+U+mL/fderMxtnO781ei1MeoX89BeOr9W/zv3uswP57O4O+bcIJ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KMB/BAAAA3QAAAA8AAAAAAAAAAAAAAAAAmAIAAGRycy9kb3du&#10;cmV2LnhtbFBLBQYAAAAABAAEAPUAAACGAwAAAAA=&#10;" path="m5225,3627r-31,l5163,3657r-61,120l5087,3822r-16,30l5041,3941r-16,30l5010,4016r-46,90l4918,4151r585,l5489,4136r-13,-30l5461,4091r-14,-30l5432,4031r-15,-30l5401,3956r-16,-30l5369,3882r-16,-45l5321,3777r-16,-45l5288,3702r-16,-15l5256,3657r-16,-15l5225,3627xe" fillcolor="#00af50" stroked="f">
                    <v:path arrowok="t" o:connecttype="custom" o:connectlocs="5225,4147;5194,4147;5163,4177;5102,4297;5087,4342;5071,4372;5041,4461;5025,4491;5010,4536;4964,4626;4918,4671;5503,4671;5489,4656;5476,4626;5461,4611;5447,4581;5432,4551;5417,4521;5401,4476;5385,4446;5369,4402;5353,4357;5321,4297;5305,4252;5288,4222;5272,4207;5256,4177;5240,4162;5225,4147" o:connectangles="0,0,0,0,0,0,0,0,0,0,0,0,0,0,0,0,0,0,0,0,0,0,0,0,0,0,0,0,0"/>
                  </v:shape>
                  <v:shape id="Freeform 1079" o:spid="_x0000_s1040" style="position:absolute;left:1296;top:520;width:6818;height:4242;visibility:visible;mso-wrap-style:square;v-text-anchor:top" coordsize="6818,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kbcQA&#10;AADdAAAADwAAAGRycy9kb3ducmV2LnhtbESPQWvCQBCF7wX/wzKCt7qxiIToKipUezUVxNuQHZNg&#10;djZm15j++86h0NsM781736w2g2tUT12oPRuYTRNQxIW3NZcGzt+f7ymoEJEtNp7JwA8F2KxHbyvM&#10;rH/xifo8lkpCOGRooIqxzbQORUUOw9S3xKLdfOcwytqV2nb4knDX6I8kWWiHNUtDhS3tKyru+dMZ&#10;6OmUFofcXh/H7W7nfB+Ol3lqzGQ8bJegIg3x3/x3/WUFP1kIrnwjI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VpG3EAAAA3QAAAA8AAAAAAAAAAAAAAAAAmAIAAGRycy9k&#10;b3ducmV2LnhtbFBLBQYAAAAABAAEAPUAAACJAwAAAAA=&#10;" path="m5720,3777r-27,l5683,3792r-9,15l5666,3837r-9,15l5639,3911r-18,60l5602,4031r-19,45l5573,4106r-11,15l5551,4136r-11,15l5842,4151r-12,-15l5820,4106r-9,-30l5802,4061r-8,-30l5786,4001r-7,-45l5772,3926r-13,-59l5737,3807r-8,-15l5720,3777xe" fillcolor="#00af50" stroked="f">
                    <v:path arrowok="t" o:connecttype="custom" o:connectlocs="5720,4297;5693,4297;5683,4312;5674,4327;5666,4357;5657,4372;5639,4431;5621,4491;5602,4551;5583,4596;5573,4626;5562,4641;5551,4656;5540,4671;5842,4671;5830,4656;5820,4626;5811,4596;5802,4581;5794,4551;5786,4521;5779,4476;5772,4446;5759,4387;5737,4327;5729,4312;5720,4297" o:connectangles="0,0,0,0,0,0,0,0,0,0,0,0,0,0,0,0,0,0,0,0,0,0,0,0,0,0,0"/>
                  </v:shape>
                  <v:shape id="Freeform 1078" o:spid="_x0000_s1041" style="position:absolute;left:1296;top:520;width:6818;height:4242;visibility:visible;mso-wrap-style:square;v-text-anchor:top" coordsize="6818,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B9sAA&#10;AADdAAAADwAAAGRycy9kb3ducmV2LnhtbERPTYvCMBC9C/6HMII3TVdEatcoKqh7tQribWhm27LN&#10;pDax1n9vFgRv83ifs1h1phItNa60rOBrHIEgzqwuOVdwPu1GMQjnkTVWlknBkxyslv3eAhNtH3yk&#10;NvW5CCHsElRQeF8nUrqsIINubGviwP3axqAPsMmlbvARwk0lJ1E0kwZLDg0F1rQtKPtL70ZBS8c4&#10;26f6ejusNxtjW3e4TGOlhoNu/Q3CU+c/4rf7R4f50WwO/9+EE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kB9sAAAADdAAAADwAAAAAAAAAAAAAAAACYAgAAZHJzL2Rvd25y&#10;ZXYueG1sUEsFBgAAAAAEAAQA9QAAAIUDAAAAAA==&#10;" path="m3669,2233r-49,l3596,2263r-24,45l3547,2383r-25,60l3473,2623r-24,90l3425,2802r-24,90l3377,2982r-24,90l3330,3132r-23,60l3285,3237r-22,30l3241,3282r689,l3889,3057r-25,-120l3839,2802r-24,-119l3790,2578r-25,-90l3741,2398r-24,-75l3693,2278r-24,-45xe" fillcolor="#00af50" stroked="f">
                    <v:path arrowok="t" o:connecttype="custom" o:connectlocs="3669,2753;3620,2753;3596,2783;3572,2828;3547,2903;3522,2963;3473,3143;3449,3233;3425,3322;3401,3412;3377,3502;3353,3592;3330,3652;3307,3712;3285,3757;3263,3787;3241,3802;3930,3802;3889,3577;3864,3457;3839,3322;3815,3203;3790,3098;3765,3008;3741,2918;3717,2843;3693,2798;3669,2753" o:connectangles="0,0,0,0,0,0,0,0,0,0,0,0,0,0,0,0,0,0,0,0,0,0,0,0,0,0,0,0"/>
                  </v:shape>
                  <v:shape id="Freeform 1077" o:spid="_x0000_s1042" style="position:absolute;left:1296;top:520;width:6818;height:4242;visibility:visible;mso-wrap-style:square;v-text-anchor:top" coordsize="6818,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o+tsQA&#10;AADdAAAADwAAAGRycy9kb3ducmV2LnhtbESPQWvCQBCF7wX/wzJCb3VjkTZEV9GC2qtREG9DdkyC&#10;2dmYXWP67zuHQm8zvDfvfbNYDa5RPXWh9mxgOklAERfe1lwaOB23bymoEJEtNp7JwA8FWC1HLwvM&#10;rH/ygfo8lkpCOGRooIqxzbQORUUOw8S3xKJdfecwytqV2nb4lHDX6Pck+dAOa5aGClv6qqi45Q9n&#10;oKdDWuxye7nv15uN833Yn2epMa/jYT0HFWmI/+a/628r+Mmn8Ms3MoJ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6PrbEAAAA3QAAAA8AAAAAAAAAAAAAAAAAmAIAAGRycy9k&#10;b3ducmV2LnhtbFBLBQYAAAAABAAEAPUAAACJAwAAAAA=&#10;" path="m2870,r-37,60l2814,135r-18,105l2777,375r-19,164l2738,704r-19,195l2699,1094r-20,195l2659,1499r-19,209l2619,1903r-20,195l2579,2263r-20,165l2538,2578r-20,105l2498,2772r-21,60l2457,2862r682,l3126,2742r-17,-179l3093,2368r-16,-210l3061,1948r-16,-225l3030,1499r-30,-450l2984,854,2969,659,2953,479,2937,330,2921,195r-16,-90l2887,30,2870,xe" fillcolor="#00af50" stroked="f">
                    <v:path arrowok="t" o:connecttype="custom" o:connectlocs="2870,520;2833,580;2814,655;2796,760;2777,895;2758,1059;2738,1224;2719,1419;2699,1614;2679,1809;2659,2019;2640,2228;2619,2423;2599,2618;2579,2783;2559,2948;2538,3098;2518,3203;2498,3292;2477,3352;2457,3382;3139,3382;3126,3262;3109,3083;3093,2888;3077,2678;3061,2468;3045,2243;3030,2019;3000,1569;2984,1374;2969,1179;2953,999;2937,850;2921,715;2905,625;2887,550;2870,520" o:connectangles="0,0,0,0,0,0,0,0,0,0,0,0,0,0,0,0,0,0,0,0,0,0,0,0,0,0,0,0,0,0,0,0,0,0,0,0,0,0"/>
                  </v:shape>
                </v:group>
                <v:group id="Group 1074" o:spid="_x0000_s1043" style="position:absolute;left:1296;top:515;width:6818;height:4246" coordorigin="1296,515" coordsize="6818,4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1075" o:spid="_x0000_s1044" style="position:absolute;left:1296;top:515;width:6818;height:4246;visibility:visible;mso-wrap-style:square;v-text-anchor:top" coordsize="6818,4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418cIA&#10;AADdAAAADwAAAGRycy9kb3ducmV2LnhtbERPyW7CMBC9V+o/WFOpt+LAgVYBJ4JWFT3RsN1H8WBH&#10;xOModiHw9XWlStzm6a0zLwfXijP1ofGsYDzKQBDXXjdsFOx3ny9vIEJE1th6JgVXClAWjw9zzLW/&#10;8IbO22hECuGQowIbY5dLGWpLDsPId8SJO/reYUywN1L3eEnhrpWTLJtKhw2nBosdvVuqT9sfp6Az&#10;++rQNsvV7WNRoQ3V2nzfSKnnp2ExAxFpiHfxv/tLp/nZ6wT+vkkn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jXxwgAAAN0AAAAPAAAAAAAAAAAAAAAAAJgCAABkcnMvZG93&#10;bnJldi54bWxQSwUGAAAAAAQABAD1AAAAhwMAAAAA&#10;" path="m,4225r5,-14l10,4194r6,-21l23,4149r7,-27l38,4094r8,-30l63,4001r19,-62l101,3881r31,-70l172,3771r9,3l220,3837r28,84l269,3985r10,33l301,4082r23,57l363,4201r44,21l424,4219r53,-33l535,4130r61,-67l616,4041r62,-60l737,3940r38,-8l793,3934r56,25l904,4006r55,59l995,4106r17,20l1063,4179r63,41l1164,4224r18,-3l1247,4188r45,-37l1307,4139r63,-37l1382,4101r12,4l1440,4158r11,18l1462,4193r46,50l1520,4246r13,-2l1574,4193r31,-79l1639,3987r18,-90l1676,3790r20,-121l1717,3536r21,-142l1759,3244r22,-155l1803,2931r23,-159l1848,2615r23,-153l1894,2314r23,-139l1940,2047r23,-116l1986,1830r22,-83l2030,1683r43,-60l2094,1632r43,80l2159,1779r22,80l2202,1951r22,100l2245,2155r22,107l2288,2369r21,103l2331,2569r21,88l2373,2733r21,61l2436,2860r21,l2498,2775r20,-90l2538,2568r21,-141l2579,2266r20,-178l2619,1898r21,-199l2659,1495r20,-205l2699,1087r20,-196l2738,705r20,-173l2777,378r19,-134l2814,136r19,-79l2870,r17,30l2905,96r16,99l2937,323r16,154l2969,652r15,193l3000,1052r15,217l3030,1492r15,225l3061,1940r16,219l3093,2368r16,196l3126,2743r17,159l3162,3036r18,105l3200,3215r41,58l3263,3267r44,-71l3330,3137r23,-71l3377,2985r24,-88l3425,2805r24,-94l3473,2618r25,-89l3522,2447r25,-73l3572,2312r48,-77l3645,2224r24,12l3717,2324r24,71l3765,2480r25,99l3815,2688r24,117l3864,2929r25,129l3913,3190r25,131l3963,3452r24,126l4011,3698r25,113l4060,3914r24,91l4108,4081r23,61l4178,4209r23,10l4224,4216r47,-40l4317,4100r46,-100l4408,3888r22,-58l4452,3774r43,-102l4536,3591r40,-46l4595,3538r18,3l4665,3598r32,67l4728,3747r29,89l4772,3882r14,45l4815,4010r28,70l4888,4144r15,6l4918,4148r46,-47l4995,4043r30,-71l5056,3893r15,-40l5087,3814r30,-73l5148,3681r46,-52l5209,3625r16,4l5272,3678r33,56l5337,3803r32,76l5385,3917r16,38l5432,4026r29,60l5503,4143r25,7l5540,4145r43,-67l5612,3998r18,-59l5639,3910r27,-78l5702,3772r9,-2l5720,3773r32,68l5772,3928r7,32l5786,3992r16,61l5830,4126r38,34l5882,4159r54,-55l5979,4023r47,-106l6051,3858r26,-62l6104,3732r27,-64l6158,3604r27,-62l6212,3484r27,-55l6293,3338r51,-60l6392,3259r23,7l6463,3309r47,75l6557,3483r24,57l6604,3601r23,62l6649,3728r22,65l6692,3857r21,64l6733,3982r19,59l6770,4095r17,49l6803,4188r15,37e" filled="f" strokecolor="#497dba" strokeweight=".19044mm">
                    <v:path arrowok="t" o:connecttype="custom" o:connectlocs="23,4664;82,4454;220,4352;324,4654;535,4645;775,4447;995,4621;1182,4736;1382,4616;1508,4758;1639,4502;1738,3909;1848,3130;1963,2446;2094,2147;2224,2566;2331,3084;2457,3375;2579,2781;2679,1805;2777,893;2887,545;2969,1167;3045,2232;3126,3258;3241,3788;3377,3500;3498,3044;3645,2739;3790,3094;3913,3705;4036,4326;4178,4724;4363,4515;4536,4106;4697,4180;4815,4525;4964,4616;5087,4329;5225,4144;5385,4432;5528,4665;5639,4425;5752,4356;5830,4641;6026,4432;6158,4119;6344,3793;6557,3998;6671,4308;6770,4610" o:connectangles="0,0,0,0,0,0,0,0,0,0,0,0,0,0,0,0,0,0,0,0,0,0,0,0,0,0,0,0,0,0,0,0,0,0,0,0,0,0,0,0,0,0,0,0,0,0,0,0,0,0,0"/>
                  </v:shape>
                </v:group>
                <v:group id="Group 1072" o:spid="_x0000_s1045" style="position:absolute;left:1292;top:5041;width:6822;height:596" coordorigin="1292,5041" coordsize="6822,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1073" o:spid="_x0000_s1046" style="position:absolute;left:1292;top:5041;width:6822;height:596;visibility:visible;mso-wrap-style:square;v-text-anchor:top" coordsize="6822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WJDsMA&#10;AADdAAAADwAAAGRycy9kb3ducmV2LnhtbERPTWsCMRC9C/6HMIXeNNG2VrZGEYsgFBG14nW6me4u&#10;u5ksSarbf98UBG/zeJ8zW3S2ERfyoXKsYTRUIIhzZyouNHwe14MpiBCRDTaOScMvBVjM+70ZZsZd&#10;eU+XQyxECuGQoYYyxjaTMuQlWQxD1xIn7tt5izFBX0jj8ZrCbSPHSk2kxYpTQ4ktrUrK68OP1cA7&#10;3vnTU/2y/drbTtXb0/n9Y6T140O3fAMRqYt38c29MWm+en2G/2/S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WJDsMAAADdAAAADwAAAAAAAAAAAAAAAACYAgAAZHJzL2Rv&#10;d25yZXYueG1sUEsFBgAAAAAEAAQA9QAAAIgDAAAAAA==&#10;" path="m,596r6822,l6822,,,,,596xe" fillcolor="#94b3d6" stroked="f">
                    <v:path arrowok="t" o:connecttype="custom" o:connectlocs="0,5637;6822,5637;6822,5041;0,5041;0,5637" o:connectangles="0,0,0,0,0"/>
                  </v:shape>
                </v:group>
                <v:group id="Group 1070" o:spid="_x0000_s1047" style="position:absolute;left:1304;top:28;width:6811;height:5610" coordorigin="1304,28" coordsize="6811,5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1071" o:spid="_x0000_s1048" style="position:absolute;left:1304;top:28;width:6811;height:5610;visibility:visible;mso-wrap-style:square;v-text-anchor:top" coordsize="6811,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g4cQA&#10;AADdAAAADwAAAGRycy9kb3ducmV2LnhtbERPS2sCMRC+F/wPYQRvNWstVlejFKXFSw8+QI/DZtxd&#10;3EzWJHXjv28Khd7m43vOYhVNI+7kfG1ZwWiYgSAurK65VHA8fDxPQfiArLGxTAoe5GG17D0tMNe2&#10;4x3d96EUKYR9jgqqENpcSl9UZNAPbUucuIt1BkOCrpTaYZfCTSNfsmwiDdacGipsaV1Rcd1/GwXR&#10;nTenY3cb3x4XjLOv3fbTFK9KDfrxfQ4iUAz/4j/3Vqf52dsEfr9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1oOHEAAAA3QAAAA8AAAAAAAAAAAAAAAAAmAIAAGRycy9k&#10;b3ducmV2LnhtbFBLBQYAAAAABAAEAPUAAACJAwAAAAA=&#10;" path="m,5610r6811,l6811,,,,,5610xe" filled="f" strokecolor="#385d89" strokeweight=".53967mm">
                    <v:path arrowok="t" o:connecttype="custom" o:connectlocs="0,5638;6811,5638;6811,28;0,28;0,5638" o:connectangles="0,0,0,0,0"/>
                  </v:shape>
                </v:group>
                <v:group id="Group 1056" o:spid="_x0000_s1049" style="position:absolute;left:1308;top:969;width:6806;height:4092" coordorigin="1308,969" coordsize="6806,40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1069" o:spid="_x0000_s1050" style="position:absolute;left:1308;top:969;width:6806;height:4092;visibility:visible;mso-wrap-style:square;v-text-anchor:top" coordsize="6806,4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mRssUA&#10;AADdAAAADwAAAGRycy9kb3ducmV2LnhtbESPQW/CMAyF70j7D5En7QYJO3SoIyAEmzRpu0Dh7jWm&#10;rWicrglQ/v18QOJm6z2/93m+HHyrLtTHJrCF6cSAIi6Da7iysC8+xzNQMSE7bAOThRtFWC6eRnPM&#10;Xbjyli67VCkJ4ZijhTqlLtc6ljV5jJPQEYt2DL3HJGtfadfjVcJ9q1+NybTHhqWhxo7WNZWn3dlb&#10;yP5+h2x/+N6U06K7ffw0tDHF2dqX52H1DirRkB7m+/WXE3zzJrjyjYy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ZGyxQAAAN0AAAAPAAAAAAAAAAAAAAAAAJgCAABkcnMv&#10;ZG93bnJldi54bWxQSwUGAAAAAAQABAD1AAAAigMAAAAA&#10;" path="m183,3717r-25,l149,3732r-9,15l130,3762r-10,15l110,3792r-10,30l90,3837r-10,30l71,3897r-10,15l52,3942r-9,30l34,3987r-15,45l12,4062r-6,15l,4092r6806,l6798,4077r-1837,l4944,4062r-17,l4893,4032r-680,l4190,4017r-3908,l273,4002r-9,l256,3972r-8,-15l241,3927r-7,-30l226,3867r-14,-60l205,3777r-7,-30l191,3732r-8,-15xe" fillcolor="#94b3d6" stroked="f">
                    <v:path arrowok="t" o:connecttype="custom" o:connectlocs="183,4686;158,4686;149,4701;140,4716;130,4731;120,4746;110,4761;100,4791;90,4806;80,4836;71,4866;61,4881;52,4911;43,4941;34,4956;19,5001;12,5031;6,5046;0,5061;6806,5061;6798,5046;4961,5046;4944,5031;4927,5031;4893,5001;4213,5001;4190,4986;282,4986;273,4971;264,4971;256,4941;248,4926;241,4896;234,4866;226,4836;212,4776;205,4746;198,4716;191,4701;183,4686" o:connectangles="0,0,0,0,0,0,0,0,0,0,0,0,0,0,0,0,0,0,0,0,0,0,0,0,0,0,0,0,0,0,0,0,0,0,0,0,0,0,0,0"/>
                  </v:shape>
                  <v:shape id="Freeform 1068" o:spid="_x0000_s1051" style="position:absolute;left:1308;top:969;width:6806;height:4092;visibility:visible;mso-wrap-style:square;v-text-anchor:top" coordsize="6806,4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U0KcMA&#10;AADdAAAADwAAAGRycy9kb3ducmV2LnhtbERPTWvCQBC9F/wPyxR6q7vpIdXoKsW0UKgXjd7H7JgE&#10;s7NpdtX4791Cwds83ufMl4NtxYV63zjWkIwVCOLSmYYrDbvi63UCwgdkg61j0nAjD8vF6GmOmXFX&#10;3tBlGyoRQ9hnqKEOocuk9GVNFv3YdcSRO7reYoiwr6Tp8RrDbSvflEqlxYZjQ40drWoqT9uz1ZD+&#10;HoZ0t//Jy6Tobp/rhnJVnLV+eR4+ZiACDeEh/nd/mzhfvU/h75t4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U0KcMAAADdAAAADwAAAAAAAAAAAAAAAACYAgAAZHJzL2Rv&#10;d25yZXYueG1sUEsFBgAAAAAEAAQA9QAAAIgDAAAAAA==&#10;" path="m6381,3267r-24,15l6333,3282r-25,30l6282,3342r-27,30l6228,3417r-54,90l6146,3567r-27,60l6092,3672r-26,60l6040,3792r-25,45l5991,3882r-23,45l5946,3957r-21,45l5905,4017r-17,15l5871,4047r-416,l5437,4062r-408,l5012,4077r1786,l6791,4062r-16,-30l6758,3987r-18,-45l6721,3897r-20,-60l6681,3777r-22,-45l6637,3672r-22,-60l6592,3567r-23,-60l6546,3462r-48,-90l6451,3312r-47,-30l6381,3267xe" fillcolor="#94b3d6" stroked="f">
                    <v:path arrowok="t" o:connecttype="custom" o:connectlocs="6381,4236;6357,4251;6333,4251;6308,4281;6282,4311;6255,4341;6228,4386;6174,4476;6146,4536;6119,4596;6092,4641;6066,4701;6040,4761;6015,4806;5991,4851;5968,4896;5946,4926;5925,4971;5905,4986;5888,5001;5871,5016;5455,5016;5437,5031;5029,5031;5012,5046;6798,5046;6791,5031;6775,5001;6758,4956;6740,4911;6721,4866;6701,4806;6681,4746;6659,4701;6637,4641;6615,4581;6592,4536;6569,4476;6546,4431;6498,4341;6451,4281;6404,4251;6381,4236" o:connectangles="0,0,0,0,0,0,0,0,0,0,0,0,0,0,0,0,0,0,0,0,0,0,0,0,0,0,0,0,0,0,0,0,0,0,0,0,0,0,0,0,0,0,0"/>
                  </v:shape>
                  <v:shape id="Freeform 1067" o:spid="_x0000_s1052" style="position:absolute;left:1308;top:969;width:6806;height:4092;visibility:visible;mso-wrap-style:square;v-text-anchor:top" coordsize="6806,4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rtk8QA&#10;AADdAAAADwAAAGRycy9kb3ducmV2LnhtbESPQW/CMAyF75P2HyJP4jYSdqhQISAETEKCyyjcTeO1&#10;1RqnNAHKv58Pk3az9Z7f+zxfDr5Vd+pjE9jCZGxAEZfBNVxZOBWf71NQMSE7bAOThSdFWC5eX+aY&#10;u/DgL7ofU6UkhGOOFuqUulzrWNbkMY5DRyzad+g9Jln7SrseHxLuW/1hTKY9NiwNNXa0rqn8Od68&#10;hex6GbLTeb8pJ0X33B4a2pjiZu3obVjNQCUa0r/573rnBN9MhV++kRH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K7ZPEAAAA3QAAAA8AAAAAAAAAAAAAAAAAmAIAAGRycy9k&#10;b3ducmV2LnhtbFBLBQYAAAAABAAEAPUAAACJAwAAAAA=&#10;" path="m5361,4047r-281,l5063,4062r318,l5361,4047xe" fillcolor="#94b3d6" stroked="f">
                    <v:path arrowok="t" o:connecttype="custom" o:connectlocs="5361,5016;5080,5016;5063,5031;5381,5031;5361,5016" o:connectangles="0,0,0,0,0"/>
                  </v:shape>
                  <v:shape id="Freeform 1066" o:spid="_x0000_s1053" style="position:absolute;left:1308;top:969;width:6806;height:4092;visibility:visible;mso-wrap-style:square;v-text-anchor:top" coordsize="6806,4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ZICMEA&#10;AADdAAAADwAAAGRycy9kb3ducmV2LnhtbERPS4vCMBC+L/gfwgje1qQeilSjLD5A0Mtavc82s23Z&#10;ZlKbqPXfmwXB23x8z5kve9uIG3W+dqwhGSsQxIUzNZcaTvn2cwrCB2SDjWPS8CAPy8XgY46ZcXf+&#10;ptsxlCKGsM9QQxVCm0npi4os+rFriSP36zqLIcKulKbDewy3jZwolUqLNceGCltaVVT8Ha9WQ3r5&#10;6dPTeb8ukrx9bA41rVV+1Xo07L9mIAL14S1+uXcmzlfTBP6/iS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GSAjBAAAA3QAAAA8AAAAAAAAAAAAAAAAAmAIAAGRycy9kb3du&#10;cmV2LnhtbFBLBQYAAAAABAAEAPUAAACGAwAAAAA=&#10;" path="m5281,4032r-150,l5114,4047r208,l5281,4032xe" fillcolor="#94b3d6" stroked="f">
                    <v:path arrowok="t" o:connecttype="custom" o:connectlocs="5281,5001;5131,5001;5114,5016;5322,5016;5281,5001" o:connectangles="0,0,0,0,0"/>
                  </v:shape>
                  <v:shape id="Freeform 1065" o:spid="_x0000_s1054" style="position:absolute;left:1308;top:969;width:6806;height:4092;visibility:visible;mso-wrap-style:square;v-text-anchor:top" coordsize="6806,4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Wf8EA&#10;AADdAAAADwAAAGRycy9kb3ducmV2LnhtbERPTYvCMBC9L/gfwgje1kQPRapRltWFBb1o631sZtuy&#10;zaQ2Ueu/N4LgbR7vcxar3jbiSp2vHWuYjBUI4sKZmksNefbzOQPhA7LBxjFpuJOH1XLwscDUuBvv&#10;6XoIpYgh7FPUUIXQplL6oiKLfuxa4sj9uc5iiLArpenwFsNtI6dKJdJizbGhwpa+Kyr+DxerITmf&#10;+iQ/btfFJGvvm11Na5VdtB4N+685iEB9eItf7l8T56vZF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U1n/BAAAA3QAAAA8AAAAAAAAAAAAAAAAAmAIAAGRycy9kb3du&#10;cmV2LnhtbFBLBQYAAAAABAAEAPUAAACGAwAAAAA=&#10;" path="m5843,4032r-339,l5488,4047r368,l5843,4032xe" fillcolor="#94b3d6" stroked="f">
                    <v:path arrowok="t" o:connecttype="custom" o:connectlocs="5843,5001;5504,5001;5488,5016;5856,5016;5843,5001" o:connectangles="0,0,0,0,0"/>
                  </v:shape>
                  <v:shape id="Freeform 1064" o:spid="_x0000_s1055" style="position:absolute;left:1308;top:969;width:6806;height:4092;visibility:visible;mso-wrap-style:square;v-text-anchor:top" coordsize="6806,4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hz5MEA&#10;AADdAAAADwAAAGRycy9kb3ducmV2LnhtbERPTYvCMBC9L/gfwgje1sQVilSjiLog6GWt3sdmbIvN&#10;pDZR6783Cwt7m8f7nNmis7V4UOsrxxpGQwWCOHem4kLDMfv+nIDwAdlg7Zg0vMjDYt77mGFq3JN/&#10;6HEIhYgh7FPUUIbQpFL6vCSLfuga4shdXGsxRNgW0rT4jOG2ll9KJdJixbGhxIZWJeXXw91qSG7n&#10;Ljmedut8lDWvzb6itcruWg/63XIKIlAX/sV/7q2J89VkDL/fxBP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Yc+TBAAAA3QAAAA8AAAAAAAAAAAAAAAAAmAIAAGRycy9kb3du&#10;cmV2LnhtbFBLBQYAAAAABAAEAPUAAACGAwAAAAA=&#10;" path="m4603,3507r-36,l4548,3522r-19,30l4510,3582r-20,30l4471,3642r-21,45l4409,3777r-42,90l4346,3897r-22,45l4302,3972r-22,30l4235,4032r658,l4848,3972r-72,-150l4761,3777r-14,-30l4717,3672r-31,-60l4654,3552r-34,-30l4603,3507xe" fillcolor="#94b3d6" stroked="f">
                    <v:path arrowok="t" o:connecttype="custom" o:connectlocs="4603,4476;4567,4476;4548,4491;4529,4521;4510,4551;4490,4581;4471,4611;4450,4656;4409,4746;4367,4836;4346,4866;4324,4911;4302,4941;4280,4971;4235,5001;4893,5001;4848,4941;4776,4791;4761,4746;4747,4716;4717,4641;4686,4581;4654,4521;4620,4491;4603,4476" o:connectangles="0,0,0,0,0,0,0,0,0,0,0,0,0,0,0,0,0,0,0,0,0,0,0,0,0"/>
                  </v:shape>
                  <v:shape id="Freeform 1063" o:spid="_x0000_s1056" style="position:absolute;left:1308;top:969;width:6806;height:4092;visibility:visible;mso-wrap-style:square;v-text-anchor:top" coordsize="6806,4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HrkMEA&#10;AADdAAAADwAAAGRycy9kb3ducmV2LnhtbERPTYvCMBC9L/gfwgje1sRFilSjiLog6GWt3sdmbIvN&#10;pDZR6783Cwt7m8f7nNmis7V4UOsrxxpGQwWCOHem4kLDMfv+nIDwAdlg7Zg0vMjDYt77mGFq3JN/&#10;6HEIhYgh7FPUUIbQpFL6vCSLfuga4shdXGsxRNgW0rT4jOG2ll9KJdJixbGhxIZWJeXXw91qSG7n&#10;Ljmedut8lDWvzb6itcruWg/63XIKIlAX/sV/7q2J89VkDL/fxBP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x65DBAAAA3QAAAA8AAAAAAAAAAAAAAAAAmAIAAGRycy9kb3du&#10;cmV2LnhtbFBLBQYAAAAABAAEAPUAAACGAwAAAAA=&#10;" path="m5718,3717r-38,l5671,3732r-9,15l5634,3792r-9,30l5615,3837r-9,30l5596,3882r-10,30l5575,3942r-10,15l5554,3972r-12,30l5530,4017r-13,15l5831,4032r-12,-15l5809,4002r-9,-30l5791,3957r-8,-30l5775,3897r-7,-30l5761,3852r-14,-60l5740,3777r-7,-30l5726,3732r-8,-15xe" fillcolor="#94b3d6" stroked="f">
                    <v:path arrowok="t" o:connecttype="custom" o:connectlocs="5718,4686;5680,4686;5671,4701;5662,4716;5634,4761;5625,4791;5615,4806;5606,4836;5596,4851;5586,4881;5575,4911;5565,4926;5554,4941;5542,4971;5530,4986;5517,5001;5831,5001;5819,4986;5809,4971;5800,4941;5791,4926;5783,4896;5775,4866;5768,4836;5761,4821;5747,4761;5740,4746;5733,4716;5726,4701;5718,4686" o:connectangles="0,0,0,0,0,0,0,0,0,0,0,0,0,0,0,0,0,0,0,0,0,0,0,0,0,0,0,0,0,0"/>
                  </v:shape>
                  <v:shape id="Freeform 1062" o:spid="_x0000_s1057" style="position:absolute;left:1308;top:969;width:6806;height:4092;visibility:visible;mso-wrap-style:square;v-text-anchor:top" coordsize="6806,4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1OC8EA&#10;AADdAAAADwAAAGRycy9kb3ducmV2LnhtbERPTYvCMBC9L/gfwgje1sQFi1SjiLog6GWt3sdmbIvN&#10;pDZR6783Cwt7m8f7nNmis7V4UOsrxxpGQwWCOHem4kLDMfv+nIDwAdlg7Zg0vMjDYt77mGFq3JN/&#10;6HEIhYgh7FPUUIbQpFL6vCSLfuga4shdXGsxRNgW0rT4jOG2ll9KJdJixbGhxIZWJeXXw91qSG7n&#10;Ljmedut8lDWvzb6itcruWg/63XIKIlAX/sV/7q2J89VkDL/fxBP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9TgvBAAAA3QAAAA8AAAAAAAAAAAAAAAAAmAIAAGRycy9kb3du&#10;cmV2LnhtbFBLBQYAAAAABAAEAPUAAACGAwAAAAA=&#10;" path="m677,1694r-39,75l619,1829r-19,90l581,2024r-18,104l544,2263r-18,135l508,2548r-18,150l473,2848r-17,150l439,3148r-16,149l407,3432r-15,120l377,3672r-14,90l349,3852r-13,60l312,3987r-11,15l291,4017r3899,l4167,4002r-24,-45l4120,3912r-25,-60l4071,3777r-13,-45l1166,3732r-15,-15l1135,3717r-16,-30l1102,3657r-17,-60l1066,3537r-19,-90l1027,3342r-21,-104l984,3103,962,2968,940,2833,918,2698,895,2563,849,2293,826,2173,803,2054,781,1949r-22,-90l737,1784r-41,-75l677,1694xe" fillcolor="#94b3d6" stroked="f">
                    <v:path arrowok="t" o:connecttype="custom" o:connectlocs="677,2663;638,2738;619,2798;600,2888;581,2993;563,3097;544,3232;526,3367;508,3517;490,3667;473,3817;456,3967;439,4117;423,4266;407,4401;392,4521;377,4641;363,4731;349,4821;336,4881;312,4956;301,4971;291,4986;4190,4986;4167,4971;4143,4926;4120,4881;4095,4821;4071,4746;4058,4701;1166,4701;1151,4686;1135,4686;1119,4656;1102,4626;1085,4566;1066,4506;1047,4416;1027,4311;1006,4207;984,4072;962,3937;940,3802;918,3667;895,3532;849,3262;826,3142;803,3023;781,2918;759,2828;737,2753;696,2678;677,2663" o:connectangles="0,0,0,0,0,0,0,0,0,0,0,0,0,0,0,0,0,0,0,0,0,0,0,0,0,0,0,0,0,0,0,0,0,0,0,0,0,0,0,0,0,0,0,0,0,0,0,0,0,0,0,0,0"/>
                  </v:shape>
                  <v:shape id="Freeform 1061" o:spid="_x0000_s1058" style="position:absolute;left:1308;top:969;width:6806;height:4092;visibility:visible;mso-wrap-style:square;v-text-anchor:top" coordsize="6806,4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/QfMMA&#10;AADdAAAADwAAAGRycy9kb3ducmV2LnhtbERPTWvCQBC9F/wPywi9Nbv2ECTNKqItFNpLjb2P2TEJ&#10;ZmdjdhPjv+8WBG/zeJ+TryfbipF63zjWsEgUCOLSmYYrDYfi42UJwgdkg61j0nAjD+vV7CnHzLgr&#10;/9C4D5WIIewz1FCH0GVS+rImiz5xHXHkTq63GCLsK2l6vMZw28pXpVJpseHYUGNH25rK836wGtLL&#10;cUoPv1+7clF0t/fvhnaqGLR+nk+bNxCBpvAQ392fJs5XyxT+v4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/QfMMAAADdAAAADwAAAAAAAAAAAAAAAACYAgAAZHJzL2Rv&#10;d25yZXYueG1sUEsFBgAAAAAEAAQA9QAAAIgDAAAAAA==&#10;" path="m1368,3312r-10,l1336,3342r-10,15l1315,3387r-11,30l1293,3447r-12,30l1270,3522r-12,30l1246,3597r-13,30l1208,3687r-42,45l4058,3732r-13,-45l4029,3627r-2566,l1454,3612r-22,-60l1421,3492r-11,-60l1404,3402r-6,-15l1392,3357r-8,-15l1376,3327r-8,-15xe" fillcolor="#94b3d6" stroked="f">
                    <v:path arrowok="t" o:connecttype="custom" o:connectlocs="1368,4281;1358,4281;1336,4311;1326,4326;1315,4356;1304,4386;1293,4416;1281,4446;1270,4491;1258,4521;1246,4566;1233,4596;1208,4656;1166,4701;4058,4701;4045,4656;4029,4596;1463,4596;1454,4581;1432,4521;1421,4461;1410,4401;1404,4371;1398,4356;1392,4326;1384,4311;1376,4296;1368,4281" o:connectangles="0,0,0,0,0,0,0,0,0,0,0,0,0,0,0,0,0,0,0,0,0,0,0,0,0,0,0,0"/>
                  </v:shape>
                  <v:shape id="Freeform 1060" o:spid="_x0000_s1059" style="position:absolute;left:1308;top:969;width:6806;height:4092;visibility:visible;mso-wrap-style:square;v-text-anchor:top" coordsize="6806,4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158MA&#10;AADdAAAADwAAAGRycy9kb3ducmV2LnhtbERPTWvCQBC9F/oflin0VnftIUp0ldK0UKgXE72P2TEJ&#10;ZmfT7EaTf98VCr3N433OejvaVlyp941jDfOZAkFcOtNwpeFQfL4sQfiAbLB1TBom8rDdPD6sMTXu&#10;xnu65qESMYR9ihrqELpUSl/WZNHPXEccubPrLYYI+0qaHm8x3LbyValEWmw4NtTY0XtN5SUfrIbk&#10;5zQmh+N3Vs6LbvrYNZSpYtD6+Wl8W4EINIZ/8Z/7y8T5armA+zfx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N158MAAADdAAAADwAAAAAAAAAAAAAAAACYAgAAZHJzL2Rv&#10;d25yZXYueG1sUEsFBgAAAAAEAAQA9QAAAIgDAAAAAA==&#10;" path="m5700,3702r-10,15l5709,3717r-9,-15xe" fillcolor="#94b3d6" stroked="f">
                    <v:path arrowok="t" o:connecttype="custom" o:connectlocs="5700,4671;5690,4686;5709,4686;5700,4671" o:connectangles="0,0,0,0"/>
                  </v:shape>
                  <v:shape id="Freeform 1059" o:spid="_x0000_s1060" style="position:absolute;left:1308;top:969;width:6806;height:4092;visibility:visible;mso-wrap-style:square;v-text-anchor:top" coordsize="6806,4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zhlcQA&#10;AADdAAAADwAAAGRycy9kb3ducmV2LnhtbESPQW/CMAyF75P2HyJP4jYSdqhQISAETEKCyyjcTeO1&#10;1RqnNAHKv58Pk3az9Z7f+zxfDr5Vd+pjE9jCZGxAEZfBNVxZOBWf71NQMSE7bAOThSdFWC5eX+aY&#10;u/DgL7ofU6UkhGOOFuqUulzrWNbkMY5DRyzad+g9Jln7SrseHxLuW/1hTKY9NiwNNXa0rqn8Od68&#10;hex6GbLTeb8pJ0X33B4a2pjiZu3obVjNQCUa0r/573rnBN9MBVe+kRH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84ZXEAAAA3QAAAA8AAAAAAAAAAAAAAAAAmAIAAGRycy9k&#10;b3ducmV2LnhtbFBLBQYAAAAABAAEAPUAAACJAwAAAAA=&#10;" path="m2091,1859r-23,l2045,1889r-24,30l1995,1979r-26,60l1942,2113r-28,90l1886,2293r-29,105l1828,2488r-29,120l1771,2713r-29,105l1714,2938r-27,105l1660,3133r-25,105l1611,3327r-23,75l1566,3477r-20,45l1528,3567r-16,30l1497,3627r2532,l4020,3597r-26,-105l3969,3387r-19,-75l3257,3312r-44,-30l3171,3163r-21,-120l3129,2923r-20,-165l3088,2578r-14,-135l2407,2443r-40,-30l2347,2368r-20,-30l2307,2278r-21,-45l2265,2173r-21,-60l2223,2069r-21,-60l2180,1964r-22,-45l2136,1889r-45,-30xe" fillcolor="#94b3d6" stroked="f">
                    <v:path arrowok="t" o:connecttype="custom" o:connectlocs="2091,2828;2068,2828;2045,2858;2021,2888;1995,2948;1969,3008;1942,3082;1914,3172;1886,3262;1857,3367;1828,3457;1799,3577;1771,3682;1742,3787;1714,3907;1687,4012;1660,4102;1635,4207;1611,4296;1588,4371;1566,4446;1546,4491;1528,4536;1512,4566;1497,4596;4029,4596;4020,4566;3994,4461;3969,4356;3950,4281;3257,4281;3213,4251;3171,4132;3150,4012;3129,3892;3109,3727;3088,3547;3074,3412;2407,3412;2367,3382;2347,3337;2327,3307;2307,3247;2286,3202;2265,3142;2244,3082;2223,3038;2202,2978;2180,2933;2158,2888;2136,2858;2091,2828" o:connectangles="0,0,0,0,0,0,0,0,0,0,0,0,0,0,0,0,0,0,0,0,0,0,0,0,0,0,0,0,0,0,0,0,0,0,0,0,0,0,0,0,0,0,0,0,0,0,0,0,0,0,0,0"/>
                  </v:shape>
                  <v:shape id="Freeform 1058" o:spid="_x0000_s1061" style="position:absolute;left:1308;top:969;width:6806;height:4092;visibility:visible;mso-wrap-style:square;v-text-anchor:top" coordsize="6806,4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BEDsMA&#10;AADdAAAADwAAAGRycy9kb3ducmV2LnhtbERPTWvCQBC9F/wPywi91V17CGnqKmIsFOylRu/T7DQJ&#10;zc7G7EaTf+8WCr3N433OajPaVlyp941jDcuFAkFcOtNwpeFUvD2lIHxANtg6Jg0TedisZw8rzIy7&#10;8Sddj6ESMYR9hhrqELpMSl/WZNEvXEccuW/XWwwR9pU0Pd5iuG3ls1KJtNhwbKixo11N5c9xsBqS&#10;y9eYnM6HvFwW3bT/aChXxaD143zcvoIINIZ/8Z/73cT5Kn2B32/iC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BEDsMAAADdAAAADwAAAAAAAAAAAAAAAACYAgAAZHJzL2Rv&#10;d25yZXYueG1sUEsFBgAAAAAEAAQA9QAAAIgDAAAAAA==&#10;" path="m3636,2383r-49,45l3514,2593r-24,75l3466,2758r-24,75l3418,2923r-23,75l3371,3073r-23,75l3325,3208r-23,45l3280,3282r-23,30l3950,3312r-7,-30l3917,3178r-79,-315l3812,2758r-26,-90l3760,2593r-25,-75l3709,2473r-24,-45l3660,2398r-24,-15xe" fillcolor="#94b3d6" stroked="f">
                    <v:path arrowok="t" o:connecttype="custom" o:connectlocs="3636,3352;3587,3397;3514,3562;3490,3637;3466,3727;3442,3802;3418,3892;3395,3967;3371,4042;3348,4117;3325,4177;3302,4222;3280,4251;3257,4281;3950,4281;3943,4251;3917,4147;3838,3832;3812,3727;3786,3637;3760,3562;3735,3487;3709,3442;3685,3397;3660,3367;3636,3352" o:connectangles="0,0,0,0,0,0,0,0,0,0,0,0,0,0,0,0,0,0,0,0,0,0,0,0,0,0"/>
                  </v:shape>
                  <v:shape id="Freeform 1057" o:spid="_x0000_s1062" style="position:absolute;left:1308;top:969;width:6806;height:4092;visibility:visible;mso-wrap-style:square;v-text-anchor:top" coordsize="6806,4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N7TsUA&#10;AADdAAAADwAAAGRycy9kb3ducmV2LnhtbESPQW/CMAyF70j7D5En7QYJO1SjIyAEmzRpu0Dh7jWm&#10;rWicrglQ/v18QOJm6z2/93m+HHyrLtTHJrCF6cSAIi6Da7iysC8+x2+gYkJ22AYmCzeKsFw8jeaY&#10;u3DlLV12qVISwjFHC3VKXa51LGvyGCehIxbtGHqPSda+0q7Hq4T7Vr8ak2mPDUtDjR2taypPu7O3&#10;kP39Dtn+8L0pp0V3+/hpaGOKs7Uvz8PqHVSiIT3M9+svJ/hmJvzyjYy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3tOxQAAAN0AAAAPAAAAAAAAAAAAAAAAAJgCAABkcnMv&#10;ZG93bnJldi54bWxQSwUGAAAAAAQABAD1AAAAigMAAAAA&#10;" path="m2805,r-18,l2769,30r-34,135l2718,270r-16,120l2685,540r-16,150l2637,1019r-17,180l2604,1364r-17,180l2571,1694r-17,165l2537,1994r-18,134l2501,2233r-18,90l2464,2383r-38,60l3074,2443r-6,-60l3049,2173r-20,-209l3010,1739r-39,-435l2952,1079,2934,885,2915,690,2896,510,2878,360,2860,225,2841,120,2823,45,2805,xe" fillcolor="#94b3d6" stroked="f">
                    <v:path arrowok="t" o:connecttype="custom" o:connectlocs="2805,969;2787,969;2769,999;2735,1134;2718,1239;2702,1359;2685,1509;2669,1659;2637,1988;2620,2168;2604,2333;2587,2513;2571,2663;2554,2828;2537,2963;2519,3097;2501,3202;2483,3292;2464,3352;2426,3412;3074,3412;3068,3352;3049,3142;3029,2933;3010,2708;2971,2273;2952,2048;2934,1854;2915,1659;2896,1479;2878,1329;2860,1194;2841,1089;2823,1014;2805,969" o:connectangles="0,0,0,0,0,0,0,0,0,0,0,0,0,0,0,0,0,0,0,0,0,0,0,0,0,0,0,0,0,0,0,0,0,0,0"/>
                  </v:shape>
                </v:group>
                <v:group id="Group 1054" o:spid="_x0000_s1063" style="position:absolute;left:1304;top:958;width:6811;height:4103" coordorigin="1304,958" coordsize="6811,4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1055" o:spid="_x0000_s1064" style="position:absolute;left:1304;top:958;width:6811;height:4103;visibility:visible;mso-wrap-style:square;v-text-anchor:top" coordsize="6811,4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oM8IA&#10;AADdAAAADwAAAGRycy9kb3ducmV2LnhtbERPTWvCQBC9F/wPywi91Y2hSo2uIkpL6c2koN6G7JgE&#10;s7Nhd6vx37sFwds83ucsVr1pxYWcbywrGI8SEMSl1Q1XCn6Lz7cPED4ga2wtk4IbeVgtBy8LzLS9&#10;8o4ueahEDGGfoYI6hC6T0pc1GfQj2xFH7mSdwRChq6R2eI3hppVpkkylwYZjQ40dbWoqz/mfUZBb&#10;vy+m233vJrfDT0Hv6dHyl1Kvw349BxGoD0/xw/2t4/xklsL/N/EE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6gzwgAAAN0AAAAPAAAAAAAAAAAAAAAAAJgCAABkcnMvZG93&#10;bnJldi54bWxQSwUGAAAAAAQABAD1AAAAhwMAAAAA&#10;" path="m,4103r4,-12l10,4077r6,-17l23,4041r7,-22l38,3996r9,-24l75,3896r29,-74l134,3760r45,-46l187,3721r22,58l230,3867r8,31l260,3979r26,40l295,4019r33,-62l353,3853r14,-81l381,3673r15,-114l411,3433r16,-136l443,3153r17,-149l477,2852r17,-153l512,2549r18,-145l548,2266r19,-129l585,2020r19,-102l623,1833r19,-66l681,1704r19,7l741,1794r22,71l785,1954r22,103l830,2172r23,124l876,2428r23,137l922,2704r22,138l966,2979r22,131l1010,3234r21,114l1051,3450r19,88l1089,3608r34,85l1170,3728r14,-7l1225,3660r25,-65l1274,3522r11,-37l1297,3449r22,-63l1351,3325r11,-6l1372,3321r30,65l1419,3471r6,30l1430,3530r20,74l1477,3637r11,-2l1532,3574r38,-100l1592,3405r23,-79l1639,3238r25,-96l1691,3041r27,-106l1746,2826r29,-110l1803,2607r29,-108l1861,2395r29,-100l1918,2202r28,-85l1973,2042r26,-64l2049,1889r46,-26l2118,1872r44,55l2206,2015r42,108l2269,2180r21,55l2331,2336r40,75l2411,2445r19,-4l2468,2384r19,-61l2505,2237r18,-108l2541,2002r17,-142l2575,1705r16,-165l2608,1370r16,-174l2641,1023r16,-170l2673,690r16,-153l2706,396r16,-124l2739,167r17,-82l2791,r18,4l2845,119r19,105l2882,357r18,156l2919,690r19,193l2956,1089r19,215l2994,1525r20,222l3033,1968r20,215l3072,2390r20,194l3113,2761r20,158l3154,3054r21,107l3196,3237r43,70l3261,3309r23,-18l3329,3208r23,-60l3375,3078r24,-76l3422,2921r24,-84l3470,2755r24,-80l3518,2600r24,-67l3567,2476r48,-73l3640,2391r24,9l3713,2470r26,57l3764,2597r26,80l3816,2766r26,96l3868,2964r26,105l3921,3177r26,108l3973,3392r25,104l4024,3595r25,93l4075,3773r24,75l4124,3912r47,87l4217,4030r22,-1l4306,3975r44,-68l4392,3824r42,-89l4454,3692r40,-79l4533,3552r56,-38l4607,3518r51,45l4690,3614r31,63l4751,3747r29,72l4794,3854r29,67l4852,3979r45,60l4965,4073r17,2l4999,4075r68,-14l5101,4050r17,-6l5135,4039r17,-4l5170,4033r17,-2l5206,4032r79,10l5306,4046r20,4l5385,4058r38,2l5441,4060r67,-21l5558,3981r32,-65l5619,3845r10,-23l5656,3761r48,-48l5713,3716r31,58l5765,3848r7,28l5779,3903r25,76l5835,4033r25,14l5875,4046r54,-47l5972,3930r47,-91l6070,3735r26,-54l6123,3625r27,-54l6205,3468r54,-88l6312,3314r49,-35l6385,3275r23,6l6479,3347r47,76l6573,3516r46,106l6663,3733r42,109l6725,3895r19,50l6762,3991r17,43l6795,4071r15,32e" filled="f" strokecolor="#497dba" strokeweight=".19042mm">
                    <v:path arrowok="t" o:connecttype="custom" o:connectlocs="23,4999;104,4780;230,4825;328,4915;411,4391;494,3657;585,2978;700,2669;830,3130;944,3800;1051,4408;1184,4679;1297,4407;1402,4344;1477,4595;1615,4284;1746,3784;1890,3253;2049,2847;2248,3081;2411,3403;2523,3087;2608,2328;2689,1495;2791,958;2900,1471;2994,2483;3092,3542;3196,4195;3352,4106;3470,3713;3615,3361;3764,3555;3894,4027;4024,4553;4171,4957;4392,4782;4589,4472;4751,4705;4897,4997;5101,5008;5187,4989;5385,5016;5590,4874;5713,4674;5804,4937;5972,4888;6150,4529;6385,4233;6619,4580;6762,4949" o:connectangles="0,0,0,0,0,0,0,0,0,0,0,0,0,0,0,0,0,0,0,0,0,0,0,0,0,0,0,0,0,0,0,0,0,0,0,0,0,0,0,0,0,0,0,0,0,0,0,0,0,0,0"/>
                  </v:shape>
                </v:group>
                <v:group id="Group 1052" o:spid="_x0000_s1065" style="position:absolute;left:867;top:4618;width:426;height:1189" coordorigin="867,4618" coordsize="426,1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1053" o:spid="_x0000_s1066" style="position:absolute;left:867;top:4618;width:426;height:1189;visibility:visible;mso-wrap-style:square;v-text-anchor:top" coordsize="426,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zlMUA&#10;AADdAAAADwAAAGRycy9kb3ducmV2LnhtbERPTWvCQBC9F/wPyxR6a3YrIjZ1laKxePFgWlq9Ddkx&#10;Cc3Ohuwa03/fFQRv83ifM18OthE9db52rOElUSCIC2dqLjV8fW6eZyB8QDbYOCYNf+RhuRg9zDE1&#10;7sJ76vNQihjCPkUNVQhtKqUvKrLoE9cSR+7kOoshwq6UpsNLDLeNHCs1lRZrjg0VtrSqqPjNz1aD&#10;mq3Wx/ywyXbZxyH7Ocvv/niyWj89Du9vIAIN4S6+ubcmzlevE7h+E0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/OUxQAAAN0AAAAPAAAAAAAAAAAAAAAAAJgCAABkcnMv&#10;ZG93bnJldi54bWxQSwUGAAAAAAQABAD1AAAAigMAAAAA&#10;" path="m,1189r425,l425,,,,,1189xe" stroked="f">
                    <v:path arrowok="t" o:connecttype="custom" o:connectlocs="0,5807;425,5807;425,4618;0,4618;0,5807" o:connectangles="0,0,0,0,0"/>
                  </v:shape>
                </v:group>
                <v:group id="Group 1050" o:spid="_x0000_s1067" style="position:absolute;left:867;top:4618;width:426;height:1189" coordorigin="867,4618" coordsize="426,1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1051" o:spid="_x0000_s1068" style="position:absolute;left:867;top:4618;width:426;height:1189;visibility:visible;mso-wrap-style:square;v-text-anchor:top" coordsize="426,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AdcEA&#10;AADdAAAADwAAAGRycy9kb3ducmV2LnhtbERPS4vCMBC+L+x/CCN4kTVVULRrFFl2sTdZFbwOzfSB&#10;zaQ0scZ/bwTB23x8z1ltgmlET52rLSuYjBMQxLnVNZcKTse/rwUI55E1NpZJwZ0cbNafHytMtb3x&#10;P/UHX4oYwi5FBZX3bSqlyysy6Ma2JY5cYTuDPsKulLrDWww3jZwmyVwarDk2VNjST0X55XA1Cman&#10;YzZyevu73PdZ2J2LYhRcr9RwELbfIDwF/xa/3JmO85PlHJ7fx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lAHXBAAAA3QAAAA8AAAAAAAAAAAAAAAAAmAIAAGRycy9kb3du&#10;cmV2LnhtbFBLBQYAAAAABAAEAPUAAACGAwAAAAA=&#10;" path="m,1189r425,l425,,,,,1189xe" filled="f" strokecolor="white" strokeweight=".54014mm">
                    <v:path arrowok="t" o:connecttype="custom" o:connectlocs="0,5807;425,5807;425,4618;0,4618;0,5807" o:connectangles="0,0,0,0,0"/>
                  </v:shape>
                </v:group>
                <v:group id="Group 1048" o:spid="_x0000_s1069" style="position:absolute;left:3943;top:413;width:388;height:1679" coordorigin="3943,413" coordsize="388,1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1049" o:spid="_x0000_s1070" style="position:absolute;left:3943;top:413;width:388;height:1679;visibility:visible;mso-wrap-style:square;v-text-anchor:top" coordsize="388,1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eg7MIA&#10;AADdAAAADwAAAGRycy9kb3ducmV2LnhtbESPTYvCQAyG7wv+hyGCt3WqBz+qo6ggeFqw7noOndgW&#10;O5nSGbX66zcHwVtC3o8ny3XnanWnNlSeDYyGCSji3NuKCwO/p/33DFSIyBZrz2TgSQHWq97XElPr&#10;H3ykexYLJSEcUjRQxtikWoe8JIdh6BtiuV186zDK2hbatviQcFfrcZJMtMOKpaHEhnYl5dfs5qRk&#10;fPKbaX6+vnj70+2OcfSXVbUxg363WYCK1MWP+O0+WMFP5oIr38gIe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F6DswgAAAN0AAAAPAAAAAAAAAAAAAAAAAJgCAABkcnMvZG93&#10;bnJldi54bWxQSwUGAAAAAAQABAD1AAAAhwMAAAAA&#10;" path="m225,l195,53r-22,90l163,203r-11,68l141,347r-12,84l118,522r-11,97l95,722,83,830,72,942,60,1058,48,1177,36,1299,24,1423,12,1547,,1673r387,6l380,1553r-7,-125l365,1304r-7,-122l350,1063,343,946,335,834,327,726,320,623r-8,-98l304,434r-8,-84l287,273r-8,-68l270,145,253,54,225,xe" fillcolor="#e36c09" stroked="f">
                    <v:path arrowok="t" o:connecttype="custom" o:connectlocs="225,413;195,466;173,556;163,616;152,684;141,760;129,844;118,935;107,1032;95,1135;83,1243;72,1355;60,1471;48,1590;36,1712;24,1836;12,1960;0,2086;387,2092;380,1966;373,1841;365,1717;358,1595;350,1476;343,1359;335,1247;327,1139;320,1036;312,938;304,847;296,763;287,686;279,618;270,558;253,467;225,413" o:connectangles="0,0,0,0,0,0,0,0,0,0,0,0,0,0,0,0,0,0,0,0,0,0,0,0,0,0,0,0,0,0,0,0,0,0,0,0"/>
                  </v:shape>
                </v:group>
                <v:group id="Group 1041" o:spid="_x0000_s1071" style="position:absolute;left:3943;top:413;width:388;height:1679" coordorigin="3943,413" coordsize="388,1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047" o:spid="_x0000_s1072" style="position:absolute;left:3943;top:413;width:388;height:1679;visibility:visible;mso-wrap-style:square;v-text-anchor:top" coordsize="388,1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TaG8UA&#10;AADdAAAADwAAAGRycy9kb3ducmV2LnhtbESP3WrCQBCF7wXfYRmhd7prC2JTVymiEPHKnwcYstMk&#10;bXY2ZLea+PTORaF3M5wz53yz2vS+UTfqYh3YwnxmQBEXwdVcWrhe9tMlqJiQHTaBycJAETbr8WiF&#10;mQt3PtHtnEolIRwztFCl1GZax6Iij3EWWmLRvkLnMcnaldp1eJdw3+hXYxbaY83SUGFL24qKn/Ov&#10;t3DYDYfjw8Q239OwPFH+/k1vztqXSf/5ASpRn/7Nf9e5E/y5EX75Rkb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NobxQAAAN0AAAAPAAAAAAAAAAAAAAAAAJgCAABkcnMv&#10;ZG93bnJldi54bWxQSwUGAAAAAAQABAD1AAAAigMAAAAA&#10;" path="m,1673l12,1547,24,1423,36,1299,48,1177,60,1058,72,942,83,830,95,722,107,619r11,-97l129,431r12,-84l152,271r11,-68l173,143,195,53,225,r9,6l262,94r17,111l287,273r9,77l304,434r8,91l320,623r7,103l335,834r8,112l350,1063r8,119l365,1304r8,124l380,1553r7,126e" filled="f" strokecolor="#497dba" strokeweight=".19067mm">
                    <v:path arrowok="t" o:connecttype="custom" o:connectlocs="0,2086;12,1960;24,1836;36,1712;48,1590;60,1471;72,1355;83,1243;95,1135;107,1032;118,935;129,844;141,760;152,684;163,616;173,556;195,466;225,413;234,419;262,507;279,618;287,686;296,763;304,847;312,938;320,1036;327,1139;335,1247;343,1359;350,1476;358,1595;365,1717;373,1841;380,1966;387,2092" o:connectangles="0,0,0,0,0,0,0,0,0,0,0,0,0,0,0,0,0,0,0,0,0,0,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46" o:spid="_x0000_s1073" type="#_x0000_t202" style="position:absolute;left:1304;top:5041;width:6811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LvsMA&#10;AADdAAAADwAAAGRycy9kb3ducmV2LnhtbERPTWsCMRC9F/wPYQRvNdkexK5GEbFQKIjr9tDjuBl3&#10;g5vJdpPq+u9NodDbPN7nLNeDa8WV+mA9a8imCgRx5Y3lWsNn+fY8BxEissHWM2m4U4D1avS0xNz4&#10;Gxd0PcZapBAOOWpoYuxyKUPVkMMw9R1x4s6+dxgT7GtperylcNfKF6Vm0qHl1NBgR9uGqsvxx2nY&#10;fHGxs9/706E4F7YsXxV/zC5aT8bDZgEi0hD/xX/ud5PmZyqD32/S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XLvsMAAADdAAAADwAAAAAAAAAAAAAAAACYAgAAZHJzL2Rv&#10;d25yZXYueG1sUEsFBgAAAAAEAAQA9QAAAIgDAAAAAA==&#10;" filled="f" stroked="f">
                    <v:textbox inset="0,0,0,0">
                      <w:txbxContent>
                        <w:p w14:paraId="4E056195" w14:textId="77777777" w:rsidR="00F20CE2" w:rsidRDefault="003E30F1">
                          <w:pPr>
                            <w:spacing w:line="250" w:lineRule="exact"/>
                            <w:ind w:left="873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Demands</w:t>
                          </w:r>
                          <w:r>
                            <w:rPr>
                              <w:rFonts w:ascii="Calibri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that</w:t>
                          </w:r>
                          <w:r>
                            <w:rPr>
                              <w:rFonts w:ascii="Calibri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>are</w:t>
                          </w:r>
                          <w:r>
                            <w:rPr>
                              <w:rFonts w:ascii="Calibri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met</w:t>
                          </w:r>
                          <w:r>
                            <w:rPr>
                              <w:rFonts w:ascii="Calibri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by</w:t>
                          </w:r>
                          <w:r>
                            <w:rPr>
                              <w:rFonts w:ascii="Calibri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planned</w:t>
                          </w:r>
                          <w:r>
                            <w:rPr>
                              <w:rFonts w:ascii="Calibri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>environmental</w:t>
                          </w:r>
                        </w:p>
                      </w:txbxContent>
                    </v:textbox>
                  </v:shape>
                  <v:shape id="Text Box 1045" o:spid="_x0000_s1074" type="#_x0000_t202" style="position:absolute;left:1304;top:5341;width:6811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VycQA&#10;AADdAAAADwAAAGRycy9kb3ducmV2LnhtbERPTWvCQBC9C/0PyxS86a4epEY3IqWFQkEa48HjNDtJ&#10;FrOzaXar6b/vFgre5vE+Z7sbXSeuNATrWcNirkAQV95YbjScytfZE4gQkQ12nknDDwXY5Q+TLWbG&#10;37ig6zE2IoVwyFBDG2OfSRmqlhyGue+JE1f7wWFMcGikGfCWwl0nl0qtpEPLqaHFnp5bqi7Hb6dh&#10;f+bixX4dPj+KurBluVb8vrpoPX0c9xsQkcZ4F/+730yav1BL+PsmnS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nVcnEAAAA3QAAAA8AAAAAAAAAAAAAAAAAmAIAAGRycy9k&#10;b3ducmV2LnhtbFBLBQYAAAAABAAEAPUAAACJAwAAAAA=&#10;" filled="f" stroked="f">
                    <v:textbox inset="0,0,0,0">
                      <w:txbxContent>
                        <w:p w14:paraId="4E056196" w14:textId="77777777" w:rsidR="00F20CE2" w:rsidRDefault="003E30F1">
                          <w:pPr>
                            <w:spacing w:line="239" w:lineRule="exact"/>
                            <w:ind w:left="873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water</w:t>
                          </w:r>
                          <w:r>
                            <w:rPr>
                              <w:rFonts w:ascii="Calibri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delivery</w:t>
                          </w:r>
                          <w:r>
                            <w:rPr>
                              <w:rFonts w:ascii="Calibri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>consumptive</w:t>
                          </w:r>
                          <w:r>
                            <w:rPr>
                              <w:rFonts w:ascii="Calibri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use</w:t>
                          </w:r>
                        </w:p>
                      </w:txbxContent>
                    </v:textbox>
                  </v:shape>
                  <v:shape id="Text Box 1044" o:spid="_x0000_s1075" type="#_x0000_t202" style="position:absolute;left:4392;top:552;width:2022;height:1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vwUsMA&#10;AADdAAAADwAAAGRycy9kb3ducmV2LnhtbERPTWsCMRC9C/0PYQq9aaIFsVujSKkgCMV1e+hxuhl3&#10;g5vJdhN1/feNIHibx/uc+bJ3jThTF6xnDeORAkFcemO50vBdrIczECEiG2w8k4YrBVgungZzzIy/&#10;cE7nfaxECuGQoYY6xjaTMpQ1OQwj3xIn7uA7hzHBrpKmw0sKd42cKDWVDi2nhhpb+qipPO5PTsPq&#10;h/NP+/f1u8sPuS2KN8Xb6VHrl+d+9Q4iUh8f4rt7Y9L8sXqF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vwUsMAAADdAAAADwAAAAAAAAAAAAAAAACYAgAAZHJzL2Rv&#10;d25yZXYueG1sUEsFBgAAAAAEAAQA9QAAAIgDAAAAAA==&#10;" filled="f" stroked="f">
                    <v:textbox inset="0,0,0,0">
                      <w:txbxContent>
                        <w:p w14:paraId="4E056197" w14:textId="77777777" w:rsidR="00F20CE2" w:rsidRDefault="003E30F1">
                          <w:pPr>
                            <w:spacing w:line="241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Demands</w:t>
                          </w:r>
                          <w:r>
                            <w:rPr>
                              <w:rFonts w:ascii="Calibri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met</w:t>
                          </w:r>
                          <w:r>
                            <w:rPr>
                              <w:rFonts w:ascii="Calibri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by</w:t>
                          </w:r>
                        </w:p>
                        <w:p w14:paraId="4E056198" w14:textId="77777777" w:rsidR="00F20CE2" w:rsidRDefault="003E30F1">
                          <w:pPr>
                            <w:spacing w:before="1" w:line="235" w:lineRule="auto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unregulated/</w:t>
                          </w:r>
                          <w:r>
                            <w:rPr>
                              <w:rFonts w:ascii="Calibri"/>
                              <w:spacing w:val="-2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>natural</w:t>
                          </w:r>
                          <w:r>
                            <w:rPr>
                              <w:rFonts w:ascii="Calibri"/>
                              <w:spacing w:val="29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flows,</w:t>
                          </w:r>
                          <w:r>
                            <w:rPr>
                              <w:rFonts w:ascii="Calibri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Calibri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above</w:t>
                          </w:r>
                          <w:r>
                            <w:rPr>
                              <w:rFonts w:ascii="Calibri"/>
                              <w:spacing w:val="24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delivery</w:t>
                          </w:r>
                          <w:r>
                            <w:rPr>
                              <w:rFonts w:ascii="Calibri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>constraints</w:t>
                          </w:r>
                        </w:p>
                      </w:txbxContent>
                    </v:textbox>
                  </v:shape>
                  <v:shape id="Text Box 1043" o:spid="_x0000_s1076" type="#_x0000_t202" style="position:absolute;left:5329;top:3226;width:2041;height: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oJsMA&#10;AADdAAAADwAAAGRycy9kb3ducmV2LnhtbERPTWsCMRC9C/0PYQq9aaIUsVujSKkgCMV1e+hxuhl3&#10;g5vJdhN1/feNIHibx/uc+bJ3jThTF6xnDeORAkFcemO50vBdrIczECEiG2w8k4YrBVgungZzzIy/&#10;cE7nfaxECuGQoYY6xjaTMpQ1OQwj3xIn7uA7hzHBrpKmw0sKd42cKDWVDi2nhhpb+qipPO5PTsPq&#10;h/NP+/f1u8sPuS2KN8Xb6VHrl+d+9Q4iUh8f4rt7Y9L8sXqF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JoJsMAAADdAAAADwAAAAAAAAAAAAAAAACYAgAAZHJzL2Rv&#10;d25yZXYueG1sUEsFBgAAAAAEAAQA9QAAAIgDAAAAAA==&#10;" filled="f" stroked="f">
                    <v:textbox inset="0,0,0,0">
                      <w:txbxContent>
                        <w:p w14:paraId="4E056199" w14:textId="77777777" w:rsidR="00F20CE2" w:rsidRDefault="003E30F1">
                          <w:pPr>
                            <w:spacing w:line="241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Demands</w:t>
                          </w:r>
                          <w:r>
                            <w:rPr>
                              <w:rFonts w:ascii="Calibri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that</w:t>
                          </w:r>
                        </w:p>
                        <w:p w14:paraId="4E05619A" w14:textId="77777777" w:rsidR="00F20CE2" w:rsidRDefault="003E30F1">
                          <w:pPr>
                            <w:spacing w:line="288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>environmental</w:t>
                          </w:r>
                          <w:r>
                            <w:rPr>
                              <w:rFonts w:ascii="Calibri"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water</w:t>
                          </w:r>
                        </w:p>
                        <w:p w14:paraId="4E05619B" w14:textId="77777777" w:rsidR="00F20CE2" w:rsidRDefault="003E30F1">
                          <w:pPr>
                            <w:spacing w:line="286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>may</w:t>
                          </w:r>
                          <w:r>
                            <w:rPr>
                              <w:rFonts w:ascii="Calibri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contribute</w:t>
                          </w:r>
                          <w:r>
                            <w:rPr>
                              <w:rFonts w:ascii="Calibri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to</w:t>
                          </w:r>
                        </w:p>
                      </w:txbxContent>
                    </v:textbox>
                  </v:shape>
                  <v:shape id="Text Box 1042" o:spid="_x0000_s1077" type="#_x0000_t202" style="position:absolute;left:4392;top:5730;width:424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7NvcMA&#10;AADdAAAADwAAAGRycy9kb3ducmV2LnhtbERPTWsCMRC9C/0PYQq9aaJQsVujSKkgCMV1e+hxuhl3&#10;g5vJdhN1/feNIHibx/uc+bJ3jThTF6xnDeORAkFcemO50vBdrIczECEiG2w8k4YrBVgungZzzIy/&#10;cE7nfaxECuGQoYY6xjaTMpQ1OQwj3xIn7uA7hzHBrpKmw0sKd42cKDWVDi2nhhpb+qipPO5PTsPq&#10;h/NP+/f1u8sPuS2KN8Xb6VHrl+d+9Q4iUh8f4rt7Y9L8sXqF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7NvcMAAADdAAAADwAAAAAAAAAAAAAAAACYAgAAZHJzL2Rv&#10;d25yZXYueG1sUEsFBgAAAAAEAAQA9QAAAIgDAAAAAA==&#10;" filled="f" stroked="f">
                    <v:textbox inset="0,0,0,0">
                      <w:txbxContent>
                        <w:p w14:paraId="4E05619C" w14:textId="77777777" w:rsidR="00F20CE2" w:rsidRDefault="003E30F1">
                          <w:pPr>
                            <w:spacing w:line="210" w:lineRule="exact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1"/>
                            </w:rPr>
                            <w:t>Time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color w:val="E36C09"/>
          <w:spacing w:val="-2"/>
          <w:sz w:val="18"/>
        </w:rPr>
        <w:t>Murray</w:t>
      </w:r>
      <w:r>
        <w:rPr>
          <w:rFonts w:ascii="Calibri"/>
          <w:color w:val="E36C09"/>
          <w:spacing w:val="-6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flows</w:t>
      </w:r>
      <w:r>
        <w:rPr>
          <w:rFonts w:ascii="Calibri"/>
          <w:color w:val="E36C09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that</w:t>
      </w:r>
      <w:r>
        <w:rPr>
          <w:rFonts w:ascii="Calibri"/>
          <w:color w:val="E36C09"/>
          <w:spacing w:val="-3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 xml:space="preserve">would </w:t>
      </w:r>
      <w:r>
        <w:rPr>
          <w:rFonts w:ascii="Calibri"/>
          <w:color w:val="E36C09"/>
          <w:spacing w:val="-2"/>
          <w:sz w:val="18"/>
        </w:rPr>
        <w:t>create</w:t>
      </w:r>
      <w:r>
        <w:rPr>
          <w:rFonts w:ascii="Calibri"/>
          <w:color w:val="E36C09"/>
          <w:spacing w:val="29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unacceptable</w:t>
      </w:r>
      <w:r>
        <w:rPr>
          <w:rFonts w:ascii="Calibri"/>
          <w:color w:val="E36C09"/>
          <w:spacing w:val="-5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third</w:t>
      </w:r>
      <w:r>
        <w:rPr>
          <w:rFonts w:ascii="Calibri"/>
          <w:color w:val="E36C09"/>
          <w:spacing w:val="-6"/>
          <w:sz w:val="18"/>
        </w:rPr>
        <w:t xml:space="preserve"> </w:t>
      </w:r>
      <w:r>
        <w:rPr>
          <w:rFonts w:ascii="Calibri"/>
          <w:color w:val="E36C09"/>
          <w:sz w:val="18"/>
        </w:rPr>
        <w:t>party</w:t>
      </w:r>
      <w:r>
        <w:rPr>
          <w:rFonts w:ascii="Calibri"/>
          <w:color w:val="E36C09"/>
          <w:spacing w:val="-4"/>
          <w:sz w:val="18"/>
        </w:rPr>
        <w:t xml:space="preserve"> </w:t>
      </w:r>
      <w:r>
        <w:rPr>
          <w:rFonts w:ascii="Calibri"/>
          <w:color w:val="E36C09"/>
          <w:sz w:val="18"/>
        </w:rPr>
        <w:t>impacts</w:t>
      </w:r>
      <w:r>
        <w:rPr>
          <w:rFonts w:ascii="Calibri"/>
          <w:color w:val="E36C09"/>
          <w:spacing w:val="29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(specific</w:t>
      </w:r>
      <w:r>
        <w:rPr>
          <w:rFonts w:ascii="Calibri"/>
          <w:color w:val="E36C09"/>
          <w:sz w:val="18"/>
        </w:rPr>
        <w:t xml:space="preserve"> </w:t>
      </w:r>
      <w:r>
        <w:rPr>
          <w:rFonts w:ascii="Calibri"/>
          <w:color w:val="E36C09"/>
          <w:spacing w:val="-2"/>
          <w:sz w:val="18"/>
        </w:rPr>
        <w:t>rate</w:t>
      </w:r>
      <w:r>
        <w:rPr>
          <w:rFonts w:ascii="Calibri"/>
          <w:color w:val="E36C09"/>
          <w:spacing w:val="-1"/>
          <w:sz w:val="18"/>
        </w:rPr>
        <w:t xml:space="preserve"> </w:t>
      </w:r>
      <w:r>
        <w:rPr>
          <w:rFonts w:ascii="Calibri"/>
          <w:color w:val="E36C09"/>
          <w:sz w:val="18"/>
        </w:rPr>
        <w:t xml:space="preserve">is </w:t>
      </w:r>
      <w:r>
        <w:rPr>
          <w:rFonts w:ascii="Calibri"/>
          <w:color w:val="E36C09"/>
          <w:spacing w:val="-1"/>
          <w:sz w:val="18"/>
        </w:rPr>
        <w:t>variable)</w:t>
      </w:r>
    </w:p>
    <w:p w14:paraId="4E0556D6" w14:textId="77777777" w:rsidR="00F20CE2" w:rsidRDefault="003E30F1">
      <w:pPr>
        <w:numPr>
          <w:ilvl w:val="2"/>
          <w:numId w:val="15"/>
        </w:numPr>
        <w:tabs>
          <w:tab w:val="left" w:pos="7998"/>
        </w:tabs>
        <w:spacing w:line="215" w:lineRule="exac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E36C09"/>
          <w:spacing w:val="-2"/>
          <w:sz w:val="18"/>
        </w:rPr>
        <w:t>Edward</w:t>
      </w:r>
      <w:r>
        <w:rPr>
          <w:rFonts w:ascii="Calibri"/>
          <w:color w:val="E36C09"/>
          <w:spacing w:val="-4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River flows</w:t>
      </w:r>
      <w:r>
        <w:rPr>
          <w:rFonts w:ascii="Calibri"/>
          <w:color w:val="E36C09"/>
          <w:spacing w:val="2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above</w:t>
      </w:r>
    </w:p>
    <w:p w14:paraId="4E0556D7" w14:textId="77777777" w:rsidR="00F20CE2" w:rsidRDefault="003E30F1">
      <w:pPr>
        <w:spacing w:line="216" w:lineRule="exact"/>
        <w:ind w:right="341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E36C09"/>
          <w:sz w:val="18"/>
        </w:rPr>
        <w:t>2</w:t>
      </w:r>
      <w:r>
        <w:rPr>
          <w:rFonts w:ascii="Calibri"/>
          <w:color w:val="E36C09"/>
          <w:spacing w:val="1"/>
          <w:sz w:val="18"/>
        </w:rPr>
        <w:t xml:space="preserve"> </w:t>
      </w:r>
      <w:r>
        <w:rPr>
          <w:rFonts w:ascii="Calibri"/>
          <w:color w:val="E36C09"/>
          <w:sz w:val="18"/>
        </w:rPr>
        <w:t>700ML/d</w:t>
      </w:r>
      <w:r>
        <w:rPr>
          <w:rFonts w:ascii="Calibri"/>
          <w:color w:val="E36C09"/>
          <w:spacing w:val="-3"/>
          <w:sz w:val="18"/>
        </w:rPr>
        <w:t xml:space="preserve"> </w:t>
      </w:r>
      <w:r>
        <w:rPr>
          <w:rFonts w:ascii="Calibri"/>
          <w:color w:val="E36C09"/>
          <w:spacing w:val="-2"/>
          <w:sz w:val="18"/>
        </w:rPr>
        <w:t xml:space="preserve">(d/s </w:t>
      </w:r>
      <w:r>
        <w:rPr>
          <w:rFonts w:ascii="Calibri"/>
          <w:color w:val="E36C09"/>
          <w:spacing w:val="-1"/>
          <w:sz w:val="18"/>
        </w:rPr>
        <w:t>Stephens</w:t>
      </w:r>
      <w:r>
        <w:rPr>
          <w:rFonts w:ascii="Calibri"/>
          <w:color w:val="E36C09"/>
          <w:spacing w:val="-4"/>
          <w:sz w:val="18"/>
        </w:rPr>
        <w:t xml:space="preserve"> </w:t>
      </w:r>
      <w:r>
        <w:rPr>
          <w:rFonts w:ascii="Calibri"/>
          <w:color w:val="E36C09"/>
          <w:spacing w:val="-2"/>
          <w:sz w:val="18"/>
        </w:rPr>
        <w:t>Weir)</w:t>
      </w:r>
    </w:p>
    <w:p w14:paraId="4E0556D8" w14:textId="77777777" w:rsidR="00F20CE2" w:rsidRDefault="003E30F1">
      <w:pPr>
        <w:numPr>
          <w:ilvl w:val="2"/>
          <w:numId w:val="15"/>
        </w:numPr>
        <w:tabs>
          <w:tab w:val="left" w:pos="7998"/>
        </w:tabs>
        <w:spacing w:line="216" w:lineRule="exac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E36C09"/>
          <w:spacing w:val="-3"/>
          <w:sz w:val="18"/>
        </w:rPr>
        <w:t>Yallakool-Wakool</w:t>
      </w:r>
      <w:r>
        <w:rPr>
          <w:rFonts w:ascii="Calibri"/>
          <w:color w:val="E36C09"/>
          <w:spacing w:val="-1"/>
          <w:sz w:val="18"/>
        </w:rPr>
        <w:t xml:space="preserve"> flows</w:t>
      </w:r>
      <w:r>
        <w:rPr>
          <w:rFonts w:ascii="Calibri"/>
          <w:color w:val="E36C09"/>
          <w:spacing w:val="2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above</w:t>
      </w:r>
    </w:p>
    <w:p w14:paraId="4E0556D9" w14:textId="77777777" w:rsidR="00F20CE2" w:rsidRDefault="003E30F1">
      <w:pPr>
        <w:spacing w:line="216" w:lineRule="exact"/>
        <w:ind w:right="212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E36C09"/>
          <w:sz w:val="18"/>
        </w:rPr>
        <w:t>600</w:t>
      </w:r>
      <w:r>
        <w:rPr>
          <w:rFonts w:ascii="Calibri"/>
          <w:color w:val="E36C09"/>
          <w:spacing w:val="1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ML/d</w:t>
      </w:r>
      <w:r>
        <w:rPr>
          <w:rFonts w:ascii="Calibri"/>
          <w:color w:val="E36C09"/>
          <w:spacing w:val="-2"/>
          <w:sz w:val="18"/>
        </w:rPr>
        <w:t xml:space="preserve"> (d/s </w:t>
      </w:r>
      <w:r>
        <w:rPr>
          <w:rFonts w:ascii="Calibri"/>
          <w:color w:val="E36C09"/>
          <w:spacing w:val="-1"/>
          <w:sz w:val="18"/>
        </w:rPr>
        <w:t xml:space="preserve">of </w:t>
      </w:r>
      <w:r>
        <w:rPr>
          <w:rFonts w:ascii="Calibri"/>
          <w:color w:val="E36C09"/>
          <w:sz w:val="18"/>
        </w:rPr>
        <w:t>the</w:t>
      </w:r>
      <w:r>
        <w:rPr>
          <w:rFonts w:ascii="Calibri"/>
          <w:color w:val="E36C09"/>
          <w:spacing w:val="-1"/>
          <w:sz w:val="18"/>
        </w:rPr>
        <w:t xml:space="preserve"> confluence)</w:t>
      </w:r>
    </w:p>
    <w:p w14:paraId="4E0556DA" w14:textId="77777777" w:rsidR="00F20CE2" w:rsidRDefault="003E30F1">
      <w:pPr>
        <w:numPr>
          <w:ilvl w:val="2"/>
          <w:numId w:val="15"/>
        </w:numPr>
        <w:tabs>
          <w:tab w:val="left" w:pos="7998"/>
        </w:tabs>
        <w:spacing w:before="1" w:line="235" w:lineRule="auto"/>
        <w:ind w:right="627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E36C09"/>
          <w:spacing w:val="-1"/>
          <w:sz w:val="18"/>
        </w:rPr>
        <w:t>Colligen</w:t>
      </w:r>
      <w:r>
        <w:rPr>
          <w:rFonts w:ascii="Calibri"/>
          <w:color w:val="E36C09"/>
          <w:spacing w:val="40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Creek flows</w:t>
      </w:r>
      <w:r>
        <w:rPr>
          <w:rFonts w:ascii="Calibri"/>
          <w:color w:val="E36C09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above</w:t>
      </w:r>
      <w:r>
        <w:rPr>
          <w:rFonts w:ascii="Calibri"/>
          <w:color w:val="E36C09"/>
          <w:spacing w:val="29"/>
          <w:sz w:val="18"/>
        </w:rPr>
        <w:t xml:space="preserve"> </w:t>
      </w:r>
      <w:r>
        <w:rPr>
          <w:rFonts w:ascii="Calibri"/>
          <w:color w:val="E36C09"/>
          <w:sz w:val="18"/>
        </w:rPr>
        <w:t>450</w:t>
      </w:r>
      <w:r>
        <w:rPr>
          <w:rFonts w:ascii="Calibri"/>
          <w:color w:val="E36C09"/>
          <w:spacing w:val="1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ML/d</w:t>
      </w:r>
    </w:p>
    <w:p w14:paraId="4E0556DB" w14:textId="6F812309" w:rsidR="00F20CE2" w:rsidRDefault="003E30F1">
      <w:pPr>
        <w:numPr>
          <w:ilvl w:val="2"/>
          <w:numId w:val="15"/>
        </w:numPr>
        <w:tabs>
          <w:tab w:val="left" w:pos="7998"/>
        </w:tabs>
        <w:spacing w:line="235" w:lineRule="auto"/>
        <w:ind w:right="217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 wp14:anchorId="4E056137" wp14:editId="0733F66B">
                <wp:simplePos x="0" y="0"/>
                <wp:positionH relativeFrom="page">
                  <wp:posOffset>530225</wp:posOffset>
                </wp:positionH>
                <wp:positionV relativeFrom="paragraph">
                  <wp:posOffset>281940</wp:posOffset>
                </wp:positionV>
                <wp:extent cx="159385" cy="528955"/>
                <wp:effectExtent l="0" t="0" r="0" b="0"/>
                <wp:wrapNone/>
                <wp:docPr id="1053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5619D" w14:textId="77777777" w:rsidR="00F20CE2" w:rsidRDefault="003E30F1">
                            <w:pPr>
                              <w:spacing w:line="234" w:lineRule="exact"/>
                              <w:ind w:left="20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Flow</w:t>
                            </w:r>
                            <w:r>
                              <w:rPr>
                                <w:rFonts w:ascii="Calibri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sz w:val="21"/>
                              </w:rPr>
                              <w:t>rate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56137" id="Text Box 1039" o:spid="_x0000_s1078" type="#_x0000_t202" style="position:absolute;left:0;text-align:left;margin-left:41.75pt;margin-top:22.2pt;width:12.55pt;height:41.65pt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14:paraId="4E05619D" w14:textId="77777777" w:rsidR="00F20CE2" w:rsidRDefault="003E30F1">
                      <w:pPr>
                        <w:spacing w:line="234" w:lineRule="exact"/>
                        <w:ind w:left="20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spacing w:val="-1"/>
                          <w:sz w:val="21"/>
                        </w:rPr>
                        <w:t>Flow</w:t>
                      </w:r>
                      <w:r>
                        <w:rPr>
                          <w:rFonts w:ascii="Calibri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sz w:val="21"/>
                        </w:rPr>
                        <w:t>rate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E36C09"/>
          <w:spacing w:val="-2"/>
          <w:sz w:val="18"/>
        </w:rPr>
        <w:t>Large</w:t>
      </w:r>
      <w:r>
        <w:rPr>
          <w:rFonts w:ascii="Calibri"/>
          <w:color w:val="E36C09"/>
          <w:spacing w:val="-1"/>
          <w:sz w:val="18"/>
        </w:rPr>
        <w:t xml:space="preserve"> flows</w:t>
      </w:r>
      <w:r>
        <w:rPr>
          <w:rFonts w:ascii="Calibri"/>
          <w:color w:val="E36C09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into</w:t>
      </w:r>
      <w:r>
        <w:rPr>
          <w:rFonts w:ascii="Calibri"/>
          <w:color w:val="E36C09"/>
          <w:spacing w:val="-3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entire</w:t>
      </w:r>
      <w:r>
        <w:rPr>
          <w:rFonts w:ascii="Calibri"/>
          <w:color w:val="E36C09"/>
          <w:spacing w:val="-3"/>
          <w:sz w:val="18"/>
        </w:rPr>
        <w:t xml:space="preserve"> </w:t>
      </w:r>
      <w:r>
        <w:rPr>
          <w:rFonts w:ascii="Calibri"/>
          <w:color w:val="E36C09"/>
          <w:sz w:val="18"/>
        </w:rPr>
        <w:t>floodplain</w:t>
      </w:r>
      <w:r>
        <w:rPr>
          <w:rFonts w:ascii="Calibri"/>
          <w:color w:val="E36C09"/>
          <w:spacing w:val="23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forests</w:t>
      </w:r>
    </w:p>
    <w:p w14:paraId="4E0556DC" w14:textId="77777777" w:rsidR="00F20CE2" w:rsidRDefault="003E30F1">
      <w:pPr>
        <w:spacing w:before="79" w:line="216" w:lineRule="exact"/>
        <w:ind w:left="7793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color w:val="00AF50"/>
          <w:spacing w:val="-1"/>
          <w:sz w:val="18"/>
        </w:rPr>
        <w:t>Focus for</w:t>
      </w:r>
      <w:r>
        <w:rPr>
          <w:rFonts w:ascii="Calibri"/>
          <w:b/>
          <w:color w:val="00AF50"/>
          <w:spacing w:val="-2"/>
          <w:sz w:val="18"/>
        </w:rPr>
        <w:t xml:space="preserve"> </w:t>
      </w:r>
      <w:r>
        <w:rPr>
          <w:rFonts w:ascii="Calibri"/>
          <w:b/>
          <w:color w:val="00AF50"/>
          <w:spacing w:val="-1"/>
          <w:sz w:val="18"/>
        </w:rPr>
        <w:t xml:space="preserve">environmental </w:t>
      </w:r>
      <w:r>
        <w:rPr>
          <w:rFonts w:ascii="Calibri"/>
          <w:b/>
          <w:color w:val="00AF50"/>
          <w:spacing w:val="-2"/>
          <w:sz w:val="18"/>
        </w:rPr>
        <w:t>water</w:t>
      </w:r>
      <w:r>
        <w:rPr>
          <w:rFonts w:ascii="Calibri"/>
          <w:b/>
          <w:color w:val="00AF50"/>
          <w:spacing w:val="28"/>
          <w:sz w:val="18"/>
        </w:rPr>
        <w:t xml:space="preserve"> </w:t>
      </w:r>
      <w:r>
        <w:rPr>
          <w:rFonts w:ascii="Calibri"/>
          <w:b/>
          <w:color w:val="00AF50"/>
          <w:spacing w:val="-1"/>
          <w:sz w:val="18"/>
        </w:rPr>
        <w:t>contribution</w:t>
      </w:r>
      <w:r>
        <w:rPr>
          <w:rFonts w:ascii="Calibri"/>
          <w:b/>
          <w:color w:val="00AF50"/>
          <w:spacing w:val="-3"/>
          <w:sz w:val="18"/>
        </w:rPr>
        <w:t xml:space="preserve"> </w:t>
      </w:r>
      <w:r>
        <w:rPr>
          <w:rFonts w:ascii="Calibri"/>
          <w:b/>
          <w:color w:val="00AF50"/>
          <w:spacing w:val="-1"/>
          <w:sz w:val="18"/>
        </w:rPr>
        <w:t>subject to</w:t>
      </w:r>
      <w:r>
        <w:rPr>
          <w:rFonts w:ascii="Calibri"/>
          <w:b/>
          <w:color w:val="00AF50"/>
          <w:spacing w:val="1"/>
          <w:sz w:val="18"/>
        </w:rPr>
        <w:t xml:space="preserve"> </w:t>
      </w:r>
      <w:r>
        <w:rPr>
          <w:rFonts w:ascii="Calibri"/>
          <w:b/>
          <w:color w:val="00AF50"/>
          <w:spacing w:val="-1"/>
          <w:sz w:val="18"/>
        </w:rPr>
        <w:t>seasonal</w:t>
      </w:r>
      <w:r>
        <w:rPr>
          <w:rFonts w:ascii="Calibri"/>
          <w:b/>
          <w:color w:val="00AF50"/>
          <w:spacing w:val="43"/>
          <w:sz w:val="18"/>
        </w:rPr>
        <w:t xml:space="preserve"> </w:t>
      </w:r>
      <w:r>
        <w:rPr>
          <w:rFonts w:ascii="Calibri"/>
          <w:b/>
          <w:color w:val="00AF50"/>
          <w:sz w:val="18"/>
        </w:rPr>
        <w:t>conditions:</w:t>
      </w:r>
    </w:p>
    <w:p w14:paraId="4E0556DD" w14:textId="77777777" w:rsidR="00F20CE2" w:rsidRDefault="003E30F1">
      <w:pPr>
        <w:numPr>
          <w:ilvl w:val="2"/>
          <w:numId w:val="15"/>
        </w:numPr>
        <w:tabs>
          <w:tab w:val="left" w:pos="8009"/>
        </w:tabs>
        <w:spacing w:before="1" w:line="218" w:lineRule="exact"/>
        <w:ind w:left="8008" w:hanging="21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00AF50"/>
          <w:spacing w:val="-1"/>
          <w:sz w:val="18"/>
        </w:rPr>
        <w:t>Small</w:t>
      </w:r>
      <w:r>
        <w:rPr>
          <w:rFonts w:ascii="Calibri"/>
          <w:color w:val="00AF50"/>
          <w:sz w:val="18"/>
        </w:rPr>
        <w:t xml:space="preserve"> </w:t>
      </w:r>
      <w:r>
        <w:rPr>
          <w:rFonts w:ascii="Calibri"/>
          <w:color w:val="00AF50"/>
          <w:spacing w:val="-1"/>
          <w:sz w:val="18"/>
        </w:rPr>
        <w:t>to moderate</w:t>
      </w:r>
      <w:r>
        <w:rPr>
          <w:rFonts w:ascii="Calibri"/>
          <w:color w:val="00AF50"/>
          <w:spacing w:val="-3"/>
          <w:sz w:val="18"/>
        </w:rPr>
        <w:t xml:space="preserve"> </w:t>
      </w:r>
      <w:r>
        <w:rPr>
          <w:rFonts w:ascii="Calibri"/>
          <w:color w:val="00AF50"/>
          <w:spacing w:val="-2"/>
          <w:sz w:val="18"/>
        </w:rPr>
        <w:t>Murray</w:t>
      </w:r>
      <w:r>
        <w:rPr>
          <w:rFonts w:ascii="Calibri"/>
          <w:color w:val="00AF50"/>
          <w:spacing w:val="-6"/>
          <w:sz w:val="18"/>
        </w:rPr>
        <w:t xml:space="preserve"> </w:t>
      </w:r>
      <w:r>
        <w:rPr>
          <w:rFonts w:ascii="Calibri"/>
          <w:color w:val="00AF50"/>
          <w:spacing w:val="-1"/>
          <w:sz w:val="18"/>
        </w:rPr>
        <w:t>River</w:t>
      </w:r>
    </w:p>
    <w:p w14:paraId="4E0556DE" w14:textId="77777777" w:rsidR="00F20CE2" w:rsidRDefault="003E30F1">
      <w:pPr>
        <w:spacing w:line="216" w:lineRule="exact"/>
        <w:ind w:right="2226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00AF50"/>
          <w:spacing w:val="-1"/>
          <w:w w:val="95"/>
          <w:sz w:val="18"/>
        </w:rPr>
        <w:t>flows</w:t>
      </w:r>
    </w:p>
    <w:p w14:paraId="4E0556DF" w14:textId="77777777" w:rsidR="00F20CE2" w:rsidRDefault="003E30F1">
      <w:pPr>
        <w:numPr>
          <w:ilvl w:val="2"/>
          <w:numId w:val="15"/>
        </w:numPr>
        <w:tabs>
          <w:tab w:val="left" w:pos="8009"/>
        </w:tabs>
        <w:spacing w:before="1" w:line="235" w:lineRule="auto"/>
        <w:ind w:left="8008" w:right="190" w:hanging="21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00AF50"/>
          <w:spacing w:val="-1"/>
          <w:sz w:val="18"/>
        </w:rPr>
        <w:t>Small</w:t>
      </w:r>
      <w:r>
        <w:rPr>
          <w:rFonts w:ascii="Calibri"/>
          <w:color w:val="00AF50"/>
          <w:sz w:val="18"/>
        </w:rPr>
        <w:t xml:space="preserve"> </w:t>
      </w:r>
      <w:r>
        <w:rPr>
          <w:rFonts w:ascii="Calibri"/>
          <w:color w:val="00AF50"/>
          <w:spacing w:val="-1"/>
          <w:sz w:val="18"/>
        </w:rPr>
        <w:t>to moderate</w:t>
      </w:r>
      <w:r>
        <w:rPr>
          <w:rFonts w:ascii="Calibri"/>
          <w:color w:val="00AF50"/>
          <w:spacing w:val="-3"/>
          <w:sz w:val="18"/>
        </w:rPr>
        <w:t xml:space="preserve"> </w:t>
      </w:r>
      <w:r>
        <w:rPr>
          <w:rFonts w:ascii="Calibri"/>
          <w:color w:val="00AF50"/>
          <w:sz w:val="18"/>
        </w:rPr>
        <w:t>Barmah-</w:t>
      </w:r>
      <w:r>
        <w:rPr>
          <w:rFonts w:ascii="Calibri"/>
          <w:color w:val="00AF50"/>
          <w:spacing w:val="28"/>
          <w:sz w:val="18"/>
        </w:rPr>
        <w:t xml:space="preserve"> </w:t>
      </w:r>
      <w:r>
        <w:rPr>
          <w:rFonts w:ascii="Calibri"/>
          <w:color w:val="00AF50"/>
          <w:spacing w:val="-1"/>
          <w:sz w:val="18"/>
        </w:rPr>
        <w:t xml:space="preserve">Millewa </w:t>
      </w:r>
      <w:r>
        <w:rPr>
          <w:rFonts w:ascii="Calibri"/>
          <w:color w:val="00AF50"/>
          <w:sz w:val="18"/>
        </w:rPr>
        <w:t>and</w:t>
      </w:r>
      <w:r>
        <w:rPr>
          <w:rFonts w:ascii="Calibri"/>
          <w:color w:val="00AF50"/>
          <w:spacing w:val="-3"/>
          <w:sz w:val="18"/>
        </w:rPr>
        <w:t xml:space="preserve"> </w:t>
      </w:r>
      <w:r>
        <w:rPr>
          <w:rFonts w:ascii="Calibri"/>
          <w:color w:val="00AF50"/>
          <w:spacing w:val="-1"/>
          <w:sz w:val="18"/>
        </w:rPr>
        <w:t>Gunbower-</w:t>
      </w:r>
      <w:r>
        <w:rPr>
          <w:rFonts w:ascii="Calibri"/>
          <w:color w:val="00AF50"/>
          <w:spacing w:val="23"/>
          <w:sz w:val="18"/>
        </w:rPr>
        <w:t xml:space="preserve"> </w:t>
      </w:r>
      <w:r>
        <w:rPr>
          <w:rFonts w:ascii="Calibri"/>
          <w:color w:val="00AF50"/>
          <w:spacing w:val="-1"/>
          <w:sz w:val="18"/>
        </w:rPr>
        <w:t>Koondrook-Perricoota</w:t>
      </w:r>
      <w:r>
        <w:rPr>
          <w:rFonts w:ascii="Calibri"/>
          <w:color w:val="00AF50"/>
          <w:spacing w:val="-3"/>
          <w:sz w:val="18"/>
        </w:rPr>
        <w:t xml:space="preserve"> </w:t>
      </w:r>
      <w:r>
        <w:rPr>
          <w:rFonts w:ascii="Calibri"/>
          <w:color w:val="00AF50"/>
          <w:spacing w:val="-1"/>
          <w:sz w:val="18"/>
        </w:rPr>
        <w:t>Floodplain</w:t>
      </w:r>
      <w:r>
        <w:rPr>
          <w:rFonts w:ascii="Calibri"/>
          <w:color w:val="00AF50"/>
          <w:spacing w:val="21"/>
          <w:sz w:val="18"/>
        </w:rPr>
        <w:t xml:space="preserve"> </w:t>
      </w:r>
      <w:r>
        <w:rPr>
          <w:rFonts w:ascii="Calibri"/>
          <w:color w:val="00AF50"/>
          <w:spacing w:val="-1"/>
          <w:sz w:val="18"/>
        </w:rPr>
        <w:t>Forest</w:t>
      </w:r>
      <w:r>
        <w:rPr>
          <w:rFonts w:ascii="Calibri"/>
          <w:color w:val="00AF50"/>
          <w:spacing w:val="-3"/>
          <w:sz w:val="18"/>
        </w:rPr>
        <w:t xml:space="preserve"> </w:t>
      </w:r>
      <w:r>
        <w:rPr>
          <w:rFonts w:ascii="Calibri"/>
          <w:color w:val="00AF50"/>
          <w:spacing w:val="-1"/>
          <w:sz w:val="18"/>
        </w:rPr>
        <w:t>events</w:t>
      </w:r>
    </w:p>
    <w:p w14:paraId="4E0556E0" w14:textId="77777777" w:rsidR="00F20CE2" w:rsidRDefault="003E30F1">
      <w:pPr>
        <w:numPr>
          <w:ilvl w:val="2"/>
          <w:numId w:val="15"/>
        </w:numPr>
        <w:tabs>
          <w:tab w:val="left" w:pos="8009"/>
        </w:tabs>
        <w:spacing w:line="215" w:lineRule="exact"/>
        <w:ind w:left="8008" w:hanging="21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00AF50"/>
          <w:spacing w:val="-1"/>
          <w:sz w:val="18"/>
        </w:rPr>
        <w:t>Base</w:t>
      </w:r>
      <w:r>
        <w:rPr>
          <w:rFonts w:ascii="Calibri"/>
          <w:color w:val="00AF50"/>
          <w:spacing w:val="2"/>
          <w:sz w:val="18"/>
        </w:rPr>
        <w:t xml:space="preserve"> </w:t>
      </w:r>
      <w:r>
        <w:rPr>
          <w:rFonts w:ascii="Calibri"/>
          <w:color w:val="00AF50"/>
          <w:spacing w:val="-1"/>
          <w:sz w:val="18"/>
        </w:rPr>
        <w:t>to moderate</w:t>
      </w:r>
      <w:r>
        <w:rPr>
          <w:rFonts w:ascii="Calibri"/>
          <w:color w:val="00AF50"/>
          <w:spacing w:val="-3"/>
          <w:sz w:val="18"/>
        </w:rPr>
        <w:t xml:space="preserve"> </w:t>
      </w:r>
      <w:r>
        <w:rPr>
          <w:rFonts w:ascii="Calibri"/>
          <w:color w:val="00AF50"/>
          <w:spacing w:val="-1"/>
          <w:sz w:val="18"/>
        </w:rPr>
        <w:t>Edward-</w:t>
      </w:r>
    </w:p>
    <w:p w14:paraId="4E0556E1" w14:textId="77777777" w:rsidR="00F20CE2" w:rsidRDefault="003E30F1">
      <w:pPr>
        <w:spacing w:line="216" w:lineRule="exact"/>
        <w:ind w:right="1636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00AF50"/>
          <w:spacing w:val="-3"/>
          <w:sz w:val="18"/>
        </w:rPr>
        <w:t>Wakool</w:t>
      </w:r>
      <w:r>
        <w:rPr>
          <w:rFonts w:ascii="Calibri"/>
          <w:color w:val="00AF50"/>
          <w:sz w:val="18"/>
        </w:rPr>
        <w:t xml:space="preserve"> </w:t>
      </w:r>
      <w:r>
        <w:rPr>
          <w:rFonts w:ascii="Calibri"/>
          <w:color w:val="00AF50"/>
          <w:spacing w:val="-1"/>
          <w:sz w:val="18"/>
        </w:rPr>
        <w:t>flows</w:t>
      </w:r>
    </w:p>
    <w:p w14:paraId="4E0556E2" w14:textId="77777777" w:rsidR="00F20CE2" w:rsidRDefault="003E30F1">
      <w:pPr>
        <w:numPr>
          <w:ilvl w:val="2"/>
          <w:numId w:val="15"/>
        </w:numPr>
        <w:tabs>
          <w:tab w:val="left" w:pos="8009"/>
        </w:tabs>
        <w:spacing w:before="1" w:line="235" w:lineRule="auto"/>
        <w:ind w:left="8008" w:right="190" w:hanging="21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00AF50"/>
          <w:spacing w:val="-2"/>
          <w:sz w:val="18"/>
        </w:rPr>
        <w:t>Infrastructure</w:t>
      </w:r>
      <w:r>
        <w:rPr>
          <w:rFonts w:ascii="Calibri"/>
          <w:color w:val="00AF50"/>
          <w:spacing w:val="-5"/>
          <w:sz w:val="18"/>
        </w:rPr>
        <w:t xml:space="preserve"> </w:t>
      </w:r>
      <w:r>
        <w:rPr>
          <w:rFonts w:ascii="Calibri"/>
          <w:color w:val="00AF50"/>
          <w:spacing w:val="-1"/>
          <w:sz w:val="18"/>
        </w:rPr>
        <w:t>assisted</w:t>
      </w:r>
      <w:r>
        <w:rPr>
          <w:rFonts w:ascii="Calibri"/>
          <w:color w:val="00AF50"/>
          <w:spacing w:val="1"/>
          <w:sz w:val="18"/>
        </w:rPr>
        <w:t xml:space="preserve"> </w:t>
      </w:r>
      <w:r>
        <w:rPr>
          <w:rFonts w:ascii="Calibri"/>
          <w:color w:val="00AF50"/>
          <w:spacing w:val="-1"/>
          <w:sz w:val="18"/>
        </w:rPr>
        <w:t>delivery</w:t>
      </w:r>
      <w:r>
        <w:rPr>
          <w:rFonts w:ascii="Calibri"/>
          <w:color w:val="00AF50"/>
          <w:spacing w:val="-4"/>
          <w:sz w:val="18"/>
        </w:rPr>
        <w:t xml:space="preserve"> </w:t>
      </w:r>
      <w:r>
        <w:rPr>
          <w:rFonts w:ascii="Calibri"/>
          <w:color w:val="00AF50"/>
          <w:spacing w:val="-1"/>
          <w:sz w:val="18"/>
        </w:rPr>
        <w:t>to</w:t>
      </w:r>
      <w:r>
        <w:rPr>
          <w:rFonts w:ascii="Calibri"/>
          <w:color w:val="00AF50"/>
          <w:spacing w:val="49"/>
          <w:sz w:val="18"/>
        </w:rPr>
        <w:t xml:space="preserve"> </w:t>
      </w:r>
      <w:r>
        <w:rPr>
          <w:rFonts w:ascii="Calibri"/>
          <w:color w:val="00AF50"/>
          <w:spacing w:val="-1"/>
          <w:sz w:val="18"/>
        </w:rPr>
        <w:t>fringing</w:t>
      </w:r>
      <w:r>
        <w:rPr>
          <w:rFonts w:ascii="Calibri"/>
          <w:color w:val="00AF50"/>
          <w:spacing w:val="-5"/>
          <w:sz w:val="18"/>
        </w:rPr>
        <w:t xml:space="preserve"> </w:t>
      </w:r>
      <w:r>
        <w:rPr>
          <w:rFonts w:ascii="Calibri"/>
          <w:color w:val="00AF50"/>
          <w:spacing w:val="-1"/>
          <w:sz w:val="18"/>
        </w:rPr>
        <w:t>wetlands</w:t>
      </w:r>
    </w:p>
    <w:p w14:paraId="4E0556E3" w14:textId="77777777" w:rsidR="00F20CE2" w:rsidRDefault="00F20CE2">
      <w:pPr>
        <w:spacing w:before="5"/>
        <w:rPr>
          <w:rFonts w:ascii="Calibri" w:eastAsia="Calibri" w:hAnsi="Calibri" w:cs="Calibri"/>
          <w:sz w:val="19"/>
          <w:szCs w:val="19"/>
        </w:rPr>
      </w:pPr>
    </w:p>
    <w:p w14:paraId="4E0556E4" w14:textId="77777777" w:rsidR="00F20CE2" w:rsidRDefault="003E30F1">
      <w:pPr>
        <w:spacing w:before="63" w:line="218" w:lineRule="exact"/>
        <w:ind w:right="454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color w:val="548ED4"/>
          <w:spacing w:val="-1"/>
          <w:sz w:val="18"/>
        </w:rPr>
        <w:t>Demands</w:t>
      </w:r>
      <w:r>
        <w:rPr>
          <w:rFonts w:ascii="Calibri"/>
          <w:b/>
          <w:color w:val="548ED4"/>
          <w:spacing w:val="2"/>
          <w:sz w:val="18"/>
        </w:rPr>
        <w:t xml:space="preserve"> </w:t>
      </w:r>
      <w:r>
        <w:rPr>
          <w:rFonts w:ascii="Calibri"/>
          <w:b/>
          <w:color w:val="548ED4"/>
          <w:spacing w:val="-2"/>
          <w:sz w:val="18"/>
        </w:rPr>
        <w:t>met</w:t>
      </w:r>
      <w:r>
        <w:rPr>
          <w:rFonts w:ascii="Calibri"/>
          <w:b/>
          <w:color w:val="548ED4"/>
          <w:spacing w:val="-1"/>
          <w:sz w:val="18"/>
        </w:rPr>
        <w:t xml:space="preserve"> by</w:t>
      </w:r>
      <w:r>
        <w:rPr>
          <w:rFonts w:ascii="Calibri"/>
          <w:b/>
          <w:color w:val="548ED4"/>
          <w:spacing w:val="1"/>
          <w:sz w:val="18"/>
        </w:rPr>
        <w:t xml:space="preserve"> </w:t>
      </w:r>
      <w:r>
        <w:rPr>
          <w:rFonts w:ascii="Calibri"/>
          <w:b/>
          <w:color w:val="548ED4"/>
          <w:spacing w:val="-1"/>
          <w:sz w:val="18"/>
        </w:rPr>
        <w:t>other sources:</w:t>
      </w:r>
    </w:p>
    <w:p w14:paraId="4E0556E5" w14:textId="77777777" w:rsidR="00F20CE2" w:rsidRDefault="003E30F1">
      <w:pPr>
        <w:numPr>
          <w:ilvl w:val="2"/>
          <w:numId w:val="15"/>
        </w:numPr>
        <w:tabs>
          <w:tab w:val="left" w:pos="8009"/>
        </w:tabs>
        <w:spacing w:line="218" w:lineRule="exact"/>
        <w:ind w:left="8008" w:right="801" w:hanging="215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48ED4"/>
          <w:spacing w:val="-1"/>
          <w:sz w:val="18"/>
        </w:rPr>
        <w:t>Base</w:t>
      </w:r>
      <w:r>
        <w:rPr>
          <w:rFonts w:ascii="Calibri"/>
          <w:color w:val="548ED4"/>
          <w:spacing w:val="2"/>
          <w:sz w:val="18"/>
        </w:rPr>
        <w:t xml:space="preserve"> </w:t>
      </w:r>
      <w:r>
        <w:rPr>
          <w:rFonts w:ascii="Calibri"/>
          <w:color w:val="548ED4"/>
          <w:spacing w:val="-1"/>
          <w:sz w:val="18"/>
        </w:rPr>
        <w:t>flows</w:t>
      </w:r>
      <w:r>
        <w:rPr>
          <w:rFonts w:ascii="Calibri"/>
          <w:color w:val="548ED4"/>
          <w:sz w:val="18"/>
        </w:rPr>
        <w:t xml:space="preserve"> in</w:t>
      </w:r>
      <w:r>
        <w:rPr>
          <w:rFonts w:ascii="Calibri"/>
          <w:color w:val="548ED4"/>
          <w:spacing w:val="-1"/>
          <w:sz w:val="18"/>
        </w:rPr>
        <w:t xml:space="preserve"> </w:t>
      </w:r>
      <w:r>
        <w:rPr>
          <w:rFonts w:ascii="Calibri"/>
          <w:color w:val="548ED4"/>
          <w:sz w:val="18"/>
        </w:rPr>
        <w:t>the</w:t>
      </w:r>
      <w:r>
        <w:rPr>
          <w:rFonts w:ascii="Calibri"/>
          <w:color w:val="548ED4"/>
          <w:spacing w:val="-3"/>
          <w:sz w:val="18"/>
        </w:rPr>
        <w:t xml:space="preserve"> </w:t>
      </w:r>
      <w:r>
        <w:rPr>
          <w:rFonts w:ascii="Calibri"/>
          <w:color w:val="548ED4"/>
          <w:spacing w:val="-2"/>
          <w:sz w:val="18"/>
        </w:rPr>
        <w:t>Murray</w:t>
      </w:r>
    </w:p>
    <w:p w14:paraId="4E0556E6" w14:textId="77777777" w:rsidR="00F20CE2" w:rsidRDefault="003E30F1">
      <w:pPr>
        <w:pStyle w:val="BodyText"/>
        <w:spacing w:before="111"/>
      </w:pPr>
      <w:r>
        <w:rPr>
          <w:b/>
        </w:rPr>
        <w:t>Figure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2:</w:t>
      </w:r>
      <w:r>
        <w:rPr>
          <w:b/>
          <w:spacing w:val="-5"/>
        </w:rPr>
        <w:t xml:space="preserve"> </w:t>
      </w:r>
      <w:r>
        <w:t>Scope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demands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rPr>
          <w:spacing w:val="-1"/>
        </w:rPr>
        <w:t>contribute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in the</w:t>
      </w:r>
      <w:r>
        <w:rPr>
          <w:spacing w:val="-9"/>
        </w:rPr>
        <w:t xml:space="preserve"> </w:t>
      </w:r>
      <w:r>
        <w:t>Mid</w:t>
      </w:r>
      <w:r>
        <w:rPr>
          <w:spacing w:val="-6"/>
        </w:rPr>
        <w:t xml:space="preserve"> </w:t>
      </w:r>
      <w:r>
        <w:rPr>
          <w:spacing w:val="-1"/>
        </w:rPr>
        <w:t>Murray</w:t>
      </w:r>
      <w:r>
        <w:rPr>
          <w:spacing w:val="-7"/>
        </w:rPr>
        <w:t xml:space="preserve"> </w:t>
      </w:r>
      <w:r>
        <w:rPr>
          <w:spacing w:val="-1"/>
        </w:rPr>
        <w:t>Region</w:t>
      </w:r>
    </w:p>
    <w:p w14:paraId="4E0556E7" w14:textId="77777777" w:rsidR="00F20CE2" w:rsidRDefault="00F20CE2">
      <w:pPr>
        <w:spacing w:before="11"/>
        <w:rPr>
          <w:rFonts w:ascii="Century Gothic" w:eastAsia="Century Gothic" w:hAnsi="Century Gothic" w:cs="Century Gothic"/>
          <w:sz w:val="19"/>
          <w:szCs w:val="19"/>
        </w:rPr>
      </w:pPr>
    </w:p>
    <w:p w14:paraId="4E0556E8" w14:textId="77777777" w:rsidR="00F20CE2" w:rsidRDefault="003E30F1">
      <w:pPr>
        <w:pStyle w:val="BodyText"/>
        <w:spacing w:line="238" w:lineRule="auto"/>
        <w:ind w:right="209"/>
      </w:pPr>
      <w:r>
        <w:rPr>
          <w:spacing w:val="-1"/>
        </w:rPr>
        <w:t>Based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above</w:t>
      </w:r>
      <w:r>
        <w:rPr>
          <w:spacing w:val="-5"/>
        </w:rPr>
        <w:t xml:space="preserve"> </w:t>
      </w:r>
      <w:r>
        <w:rPr>
          <w:spacing w:val="-1"/>
        </w:rPr>
        <w:t>objectives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constraints,</w:t>
      </w:r>
      <w:r>
        <w:rPr>
          <w:spacing w:val="-11"/>
        </w:rPr>
        <w:t xml:space="preserve"> </w:t>
      </w:r>
      <w:r>
        <w:rPr>
          <w:spacing w:val="-1"/>
        </w:rPr>
        <w:t>specific</w:t>
      </w:r>
      <w:r>
        <w:rPr>
          <w:spacing w:val="-8"/>
        </w:rPr>
        <w:t xml:space="preserve"> </w:t>
      </w:r>
      <w:r>
        <w:t>watering</w:t>
      </w:r>
      <w:r>
        <w:rPr>
          <w:spacing w:val="-10"/>
        </w:rPr>
        <w:t xml:space="preserve"> </w:t>
      </w:r>
      <w:r>
        <w:rPr>
          <w:spacing w:val="-1"/>
        </w:rPr>
        <w:t>requirements</w:t>
      </w:r>
      <w:r>
        <w:rPr>
          <w:spacing w:val="-8"/>
        </w:rPr>
        <w:t xml:space="preserve"> </w:t>
      </w:r>
      <w:r>
        <w:rPr>
          <w:spacing w:val="-1"/>
        </w:rPr>
        <w:t>(flow</w:t>
      </w:r>
      <w:r>
        <w:rPr>
          <w:spacing w:val="-7"/>
        </w:rPr>
        <w:t xml:space="preserve"> </w:t>
      </w:r>
      <w:r>
        <w:t>magnitude,</w:t>
      </w:r>
      <w:r>
        <w:rPr>
          <w:spacing w:val="91"/>
          <w:w w:val="99"/>
        </w:rPr>
        <w:t xml:space="preserve"> </w:t>
      </w:r>
      <w:r>
        <w:rPr>
          <w:spacing w:val="-1"/>
        </w:rPr>
        <w:t>duration,</w:t>
      </w:r>
      <w:r>
        <w:rPr>
          <w:spacing w:val="-11"/>
        </w:rPr>
        <w:t xml:space="preserve"> </w:t>
      </w:r>
      <w:r>
        <w:t>timing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frequency)</w:t>
      </w:r>
      <w:r>
        <w:rPr>
          <w:spacing w:val="-10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identified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being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scope</w:t>
      </w:r>
      <w:r>
        <w:rPr>
          <w:spacing w:val="-9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68"/>
          <w:w w:val="99"/>
        </w:rPr>
        <w:t xml:space="preserve"> </w:t>
      </w:r>
      <w:r>
        <w:t>water.</w:t>
      </w:r>
      <w:r>
        <w:rPr>
          <w:spacing w:val="-9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requirements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described</w:t>
      </w:r>
      <w:r>
        <w:rPr>
          <w:spacing w:val="-8"/>
        </w:rPr>
        <w:t xml:space="preserve"> </w:t>
      </w:r>
      <w:r>
        <w:t>in</w:t>
      </w:r>
      <w:r>
        <w:rPr>
          <w:spacing w:val="-2"/>
        </w:rPr>
        <w:t xml:space="preserve"> </w:t>
      </w:r>
      <w:hyperlink w:anchor="_bookmark21" w:history="1">
        <w:r>
          <w:rPr>
            <w:spacing w:val="-1"/>
          </w:rPr>
          <w:t>Table</w:t>
        </w:r>
        <w:r>
          <w:rPr>
            <w:spacing w:val="-6"/>
          </w:rPr>
          <w:t xml:space="preserve"> </w:t>
        </w:r>
        <w:r>
          <w:t>3.</w:t>
        </w:r>
      </w:hyperlink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objectives,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74"/>
          <w:w w:val="99"/>
        </w:rPr>
        <w:t xml:space="preserve"> </w:t>
      </w:r>
      <w:r>
        <w:rPr>
          <w:spacing w:val="-1"/>
        </w:rPr>
        <w:t>requirements</w:t>
      </w:r>
      <w:r>
        <w:rPr>
          <w:spacing w:val="-8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continue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reviewed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revised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response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knowledge.</w:t>
      </w:r>
    </w:p>
    <w:p w14:paraId="4E0556E9" w14:textId="77777777" w:rsidR="00F20CE2" w:rsidRDefault="003E30F1">
      <w:pPr>
        <w:pStyle w:val="Heading2"/>
        <w:numPr>
          <w:ilvl w:val="1"/>
          <w:numId w:val="15"/>
        </w:numPr>
        <w:tabs>
          <w:tab w:val="left" w:pos="961"/>
        </w:tabs>
        <w:spacing w:before="163"/>
        <w:ind w:left="960" w:hanging="852"/>
        <w:rPr>
          <w:b w:val="0"/>
          <w:bCs w:val="0"/>
        </w:rPr>
      </w:pPr>
      <w:bookmarkStart w:id="12" w:name="_bookmark11"/>
      <w:bookmarkEnd w:id="12"/>
      <w:r>
        <w:rPr>
          <w:color w:val="5F4879"/>
        </w:rPr>
        <w:t>Monitoring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adaptive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management</w:t>
      </w:r>
    </w:p>
    <w:p w14:paraId="4E0556EA" w14:textId="77777777" w:rsidR="00F20CE2" w:rsidRDefault="003E30F1">
      <w:pPr>
        <w:pStyle w:val="BodyText"/>
        <w:spacing w:before="158"/>
        <w:ind w:right="209"/>
      </w:pPr>
      <w:r>
        <w:t>Operational</w:t>
      </w:r>
      <w:r>
        <w:rPr>
          <w:spacing w:val="-9"/>
        </w:rPr>
        <w:t xml:space="preserve"> </w:t>
      </w:r>
      <w:r>
        <w:t>monitoring</w:t>
      </w:r>
      <w:r>
        <w:rPr>
          <w:spacing w:val="-10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undertaken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rPr>
          <w:spacing w:val="1"/>
        </w:rPr>
        <w:t>actions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involves</w:t>
      </w:r>
      <w:r>
        <w:rPr>
          <w:spacing w:val="48"/>
          <w:w w:val="99"/>
        </w:rPr>
        <w:t xml:space="preserve"> </w:t>
      </w:r>
      <w:r>
        <w:t>collecting</w:t>
      </w:r>
      <w:r>
        <w:rPr>
          <w:spacing w:val="-9"/>
        </w:rPr>
        <w:t xml:space="preserve"> </w:t>
      </w:r>
      <w:r>
        <w:t>on-ground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regard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volumes</w:t>
      </w:r>
      <w:r>
        <w:rPr>
          <w:spacing w:val="-9"/>
        </w:rPr>
        <w:t xml:space="preserve"> </w:t>
      </w:r>
      <w:r>
        <w:rPr>
          <w:spacing w:val="-1"/>
        </w:rPr>
        <w:t>delivered,</w:t>
      </w:r>
      <w:r>
        <w:rPr>
          <w:spacing w:val="-8"/>
        </w:rPr>
        <w:t xml:space="preserve"> </w:t>
      </w:r>
      <w:r>
        <w:t>impact</w:t>
      </w:r>
      <w:r>
        <w:rPr>
          <w:spacing w:val="46"/>
          <w:w w:val="99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rPr>
          <w:spacing w:val="-1"/>
        </w:rPr>
        <w:t>systems</w:t>
      </w:r>
      <w:r>
        <w:rPr>
          <w:spacing w:val="-7"/>
        </w:rPr>
        <w:t xml:space="preserve"> </w:t>
      </w:r>
      <w:r>
        <w:t>hydrograph,</w:t>
      </w:r>
      <w:r>
        <w:rPr>
          <w:spacing w:val="-9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inundation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river</w:t>
      </w:r>
      <w:r>
        <w:rPr>
          <w:spacing w:val="-7"/>
        </w:rPr>
        <w:t xml:space="preserve"> </w:t>
      </w:r>
      <w:r>
        <w:t>levels.</w:t>
      </w:r>
      <w:r>
        <w:rPr>
          <w:spacing w:val="-7"/>
        </w:rPr>
        <w:t xml:space="preserve"> </w:t>
      </w:r>
      <w:r>
        <w:rPr>
          <w:spacing w:val="1"/>
        </w:rPr>
        <w:t>It</w:t>
      </w:r>
      <w:r>
        <w:rPr>
          <w:spacing w:val="-5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rPr>
          <w:spacing w:val="-1"/>
        </w:rPr>
        <w:t>include</w:t>
      </w:r>
      <w:r>
        <w:rPr>
          <w:spacing w:val="-7"/>
        </w:rPr>
        <w:t xml:space="preserve"> </w:t>
      </w:r>
      <w:r>
        <w:rPr>
          <w:spacing w:val="-1"/>
        </w:rPr>
        <w:t>observations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93"/>
          <w:w w:val="99"/>
        </w:rPr>
        <w:t xml:space="preserve"> </w:t>
      </w:r>
      <w:r>
        <w:t>environmental</w:t>
      </w:r>
      <w:r>
        <w:rPr>
          <w:spacing w:val="-25"/>
        </w:rPr>
        <w:t xml:space="preserve"> </w:t>
      </w:r>
      <w:r>
        <w:rPr>
          <w:spacing w:val="-1"/>
        </w:rPr>
        <w:t>outcomes.</w:t>
      </w:r>
    </w:p>
    <w:p w14:paraId="4E0556EB" w14:textId="77777777" w:rsidR="00F20CE2" w:rsidRDefault="003E30F1">
      <w:pPr>
        <w:pStyle w:val="BodyText"/>
        <w:spacing w:before="160" w:line="239" w:lineRule="auto"/>
        <w:ind w:right="108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Long</w:t>
      </w:r>
      <w:r>
        <w:rPr>
          <w:spacing w:val="-8"/>
        </w:rPr>
        <w:t xml:space="preserve"> </w:t>
      </w:r>
      <w:r>
        <w:t>Term</w:t>
      </w:r>
      <w:r>
        <w:rPr>
          <w:spacing w:val="-6"/>
        </w:rPr>
        <w:t xml:space="preserve"> </w:t>
      </w:r>
      <w:r>
        <w:t>Intervention</w:t>
      </w:r>
      <w:r>
        <w:rPr>
          <w:spacing w:val="-7"/>
        </w:rPr>
        <w:t xml:space="preserve"> </w:t>
      </w:r>
      <w:r>
        <w:t>Monitoring</w:t>
      </w:r>
      <w:r>
        <w:rPr>
          <w:spacing w:val="-8"/>
        </w:rPr>
        <w:t xml:space="preserve"> </w:t>
      </w:r>
      <w:r>
        <w:rPr>
          <w:spacing w:val="-1"/>
        </w:rPr>
        <w:t>(LTIM)</w:t>
      </w:r>
      <w:r>
        <w:rPr>
          <w:spacing w:val="-8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undertaken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Edward-Wakool</w:t>
      </w:r>
      <w:r>
        <w:rPr>
          <w:spacing w:val="-7"/>
        </w:rPr>
        <w:t xml:space="preserve"> </w:t>
      </w:r>
      <w:r>
        <w:rPr>
          <w:spacing w:val="-1"/>
        </w:rPr>
        <w:t>system.</w:t>
      </w:r>
      <w:r>
        <w:rPr>
          <w:spacing w:val="50"/>
          <w:w w:val="99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aims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understand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response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with</w:t>
      </w:r>
      <w:r>
        <w:rPr>
          <w:spacing w:val="34"/>
          <w:w w:val="99"/>
        </w:rPr>
        <w:t xml:space="preserve"> </w:t>
      </w:r>
      <w:r>
        <w:t>respect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targeted</w:t>
      </w:r>
      <w:r>
        <w:rPr>
          <w:spacing w:val="-8"/>
        </w:rPr>
        <w:t xml:space="preserve"> </w:t>
      </w:r>
      <w:r>
        <w:rPr>
          <w:spacing w:val="-1"/>
        </w:rPr>
        <w:t>objectives.</w:t>
      </w:r>
      <w:r>
        <w:rPr>
          <w:spacing w:val="41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monitoring</w:t>
      </w:r>
      <w:r>
        <w:rPr>
          <w:spacing w:val="-7"/>
        </w:rPr>
        <w:t xml:space="preserve"> </w:t>
      </w:r>
      <w:r>
        <w:rPr>
          <w:spacing w:val="-1"/>
        </w:rPr>
        <w:t>activities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t>at: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24">
        <w:r>
          <w:rPr>
            <w:color w:val="0000FF"/>
            <w:u w:val="single" w:color="0000FF"/>
          </w:rPr>
          <w:t>http://www.environment.gov.au/water/cewo/catchment/mid-murray/monitoring</w:t>
        </w:r>
        <w:r>
          <w:t>.</w:t>
        </w:r>
      </w:hyperlink>
      <w:r>
        <w:rPr>
          <w:spacing w:val="-37"/>
        </w:rPr>
        <w:t xml:space="preserve"> </w:t>
      </w:r>
      <w:r>
        <w:t>Monitoring</w:t>
      </w:r>
      <w:r>
        <w:rPr>
          <w:spacing w:val="-35"/>
        </w:rPr>
        <w:t xml:space="preserve"> </w:t>
      </w:r>
      <w:r>
        <w:t>information</w:t>
      </w:r>
      <w:r>
        <w:rPr>
          <w:spacing w:val="-35"/>
        </w:rPr>
        <w:t xml:space="preserve"> </w:t>
      </w:r>
      <w:r>
        <w:t>is</w:t>
      </w:r>
      <w:r>
        <w:rPr>
          <w:spacing w:val="26"/>
          <w:w w:val="99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rPr>
          <w:spacing w:val="-1"/>
        </w:rPr>
        <w:t>provided</w:t>
      </w:r>
      <w:r>
        <w:rPr>
          <w:spacing w:val="-7"/>
        </w:rPr>
        <w:t xml:space="preserve"> </w:t>
      </w:r>
      <w:r>
        <w:rPr>
          <w:spacing w:val="1"/>
        </w:rPr>
        <w:t>by</w:t>
      </w:r>
      <w:r>
        <w:rPr>
          <w:spacing w:val="-9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governments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Living</w:t>
      </w:r>
      <w:r>
        <w:rPr>
          <w:spacing w:val="-8"/>
        </w:rPr>
        <w:t xml:space="preserve"> </w:t>
      </w:r>
      <w:r>
        <w:t>Murray</w:t>
      </w:r>
      <w:r>
        <w:rPr>
          <w:spacing w:val="-9"/>
        </w:rPr>
        <w:t xml:space="preserve"> </w:t>
      </w:r>
      <w:r>
        <w:t>program.</w:t>
      </w:r>
    </w:p>
    <w:p w14:paraId="4E0556EC" w14:textId="77777777" w:rsidR="00F20CE2" w:rsidRDefault="00F20CE2">
      <w:pPr>
        <w:spacing w:line="239" w:lineRule="auto"/>
        <w:sectPr w:rsidR="00F20CE2">
          <w:pgSz w:w="11910" w:h="16840"/>
          <w:pgMar w:top="780" w:right="680" w:bottom="880" w:left="600" w:header="0" w:footer="686" w:gutter="0"/>
          <w:cols w:space="720"/>
        </w:sectPr>
      </w:pPr>
    </w:p>
    <w:p w14:paraId="4E0556ED" w14:textId="77777777" w:rsidR="00F20CE2" w:rsidRDefault="003E30F1">
      <w:pPr>
        <w:pStyle w:val="BodyText"/>
        <w:spacing w:before="53" w:line="242" w:lineRule="exact"/>
        <w:ind w:right="121"/>
      </w:pPr>
      <w:r>
        <w:lastRenderedPageBreak/>
        <w:t>Key</w:t>
      </w:r>
      <w:r>
        <w:rPr>
          <w:spacing w:val="-10"/>
        </w:rPr>
        <w:t xml:space="preserve"> </w:t>
      </w:r>
      <w:r>
        <w:t>findings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recommendations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rPr>
          <w:spacing w:val="1"/>
        </w:rPr>
        <w:t>two</w:t>
      </w:r>
      <w:r>
        <w:rPr>
          <w:spacing w:val="-4"/>
        </w:rPr>
        <w:t xml:space="preserve"> </w:t>
      </w:r>
      <w:r>
        <w:rPr>
          <w:spacing w:val="-1"/>
        </w:rPr>
        <w:t>years</w:t>
      </w:r>
      <w:r>
        <w:rPr>
          <w:spacing w:val="-7"/>
        </w:rPr>
        <w:t xml:space="preserve"> </w:t>
      </w:r>
      <w:r>
        <w:rPr>
          <w:spacing w:val="-1"/>
        </w:rPr>
        <w:t>(2014</w:t>
      </w:r>
      <w:r>
        <w:rPr>
          <w:rFonts w:cs="Century Gothic"/>
          <w:spacing w:val="-1"/>
        </w:rPr>
        <w:t>–</w:t>
      </w:r>
      <w:r>
        <w:rPr>
          <w:spacing w:val="-1"/>
        </w:rPr>
        <w:t>16)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Long-Term</w:t>
      </w:r>
      <w:r>
        <w:rPr>
          <w:spacing w:val="-8"/>
        </w:rPr>
        <w:t xml:space="preserve"> </w:t>
      </w:r>
      <w:r>
        <w:t>Intervention</w:t>
      </w:r>
      <w:r>
        <w:rPr>
          <w:spacing w:val="-8"/>
        </w:rPr>
        <w:t xml:space="preserve"> </w:t>
      </w:r>
      <w:r>
        <w:rPr>
          <w:spacing w:val="-1"/>
        </w:rPr>
        <w:t>Monitoring</w:t>
      </w:r>
      <w:r>
        <w:rPr>
          <w:spacing w:val="74"/>
          <w:w w:val="9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previous</w:t>
      </w:r>
      <w:r>
        <w:rPr>
          <w:spacing w:val="-7"/>
        </w:rPr>
        <w:t xml:space="preserve"> </w:t>
      </w:r>
      <w:r>
        <w:rPr>
          <w:spacing w:val="-1"/>
        </w:rPr>
        <w:t>Short</w:t>
      </w:r>
      <w:r>
        <w:rPr>
          <w:spacing w:val="-7"/>
        </w:rPr>
        <w:t xml:space="preserve"> </w:t>
      </w:r>
      <w:r>
        <w:t>Term</w:t>
      </w:r>
      <w:r>
        <w:rPr>
          <w:spacing w:val="-8"/>
        </w:rPr>
        <w:t xml:space="preserve"> </w:t>
      </w:r>
      <w:r>
        <w:t>Intervention</w:t>
      </w:r>
      <w:r>
        <w:rPr>
          <w:spacing w:val="-8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Edward-Wakool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t>include:</w:t>
      </w:r>
    </w:p>
    <w:p w14:paraId="4E0556EE" w14:textId="77777777" w:rsidR="00F20CE2" w:rsidRDefault="00F20CE2">
      <w:pPr>
        <w:spacing w:before="9"/>
        <w:rPr>
          <w:rFonts w:ascii="Century Gothic" w:eastAsia="Century Gothic" w:hAnsi="Century Gothic" w:cs="Century Gothic"/>
        </w:rPr>
      </w:pPr>
    </w:p>
    <w:p w14:paraId="4E0556EF" w14:textId="77777777" w:rsidR="00F20CE2" w:rsidRDefault="003E30F1">
      <w:pPr>
        <w:pStyle w:val="BodyText"/>
        <w:numPr>
          <w:ilvl w:val="2"/>
          <w:numId w:val="15"/>
        </w:numPr>
        <w:tabs>
          <w:tab w:val="left" w:pos="829"/>
        </w:tabs>
        <w:ind w:left="828" w:right="105" w:hanging="360"/>
        <w:jc w:val="both"/>
      </w:pPr>
      <w:r>
        <w:rPr>
          <w:spacing w:val="-1"/>
        </w:rPr>
        <w:t>Murray</w:t>
      </w:r>
      <w:r>
        <w:rPr>
          <w:spacing w:val="9"/>
        </w:rPr>
        <w:t xml:space="preserve"> </w:t>
      </w:r>
      <w:r>
        <w:rPr>
          <w:spacing w:val="-1"/>
        </w:rPr>
        <w:t>cod</w:t>
      </w:r>
      <w:r>
        <w:rPr>
          <w:spacing w:val="11"/>
        </w:rPr>
        <w:t xml:space="preserve"> </w:t>
      </w:r>
      <w:r>
        <w:t>require</w:t>
      </w:r>
      <w:r>
        <w:rPr>
          <w:spacing w:val="11"/>
        </w:rPr>
        <w:t xml:space="preserve"> </w:t>
      </w:r>
      <w:r>
        <w:t>stable</w:t>
      </w:r>
      <w:r>
        <w:rPr>
          <w:spacing w:val="11"/>
        </w:rPr>
        <w:t xml:space="preserve"> </w:t>
      </w:r>
      <w:r>
        <w:t>flows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sufficient</w:t>
      </w:r>
      <w:r>
        <w:rPr>
          <w:spacing w:val="12"/>
        </w:rPr>
        <w:t xml:space="preserve"> </w:t>
      </w:r>
      <w:r>
        <w:t>depth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t>spawning.</w:t>
      </w:r>
      <w:r>
        <w:rPr>
          <w:spacing w:val="9"/>
        </w:rPr>
        <w:t xml:space="preserve"> </w:t>
      </w:r>
      <w:r>
        <w:rPr>
          <w:spacing w:val="-1"/>
        </w:rPr>
        <w:t>Monitoring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1"/>
        </w:rPr>
        <w:t>parts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1"/>
        </w:rPr>
        <w:t>Edward-</w:t>
      </w:r>
      <w:r>
        <w:rPr>
          <w:spacing w:val="77"/>
          <w:w w:val="99"/>
        </w:rPr>
        <w:t xml:space="preserve"> </w:t>
      </w:r>
      <w:r>
        <w:rPr>
          <w:spacing w:val="-1"/>
        </w:rPr>
        <w:t>Wakool</w:t>
      </w:r>
      <w:r>
        <w:rPr>
          <w:spacing w:val="-10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rPr>
          <w:spacing w:val="-1"/>
        </w:rPr>
        <w:t>(e.g.</w:t>
      </w:r>
      <w:r>
        <w:rPr>
          <w:spacing w:val="-13"/>
        </w:rPr>
        <w:t xml:space="preserve"> </w:t>
      </w:r>
      <w:r>
        <w:rPr>
          <w:spacing w:val="-1"/>
        </w:rPr>
        <w:t>Yallakool</w:t>
      </w:r>
      <w:r>
        <w:rPr>
          <w:spacing w:val="-10"/>
        </w:rPr>
        <w:t xml:space="preserve"> </w:t>
      </w:r>
      <w:r>
        <w:t>Creek)</w:t>
      </w:r>
      <w:r>
        <w:rPr>
          <w:spacing w:val="-12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rPr>
          <w:spacing w:val="-1"/>
        </w:rPr>
        <w:t>shown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1"/>
        </w:rPr>
        <w:t>providing</w:t>
      </w:r>
      <w:r>
        <w:rPr>
          <w:spacing w:val="-7"/>
        </w:rPr>
        <w:t xml:space="preserve"> </w:t>
      </w:r>
      <w:r>
        <w:t>higher</w:t>
      </w:r>
      <w:r>
        <w:rPr>
          <w:spacing w:val="-10"/>
        </w:rPr>
        <w:t xml:space="preserve"> </w:t>
      </w:r>
      <w:r>
        <w:t>flows</w:t>
      </w:r>
      <w:r>
        <w:rPr>
          <w:spacing w:val="-13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aim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inundating</w:t>
      </w:r>
      <w:r>
        <w:rPr>
          <w:spacing w:val="83"/>
          <w:w w:val="99"/>
        </w:rPr>
        <w:t xml:space="preserve"> </w:t>
      </w:r>
      <w:r>
        <w:t>additional</w:t>
      </w:r>
      <w:r>
        <w:rPr>
          <w:spacing w:val="-6"/>
        </w:rPr>
        <w:t xml:space="preserve"> </w:t>
      </w:r>
      <w:r>
        <w:rPr>
          <w:spacing w:val="-1"/>
        </w:rPr>
        <w:t>spawning</w:t>
      </w:r>
      <w:r>
        <w:rPr>
          <w:spacing w:val="-4"/>
        </w:rPr>
        <w:t xml:space="preserve"> </w:t>
      </w:r>
      <w:r>
        <w:rPr>
          <w:spacing w:val="-1"/>
        </w:rPr>
        <w:t>habitat</w:t>
      </w:r>
      <w:r>
        <w:rPr>
          <w:spacing w:val="2"/>
        </w:rPr>
        <w:t xml:space="preserve"> </w:t>
      </w:r>
      <w:r>
        <w:rPr>
          <w:spacing w:val="-2"/>
        </w:rPr>
        <w:t>(such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timber/snags)</w:t>
      </w:r>
      <w:r>
        <w:rPr>
          <w:spacing w:val="-6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result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increased</w:t>
      </w:r>
      <w:r>
        <w:rPr>
          <w:spacing w:val="-4"/>
        </w:rPr>
        <w:t xml:space="preserve"> </w:t>
      </w:r>
      <w:r>
        <w:t>spawning.</w:t>
      </w:r>
      <w:r>
        <w:rPr>
          <w:spacing w:val="-7"/>
        </w:rPr>
        <w:t xml:space="preserve"> </w:t>
      </w:r>
      <w:r>
        <w:rPr>
          <w:spacing w:val="-1"/>
        </w:rPr>
        <w:t>Mapping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77"/>
          <w:w w:val="99"/>
        </w:rPr>
        <w:t xml:space="preserve"> </w:t>
      </w:r>
      <w:r>
        <w:rPr>
          <w:spacing w:val="-1"/>
        </w:rPr>
        <w:t>fish</w:t>
      </w:r>
      <w:r>
        <w:rPr>
          <w:spacing w:val="32"/>
        </w:rPr>
        <w:t xml:space="preserve"> </w:t>
      </w:r>
      <w:r>
        <w:rPr>
          <w:spacing w:val="-1"/>
        </w:rPr>
        <w:t>habitat</w:t>
      </w:r>
      <w:r>
        <w:rPr>
          <w:spacing w:val="32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this</w:t>
      </w:r>
      <w:r>
        <w:rPr>
          <w:spacing w:val="32"/>
        </w:rPr>
        <w:t xml:space="preserve"> </w:t>
      </w:r>
      <w:r>
        <w:rPr>
          <w:spacing w:val="-1"/>
        </w:rPr>
        <w:t>system,</w:t>
      </w:r>
      <w:r>
        <w:rPr>
          <w:spacing w:val="30"/>
        </w:rPr>
        <w:t xml:space="preserve"> </w:t>
      </w:r>
      <w:r>
        <w:t>especially</w:t>
      </w:r>
      <w:r>
        <w:rPr>
          <w:spacing w:val="31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sites</w:t>
      </w:r>
      <w:r>
        <w:rPr>
          <w:spacing w:val="32"/>
        </w:rPr>
        <w:t xml:space="preserve"> </w:t>
      </w:r>
      <w:r>
        <w:rPr>
          <w:spacing w:val="-1"/>
        </w:rPr>
        <w:t>being</w:t>
      </w:r>
      <w:r>
        <w:rPr>
          <w:spacing w:val="33"/>
        </w:rPr>
        <w:t xml:space="preserve"> </w:t>
      </w:r>
      <w:r>
        <w:t>monitored,</w:t>
      </w:r>
      <w:r>
        <w:rPr>
          <w:spacing w:val="30"/>
        </w:rPr>
        <w:t xml:space="preserve"> </w:t>
      </w:r>
      <w:r>
        <w:t>would</w:t>
      </w:r>
      <w:r>
        <w:rPr>
          <w:spacing w:val="33"/>
        </w:rPr>
        <w:t xml:space="preserve"> </w:t>
      </w:r>
      <w:r>
        <w:rPr>
          <w:spacing w:val="-1"/>
        </w:rPr>
        <w:t>assist</w:t>
      </w:r>
      <w:r>
        <w:rPr>
          <w:spacing w:val="42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t>determining</w:t>
      </w:r>
      <w:r>
        <w:rPr>
          <w:spacing w:val="33"/>
        </w:rPr>
        <w:t xml:space="preserve"> </w:t>
      </w:r>
      <w:r>
        <w:rPr>
          <w:spacing w:val="-1"/>
        </w:rPr>
        <w:t>what</w:t>
      </w:r>
      <w:r>
        <w:rPr>
          <w:spacing w:val="51"/>
          <w:w w:val="99"/>
        </w:rPr>
        <w:t xml:space="preserve"> </w:t>
      </w:r>
      <w:r>
        <w:rPr>
          <w:spacing w:val="-1"/>
        </w:rPr>
        <w:t>relationship,</w:t>
      </w:r>
      <w:r>
        <w:rPr>
          <w:spacing w:val="-7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rPr>
          <w:spacing w:val="-1"/>
        </w:rPr>
        <w:t>any,</w:t>
      </w:r>
      <w:r>
        <w:rPr>
          <w:spacing w:val="-6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exist</w:t>
      </w:r>
      <w:r>
        <w:rPr>
          <w:spacing w:val="-3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rPr>
          <w:spacing w:val="-1"/>
        </w:rPr>
        <w:t>flow,</w:t>
      </w:r>
      <w:r>
        <w:rPr>
          <w:spacing w:val="-6"/>
        </w:rPr>
        <w:t xml:space="preserve"> </w:t>
      </w:r>
      <w:r>
        <w:t>habitat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outcomes</w:t>
      </w:r>
      <w:r>
        <w:rPr>
          <w:spacing w:val="-5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targeted</w:t>
      </w:r>
      <w:r>
        <w:rPr>
          <w:spacing w:val="-4"/>
        </w:rP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spawning</w:t>
      </w:r>
      <w:r>
        <w:rPr>
          <w:spacing w:val="69"/>
          <w:w w:val="99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recruitment.</w:t>
      </w:r>
    </w:p>
    <w:p w14:paraId="4E0556F0" w14:textId="77777777" w:rsidR="00F20CE2" w:rsidRDefault="003E30F1">
      <w:pPr>
        <w:pStyle w:val="BodyText"/>
        <w:numPr>
          <w:ilvl w:val="2"/>
          <w:numId w:val="15"/>
        </w:numPr>
        <w:tabs>
          <w:tab w:val="left" w:pos="829"/>
        </w:tabs>
        <w:ind w:left="828" w:right="103" w:hanging="360"/>
        <w:jc w:val="both"/>
      </w:pPr>
      <w:r>
        <w:t>Rather</w:t>
      </w:r>
      <w:r>
        <w:rPr>
          <w:spacing w:val="-4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rPr>
          <w:spacing w:val="-1"/>
        </w:rPr>
        <w:t>being</w:t>
      </w:r>
      <w:r>
        <w:rPr>
          <w:spacing w:val="-2"/>
        </w:rPr>
        <w:t xml:space="preserve"> </w:t>
      </w:r>
      <w:r>
        <w:t>affected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flow,</w:t>
      </w:r>
      <w:r>
        <w:rPr>
          <w:spacing w:val="-6"/>
        </w:rPr>
        <w:t xml:space="preserve"> </w:t>
      </w:r>
      <w:r>
        <w:rPr>
          <w:spacing w:val="-1"/>
        </w:rPr>
        <w:t>Murray</w:t>
      </w:r>
      <w:r>
        <w:rPr>
          <w:spacing w:val="-4"/>
        </w:rPr>
        <w:t xml:space="preserve"> </w:t>
      </w:r>
      <w:r>
        <w:rPr>
          <w:spacing w:val="-1"/>
        </w:rPr>
        <w:t>cod</w:t>
      </w:r>
      <w:r>
        <w:rPr>
          <w:spacing w:val="-4"/>
        </w:rPr>
        <w:t xml:space="preserve"> </w:t>
      </w:r>
      <w:r>
        <w:t>recruitment</w:t>
      </w:r>
      <w:r>
        <w:rPr>
          <w:spacing w:val="-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constrained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availability</w:t>
      </w:r>
      <w:r>
        <w:rPr>
          <w:spacing w:val="67"/>
          <w:w w:val="99"/>
        </w:rPr>
        <w:t xml:space="preserve"> </w:t>
      </w:r>
      <w:r>
        <w:rPr>
          <w:spacing w:val="-1"/>
        </w:rPr>
        <w:t>for young/juvenile fish</w:t>
      </w:r>
      <w:r>
        <w:rPr>
          <w:spacing w:val="1"/>
        </w:rPr>
        <w:t xml:space="preserve"> </w:t>
      </w:r>
      <w:r>
        <w:t>(which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linked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turn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productivity</w:t>
      </w:r>
      <w:r>
        <w:rPr>
          <w:spacing w:val="2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2"/>
        </w:rP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-1"/>
        </w:rPr>
        <w:t>point</w:t>
      </w:r>
      <w:r>
        <w:rPr>
          <w:spacing w:val="-2"/>
        </w:rPr>
        <w:t xml:space="preserve"> </w:t>
      </w:r>
      <w:r>
        <w:t>below).</w:t>
      </w:r>
      <w:r>
        <w:rPr>
          <w:spacing w:val="-5"/>
        </w:rPr>
        <w:t xml:space="preserve"> </w:t>
      </w:r>
      <w:r>
        <w:t>However,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not</w:t>
      </w:r>
      <w:r>
        <w:rPr>
          <w:spacing w:val="68"/>
          <w:w w:val="99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tested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low</w:t>
      </w:r>
      <w:r>
        <w:rPr>
          <w:spacing w:val="-4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2"/>
        </w:rPr>
        <w:t>(&lt;200</w:t>
      </w:r>
      <w:r>
        <w:rPr>
          <w:spacing w:val="-3"/>
        </w:rPr>
        <w:t xml:space="preserve"> </w:t>
      </w:r>
      <w:r>
        <w:t>ML/d)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t>very</w:t>
      </w:r>
      <w:r>
        <w:rPr>
          <w:spacing w:val="-7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rPr>
          <w:spacing w:val="-1"/>
        </w:rPr>
        <w:t>(&gt;600</w:t>
      </w:r>
      <w:r>
        <w:rPr>
          <w:spacing w:val="-3"/>
        </w:rPr>
        <w:t xml:space="preserve"> </w:t>
      </w:r>
      <w:r>
        <w:t>ML/d)</w:t>
      </w:r>
      <w:r>
        <w:rPr>
          <w:spacing w:val="-6"/>
        </w:rPr>
        <w:t xml:space="preserve"> </w:t>
      </w:r>
      <w:r>
        <w:t>flows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system.</w:t>
      </w:r>
    </w:p>
    <w:p w14:paraId="4E0556F1" w14:textId="77777777" w:rsidR="00F20CE2" w:rsidRDefault="003E30F1">
      <w:pPr>
        <w:pStyle w:val="BodyText"/>
        <w:numPr>
          <w:ilvl w:val="2"/>
          <w:numId w:val="15"/>
        </w:numPr>
        <w:tabs>
          <w:tab w:val="left" w:pos="829"/>
        </w:tabs>
        <w:spacing w:before="2"/>
        <w:ind w:left="828" w:right="109" w:hanging="360"/>
        <w:jc w:val="both"/>
      </w:pPr>
      <w:r>
        <w:t>Increased</w:t>
      </w:r>
      <w:r>
        <w:rPr>
          <w:spacing w:val="-2"/>
        </w:rPr>
        <w:t xml:space="preserve"> </w:t>
      </w:r>
      <w:r>
        <w:rPr>
          <w:spacing w:val="-1"/>
        </w:rPr>
        <w:t>flow variability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desirable,</w:t>
      </w:r>
      <w:r>
        <w:rPr>
          <w:spacing w:val="-4"/>
        </w:rPr>
        <w:t xml:space="preserve"> </w:t>
      </w:r>
      <w:r>
        <w:t>however system</w:t>
      </w:r>
      <w:r>
        <w:rPr>
          <w:spacing w:val="-2"/>
        </w:rPr>
        <w:t xml:space="preserve"> </w:t>
      </w:r>
      <w:r>
        <w:t>constraints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1"/>
        </w:rPr>
        <w:t>preventing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larger</w:t>
      </w:r>
      <w:r>
        <w:rPr>
          <w:spacing w:val="-2"/>
        </w:rPr>
        <w:t xml:space="preserve"> </w:t>
      </w:r>
      <w:r>
        <w:rPr>
          <w:spacing w:val="-1"/>
        </w:rPr>
        <w:t>total range</w:t>
      </w:r>
      <w:r>
        <w:rPr>
          <w:spacing w:val="48"/>
          <w:w w:val="9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flow.</w:t>
      </w:r>
    </w:p>
    <w:p w14:paraId="4E0556F2" w14:textId="77777777" w:rsidR="00F20CE2" w:rsidRDefault="003E30F1">
      <w:pPr>
        <w:pStyle w:val="BodyText"/>
        <w:numPr>
          <w:ilvl w:val="2"/>
          <w:numId w:val="15"/>
        </w:numPr>
        <w:tabs>
          <w:tab w:val="left" w:pos="829"/>
        </w:tabs>
        <w:ind w:left="828" w:right="115" w:hanging="360"/>
        <w:jc w:val="both"/>
      </w:pPr>
      <w:r>
        <w:t>In-stream</w:t>
      </w:r>
      <w:r>
        <w:rPr>
          <w:spacing w:val="17"/>
        </w:rPr>
        <w:t xml:space="preserve"> </w:t>
      </w:r>
      <w:r>
        <w:rPr>
          <w:spacing w:val="-1"/>
        </w:rPr>
        <w:t>aquatic</w:t>
      </w:r>
      <w:r>
        <w:rPr>
          <w:spacing w:val="18"/>
        </w:rPr>
        <w:t xml:space="preserve"> </w:t>
      </w:r>
      <w:r>
        <w:rPr>
          <w:spacing w:val="-1"/>
        </w:rPr>
        <w:t>vegetation</w:t>
      </w:r>
      <w:r>
        <w:rPr>
          <w:spacing w:val="19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responding</w:t>
      </w:r>
      <w:r>
        <w:rPr>
          <w:spacing w:val="18"/>
        </w:rPr>
        <w:t xml:space="preserve"> </w:t>
      </w:r>
      <w:r>
        <w:rPr>
          <w:spacing w:val="-1"/>
        </w:rPr>
        <w:t>well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current</w:t>
      </w:r>
      <w:r>
        <w:rPr>
          <w:spacing w:val="19"/>
        </w:rPr>
        <w:t xml:space="preserve"> </w:t>
      </w:r>
      <w:r>
        <w:rPr>
          <w:spacing w:val="-1"/>
        </w:rPr>
        <w:t>flow</w:t>
      </w:r>
      <w:r>
        <w:rPr>
          <w:spacing w:val="20"/>
        </w:rPr>
        <w:t xml:space="preserve"> </w:t>
      </w:r>
      <w:r>
        <w:rPr>
          <w:spacing w:val="-1"/>
        </w:rPr>
        <w:t>regime,</w:t>
      </w:r>
      <w:r>
        <w:rPr>
          <w:spacing w:val="15"/>
        </w:rPr>
        <w:t xml:space="preserve"> </w:t>
      </w:r>
      <w:r>
        <w:t>primarily</w:t>
      </w:r>
      <w:r>
        <w:rPr>
          <w:spacing w:val="17"/>
        </w:rPr>
        <w:t xml:space="preserve"> </w:t>
      </w:r>
      <w:r>
        <w:t>due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slower</w:t>
      </w:r>
      <w:r>
        <w:rPr>
          <w:spacing w:val="63"/>
          <w:w w:val="99"/>
        </w:rPr>
        <w:t xml:space="preserve"> </w:t>
      </w:r>
      <w:r>
        <w:rPr>
          <w:spacing w:val="-1"/>
        </w:rPr>
        <w:t>recession</w:t>
      </w:r>
      <w:r>
        <w:rPr>
          <w:spacing w:val="-7"/>
        </w:rPr>
        <w:t xml:space="preserve"> </w:t>
      </w:r>
      <w:r>
        <w:t>rates.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leading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rPr>
          <w:spacing w:val="-1"/>
        </w:rPr>
        <w:t>potential</w:t>
      </w:r>
      <w:r>
        <w:rPr>
          <w:spacing w:val="-5"/>
        </w:rPr>
        <w:t xml:space="preserve"> </w:t>
      </w:r>
      <w:r>
        <w:rPr>
          <w:spacing w:val="-1"/>
        </w:rPr>
        <w:t>benefits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aquatic</w:t>
      </w:r>
      <w:r>
        <w:rPr>
          <w:spacing w:val="-6"/>
        </w:rPr>
        <w:t xml:space="preserve"> </w:t>
      </w:r>
      <w:r>
        <w:rPr>
          <w:spacing w:val="-1"/>
        </w:rPr>
        <w:t>habitat.</w:t>
      </w:r>
    </w:p>
    <w:p w14:paraId="4E0556F3" w14:textId="77777777" w:rsidR="00F20CE2" w:rsidRDefault="003E30F1">
      <w:pPr>
        <w:pStyle w:val="BodyText"/>
        <w:numPr>
          <w:ilvl w:val="2"/>
          <w:numId w:val="15"/>
        </w:numPr>
        <w:tabs>
          <w:tab w:val="left" w:pos="829"/>
        </w:tabs>
        <w:spacing w:line="239" w:lineRule="auto"/>
        <w:ind w:left="828" w:right="104" w:hanging="360"/>
        <w:jc w:val="both"/>
      </w:pPr>
      <w:r>
        <w:rPr>
          <w:spacing w:val="-1"/>
        </w:rPr>
        <w:t>Due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lack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t>bankfull</w:t>
      </w:r>
      <w:r>
        <w:rPr>
          <w:spacing w:val="18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1"/>
        </w:rPr>
        <w:t>overbank</w:t>
      </w:r>
      <w:r>
        <w:rPr>
          <w:spacing w:val="16"/>
        </w:rPr>
        <w:t xml:space="preserve"> </w:t>
      </w:r>
      <w:r>
        <w:t>flows</w:t>
      </w:r>
      <w:r>
        <w:rPr>
          <w:spacing w:val="15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rPr>
          <w:spacing w:val="-1"/>
        </w:rPr>
        <w:t>cycle</w:t>
      </w:r>
      <w:r>
        <w:rPr>
          <w:spacing w:val="17"/>
        </w:rPr>
        <w:t xml:space="preserve"> </w:t>
      </w:r>
      <w:r>
        <w:t>nutrients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1"/>
        </w:rPr>
        <w:t>carbon</w:t>
      </w:r>
      <w:r>
        <w:rPr>
          <w:spacing w:val="16"/>
        </w:rPr>
        <w:t xml:space="preserve"> </w:t>
      </w:r>
      <w:r>
        <w:rPr>
          <w:spacing w:val="-1"/>
        </w:rPr>
        <w:t>through</w:t>
      </w:r>
      <w:r>
        <w:rPr>
          <w:spacing w:val="1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system,</w:t>
      </w:r>
      <w:r>
        <w:rPr>
          <w:spacing w:val="67"/>
          <w:w w:val="99"/>
        </w:rPr>
        <w:t xml:space="preserve"> </w:t>
      </w:r>
      <w:r>
        <w:t>primary</w:t>
      </w:r>
      <w:r>
        <w:rPr>
          <w:spacing w:val="-18"/>
        </w:rPr>
        <w:t xml:space="preserve"> </w:t>
      </w:r>
      <w:r>
        <w:t>productivity</w:t>
      </w:r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rPr>
          <w:spacing w:val="-1"/>
        </w:rPr>
        <w:t>limited</w:t>
      </w:r>
      <w:r>
        <w:rPr>
          <w:spacing w:val="-14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Edward-Wakool</w:t>
      </w:r>
      <w:r>
        <w:rPr>
          <w:spacing w:val="-16"/>
        </w:rPr>
        <w:t xml:space="preserve"> </w:t>
      </w:r>
      <w:r>
        <w:rPr>
          <w:spacing w:val="-1"/>
        </w:rPr>
        <w:t>system</w:t>
      </w:r>
      <w:r>
        <w:rPr>
          <w:spacing w:val="-15"/>
        </w:rPr>
        <w:t xml:space="preserve"> </w:t>
      </w:r>
      <w:r>
        <w:rPr>
          <w:spacing w:val="-1"/>
        </w:rPr>
        <w:t>under</w:t>
      </w:r>
      <w:r>
        <w:rPr>
          <w:spacing w:val="-16"/>
        </w:rPr>
        <w:t xml:space="preserve"> </w:t>
      </w:r>
      <w:r>
        <w:t>current</w:t>
      </w:r>
      <w:r>
        <w:rPr>
          <w:spacing w:val="-15"/>
        </w:rPr>
        <w:t xml:space="preserve"> </w:t>
      </w:r>
      <w:r>
        <w:rPr>
          <w:spacing w:val="-1"/>
        </w:rPr>
        <w:t>system</w:t>
      </w:r>
      <w:r>
        <w:rPr>
          <w:spacing w:val="-16"/>
        </w:rPr>
        <w:t xml:space="preserve"> </w:t>
      </w:r>
      <w:r>
        <w:t>constraints.</w:t>
      </w:r>
      <w:r>
        <w:rPr>
          <w:spacing w:val="-19"/>
        </w:rPr>
        <w:t xml:space="preserve"> </w:t>
      </w:r>
      <w:r>
        <w:t>However,</w:t>
      </w:r>
      <w:r>
        <w:rPr>
          <w:spacing w:val="37"/>
          <w:w w:val="99"/>
        </w:rPr>
        <w:t xml:space="preserve"> </w:t>
      </w:r>
      <w:r>
        <w:t>flows</w:t>
      </w:r>
      <w:r>
        <w:rPr>
          <w:spacing w:val="41"/>
        </w:rPr>
        <w:t xml:space="preserve"> </w:t>
      </w:r>
      <w:r>
        <w:rPr>
          <w:spacing w:val="-1"/>
        </w:rPr>
        <w:t>through</w:t>
      </w:r>
      <w:r>
        <w:rPr>
          <w:spacing w:val="43"/>
        </w:rPr>
        <w:t xml:space="preserve"> </w:t>
      </w:r>
      <w:r>
        <w:t>Barmah-Millewa,</w:t>
      </w:r>
      <w:r>
        <w:rPr>
          <w:spacing w:val="39"/>
        </w:rPr>
        <w:t xml:space="preserve"> </w:t>
      </w:r>
      <w:r>
        <w:t>Koondrook-Pericoota</w:t>
      </w:r>
      <w:r>
        <w:rPr>
          <w:spacing w:val="44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Werai</w:t>
      </w:r>
      <w:r>
        <w:rPr>
          <w:spacing w:val="43"/>
        </w:rPr>
        <w:t xml:space="preserve"> </w:t>
      </w:r>
      <w:r>
        <w:t>during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cooler</w:t>
      </w:r>
      <w:r>
        <w:rPr>
          <w:spacing w:val="44"/>
        </w:rPr>
        <w:t xml:space="preserve"> </w:t>
      </w:r>
      <w:r>
        <w:t>months</w:t>
      </w:r>
      <w:r>
        <w:rPr>
          <w:spacing w:val="42"/>
        </w:rPr>
        <w:t xml:space="preserve"> </w:t>
      </w:r>
      <w:r>
        <w:t>could</w:t>
      </w:r>
      <w:r>
        <w:rPr>
          <w:spacing w:val="60"/>
          <w:w w:val="99"/>
        </w:rPr>
        <w:t xml:space="preserve"> </w:t>
      </w:r>
      <w:r>
        <w:rPr>
          <w:spacing w:val="-1"/>
        </w:rPr>
        <w:t>provide</w:t>
      </w:r>
      <w:r>
        <w:rPr>
          <w:spacing w:val="-15"/>
        </w:rPr>
        <w:t xml:space="preserve"> </w:t>
      </w:r>
      <w:r>
        <w:t>productivity</w:t>
      </w:r>
      <w:r>
        <w:rPr>
          <w:spacing w:val="-16"/>
        </w:rPr>
        <w:t xml:space="preserve"> </w:t>
      </w:r>
      <w:r>
        <w:rPr>
          <w:spacing w:val="-1"/>
        </w:rPr>
        <w:t>benefits.</w:t>
      </w:r>
    </w:p>
    <w:p w14:paraId="4E0556F4" w14:textId="77777777" w:rsidR="00F20CE2" w:rsidRDefault="00F20CE2">
      <w:pPr>
        <w:spacing w:before="2"/>
        <w:rPr>
          <w:rFonts w:ascii="Century Gothic" w:eastAsia="Century Gothic" w:hAnsi="Century Gothic" w:cs="Century Gothic"/>
          <w:sz w:val="18"/>
          <w:szCs w:val="18"/>
        </w:rPr>
      </w:pPr>
    </w:p>
    <w:p w14:paraId="4E0556F5" w14:textId="77777777" w:rsidR="00F20CE2" w:rsidRDefault="003E30F1">
      <w:pPr>
        <w:pStyle w:val="BodyText"/>
        <w:ind w:right="121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monitoring</w:t>
      </w:r>
      <w:r>
        <w:rPr>
          <w:spacing w:val="-8"/>
        </w:rPr>
        <w:t xml:space="preserve"> </w:t>
      </w:r>
      <w:r>
        <w:rPr>
          <w:spacing w:val="-1"/>
        </w:rPr>
        <w:t>activities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used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inform</w:t>
      </w:r>
      <w:r>
        <w:rPr>
          <w:spacing w:val="-8"/>
        </w:rPr>
        <w:t xml:space="preserve"> </w:t>
      </w:r>
      <w:r>
        <w:t>portfolio</w:t>
      </w:r>
      <w:r>
        <w:rPr>
          <w:spacing w:val="-6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planning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67"/>
          <w:w w:val="99"/>
        </w:rPr>
        <w:t xml:space="preserve"> </w:t>
      </w:r>
      <w:r>
        <w:t>adaptive</w:t>
      </w:r>
      <w:r>
        <w:rPr>
          <w:spacing w:val="-8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t>decision-making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outlined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Section</w:t>
      </w:r>
      <w:r>
        <w:rPr>
          <w:spacing w:val="-6"/>
        </w:rPr>
        <w:t xml:space="preserve"> </w:t>
      </w:r>
      <w:r>
        <w:rPr>
          <w:spacing w:val="-1"/>
        </w:rPr>
        <w:t>2.</w:t>
      </w:r>
      <w:r>
        <w:rPr>
          <w:spacing w:val="-3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t>understanding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role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44"/>
          <w:w w:val="99"/>
        </w:rPr>
        <w:t xml:space="preserve"> </w:t>
      </w:r>
      <w:r>
        <w:t>Edward-Wakool</w:t>
      </w:r>
      <w:r>
        <w:rPr>
          <w:spacing w:val="-7"/>
        </w:rPr>
        <w:t xml:space="preserve"> </w:t>
      </w:r>
      <w:r>
        <w:t>region</w:t>
      </w:r>
      <w:r>
        <w:rPr>
          <w:spacing w:val="-7"/>
        </w:rPr>
        <w:t xml:space="preserve"> </w:t>
      </w:r>
      <w:r>
        <w:rPr>
          <w:spacing w:val="-1"/>
        </w:rPr>
        <w:t>plays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achieving</w:t>
      </w:r>
      <w:r>
        <w:rPr>
          <w:spacing w:val="-8"/>
        </w:rPr>
        <w:t xml:space="preserve"> </w:t>
      </w:r>
      <w:r>
        <w:t>outcomes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rPr>
          <w:spacing w:val="-1"/>
        </w:rPr>
        <w:t>continues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grow,</w:t>
      </w:r>
      <w:r>
        <w:rPr>
          <w:spacing w:val="-10"/>
        </w:rPr>
        <w:t xml:space="preserve"> </w:t>
      </w:r>
      <w:r>
        <w:t>especially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relation</w:t>
      </w:r>
      <w:r>
        <w:rPr>
          <w:w w:val="99"/>
        </w:rPr>
        <w:t xml:space="preserve"> </w:t>
      </w:r>
      <w:r>
        <w:rPr>
          <w:spacing w:val="29"/>
          <w:w w:val="99"/>
        </w:rPr>
        <w:t xml:space="preserve"> 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broader</w:t>
      </w:r>
      <w:r>
        <w:rPr>
          <w:spacing w:val="-6"/>
        </w:rPr>
        <w:t xml:space="preserve"> </w:t>
      </w:r>
      <w:r>
        <w:rPr>
          <w:spacing w:val="-1"/>
        </w:rPr>
        <w:t>southern-connected</w:t>
      </w:r>
      <w:r>
        <w:rPr>
          <w:spacing w:val="-7"/>
        </w:rPr>
        <w:t xml:space="preserve"> </w:t>
      </w:r>
      <w:r>
        <w:t>Basin.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example,</w:t>
      </w:r>
      <w:r>
        <w:rPr>
          <w:spacing w:val="-9"/>
        </w:rPr>
        <w:t xml:space="preserve"> </w:t>
      </w:r>
      <w:r>
        <w:t>golden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silver</w:t>
      </w:r>
      <w:r>
        <w:rPr>
          <w:spacing w:val="-8"/>
        </w:rPr>
        <w:t xml:space="preserve"> </w:t>
      </w:r>
      <w:r>
        <w:t>perch</w:t>
      </w:r>
      <w:r>
        <w:rPr>
          <w:spacing w:val="-6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using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Edward-</w:t>
      </w:r>
      <w:r>
        <w:rPr>
          <w:spacing w:val="86"/>
          <w:w w:val="99"/>
        </w:rPr>
        <w:t xml:space="preserve"> </w:t>
      </w:r>
      <w:r>
        <w:rPr>
          <w:spacing w:val="-1"/>
        </w:rPr>
        <w:t>Wakool</w:t>
      </w:r>
      <w:r>
        <w:rPr>
          <w:spacing w:val="-5"/>
        </w:rPr>
        <w:t xml:space="preserve"> </w:t>
      </w:r>
      <w:r>
        <w:rPr>
          <w:spacing w:val="-1"/>
        </w:rPr>
        <w:t>system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place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move</w:t>
      </w:r>
      <w:r>
        <w:rPr>
          <w:spacing w:val="-6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young/juvenile</w:t>
      </w:r>
      <w:r>
        <w:rPr>
          <w:spacing w:val="-6"/>
        </w:rPr>
        <w:t xml:space="preserve"> </w:t>
      </w:r>
      <w:r>
        <w:rPr>
          <w:spacing w:val="-1"/>
        </w:rPr>
        <w:t>fish,</w:t>
      </w:r>
      <w:r>
        <w:rPr>
          <w:spacing w:val="-6"/>
        </w:rPr>
        <w:t xml:space="preserve"> </w:t>
      </w:r>
      <w:r>
        <w:rPr>
          <w:spacing w:val="-1"/>
        </w:rPr>
        <w:t>grow</w:t>
      </w:r>
      <w:r>
        <w:rPr>
          <w:spacing w:val="-4"/>
        </w:rPr>
        <w:t xml:space="preserve"> </w:t>
      </w:r>
      <w:r>
        <w:rPr>
          <w:spacing w:val="-1"/>
        </w:rPr>
        <w:t>up</w:t>
      </w:r>
      <w:r>
        <w:rPr>
          <w:spacing w:val="-5"/>
        </w:rPr>
        <w:t xml:space="preserve"> </w:t>
      </w:r>
      <w:r>
        <w:rPr>
          <w:spacing w:val="1"/>
        </w:rPr>
        <w:t>and</w:t>
      </w:r>
      <w:r>
        <w:rPr>
          <w:spacing w:val="-6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move</w:t>
      </w:r>
      <w:r>
        <w:rPr>
          <w:spacing w:val="-6"/>
        </w:rPr>
        <w:t xml:space="preserve"> </w:t>
      </w:r>
      <w:r>
        <w:t>back</w:t>
      </w:r>
      <w:r>
        <w:rPr>
          <w:spacing w:val="-5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Murray</w:t>
      </w:r>
      <w:r>
        <w:rPr>
          <w:spacing w:val="67"/>
          <w:w w:val="99"/>
        </w:rPr>
        <w:t xml:space="preserve"> </w:t>
      </w:r>
      <w:r>
        <w:rPr>
          <w:spacing w:val="-1"/>
        </w:rPr>
        <w:t>system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spawn</w:t>
      </w:r>
      <w:r>
        <w:rPr>
          <w:spacing w:val="-9"/>
        </w:rPr>
        <w:t xml:space="preserve"> </w:t>
      </w:r>
      <w:r>
        <w:t>elsewhere.</w:t>
      </w:r>
    </w:p>
    <w:p w14:paraId="4E0556F6" w14:textId="77777777" w:rsidR="00F20CE2" w:rsidRDefault="00F20CE2">
      <w:pPr>
        <w:sectPr w:rsidR="00F20CE2">
          <w:pgSz w:w="11910" w:h="16840"/>
          <w:pgMar w:top="760" w:right="600" w:bottom="880" w:left="600" w:header="0" w:footer="686" w:gutter="0"/>
          <w:cols w:space="720"/>
        </w:sectPr>
      </w:pPr>
    </w:p>
    <w:p w14:paraId="4E0556F7" w14:textId="77777777" w:rsidR="00F20CE2" w:rsidRDefault="003E30F1">
      <w:pPr>
        <w:pStyle w:val="Heading1"/>
        <w:numPr>
          <w:ilvl w:val="0"/>
          <w:numId w:val="15"/>
        </w:numPr>
        <w:tabs>
          <w:tab w:val="left" w:pos="675"/>
        </w:tabs>
        <w:ind w:left="674" w:hanging="566"/>
        <w:rPr>
          <w:b w:val="0"/>
          <w:bCs w:val="0"/>
        </w:rPr>
      </w:pPr>
      <w:bookmarkStart w:id="13" w:name="_bookmark12"/>
      <w:bookmarkEnd w:id="13"/>
      <w:r>
        <w:rPr>
          <w:color w:val="5F4879"/>
          <w:spacing w:val="-1"/>
        </w:rPr>
        <w:lastRenderedPageBreak/>
        <w:t>Portfolio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management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2017</w:t>
      </w:r>
      <w:r>
        <w:rPr>
          <w:rFonts w:cs="Century Gothic"/>
          <w:color w:val="5F4879"/>
          <w:spacing w:val="-1"/>
        </w:rPr>
        <w:t>–</w:t>
      </w:r>
      <w:r>
        <w:rPr>
          <w:color w:val="5F4879"/>
          <w:spacing w:val="-1"/>
        </w:rPr>
        <w:t>18</w:t>
      </w:r>
    </w:p>
    <w:p w14:paraId="4E0556F8" w14:textId="77777777" w:rsidR="00F20CE2" w:rsidRDefault="003E30F1">
      <w:pPr>
        <w:pStyle w:val="BodyText"/>
        <w:spacing w:before="246"/>
        <w:ind w:right="307"/>
      </w:pPr>
      <w:r>
        <w:rPr>
          <w:spacing w:val="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planning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rPr>
          <w:spacing w:val="1"/>
        </w:rPr>
        <w:t>water,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Commonwealth</w:t>
      </w:r>
      <w:r>
        <w:rPr>
          <w:spacing w:val="66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Water</w:t>
      </w:r>
      <w:r>
        <w:rPr>
          <w:spacing w:val="-8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t>aims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maximise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rPr>
          <w:spacing w:val="-1"/>
        </w:rPr>
        <w:t>achieved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t>water.</w:t>
      </w:r>
      <w:r>
        <w:rPr>
          <w:spacing w:val="-10"/>
        </w:rPr>
        <w:t xml:space="preserve"> </w:t>
      </w:r>
      <w:r>
        <w:t>This</w:t>
      </w:r>
      <w:r>
        <w:rPr>
          <w:spacing w:val="78"/>
          <w:w w:val="99"/>
        </w:rPr>
        <w:t xml:space="preserve"> </w:t>
      </w:r>
      <w:r>
        <w:rPr>
          <w:spacing w:val="-1"/>
        </w:rPr>
        <w:t>includes</w:t>
      </w:r>
      <w:r>
        <w:rPr>
          <w:spacing w:val="-9"/>
        </w:rPr>
        <w:t xml:space="preserve"> </w:t>
      </w:r>
      <w:r>
        <w:rPr>
          <w:spacing w:val="-1"/>
        </w:rPr>
        <w:t>consideration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urgency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demands</w:t>
      </w:r>
      <w:r>
        <w:rPr>
          <w:spacing w:val="-6"/>
        </w:rPr>
        <w:t xml:space="preserve"> </w:t>
      </w:r>
      <w:r>
        <w:rPr>
          <w:spacing w:val="-1"/>
        </w:rPr>
        <w:t>(based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targeted</w:t>
      </w:r>
      <w:r>
        <w:rPr>
          <w:spacing w:val="-1"/>
        </w:rPr>
        <w:t xml:space="preserve"> </w:t>
      </w:r>
      <w:r>
        <w:t>objectives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watering</w:t>
      </w:r>
      <w:r>
        <w:rPr>
          <w:spacing w:val="56"/>
          <w:w w:val="99"/>
        </w:rPr>
        <w:t xml:space="preserve"> </w:t>
      </w:r>
      <w:r>
        <w:rPr>
          <w:spacing w:val="-1"/>
        </w:rPr>
        <w:t>requirements,</w:t>
      </w:r>
      <w:r>
        <w:rPr>
          <w:spacing w:val="-9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rPr>
          <w:spacing w:val="-1"/>
        </w:rPr>
        <w:t>history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asset</w:t>
      </w:r>
      <w:r>
        <w:rPr>
          <w:spacing w:val="-7"/>
        </w:rPr>
        <w:t xml:space="preserve"> </w:t>
      </w:r>
      <w:r>
        <w:rPr>
          <w:spacing w:val="-1"/>
        </w:rPr>
        <w:t>co</w:t>
      </w:r>
      <w:r>
        <w:rPr>
          <w:spacing w:val="-1"/>
        </w:rPr>
        <w:t>ndition)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9"/>
        </w:rPr>
        <w:t xml:space="preserve"> </w:t>
      </w:r>
      <w:r>
        <w:rPr>
          <w:spacing w:val="-1"/>
        </w:rPr>
        <w:t>supply</w:t>
      </w:r>
      <w:r>
        <w:rPr>
          <w:spacing w:val="-9"/>
        </w:rPr>
        <w:t xml:space="preserve"> </w:t>
      </w:r>
      <w:r>
        <w:rPr>
          <w:spacing w:val="2"/>
        </w:rPr>
        <w:t>under</w:t>
      </w:r>
      <w:r>
        <w:rPr>
          <w:spacing w:val="-9"/>
        </w:rPr>
        <w:t xml:space="preserve"> </w:t>
      </w:r>
      <w:r>
        <w:t>different</w:t>
      </w:r>
      <w:r>
        <w:rPr>
          <w:spacing w:val="-7"/>
        </w:rPr>
        <w:t xml:space="preserve"> </w:t>
      </w:r>
      <w:r>
        <w:t>resource</w:t>
      </w:r>
      <w:r>
        <w:rPr>
          <w:spacing w:val="86"/>
          <w:w w:val="99"/>
        </w:rPr>
        <w:t xml:space="preserve"> </w:t>
      </w:r>
      <w:r>
        <w:rPr>
          <w:spacing w:val="-1"/>
        </w:rPr>
        <w:t>scenarios.</w:t>
      </w:r>
      <w:r>
        <w:rPr>
          <w:spacing w:val="-9"/>
        </w:rPr>
        <w:t xml:space="preserve"> </w:t>
      </w:r>
      <w:r>
        <w:t>Plans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delivery,</w:t>
      </w:r>
      <w:r>
        <w:rPr>
          <w:spacing w:val="-8"/>
        </w:rPr>
        <w:t xml:space="preserve"> </w:t>
      </w:r>
      <w:r>
        <w:t>trade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carryover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rPr>
          <w:spacing w:val="-1"/>
        </w:rPr>
        <w:t>made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multi-year</w:t>
      </w:r>
      <w:r>
        <w:rPr>
          <w:spacing w:val="-6"/>
        </w:rPr>
        <w:t xml:space="preserve"> </w:t>
      </w:r>
      <w:r>
        <w:t>context,</w:t>
      </w:r>
      <w:r>
        <w:rPr>
          <w:spacing w:val="-9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84"/>
          <w:w w:val="99"/>
        </w:rPr>
        <w:t xml:space="preserve"> </w:t>
      </w:r>
      <w:r>
        <w:rPr>
          <w:spacing w:val="-1"/>
        </w:rPr>
        <w:t>assessment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t>undertaken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future</w:t>
      </w:r>
      <w:r>
        <w:rPr>
          <w:spacing w:val="-5"/>
        </w:rPr>
        <w:t xml:space="preserve"> </w:t>
      </w:r>
      <w:r>
        <w:rPr>
          <w:spacing w:val="-1"/>
        </w:rPr>
        <w:t>years.</w:t>
      </w:r>
    </w:p>
    <w:p w14:paraId="4E0556F9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6FA" w14:textId="77777777" w:rsidR="00F20CE2" w:rsidRDefault="003E30F1">
      <w:pPr>
        <w:pStyle w:val="BodyText"/>
      </w:pPr>
      <w:r>
        <w:rPr>
          <w:spacing w:val="-1"/>
        </w:rPr>
        <w:t>This</w:t>
      </w:r>
      <w:r>
        <w:rPr>
          <w:spacing w:val="-6"/>
        </w:rPr>
        <w:t xml:space="preserve"> </w:t>
      </w:r>
      <w:r>
        <w:t>planning</w:t>
      </w:r>
      <w:r>
        <w:rPr>
          <w:spacing w:val="-6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outlined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full</w:t>
      </w:r>
      <w:r>
        <w:rPr>
          <w:spacing w:val="-6"/>
        </w:rPr>
        <w:t xml:space="preserve"> </w:t>
      </w:r>
      <w:r>
        <w:t>in</w:t>
      </w:r>
      <w:r>
        <w:rPr>
          <w:spacing w:val="1"/>
        </w:rPr>
        <w:t xml:space="preserve"> </w:t>
      </w:r>
      <w:hyperlink w:anchor="_bookmark21" w:history="1">
        <w:r>
          <w:rPr>
            <w:spacing w:val="-1"/>
          </w:rPr>
          <w:t>Table</w:t>
        </w:r>
        <w:r>
          <w:rPr>
            <w:spacing w:val="-5"/>
          </w:rPr>
          <w:t xml:space="preserve"> </w:t>
        </w:r>
        <w:r>
          <w:t>3</w:t>
        </w:r>
      </w:hyperlink>
      <w:r>
        <w:rPr>
          <w:spacing w:val="-6"/>
        </w:rPr>
        <w:t xml:space="preserve"> </w:t>
      </w:r>
      <w:r>
        <w:rPr>
          <w:spacing w:val="-1"/>
        </w:rPr>
        <w:t>below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summarised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sections</w:t>
      </w:r>
      <w:r>
        <w:rPr>
          <w:spacing w:val="-6"/>
        </w:rPr>
        <w:t xml:space="preserve"> </w:t>
      </w:r>
      <w:r>
        <w:t>below.</w:t>
      </w:r>
    </w:p>
    <w:p w14:paraId="4E0556FB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6FC" w14:textId="77777777" w:rsidR="00F20CE2" w:rsidRDefault="003E30F1">
      <w:pPr>
        <w:pStyle w:val="Heading2"/>
        <w:numPr>
          <w:ilvl w:val="1"/>
          <w:numId w:val="15"/>
        </w:numPr>
        <w:tabs>
          <w:tab w:val="left" w:pos="961"/>
        </w:tabs>
        <w:ind w:left="960" w:right="196" w:hanging="852"/>
        <w:rPr>
          <w:b w:val="0"/>
          <w:bCs w:val="0"/>
        </w:rPr>
      </w:pPr>
      <w:bookmarkStart w:id="14" w:name="_bookmark13"/>
      <w:bookmarkEnd w:id="14"/>
      <w:r>
        <w:rPr>
          <w:color w:val="5F4879"/>
        </w:rPr>
        <w:t>Antecedent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current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catchment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conditions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2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demand</w:t>
      </w:r>
      <w:r>
        <w:rPr>
          <w:color w:val="5F4879"/>
          <w:spacing w:val="-3"/>
        </w:rPr>
        <w:t xml:space="preserve"> </w:t>
      </w:r>
      <w:r>
        <w:rPr>
          <w:color w:val="5F4879"/>
        </w:rPr>
        <w:t>for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26"/>
          <w:w w:val="99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2017</w:t>
      </w:r>
      <w:r>
        <w:rPr>
          <w:rFonts w:cs="Century Gothic"/>
          <w:color w:val="5F4879"/>
        </w:rPr>
        <w:t>–</w:t>
      </w:r>
      <w:r>
        <w:rPr>
          <w:color w:val="5F4879"/>
        </w:rPr>
        <w:t>18</w:t>
      </w:r>
    </w:p>
    <w:p w14:paraId="4E0556FD" w14:textId="77777777" w:rsidR="00F20CE2" w:rsidRDefault="00F20CE2">
      <w:pPr>
        <w:spacing w:before="8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E0556FE" w14:textId="77777777" w:rsidR="00F20CE2" w:rsidRDefault="003E30F1">
      <w:pPr>
        <w:pStyle w:val="BodyText"/>
        <w:ind w:right="256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t>demand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reflection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rivers,</w:t>
      </w:r>
      <w:r>
        <w:rPr>
          <w:spacing w:val="-7"/>
        </w:rPr>
        <w:t xml:space="preserve"> </w:t>
      </w:r>
      <w:r>
        <w:t>wetlands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floodplains,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74"/>
          <w:w w:val="99"/>
        </w:rPr>
        <w:t xml:space="preserve"> </w:t>
      </w:r>
      <w:r>
        <w:t>plants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animals</w:t>
      </w:r>
      <w:r>
        <w:rPr>
          <w:spacing w:val="-7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rPr>
          <w:spacing w:val="-1"/>
        </w:rPr>
        <w:t>support.</w:t>
      </w:r>
      <w:r>
        <w:rPr>
          <w:spacing w:val="-8"/>
        </w:rPr>
        <w:t xml:space="preserve"> </w:t>
      </w:r>
      <w:r>
        <w:t>Ecological</w:t>
      </w:r>
      <w:r>
        <w:rPr>
          <w:spacing w:val="-7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influenced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conditions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past</w:t>
      </w:r>
      <w:r>
        <w:rPr>
          <w:rFonts w:cs="Century Gothic"/>
          <w:spacing w:val="1"/>
        </w:rPr>
        <w:t>—</w:t>
      </w:r>
      <w:r>
        <w:rPr>
          <w:spacing w:val="1"/>
        </w:rPr>
        <w:t>in</w:t>
      </w:r>
      <w:r>
        <w:rPr>
          <w:w w:val="99"/>
        </w:rPr>
        <w:t xml:space="preserve"> </w:t>
      </w:r>
      <w:r>
        <w:rPr>
          <w:spacing w:val="30"/>
          <w:w w:val="99"/>
        </w:rPr>
        <w:t xml:space="preserve">  </w:t>
      </w:r>
      <w:r>
        <w:rPr>
          <w:spacing w:val="-1"/>
        </w:rPr>
        <w:t>some</w:t>
      </w:r>
      <w:r>
        <w:rPr>
          <w:spacing w:val="-7"/>
        </w:rPr>
        <w:t xml:space="preserve"> </w:t>
      </w:r>
      <w:r>
        <w:t>cases,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date</w:t>
      </w:r>
      <w:r>
        <w:rPr>
          <w:spacing w:val="-6"/>
        </w:rPr>
        <w:t xml:space="preserve"> </w:t>
      </w:r>
      <w:r>
        <w:t>back</w:t>
      </w:r>
      <w:r>
        <w:rPr>
          <w:spacing w:val="-6"/>
        </w:rPr>
        <w:t xml:space="preserve"> </w:t>
      </w:r>
      <w:r>
        <w:t>many</w:t>
      </w:r>
      <w:r>
        <w:rPr>
          <w:spacing w:val="-7"/>
        </w:rPr>
        <w:t xml:space="preserve"> </w:t>
      </w:r>
      <w:r>
        <w:t>years,</w:t>
      </w:r>
      <w:r>
        <w:rPr>
          <w:spacing w:val="-8"/>
        </w:rPr>
        <w:t xml:space="preserve"> </w:t>
      </w:r>
      <w:r>
        <w:rPr>
          <w:spacing w:val="1"/>
        </w:rPr>
        <w:t>with</w:t>
      </w:r>
      <w:r>
        <w:rPr>
          <w:spacing w:val="-7"/>
        </w:rPr>
        <w:t xml:space="preserve"> </w:t>
      </w:r>
      <w:r>
        <w:t>parts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rPr>
          <w:spacing w:val="-1"/>
        </w:rPr>
        <w:t>still</w:t>
      </w:r>
      <w:r>
        <w:rPr>
          <w:spacing w:val="-6"/>
        </w:rPr>
        <w:t xml:space="preserve"> </w:t>
      </w:r>
      <w:r>
        <w:rPr>
          <w:spacing w:val="-1"/>
        </w:rPr>
        <w:t>showing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effects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44"/>
          <w:w w:val="99"/>
        </w:rPr>
        <w:t xml:space="preserve"> </w:t>
      </w:r>
      <w:r>
        <w:rPr>
          <w:spacing w:val="-1"/>
        </w:rPr>
        <w:t>millennium</w:t>
      </w:r>
      <w:r>
        <w:rPr>
          <w:spacing w:val="-20"/>
        </w:rPr>
        <w:t xml:space="preserve"> </w:t>
      </w:r>
      <w:r>
        <w:rPr>
          <w:spacing w:val="-1"/>
        </w:rPr>
        <w:t>drought.</w:t>
      </w:r>
    </w:p>
    <w:p w14:paraId="4E0556FF" w14:textId="77777777" w:rsidR="00F20CE2" w:rsidRDefault="00F20CE2">
      <w:pPr>
        <w:spacing w:before="4"/>
        <w:rPr>
          <w:rFonts w:ascii="Century Gothic" w:eastAsia="Century Gothic" w:hAnsi="Century Gothic" w:cs="Century Gothic"/>
          <w:sz w:val="19"/>
          <w:szCs w:val="19"/>
        </w:rPr>
      </w:pPr>
    </w:p>
    <w:p w14:paraId="4E055700" w14:textId="77777777" w:rsidR="00F20CE2" w:rsidRDefault="003E30F1">
      <w:pPr>
        <w:pStyle w:val="BodyText"/>
        <w:ind w:right="121"/>
      </w:pPr>
      <w:r>
        <w:rPr>
          <w:spacing w:val="-1"/>
        </w:rP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2010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2012</w:t>
      </w:r>
      <w:r>
        <w:rPr>
          <w:spacing w:val="-7"/>
        </w:rPr>
        <w:t xml:space="preserve"> </w:t>
      </w:r>
      <w:r>
        <w:t>period</w:t>
      </w:r>
      <w:r>
        <w:rPr>
          <w:rFonts w:ascii="Calibri"/>
          <w:sz w:val="16"/>
        </w:rPr>
        <w:t>,</w:t>
      </w:r>
      <w:r>
        <w:rPr>
          <w:rFonts w:ascii="Calibri"/>
          <w:spacing w:val="12"/>
          <w:sz w:val="16"/>
        </w:rPr>
        <w:t xml:space="preserve"> </w:t>
      </w:r>
      <w:r>
        <w:rPr>
          <w:spacing w:val="-1"/>
        </w:rPr>
        <w:t>natural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events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actions</w:t>
      </w:r>
      <w:r>
        <w:rPr>
          <w:spacing w:val="-7"/>
        </w:rPr>
        <w:t xml:space="preserve"> </w:t>
      </w:r>
      <w:r>
        <w:rPr>
          <w:spacing w:val="-1"/>
        </w:rPr>
        <w:t>resulted</w:t>
      </w:r>
      <w:r>
        <w:rPr>
          <w:spacing w:val="-7"/>
        </w:rPr>
        <w:t xml:space="preserve"> </w:t>
      </w:r>
      <w:r>
        <w:t>in</w:t>
      </w:r>
      <w:r>
        <w:rPr>
          <w:spacing w:val="58"/>
          <w:w w:val="99"/>
        </w:rPr>
        <w:t xml:space="preserve"> </w:t>
      </w:r>
      <w:r>
        <w:rPr>
          <w:spacing w:val="-1"/>
        </w:rPr>
        <w:t>improvements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condition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many</w:t>
      </w:r>
      <w:r>
        <w:rPr>
          <w:spacing w:val="-9"/>
        </w:rPr>
        <w:t xml:space="preserve"> </w:t>
      </w:r>
      <w:r>
        <w:t>sites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Mid</w:t>
      </w:r>
      <w:r>
        <w:rPr>
          <w:spacing w:val="-8"/>
        </w:rPr>
        <w:t xml:space="preserve"> </w:t>
      </w:r>
      <w:r>
        <w:t>Murray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 xml:space="preserve">promoted </w:t>
      </w:r>
      <w:r>
        <w:rPr>
          <w:spacing w:val="-1"/>
        </w:rPr>
        <w:t>ecological</w:t>
      </w:r>
      <w:r>
        <w:rPr>
          <w:spacing w:val="-7"/>
        </w:rPr>
        <w:t xml:space="preserve"> </w:t>
      </w:r>
      <w:r>
        <w:rPr>
          <w:spacing w:val="-1"/>
        </w:rPr>
        <w:t>recovery</w:t>
      </w:r>
      <w:r>
        <w:rPr>
          <w:spacing w:val="-5"/>
        </w:rPr>
        <w:t xml:space="preserve"> </w:t>
      </w:r>
      <w:r>
        <w:t>following</w:t>
      </w:r>
      <w:r>
        <w:rPr>
          <w:spacing w:val="72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millennium</w:t>
      </w:r>
      <w:r>
        <w:rPr>
          <w:spacing w:val="-7"/>
        </w:rPr>
        <w:t xml:space="preserve"> </w:t>
      </w:r>
      <w:r>
        <w:t>drought.</w:t>
      </w:r>
      <w:r>
        <w:rPr>
          <w:spacing w:val="-7"/>
        </w:rPr>
        <w:t xml:space="preserve"> </w:t>
      </w:r>
      <w:r>
        <w:rPr>
          <w:spacing w:val="-1"/>
        </w:rPr>
        <w:t>Drier</w:t>
      </w:r>
      <w:r>
        <w:rPr>
          <w:spacing w:val="-7"/>
        </w:rPr>
        <w:t xml:space="preserve"> </w:t>
      </w:r>
      <w:r>
        <w:t>conditions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2013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2"/>
        </w:rPr>
        <w:t xml:space="preserve"> </w:t>
      </w:r>
      <w:r>
        <w:t>early</w:t>
      </w:r>
      <w:r>
        <w:rPr>
          <w:spacing w:val="-7"/>
        </w:rPr>
        <w:t xml:space="preserve"> </w:t>
      </w:r>
      <w:r>
        <w:rPr>
          <w:spacing w:val="-1"/>
        </w:rPr>
        <w:t>2016</w:t>
      </w:r>
      <w:r>
        <w:rPr>
          <w:spacing w:val="-4"/>
        </w:rPr>
        <w:t xml:space="preserve"> </w:t>
      </w:r>
      <w:r>
        <w:rPr>
          <w:spacing w:val="-1"/>
        </w:rPr>
        <w:t>saw</w:t>
      </w:r>
      <w:r>
        <w:rPr>
          <w:spacing w:val="-5"/>
        </w:rPr>
        <w:t xml:space="preserve"> </w:t>
      </w:r>
      <w:r>
        <w:rPr>
          <w:spacing w:val="-1"/>
        </w:rPr>
        <w:t>some</w:t>
      </w:r>
      <w:r>
        <w:rPr>
          <w:spacing w:val="-4"/>
        </w:rPr>
        <w:t xml:space="preserve"> </w:t>
      </w:r>
      <w:r>
        <w:rPr>
          <w:spacing w:val="-1"/>
        </w:rPr>
        <w:t>floodplain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wetland</w:t>
      </w:r>
      <w:r>
        <w:rPr>
          <w:spacing w:val="-9"/>
        </w:rPr>
        <w:t xml:space="preserve"> </w:t>
      </w:r>
      <w:r>
        <w:t>sites</w:t>
      </w:r>
      <w:r>
        <w:rPr>
          <w:spacing w:val="-6"/>
        </w:rPr>
        <w:t xml:space="preserve"> </w:t>
      </w:r>
      <w:r>
        <w:t>enter</w:t>
      </w:r>
      <w:r>
        <w:rPr>
          <w:spacing w:val="67"/>
          <w:w w:val="99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rPr>
          <w:spacing w:val="-1"/>
        </w:rPr>
        <w:t>drying</w:t>
      </w:r>
      <w:r>
        <w:rPr>
          <w:spacing w:val="-7"/>
        </w:rPr>
        <w:t xml:space="preserve"> </w:t>
      </w:r>
      <w:r>
        <w:t>phase,</w:t>
      </w:r>
      <w:r>
        <w:rPr>
          <w:spacing w:val="-8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reduced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scale.</w:t>
      </w:r>
    </w:p>
    <w:p w14:paraId="4E055701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702" w14:textId="77777777" w:rsidR="00F20CE2" w:rsidRDefault="003E30F1">
      <w:pPr>
        <w:pStyle w:val="BodyText"/>
        <w:ind w:right="121"/>
      </w:pPr>
      <w:r>
        <w:rPr>
          <w:spacing w:val="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2016</w:t>
      </w:r>
      <w:r>
        <w:rPr>
          <w:rFonts w:cs="Century Gothic"/>
          <w:spacing w:val="-1"/>
        </w:rPr>
        <w:t>–</w:t>
      </w:r>
      <w:r>
        <w:rPr>
          <w:spacing w:val="-1"/>
        </w:rPr>
        <w:t>17,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Mid</w:t>
      </w:r>
      <w:r>
        <w:rPr>
          <w:spacing w:val="-5"/>
        </w:rPr>
        <w:t xml:space="preserve"> </w:t>
      </w:r>
      <w:r>
        <w:rPr>
          <w:spacing w:val="-1"/>
        </w:rPr>
        <w:t>Murray</w:t>
      </w:r>
      <w:r>
        <w:rPr>
          <w:spacing w:val="-7"/>
        </w:rPr>
        <w:t xml:space="preserve"> </w:t>
      </w:r>
      <w:r>
        <w:t>experienced</w:t>
      </w:r>
      <w:r>
        <w:rPr>
          <w:spacing w:val="-6"/>
        </w:rPr>
        <w:t xml:space="preserve"> </w:t>
      </w:r>
      <w:r>
        <w:t>widescale</w:t>
      </w:r>
      <w:r>
        <w:rPr>
          <w:spacing w:val="-6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rPr>
          <w:spacing w:val="-1"/>
        </w:rPr>
        <w:t>inundation.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benefit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wetland</w:t>
      </w:r>
      <w:r>
        <w:rPr>
          <w:spacing w:val="-7"/>
        </w:rPr>
        <w:t xml:space="preserve"> </w:t>
      </w:r>
      <w:r>
        <w:t>and</w:t>
      </w:r>
      <w:r>
        <w:rPr>
          <w:spacing w:val="84"/>
          <w:w w:val="99"/>
        </w:rPr>
        <w:t xml:space="preserve"> </w:t>
      </w:r>
      <w:r>
        <w:rPr>
          <w:spacing w:val="-1"/>
        </w:rPr>
        <w:t>floodplain</w:t>
      </w:r>
      <w:r>
        <w:rPr>
          <w:spacing w:val="-8"/>
        </w:rPr>
        <w:t xml:space="preserve"> </w:t>
      </w:r>
      <w:r>
        <w:rPr>
          <w:spacing w:val="-1"/>
        </w:rPr>
        <w:t>vegetation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waterbird</w:t>
      </w:r>
      <w:r>
        <w:rPr>
          <w:spacing w:val="-9"/>
        </w:rPr>
        <w:t xml:space="preserve"> </w:t>
      </w:r>
      <w:r>
        <w:t>populations.</w:t>
      </w:r>
      <w:r>
        <w:rPr>
          <w:spacing w:val="-8"/>
        </w:rPr>
        <w:t xml:space="preserve"> </w:t>
      </w:r>
      <w:r>
        <w:t>However,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natural</w:t>
      </w:r>
      <w:r>
        <w:rPr>
          <w:spacing w:val="-8"/>
        </w:rPr>
        <w:t xml:space="preserve"> </w:t>
      </w:r>
      <w:r>
        <w:rPr>
          <w:spacing w:val="-1"/>
        </w:rPr>
        <w:t>floods</w:t>
      </w:r>
      <w:r>
        <w:rPr>
          <w:spacing w:val="-9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rPr>
          <w:spacing w:val="-1"/>
        </w:rPr>
        <w:t>caused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significant</w:t>
      </w:r>
      <w:r>
        <w:rPr>
          <w:spacing w:val="95"/>
          <w:w w:val="99"/>
        </w:rPr>
        <w:t xml:space="preserve"> </w:t>
      </w:r>
      <w:r>
        <w:rPr>
          <w:spacing w:val="-1"/>
        </w:rPr>
        <w:t>hypoxic</w:t>
      </w:r>
      <w:r>
        <w:rPr>
          <w:spacing w:val="-6"/>
        </w:rPr>
        <w:t xml:space="preserve"> </w:t>
      </w:r>
      <w:r>
        <w:t>blackwater</w:t>
      </w:r>
      <w:r>
        <w:rPr>
          <w:spacing w:val="-6"/>
        </w:rPr>
        <w:t xml:space="preserve"> </w:t>
      </w:r>
      <w:r>
        <w:t>event.</w:t>
      </w:r>
      <w:r>
        <w:rPr>
          <w:spacing w:val="-9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rPr>
          <w:spacing w:val="-1"/>
        </w:rPr>
        <w:t>used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mitigate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impacts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51"/>
          <w:w w:val="99"/>
        </w:rPr>
        <w:t xml:space="preserve"> </w:t>
      </w:r>
      <w:r>
        <w:rPr>
          <w:spacing w:val="-1"/>
        </w:rPr>
        <w:t>populations,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hypoxic</w:t>
      </w:r>
      <w:r>
        <w:rPr>
          <w:spacing w:val="-7"/>
        </w:rPr>
        <w:t xml:space="preserve"> </w:t>
      </w:r>
      <w:r>
        <w:t>blackwater</w:t>
      </w:r>
      <w:r>
        <w:rPr>
          <w:spacing w:val="-8"/>
        </w:rPr>
        <w:t xml:space="preserve"> </w:t>
      </w:r>
      <w:r>
        <w:rPr>
          <w:spacing w:val="-1"/>
        </w:rPr>
        <w:t>still</w:t>
      </w:r>
      <w:r>
        <w:rPr>
          <w:spacing w:val="-7"/>
        </w:rPr>
        <w:t xml:space="preserve"> </w:t>
      </w:r>
      <w:r>
        <w:rPr>
          <w:spacing w:val="-1"/>
        </w:rPr>
        <w:t>resulted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large-scale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rPr>
          <w:spacing w:val="-1"/>
        </w:rPr>
        <w:t>kills.</w:t>
      </w:r>
    </w:p>
    <w:p w14:paraId="4E055703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704" w14:textId="77777777" w:rsidR="00F20CE2" w:rsidRDefault="003E30F1">
      <w:pPr>
        <w:pStyle w:val="BodyText"/>
        <w:ind w:right="196"/>
      </w:pPr>
      <w:r>
        <w:rPr>
          <w:spacing w:val="-1"/>
        </w:rPr>
        <w:t>For</w:t>
      </w:r>
      <w:r>
        <w:rPr>
          <w:spacing w:val="-7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demands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rPr>
          <w:spacing w:val="-1"/>
        </w:rPr>
        <w:t>water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Mid</w:t>
      </w:r>
      <w:r>
        <w:rPr>
          <w:spacing w:val="-5"/>
        </w:rPr>
        <w:t xml:space="preserve"> </w:t>
      </w:r>
      <w:r>
        <w:rPr>
          <w:spacing w:val="-1"/>
        </w:rPr>
        <w:t>Murray</w:t>
      </w:r>
      <w:r>
        <w:rPr>
          <w:spacing w:val="-8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represented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Table</w:t>
      </w:r>
      <w:r>
        <w:rPr>
          <w:spacing w:val="-6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and</w:t>
      </w:r>
      <w:r>
        <w:rPr>
          <w:spacing w:val="52"/>
          <w:w w:val="99"/>
        </w:rPr>
        <w:t xml:space="preserve"> </w:t>
      </w:r>
      <w:r>
        <w:rPr>
          <w:spacing w:val="-1"/>
        </w:rPr>
        <w:t>summarised</w:t>
      </w:r>
      <w:r>
        <w:rPr>
          <w:spacing w:val="-20"/>
        </w:rPr>
        <w:t xml:space="preserve"> </w:t>
      </w:r>
      <w:r>
        <w:t>below:</w:t>
      </w:r>
    </w:p>
    <w:p w14:paraId="4E055705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706" w14:textId="77777777" w:rsidR="00F20CE2" w:rsidRDefault="003E30F1">
      <w:pPr>
        <w:pStyle w:val="BodyText"/>
        <w:ind w:right="307"/>
      </w:pPr>
      <w:r>
        <w:rPr>
          <w:i/>
        </w:rPr>
        <w:t>River</w:t>
      </w:r>
      <w:r>
        <w:rPr>
          <w:i/>
          <w:spacing w:val="-8"/>
        </w:rPr>
        <w:t xml:space="preserve"> </w:t>
      </w:r>
      <w:r>
        <w:rPr>
          <w:i/>
        </w:rPr>
        <w:t>Murray</w:t>
      </w:r>
      <w:r>
        <w:rPr>
          <w:i/>
          <w:spacing w:val="-6"/>
        </w:rPr>
        <w:t xml:space="preserve"> </w:t>
      </w:r>
      <w:r>
        <w:rPr>
          <w:i/>
        </w:rPr>
        <w:t>Channel:</w:t>
      </w:r>
      <w:r>
        <w:rPr>
          <w:i/>
          <w:spacing w:val="-9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moderate</w:t>
      </w:r>
      <w:r>
        <w:rPr>
          <w:spacing w:val="-8"/>
        </w:rPr>
        <w:t xml:space="preserve"> </w:t>
      </w:r>
      <w:r>
        <w:t>demand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4"/>
        </w:rPr>
        <w:t xml:space="preserve"> </w:t>
      </w:r>
      <w:r>
        <w:t>greater</w:t>
      </w:r>
      <w:r>
        <w:rPr>
          <w:spacing w:val="34"/>
          <w:w w:val="99"/>
        </w:rPr>
        <w:t xml:space="preserve"> </w:t>
      </w:r>
      <w:r>
        <w:rPr>
          <w:spacing w:val="-1"/>
        </w:rPr>
        <w:t>variability,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natural</w:t>
      </w:r>
      <w:r>
        <w:rPr>
          <w:spacing w:val="-5"/>
        </w:rPr>
        <w:t xml:space="preserve"> </w:t>
      </w:r>
      <w:r>
        <w:rPr>
          <w:spacing w:val="-1"/>
        </w:rPr>
        <w:t>seasonality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in-channel</w:t>
      </w:r>
      <w:r>
        <w:rPr>
          <w:spacing w:val="-6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(including</w:t>
      </w:r>
      <w:r>
        <w:rPr>
          <w:spacing w:val="-6"/>
        </w:rPr>
        <w:t xml:space="preserve"> </w:t>
      </w:r>
      <w:r>
        <w:t>the</w:t>
      </w:r>
      <w:r>
        <w:rPr>
          <w:spacing w:val="79"/>
          <w:w w:val="99"/>
        </w:rPr>
        <w:t xml:space="preserve"> </w:t>
      </w:r>
      <w:r>
        <w:rPr>
          <w:spacing w:val="-1"/>
        </w:rPr>
        <w:t>recovery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providing</w:t>
      </w:r>
      <w:r>
        <w:rPr>
          <w:spacing w:val="-7"/>
        </w:rPr>
        <w:t xml:space="preserve"> </w:t>
      </w:r>
      <w:r>
        <w:t>habitat,</w:t>
      </w:r>
      <w:r>
        <w:rPr>
          <w:spacing w:val="-9"/>
        </w:rPr>
        <w:t xml:space="preserve"> </w:t>
      </w:r>
      <w:r>
        <w:rPr>
          <w:spacing w:val="-1"/>
        </w:rPr>
        <w:t>food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opportunities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spawning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movement)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91"/>
          <w:w w:val="99"/>
        </w:rPr>
        <w:t xml:space="preserve"> </w:t>
      </w:r>
      <w:r>
        <w:rPr>
          <w:spacing w:val="-1"/>
        </w:rPr>
        <w:t>connect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river</w:t>
      </w:r>
      <w:r>
        <w:rPr>
          <w:spacing w:val="-10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low-lying</w:t>
      </w:r>
      <w:r>
        <w:rPr>
          <w:spacing w:val="-10"/>
        </w:rPr>
        <w:t xml:space="preserve"> </w:t>
      </w:r>
      <w:r>
        <w:t>wetlands.</w:t>
      </w:r>
    </w:p>
    <w:p w14:paraId="4E055707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708" w14:textId="77777777" w:rsidR="00F20CE2" w:rsidRDefault="003E30F1">
      <w:pPr>
        <w:pStyle w:val="BodyText"/>
        <w:ind w:right="216"/>
      </w:pPr>
      <w:r>
        <w:rPr>
          <w:rFonts w:cs="Century Gothic"/>
          <w:i/>
          <w:spacing w:val="-1"/>
        </w:rPr>
        <w:t>Edward-Wakool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</w:rPr>
        <w:t>system:</w:t>
      </w:r>
      <w:r>
        <w:rPr>
          <w:rFonts w:cs="Century Gothic"/>
          <w:i/>
          <w:spacing w:val="-9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moderate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t>demand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Edward-Wakool</w:t>
      </w:r>
      <w:r>
        <w:rPr>
          <w:spacing w:val="56"/>
          <w:w w:val="99"/>
        </w:rPr>
        <w:t xml:space="preserve"> </w:t>
      </w:r>
      <w:r>
        <w:rPr>
          <w:spacing w:val="-1"/>
        </w:rPr>
        <w:t>system,</w:t>
      </w:r>
      <w:r>
        <w:rPr>
          <w:spacing w:val="-11"/>
        </w:rPr>
        <w:t xml:space="preserve"> </w:t>
      </w:r>
      <w:r>
        <w:t>particularly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maintain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consolidate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benefits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previous</w:t>
      </w:r>
      <w:r>
        <w:rPr>
          <w:spacing w:val="-8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watering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natural</w:t>
      </w:r>
      <w:r>
        <w:rPr>
          <w:spacing w:val="97"/>
        </w:rPr>
        <w:t xml:space="preserve"> </w:t>
      </w:r>
      <w:r>
        <w:rPr>
          <w:spacing w:val="-1"/>
        </w:rPr>
        <w:t>flood</w:t>
      </w:r>
      <w:r>
        <w:rPr>
          <w:spacing w:val="-7"/>
        </w:rPr>
        <w:t xml:space="preserve"> </w:t>
      </w:r>
      <w:r>
        <w:t>events,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recovery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t>bodied</w:t>
      </w:r>
      <w:r>
        <w:rPr>
          <w:spacing w:val="-6"/>
        </w:rPr>
        <w:t xml:space="preserve"> </w:t>
      </w:r>
      <w:r>
        <w:t>native</w:t>
      </w:r>
      <w:r>
        <w:rPr>
          <w:spacing w:val="-6"/>
        </w:rPr>
        <w:t xml:space="preserve"> </w:t>
      </w:r>
      <w:r>
        <w:t>fish</w:t>
      </w:r>
      <w:r>
        <w:rPr>
          <w:spacing w:val="-2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2016</w:t>
      </w:r>
      <w:r>
        <w:rPr>
          <w:spacing w:val="-5"/>
        </w:rPr>
        <w:t xml:space="preserve"> </w:t>
      </w:r>
      <w:r>
        <w:rPr>
          <w:spacing w:val="-1"/>
        </w:rPr>
        <w:t>system</w:t>
      </w:r>
      <w:r>
        <w:rPr>
          <w:spacing w:val="-5"/>
        </w:rPr>
        <w:t xml:space="preserve"> </w:t>
      </w:r>
      <w:r>
        <w:t>wide</w:t>
      </w:r>
      <w:r>
        <w:rPr>
          <w:spacing w:val="-1"/>
          <w:w w:val="99"/>
        </w:rPr>
        <w:t xml:space="preserve"> </w:t>
      </w:r>
      <w:r>
        <w:rPr>
          <w:spacing w:val="7"/>
          <w:w w:val="99"/>
        </w:rPr>
        <w:t xml:space="preserve">          </w:t>
      </w:r>
      <w:r>
        <w:rPr>
          <w:spacing w:val="-1"/>
        </w:rPr>
        <w:t>hypoxic</w:t>
      </w:r>
      <w:r>
        <w:rPr>
          <w:spacing w:val="-6"/>
        </w:rPr>
        <w:t xml:space="preserve"> </w:t>
      </w:r>
      <w:r>
        <w:t>blackwater</w:t>
      </w:r>
      <w:r>
        <w:rPr>
          <w:spacing w:val="-6"/>
        </w:rPr>
        <w:t xml:space="preserve"> </w:t>
      </w:r>
      <w:r>
        <w:t>event.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includes</w:t>
      </w:r>
      <w:r>
        <w:rPr>
          <w:spacing w:val="-8"/>
        </w:rPr>
        <w:t xml:space="preserve"> </w:t>
      </w:r>
      <w:r>
        <w:t>winter</w:t>
      </w:r>
      <w:r>
        <w:rPr>
          <w:spacing w:val="-7"/>
        </w:rPr>
        <w:t xml:space="preserve"> </w:t>
      </w:r>
      <w:r>
        <w:rPr>
          <w:spacing w:val="-1"/>
        </w:rPr>
        <w:t>base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over</w:t>
      </w:r>
      <w:r>
        <w:rPr>
          <w:spacing w:val="-8"/>
        </w:rPr>
        <w:t xml:space="preserve"> </w:t>
      </w:r>
      <w:r>
        <w:t>June</w:t>
      </w:r>
      <w:r>
        <w:rPr>
          <w:rFonts w:cs="Century Gothic"/>
        </w:rPr>
        <w:t>–</w:t>
      </w:r>
      <w:r>
        <w:t>August</w:t>
      </w:r>
      <w:r>
        <w:rPr>
          <w:spacing w:val="-6"/>
        </w:rPr>
        <w:t xml:space="preserve"> </w:t>
      </w:r>
      <w:r>
        <w:rPr>
          <w:spacing w:val="-1"/>
        </w:rPr>
        <w:t>2017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assist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improving</w:t>
      </w:r>
      <w:r>
        <w:rPr>
          <w:spacing w:val="69"/>
          <w:w w:val="99"/>
        </w:rPr>
        <w:t xml:space="preserve"> </w:t>
      </w:r>
      <w:r>
        <w:rPr>
          <w:spacing w:val="-1"/>
        </w:rPr>
        <w:t>populations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fish.</w:t>
      </w:r>
    </w:p>
    <w:p w14:paraId="4E055709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70A" w14:textId="77777777" w:rsidR="00F20CE2" w:rsidRDefault="003E30F1">
      <w:pPr>
        <w:pStyle w:val="BodyText"/>
        <w:ind w:right="196"/>
      </w:pPr>
      <w:r>
        <w:rPr>
          <w:rFonts w:cs="Century Gothic"/>
          <w:i/>
          <w:spacing w:val="-1"/>
        </w:rPr>
        <w:t>Barmah-Millewa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</w:rPr>
        <w:t>Forest</w:t>
      </w:r>
      <w:r>
        <w:t>:</w:t>
      </w:r>
      <w:r>
        <w:rPr>
          <w:spacing w:val="-7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>demand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Barmah-Millewa</w:t>
      </w:r>
      <w:r>
        <w:rPr>
          <w:spacing w:val="-7"/>
        </w:rPr>
        <w:t xml:space="preserve"> </w:t>
      </w:r>
      <w:r>
        <w:rPr>
          <w:spacing w:val="-1"/>
        </w:rPr>
        <w:t>Forest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t>floodplain</w:t>
      </w:r>
      <w:r>
        <w:rPr>
          <w:spacing w:val="72"/>
          <w:w w:val="99"/>
        </w:rPr>
        <w:t xml:space="preserve"> </w:t>
      </w:r>
      <w:r>
        <w:t>marsh,</w:t>
      </w:r>
      <w:r>
        <w:rPr>
          <w:spacing w:val="-10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rPr>
          <w:spacing w:val="-1"/>
        </w:rPr>
        <w:t>includes</w:t>
      </w:r>
      <w:r>
        <w:rPr>
          <w:spacing w:val="-5"/>
        </w:rPr>
        <w:t xml:space="preserve"> </w:t>
      </w:r>
      <w:r>
        <w:t>Moira</w:t>
      </w:r>
      <w:r>
        <w:rPr>
          <w:spacing w:val="-7"/>
        </w:rPr>
        <w:t xml:space="preserve"> </w:t>
      </w:r>
      <w:r>
        <w:t>grass.</w:t>
      </w:r>
      <w:r>
        <w:rPr>
          <w:spacing w:val="-9"/>
        </w:rPr>
        <w:t xml:space="preserve"> </w:t>
      </w:r>
      <w:r>
        <w:t>Moira</w:t>
      </w:r>
      <w:r>
        <w:rPr>
          <w:spacing w:val="-7"/>
        </w:rPr>
        <w:t xml:space="preserve"> </w:t>
      </w:r>
      <w:r>
        <w:t>grass</w:t>
      </w:r>
      <w:r>
        <w:rPr>
          <w:spacing w:val="-7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rPr>
          <w:spacing w:val="-1"/>
        </w:rPr>
        <w:t>suffered</w:t>
      </w:r>
      <w:r>
        <w:rPr>
          <w:spacing w:val="-8"/>
        </w:rPr>
        <w:t xml:space="preserve"> </w:t>
      </w:r>
      <w:r>
        <w:t>long-term</w:t>
      </w:r>
      <w:r>
        <w:rPr>
          <w:spacing w:val="-8"/>
        </w:rPr>
        <w:t xml:space="preserve"> </w:t>
      </w:r>
      <w:r>
        <w:rPr>
          <w:spacing w:val="-1"/>
        </w:rPr>
        <w:t>declines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extent.</w:t>
      </w:r>
      <w:r>
        <w:rPr>
          <w:spacing w:val="-9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rPr>
          <w:spacing w:val="-1"/>
        </w:rPr>
        <w:t>monitoring</w:t>
      </w:r>
      <w:r>
        <w:rPr>
          <w:spacing w:val="84"/>
          <w:w w:val="99"/>
        </w:rPr>
        <w:t xml:space="preserve"> </w:t>
      </w:r>
      <w:r>
        <w:rPr>
          <w:spacing w:val="-1"/>
        </w:rPr>
        <w:t>results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1"/>
        </w:rPr>
        <w:t>2016</w:t>
      </w:r>
      <w:r>
        <w:rPr>
          <w:rFonts w:cs="Century Gothic"/>
          <w:spacing w:val="-1"/>
        </w:rPr>
        <w:t>–</w:t>
      </w:r>
      <w:r>
        <w:rPr>
          <w:spacing w:val="-1"/>
        </w:rPr>
        <w:t>17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1"/>
        </w:rPr>
        <w:t>yet</w:t>
      </w:r>
      <w:r>
        <w:rPr>
          <w:spacing w:val="-5"/>
        </w:rPr>
        <w:t xml:space="preserve"> </w:t>
      </w:r>
      <w:r>
        <w:rPr>
          <w:spacing w:val="-1"/>
        </w:rPr>
        <w:t>available,</w:t>
      </w:r>
      <w:r>
        <w:rPr>
          <w:spacing w:val="-5"/>
        </w:rPr>
        <w:t xml:space="preserve"> </w:t>
      </w:r>
      <w:r>
        <w:t>advice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t>forest</w:t>
      </w:r>
      <w:r>
        <w:rPr>
          <w:spacing w:val="-5"/>
        </w:rPr>
        <w:t xml:space="preserve"> </w:t>
      </w:r>
      <w:r>
        <w:t>managers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extensive</w:t>
      </w:r>
      <w:r>
        <w:rPr>
          <w:spacing w:val="-5"/>
        </w:rPr>
        <w:t xml:space="preserve"> </w:t>
      </w:r>
      <w:r>
        <w:rPr>
          <w:spacing w:val="-1"/>
        </w:rPr>
        <w:t>flooding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94"/>
          <w:w w:val="99"/>
        </w:rPr>
        <w:t xml:space="preserve"> </w:t>
      </w:r>
      <w:r>
        <w:rPr>
          <w:spacing w:val="-1"/>
        </w:rPr>
        <w:t>forest</w:t>
      </w:r>
      <w:r>
        <w:rPr>
          <w:spacing w:val="-6"/>
        </w:rPr>
        <w:t xml:space="preserve"> </w:t>
      </w:r>
      <w:r>
        <w:t>generally</w:t>
      </w:r>
      <w:r>
        <w:rPr>
          <w:spacing w:val="-8"/>
        </w:rPr>
        <w:t xml:space="preserve"> </w:t>
      </w:r>
      <w:r>
        <w:t>improved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condition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existing</w:t>
      </w:r>
      <w:r>
        <w:rPr>
          <w:spacing w:val="-8"/>
        </w:rPr>
        <w:t xml:space="preserve"> </w:t>
      </w:r>
      <w:r>
        <w:t>Moira</w:t>
      </w:r>
      <w:r>
        <w:rPr>
          <w:spacing w:val="-7"/>
        </w:rPr>
        <w:t xml:space="preserve"> </w:t>
      </w:r>
      <w:r>
        <w:t>grass</w:t>
      </w:r>
      <w:r>
        <w:rPr>
          <w:spacing w:val="-8"/>
        </w:rPr>
        <w:t xml:space="preserve"> </w:t>
      </w:r>
      <w:r>
        <w:rPr>
          <w:spacing w:val="-1"/>
        </w:rPr>
        <w:t>including</w:t>
      </w:r>
      <w:r>
        <w:rPr>
          <w:spacing w:val="-8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flowering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increased</w:t>
      </w:r>
      <w:r>
        <w:t xml:space="preserve"> the</w:t>
      </w:r>
      <w:r>
        <w:rPr>
          <w:spacing w:val="84"/>
          <w:w w:val="99"/>
        </w:rPr>
        <w:t xml:space="preserve"> </w:t>
      </w:r>
      <w:r>
        <w:t>extent</w:t>
      </w:r>
      <w:r>
        <w:rPr>
          <w:spacing w:val="-6"/>
        </w:rPr>
        <w:t xml:space="preserve"> </w:t>
      </w:r>
      <w:r>
        <w:rPr>
          <w:spacing w:val="-1"/>
        </w:rPr>
        <w:t>(pers.</w:t>
      </w:r>
      <w:r>
        <w:rPr>
          <w:spacing w:val="-8"/>
        </w:rPr>
        <w:t xml:space="preserve"> </w:t>
      </w:r>
      <w:r>
        <w:rPr>
          <w:spacing w:val="1"/>
        </w:rPr>
        <w:t>comm.</w:t>
      </w:r>
      <w:r>
        <w:rPr>
          <w:spacing w:val="-8"/>
        </w:rPr>
        <w:t xml:space="preserve"> </w:t>
      </w:r>
      <w:r>
        <w:t>Keith</w:t>
      </w:r>
      <w:r>
        <w:rPr>
          <w:spacing w:val="-6"/>
        </w:rPr>
        <w:t xml:space="preserve"> </w:t>
      </w:r>
      <w:r>
        <w:t>Ward,</w:t>
      </w:r>
      <w:r>
        <w:rPr>
          <w:spacing w:val="-7"/>
        </w:rPr>
        <w:t xml:space="preserve"> </w:t>
      </w:r>
      <w:r>
        <w:rPr>
          <w:spacing w:val="-1"/>
        </w:rPr>
        <w:t>Goulburn</w:t>
      </w:r>
      <w:r>
        <w:rPr>
          <w:spacing w:val="-5"/>
        </w:rPr>
        <w:t xml:space="preserve"> </w:t>
      </w:r>
      <w:r>
        <w:t>Broken</w:t>
      </w:r>
      <w:r>
        <w:rPr>
          <w:spacing w:val="-3"/>
        </w:rPr>
        <w:t xml:space="preserve"> </w:t>
      </w:r>
      <w:r>
        <w:rPr>
          <w:spacing w:val="-1"/>
        </w:rPr>
        <w:t>CMA;</w:t>
      </w:r>
      <w:r>
        <w:rPr>
          <w:spacing w:val="-2"/>
        </w:rPr>
        <w:t xml:space="preserve"> Ali</w:t>
      </w:r>
      <w:r>
        <w:rPr>
          <w:spacing w:val="-6"/>
        </w:rPr>
        <w:t xml:space="preserve"> </w:t>
      </w:r>
      <w:r>
        <w:rPr>
          <w:spacing w:val="-1"/>
        </w:rPr>
        <w:t>Borrell,</w:t>
      </w:r>
      <w:r>
        <w:rPr>
          <w:spacing w:val="-7"/>
        </w:rPr>
        <w:t xml:space="preserve"> </w:t>
      </w:r>
      <w:r>
        <w:t>NSW</w:t>
      </w:r>
      <w:r>
        <w:rPr>
          <w:spacing w:val="-6"/>
        </w:rPr>
        <w:t xml:space="preserve"> </w:t>
      </w:r>
      <w:r>
        <w:t>National</w:t>
      </w:r>
      <w:r>
        <w:rPr>
          <w:spacing w:val="-6"/>
        </w:rPr>
        <w:t xml:space="preserve"> </w:t>
      </w:r>
      <w:r>
        <w:t>Parks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Wildlife</w:t>
      </w:r>
      <w:r>
        <w:rPr>
          <w:spacing w:val="-2"/>
        </w:rPr>
        <w:t xml:space="preserve"> </w:t>
      </w:r>
      <w:r>
        <w:rPr>
          <w:spacing w:val="-1"/>
        </w:rPr>
        <w:t>Service,</w:t>
      </w:r>
      <w:r>
        <w:rPr>
          <w:spacing w:val="-7"/>
        </w:rPr>
        <w:t xml:space="preserve"> </w:t>
      </w:r>
      <w:r>
        <w:t>4</w:t>
      </w:r>
      <w:r>
        <w:rPr>
          <w:spacing w:val="81"/>
          <w:w w:val="99"/>
        </w:rPr>
        <w:t xml:space="preserve"> </w:t>
      </w:r>
      <w:r>
        <w:rPr>
          <w:spacing w:val="-1"/>
        </w:rPr>
        <w:t>April</w:t>
      </w:r>
      <w:r>
        <w:rPr>
          <w:spacing w:val="-8"/>
        </w:rPr>
        <w:t xml:space="preserve"> </w:t>
      </w:r>
      <w:r>
        <w:t>2017).</w:t>
      </w:r>
      <w:r>
        <w:rPr>
          <w:spacing w:val="-10"/>
        </w:rPr>
        <w:t xml:space="preserve"> </w:t>
      </w:r>
      <w:r>
        <w:t>Follow-up</w:t>
      </w:r>
      <w:r>
        <w:rPr>
          <w:spacing w:val="-8"/>
        </w:rPr>
        <w:t xml:space="preserve"> </w:t>
      </w:r>
      <w:r>
        <w:t>watering</w:t>
      </w:r>
      <w:r>
        <w:rPr>
          <w:spacing w:val="-10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important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consolidate</w:t>
      </w:r>
      <w:r>
        <w:rPr>
          <w:spacing w:val="-9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rPr>
          <w:spacing w:val="-1"/>
        </w:rPr>
        <w:t>results.</w:t>
      </w:r>
      <w:r>
        <w:rPr>
          <w:spacing w:val="-6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demands</w:t>
      </w:r>
      <w:r>
        <w:rPr>
          <w:spacing w:val="39"/>
          <w:w w:val="99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rest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forest</w:t>
      </w:r>
      <w:r>
        <w:rPr>
          <w:rFonts w:cs="Century Gothic"/>
        </w:rPr>
        <w:t>’s</w:t>
      </w:r>
      <w:r>
        <w:rPr>
          <w:rFonts w:cs="Century Gothic"/>
          <w:spacing w:val="-7"/>
        </w:rPr>
        <w:t xml:space="preserve"> </w:t>
      </w:r>
      <w:r>
        <w:rPr>
          <w:spacing w:val="-1"/>
        </w:rPr>
        <w:t>vegetation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moderate.</w:t>
      </w:r>
      <w:r>
        <w:rPr>
          <w:spacing w:val="-7"/>
        </w:rPr>
        <w:t xml:space="preserve"> </w:t>
      </w:r>
      <w:r>
        <w:t>Elsewhere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Barmah-Millewa</w:t>
      </w:r>
      <w:r>
        <w:rPr>
          <w:spacing w:val="-6"/>
        </w:rPr>
        <w:t xml:space="preserve"> </w:t>
      </w:r>
      <w:r>
        <w:rPr>
          <w:spacing w:val="-1"/>
        </w:rPr>
        <w:t>Forest</w:t>
      </w:r>
      <w:r>
        <w:rPr>
          <w:spacing w:val="-5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moderate</w:t>
      </w:r>
      <w:r>
        <w:rPr>
          <w:spacing w:val="50"/>
          <w:w w:val="99"/>
        </w:rPr>
        <w:t xml:space="preserve"> </w:t>
      </w:r>
      <w:r>
        <w:t>demand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greater</w:t>
      </w:r>
      <w:r>
        <w:rPr>
          <w:spacing w:val="-8"/>
        </w:rPr>
        <w:t xml:space="preserve"> </w:t>
      </w:r>
      <w:r>
        <w:t>connectivity</w:t>
      </w:r>
      <w:r>
        <w:rPr>
          <w:spacing w:val="-8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rPr>
          <w:spacing w:val="-1"/>
        </w:rPr>
        <w:t>forest</w:t>
      </w:r>
      <w:r>
        <w:rPr>
          <w:spacing w:val="-6"/>
        </w:rPr>
        <w:t xml:space="preserve"> </w:t>
      </w:r>
      <w:r>
        <w:t>creeks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main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55"/>
          <w:w w:val="99"/>
        </w:rPr>
        <w:t xml:space="preserve"> </w:t>
      </w:r>
      <w:r>
        <w:rPr>
          <w:spacing w:val="-1"/>
        </w:rPr>
        <w:t>Murray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recovery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large-bodied</w:t>
      </w:r>
      <w:r>
        <w:rPr>
          <w:spacing w:val="-7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5"/>
        </w:rPr>
        <w:t xml:space="preserve"> </w:t>
      </w:r>
      <w:r>
        <w:rPr>
          <w:spacing w:val="-1"/>
        </w:rPr>
        <w:t>populations</w:t>
      </w:r>
      <w:r>
        <w:rPr>
          <w:spacing w:val="-6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Murray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trout</w:t>
      </w:r>
      <w:r>
        <w:rPr>
          <w:spacing w:val="-4"/>
        </w:rPr>
        <w:t xml:space="preserve"> </w:t>
      </w:r>
      <w:r>
        <w:t>cod.</w:t>
      </w:r>
    </w:p>
    <w:p w14:paraId="4E05570B" w14:textId="77777777" w:rsidR="00F20CE2" w:rsidRDefault="003E30F1">
      <w:pPr>
        <w:pStyle w:val="BodyText"/>
        <w:spacing w:before="2"/>
        <w:ind w:right="307"/>
      </w:pPr>
      <w:r>
        <w:t>Meeting</w:t>
      </w:r>
      <w:r>
        <w:rPr>
          <w:spacing w:val="-8"/>
        </w:rPr>
        <w:t xml:space="preserve"> </w:t>
      </w:r>
      <w:r>
        <w:rPr>
          <w:spacing w:val="-1"/>
        </w:rPr>
        <w:t>all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above</w:t>
      </w:r>
      <w:r>
        <w:rPr>
          <w:spacing w:val="-7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waterbird</w:t>
      </w:r>
      <w:r>
        <w:rPr>
          <w:spacing w:val="-7"/>
        </w:rPr>
        <w:t xml:space="preserve"> </w:t>
      </w:r>
      <w:r>
        <w:rPr>
          <w:spacing w:val="-1"/>
        </w:rPr>
        <w:t>outcomes</w:t>
      </w:r>
      <w:r>
        <w:rPr>
          <w:spacing w:val="-7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provision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foraging</w:t>
      </w:r>
      <w:r>
        <w:rPr>
          <w:spacing w:val="78"/>
          <w:w w:val="99"/>
        </w:rPr>
        <w:t xml:space="preserve"> </w:t>
      </w:r>
      <w:r>
        <w:t>habitat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species.</w:t>
      </w:r>
      <w:r>
        <w:rPr>
          <w:spacing w:val="-7"/>
        </w:rPr>
        <w:t xml:space="preserve"> </w:t>
      </w:r>
      <w:r>
        <w:rPr>
          <w:spacing w:val="1"/>
        </w:rPr>
        <w:t>If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naturally-triggered</w:t>
      </w:r>
      <w:r>
        <w:rPr>
          <w:spacing w:val="-6"/>
        </w:rPr>
        <w:t xml:space="preserve"> </w:t>
      </w:r>
      <w:r>
        <w:rPr>
          <w:spacing w:val="-1"/>
        </w:rPr>
        <w:t>colonial</w:t>
      </w:r>
      <w:r>
        <w:rPr>
          <w:spacing w:val="-5"/>
        </w:rPr>
        <w:t xml:space="preserve"> </w:t>
      </w:r>
      <w:r>
        <w:t>bird</w:t>
      </w:r>
      <w:r>
        <w:rPr>
          <w:spacing w:val="-7"/>
        </w:rPr>
        <w:t xml:space="preserve"> </w:t>
      </w:r>
      <w:r>
        <w:t>breeding</w:t>
      </w:r>
      <w:r>
        <w:rPr>
          <w:spacing w:val="-6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rPr>
          <w:spacing w:val="-1"/>
        </w:rPr>
        <w:t>occurs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</w:t>
      </w:r>
      <w:r>
        <w:rPr>
          <w:spacing w:val="68"/>
          <w:w w:val="99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t>demand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rPr>
          <w:spacing w:val="-1"/>
        </w:rPr>
        <w:t>inundation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nesting</w:t>
      </w:r>
      <w:r>
        <w:rPr>
          <w:spacing w:val="-9"/>
        </w:rPr>
        <w:t xml:space="preserve"> </w:t>
      </w:r>
      <w:r>
        <w:t>sites</w:t>
      </w:r>
      <w:r>
        <w:rPr>
          <w:spacing w:val="-8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fledging</w:t>
      </w:r>
      <w:r>
        <w:rPr>
          <w:spacing w:val="-8"/>
        </w:rPr>
        <w:t xml:space="preserve"> </w:t>
      </w:r>
      <w:r>
        <w:rPr>
          <w:spacing w:val="1"/>
        </w:rPr>
        <w:t>stage.</w:t>
      </w:r>
    </w:p>
    <w:p w14:paraId="4E05570C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70D" w14:textId="77777777" w:rsidR="00F20CE2" w:rsidRDefault="003E30F1">
      <w:pPr>
        <w:pStyle w:val="BodyText"/>
        <w:ind w:right="307"/>
      </w:pPr>
      <w:r>
        <w:rPr>
          <w:i/>
          <w:spacing w:val="-1"/>
        </w:rPr>
        <w:t>Gunbower</w:t>
      </w:r>
      <w:r>
        <w:rPr>
          <w:i/>
          <w:spacing w:val="-5"/>
        </w:rPr>
        <w:t xml:space="preserve"> </w:t>
      </w:r>
      <w:r>
        <w:rPr>
          <w:i/>
        </w:rPr>
        <w:t>Creek:</w:t>
      </w:r>
      <w:r>
        <w:rPr>
          <w:i/>
          <w:spacing w:val="-5"/>
        </w:rPr>
        <w:t xml:space="preserve"> </w:t>
      </w:r>
      <w:r>
        <w:rPr>
          <w:spacing w:val="-1"/>
        </w:rPr>
        <w:t>There</w:t>
      </w:r>
      <w:r>
        <w:rPr>
          <w:spacing w:val="-8"/>
        </w:rPr>
        <w:t xml:space="preserve"> </w:t>
      </w:r>
      <w:r>
        <w:rPr>
          <w:spacing w:val="1"/>
        </w:rPr>
        <w:t>is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moderate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t>demand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contribute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variable</w:t>
      </w:r>
      <w:r>
        <w:rPr>
          <w:spacing w:val="72"/>
          <w:w w:val="99"/>
        </w:rPr>
        <w:t xml:space="preserve"> </w:t>
      </w:r>
      <w:r>
        <w:rPr>
          <w:spacing w:val="-1"/>
        </w:rPr>
        <w:t>base</w:t>
      </w:r>
      <w:r>
        <w:rPr>
          <w:spacing w:val="-8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freshes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survival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native</w:t>
      </w:r>
      <w:r>
        <w:rPr>
          <w:spacing w:val="-6"/>
        </w:rPr>
        <w:t xml:space="preserve"> </w:t>
      </w:r>
      <w:r>
        <w:rPr>
          <w:spacing w:val="-1"/>
        </w:rPr>
        <w:t>fish,</w:t>
      </w:r>
      <w:r>
        <w:rPr>
          <w:spacing w:val="-9"/>
        </w:rPr>
        <w:t xml:space="preserve"> </w:t>
      </w:r>
      <w:r>
        <w:rPr>
          <w:spacing w:val="-1"/>
        </w:rPr>
        <w:t>encourage</w:t>
      </w:r>
      <w:r>
        <w:rPr>
          <w:spacing w:val="-5"/>
        </w:rPr>
        <w:t xml:space="preserve"> </w:t>
      </w:r>
      <w:r>
        <w:t>movement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large-bodied</w:t>
      </w:r>
      <w:r>
        <w:rPr>
          <w:spacing w:val="-4"/>
        </w:rPr>
        <w:t xml:space="preserve"> </w:t>
      </w:r>
      <w:r>
        <w:rPr>
          <w:spacing w:val="-1"/>
        </w:rPr>
        <w:t>native</w:t>
      </w:r>
    </w:p>
    <w:p w14:paraId="4E05570E" w14:textId="77777777" w:rsidR="00F20CE2" w:rsidRDefault="00F20CE2">
      <w:pPr>
        <w:sectPr w:rsidR="00F20CE2">
          <w:pgSz w:w="11910" w:h="16840"/>
          <w:pgMar w:top="800" w:right="600" w:bottom="880" w:left="600" w:header="0" w:footer="686" w:gutter="0"/>
          <w:cols w:space="720"/>
        </w:sectPr>
      </w:pPr>
    </w:p>
    <w:p w14:paraId="4E05570F" w14:textId="77777777" w:rsidR="00F20CE2" w:rsidRDefault="003E30F1">
      <w:pPr>
        <w:pStyle w:val="BodyText"/>
        <w:spacing w:before="45"/>
        <w:ind w:right="101"/>
      </w:pPr>
      <w:r>
        <w:rPr>
          <w:spacing w:val="-1"/>
        </w:rPr>
        <w:lastRenderedPageBreak/>
        <w:t>fish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aquatic</w:t>
      </w:r>
      <w:r>
        <w:rPr>
          <w:spacing w:val="-7"/>
        </w:rPr>
        <w:t xml:space="preserve"> </w:t>
      </w:r>
      <w:r>
        <w:rPr>
          <w:spacing w:val="-1"/>
        </w:rPr>
        <w:t>invertebrates,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mobilisation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carbon</w:t>
      </w:r>
      <w:r>
        <w:rPr>
          <w:spacing w:val="-7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rPr>
          <w:spacing w:val="-1"/>
        </w:rPr>
        <w:t>Gunbower</w:t>
      </w:r>
      <w:r>
        <w:rPr>
          <w:spacing w:val="-8"/>
        </w:rPr>
        <w:t xml:space="preserve"> </w:t>
      </w:r>
      <w:r>
        <w:t>Creek</w:t>
      </w:r>
      <w:r>
        <w:rPr>
          <w:spacing w:val="-5"/>
        </w:rPr>
        <w:t xml:space="preserve"> </w:t>
      </w:r>
      <w:r>
        <w:t>and</w:t>
      </w:r>
      <w:r>
        <w:rPr>
          <w:spacing w:val="81"/>
          <w:w w:val="99"/>
        </w:rPr>
        <w:t xml:space="preserve"> </w:t>
      </w:r>
      <w:r>
        <w:t>Gunbower</w:t>
      </w:r>
      <w:r>
        <w:rPr>
          <w:spacing w:val="-18"/>
        </w:rPr>
        <w:t xml:space="preserve"> </w:t>
      </w:r>
      <w:r>
        <w:t>Forest.</w:t>
      </w:r>
    </w:p>
    <w:p w14:paraId="4E055710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711" w14:textId="77777777" w:rsidR="00F20CE2" w:rsidRDefault="003E30F1">
      <w:pPr>
        <w:pStyle w:val="BodyText"/>
        <w:ind w:right="272"/>
      </w:pPr>
      <w:r>
        <w:rPr>
          <w:rFonts w:cs="Century Gothic"/>
          <w:i/>
        </w:rPr>
        <w:t>Gunbower-Koondrook-Perricoota</w:t>
      </w:r>
      <w:r>
        <w:rPr>
          <w:rFonts w:cs="Century Gothic"/>
          <w:i/>
          <w:spacing w:val="-12"/>
        </w:rPr>
        <w:t xml:space="preserve"> </w:t>
      </w:r>
      <w:r>
        <w:rPr>
          <w:rFonts w:cs="Century Gothic"/>
          <w:i/>
          <w:spacing w:val="-1"/>
        </w:rPr>
        <w:t>Forest:</w:t>
      </w:r>
      <w:r>
        <w:rPr>
          <w:rFonts w:cs="Century Gothic"/>
          <w:i/>
          <w:spacing w:val="-12"/>
        </w:rPr>
        <w:t xml:space="preserve"> </w:t>
      </w:r>
      <w:r>
        <w:rPr>
          <w:spacing w:val="-1"/>
        </w:rPr>
        <w:t>Following</w:t>
      </w:r>
      <w:r>
        <w:rPr>
          <w:spacing w:val="-11"/>
        </w:rPr>
        <w:t xml:space="preserve"> </w:t>
      </w:r>
      <w:r>
        <w:rPr>
          <w:spacing w:val="-1"/>
        </w:rPr>
        <w:t>significant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11"/>
        </w:rPr>
        <w:t xml:space="preserve"> </w:t>
      </w:r>
      <w:r>
        <w:t>watering</w:t>
      </w:r>
      <w:r>
        <w:rPr>
          <w:spacing w:val="-13"/>
        </w:rPr>
        <w:t xml:space="preserve"> </w:t>
      </w:r>
      <w:r>
        <w:rPr>
          <w:spacing w:val="-1"/>
        </w:rPr>
        <w:t>actions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spacing w:val="-1"/>
        </w:rPr>
        <w:t>2014</w:t>
      </w:r>
      <w:r>
        <w:rPr>
          <w:rFonts w:cs="Century Gothic"/>
          <w:spacing w:val="-1"/>
        </w:rPr>
        <w:t>–</w:t>
      </w:r>
      <w:r>
        <w:rPr>
          <w:spacing w:val="-1"/>
        </w:rPr>
        <w:t>15</w:t>
      </w:r>
      <w:r>
        <w:rPr>
          <w:spacing w:val="100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2015</w:t>
      </w:r>
      <w:r>
        <w:rPr>
          <w:rFonts w:cs="Century Gothic"/>
        </w:rPr>
        <w:t>–</w:t>
      </w:r>
      <w:r>
        <w:t>16,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natural</w:t>
      </w:r>
      <w:r>
        <w:rPr>
          <w:spacing w:val="-7"/>
        </w:rPr>
        <w:t xml:space="preserve"> </w:t>
      </w:r>
      <w:r>
        <w:rPr>
          <w:spacing w:val="-1"/>
        </w:rPr>
        <w:t>overbank</w:t>
      </w:r>
      <w:r>
        <w:rPr>
          <w:spacing w:val="-7"/>
        </w:rPr>
        <w:t xml:space="preserve"> </w:t>
      </w:r>
      <w:r>
        <w:rPr>
          <w:spacing w:val="-1"/>
        </w:rPr>
        <w:t>flooding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2016</w:t>
      </w:r>
      <w:r>
        <w:rPr>
          <w:rFonts w:cs="Century Gothic"/>
        </w:rPr>
        <w:t>–</w:t>
      </w:r>
      <w:r>
        <w:t>17</w:t>
      </w:r>
      <w:r>
        <w:rPr>
          <w:spacing w:val="-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supported</w:t>
      </w:r>
      <w:r>
        <w:rPr>
          <w:spacing w:val="-8"/>
        </w:rPr>
        <w:t xml:space="preserve"> </w:t>
      </w:r>
      <w:r>
        <w:rPr>
          <w:spacing w:val="-1"/>
        </w:rPr>
        <w:t>floodplain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spawning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t>bird</w:t>
      </w:r>
      <w:r>
        <w:rPr>
          <w:spacing w:val="83"/>
          <w:w w:val="99"/>
        </w:rPr>
        <w:t xml:space="preserve"> </w:t>
      </w:r>
      <w:r>
        <w:t>breeding,</w:t>
      </w:r>
      <w:r>
        <w:rPr>
          <w:spacing w:val="-10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t>demand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Gunbower</w:t>
      </w:r>
      <w:r>
        <w:rPr>
          <w:spacing w:val="-7"/>
        </w:rPr>
        <w:t xml:space="preserve"> </w:t>
      </w:r>
      <w:r>
        <w:t>Forest.</w:t>
      </w:r>
      <w:r>
        <w:rPr>
          <w:spacing w:val="-10"/>
        </w:rPr>
        <w:t xml:space="preserve"> </w:t>
      </w:r>
      <w:r>
        <w:t>Only</w:t>
      </w:r>
      <w:r>
        <w:rPr>
          <w:spacing w:val="-8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rPr>
          <w:spacing w:val="-1"/>
        </w:rPr>
        <w:t>value,</w:t>
      </w:r>
      <w:r>
        <w:rPr>
          <w:spacing w:val="-9"/>
        </w:rPr>
        <w:t xml:space="preserve"> </w:t>
      </w:r>
      <w:r>
        <w:t>permanent</w:t>
      </w:r>
      <w:r>
        <w:rPr>
          <w:spacing w:val="50"/>
          <w:w w:val="99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likely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require</w:t>
      </w:r>
      <w:r>
        <w:rPr>
          <w:spacing w:val="-6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2017</w:t>
      </w:r>
      <w:r>
        <w:rPr>
          <w:rFonts w:cs="Century Gothic"/>
        </w:rPr>
        <w:t>–</w:t>
      </w:r>
      <w:r>
        <w:t>18.</w:t>
      </w:r>
      <w:r>
        <w:rPr>
          <w:spacing w:val="41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t>Koondrook-Perricoota</w:t>
      </w:r>
      <w:r>
        <w:rPr>
          <w:spacing w:val="-6"/>
        </w:rPr>
        <w:t xml:space="preserve"> </w:t>
      </w:r>
      <w:r>
        <w:rPr>
          <w:spacing w:val="-1"/>
        </w:rPr>
        <w:t>Forest</w:t>
      </w:r>
      <w:r>
        <w:rPr>
          <w:spacing w:val="-5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a</w:t>
      </w:r>
      <w:r>
        <w:rPr>
          <w:spacing w:val="38"/>
          <w:w w:val="99"/>
        </w:rPr>
        <w:t xml:space="preserve"> </w:t>
      </w:r>
      <w:r>
        <w:t>moderate</w:t>
      </w:r>
      <w:r>
        <w:rPr>
          <w:spacing w:val="-8"/>
        </w:rPr>
        <w:t xml:space="preserve"> </w:t>
      </w:r>
      <w:r>
        <w:t>demand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build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recent</w:t>
      </w:r>
      <w:r>
        <w:rPr>
          <w:spacing w:val="-7"/>
        </w:rPr>
        <w:t xml:space="preserve"> </w:t>
      </w:r>
      <w:r>
        <w:rPr>
          <w:spacing w:val="-1"/>
        </w:rPr>
        <w:t>natural</w:t>
      </w:r>
      <w:r>
        <w:rPr>
          <w:spacing w:val="1"/>
        </w:rPr>
        <w:t xml:space="preserve"> </w:t>
      </w:r>
      <w:r>
        <w:rPr>
          <w:spacing w:val="-1"/>
        </w:rPr>
        <w:t>inundation.</w:t>
      </w:r>
    </w:p>
    <w:p w14:paraId="4E055712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713" w14:textId="77777777" w:rsidR="00F20CE2" w:rsidRDefault="003E30F1">
      <w:pPr>
        <w:pStyle w:val="BodyText"/>
        <w:ind w:right="101"/>
      </w:pPr>
      <w:r>
        <w:rPr>
          <w:rFonts w:cs="Century Gothic"/>
          <w:i/>
        </w:rPr>
        <w:t>Mid</w:t>
      </w:r>
      <w:r>
        <w:rPr>
          <w:rFonts w:cs="Century Gothic"/>
          <w:i/>
          <w:spacing w:val="-5"/>
        </w:rPr>
        <w:t xml:space="preserve"> </w:t>
      </w:r>
      <w:r>
        <w:rPr>
          <w:rFonts w:cs="Century Gothic"/>
          <w:i/>
          <w:spacing w:val="-1"/>
        </w:rPr>
        <w:t>Murray</w:t>
      </w:r>
      <w:r>
        <w:rPr>
          <w:rFonts w:cs="Century Gothic"/>
          <w:i/>
          <w:spacing w:val="-6"/>
        </w:rPr>
        <w:t xml:space="preserve"> </w:t>
      </w:r>
      <w:r>
        <w:rPr>
          <w:rFonts w:cs="Century Gothic"/>
          <w:i/>
        </w:rPr>
        <w:t>off-channel</w:t>
      </w:r>
      <w:r>
        <w:rPr>
          <w:rFonts w:cs="Century Gothic"/>
          <w:i/>
          <w:spacing w:val="-9"/>
        </w:rPr>
        <w:t xml:space="preserve"> </w:t>
      </w:r>
      <w:r>
        <w:rPr>
          <w:rFonts w:cs="Century Gothic"/>
          <w:i/>
          <w:spacing w:val="-1"/>
        </w:rPr>
        <w:t>wetlands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</w:rPr>
        <w:t>and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</w:rPr>
        <w:t>ephemeral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</w:rPr>
        <w:t>creeks</w:t>
      </w:r>
      <w:r>
        <w:rPr>
          <w:rFonts w:cs="Century Gothic"/>
          <w:i/>
          <w:spacing w:val="-2"/>
        </w:rPr>
        <w:t xml:space="preserve"> </w:t>
      </w:r>
      <w:r>
        <w:rPr>
          <w:rFonts w:cs="Century Gothic"/>
          <w:i/>
        </w:rPr>
        <w:t>–</w:t>
      </w:r>
      <w:r>
        <w:rPr>
          <w:rFonts w:cs="Century Gothic"/>
          <w:i/>
          <w:spacing w:val="-6"/>
        </w:rPr>
        <w:t xml:space="preserve"> </w:t>
      </w:r>
      <w:r>
        <w:rPr>
          <w:rFonts w:cs="Century Gothic"/>
          <w:i/>
        </w:rPr>
        <w:t>Hume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  <w:spacing w:val="1"/>
        </w:rPr>
        <w:t>to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  <w:spacing w:val="-1"/>
        </w:rPr>
        <w:t>Euston:</w:t>
      </w:r>
      <w:r>
        <w:rPr>
          <w:rFonts w:cs="Century Gothic"/>
          <w:i/>
          <w:spacing w:val="-6"/>
        </w:rPr>
        <w:t xml:space="preserve"> </w:t>
      </w:r>
      <w:r>
        <w:rPr>
          <w:spacing w:val="-1"/>
        </w:rPr>
        <w:t>There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moderate-high</w:t>
      </w:r>
      <w:r>
        <w:rPr>
          <w:spacing w:val="56"/>
          <w:w w:val="99"/>
        </w:rPr>
        <w:t xml:space="preserve"> </w:t>
      </w:r>
      <w:r>
        <w:t>demand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permanent</w:t>
      </w:r>
      <w:r>
        <w:rPr>
          <w:spacing w:val="-5"/>
        </w:rPr>
        <w:t xml:space="preserve"> </w:t>
      </w:r>
      <w:r>
        <w:t>wetlands</w:t>
      </w:r>
      <w:r>
        <w:rPr>
          <w:spacing w:val="-6"/>
        </w:rPr>
        <w:t xml:space="preserve"> </w:t>
      </w:r>
      <w:r>
        <w:rPr>
          <w:spacing w:val="-1"/>
        </w:rPr>
        <w:t>along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reach,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particular</w:t>
      </w:r>
      <w:r>
        <w:rPr>
          <w:spacing w:val="-8"/>
        </w:rPr>
        <w:t xml:space="preserve"> </w:t>
      </w:r>
      <w:r>
        <w:t>focus</w:t>
      </w:r>
      <w:r>
        <w:rPr>
          <w:spacing w:val="-7"/>
        </w:rPr>
        <w:t xml:space="preserve"> </w:t>
      </w:r>
      <w:r>
        <w:t>for</w:t>
      </w:r>
      <w:r>
        <w:rPr>
          <w:spacing w:val="60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wetlands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contain</w:t>
      </w:r>
      <w:r>
        <w:rPr>
          <w:spacing w:val="-9"/>
        </w:rPr>
        <w:t xml:space="preserve"> </w:t>
      </w:r>
      <w:r>
        <w:rPr>
          <w:spacing w:val="-1"/>
        </w:rPr>
        <w:t>Murray</w:t>
      </w:r>
      <w:r>
        <w:rPr>
          <w:spacing w:val="-8"/>
        </w:rPr>
        <w:t xml:space="preserve"> </w:t>
      </w:r>
      <w:r>
        <w:t>hardyhead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threatened</w:t>
      </w:r>
      <w:r>
        <w:rPr>
          <w:spacing w:val="-8"/>
        </w:rPr>
        <w:t xml:space="preserve"> </w:t>
      </w:r>
      <w:r>
        <w:t>species.</w:t>
      </w:r>
      <w:r>
        <w:rPr>
          <w:spacing w:val="-9"/>
        </w:rPr>
        <w:t xml:space="preserve"> </w:t>
      </w:r>
      <w:r>
        <w:rPr>
          <w:spacing w:val="1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48"/>
          <w:w w:val="99"/>
        </w:rPr>
        <w:t xml:space="preserve"> </w:t>
      </w:r>
      <w:r>
        <w:t>semi-permanent</w:t>
      </w:r>
      <w:r>
        <w:rPr>
          <w:spacing w:val="-7"/>
        </w:rPr>
        <w:t xml:space="preserve"> </w:t>
      </w:r>
      <w:r>
        <w:t>wetlands,</w:t>
      </w:r>
      <w:r>
        <w:rPr>
          <w:spacing w:val="-10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moderate</w:t>
      </w:r>
      <w:r>
        <w:rPr>
          <w:spacing w:val="-8"/>
        </w:rPr>
        <w:t xml:space="preserve"> </w:t>
      </w:r>
      <w:r>
        <w:t>need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maintain</w:t>
      </w:r>
      <w:r>
        <w:rPr>
          <w:spacing w:val="-8"/>
        </w:rPr>
        <w:t xml:space="preserve"> </w:t>
      </w:r>
      <w:r>
        <w:rPr>
          <w:spacing w:val="-1"/>
        </w:rPr>
        <w:t>aquatic</w:t>
      </w:r>
      <w:r>
        <w:rPr>
          <w:spacing w:val="-8"/>
        </w:rPr>
        <w:t xml:space="preserve"> </w:t>
      </w:r>
      <w:r>
        <w:rPr>
          <w:spacing w:val="-1"/>
        </w:rPr>
        <w:t>vegetation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waterbird</w:t>
      </w:r>
      <w:r>
        <w:rPr>
          <w:spacing w:val="-8"/>
        </w:rPr>
        <w:t xml:space="preserve"> </w:t>
      </w:r>
      <w:r>
        <w:t>habitat,</w:t>
      </w:r>
      <w:r>
        <w:rPr>
          <w:spacing w:val="4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maintain</w:t>
      </w:r>
      <w:r>
        <w:rPr>
          <w:spacing w:val="-6"/>
        </w:rPr>
        <w:t xml:space="preserve"> </w:t>
      </w:r>
      <w:r>
        <w:rPr>
          <w:spacing w:val="-1"/>
        </w:rPr>
        <w:t>and/or</w:t>
      </w:r>
      <w:r>
        <w:rPr>
          <w:spacing w:val="-5"/>
        </w:rPr>
        <w:t xml:space="preserve"> </w:t>
      </w:r>
      <w:r>
        <w:t>improve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condition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mature</w:t>
      </w:r>
      <w:r>
        <w:rPr>
          <w:spacing w:val="-2"/>
        </w:rPr>
        <w:t xml:space="preserve"> </w:t>
      </w:r>
      <w:r>
        <w:rPr>
          <w:spacing w:val="-1"/>
        </w:rPr>
        <w:t>river</w:t>
      </w:r>
      <w:r>
        <w:rPr>
          <w:spacing w:val="-5"/>
        </w:rPr>
        <w:t xml:space="preserve"> </w:t>
      </w:r>
      <w:r>
        <w:t>red</w:t>
      </w:r>
      <w:r>
        <w:rPr>
          <w:spacing w:val="-3"/>
        </w:rPr>
        <w:t xml:space="preserve"> </w:t>
      </w:r>
      <w:r>
        <w:rPr>
          <w:spacing w:val="-1"/>
        </w:rPr>
        <w:t>gum</w:t>
      </w:r>
      <w:r>
        <w:rPr>
          <w:spacing w:val="-6"/>
        </w:rPr>
        <w:t xml:space="preserve"> </w:t>
      </w:r>
      <w:r>
        <w:t>trees.</w:t>
      </w:r>
      <w:r>
        <w:rPr>
          <w:spacing w:val="-6"/>
        </w:rPr>
        <w:t xml:space="preserve"> </w:t>
      </w:r>
      <w:r>
        <w:rPr>
          <w:spacing w:val="-1"/>
        </w:rPr>
        <w:t>There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 xml:space="preserve">low </w:t>
      </w:r>
      <w:r>
        <w:t>demand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60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ephemeral</w:t>
      </w:r>
      <w:r>
        <w:rPr>
          <w:spacing w:val="-6"/>
        </w:rPr>
        <w:t xml:space="preserve"> </w:t>
      </w:r>
      <w:r>
        <w:rPr>
          <w:spacing w:val="-1"/>
        </w:rPr>
        <w:t>wetlands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recently</w:t>
      </w:r>
      <w:r>
        <w:rPr>
          <w:spacing w:val="-1"/>
        </w:rPr>
        <w:t xml:space="preserve"> inundated</w:t>
      </w:r>
      <w:r>
        <w:rPr>
          <w:spacing w:val="-6"/>
        </w:rPr>
        <w:t xml:space="preserve"> </w:t>
      </w:r>
      <w:r>
        <w:t>many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assets.</w:t>
      </w:r>
    </w:p>
    <w:p w14:paraId="4E055714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715" w14:textId="77777777" w:rsidR="00F20CE2" w:rsidRDefault="003E30F1">
      <w:pPr>
        <w:pStyle w:val="Heading3"/>
        <w:rPr>
          <w:b w:val="0"/>
          <w:bCs w:val="0"/>
        </w:rPr>
      </w:pPr>
      <w:r>
        <w:t>Murray-Darling</w:t>
      </w:r>
      <w:r>
        <w:rPr>
          <w:spacing w:val="-11"/>
        </w:rPr>
        <w:t xml:space="preserve"> </w:t>
      </w:r>
      <w:r>
        <w:t>Basin-wide</w:t>
      </w:r>
      <w:r>
        <w:rPr>
          <w:spacing w:val="-12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watering</w:t>
      </w:r>
      <w:r>
        <w:rPr>
          <w:spacing w:val="-11"/>
        </w:rPr>
        <w:t xml:space="preserve"> </w:t>
      </w:r>
      <w:r>
        <w:rPr>
          <w:spacing w:val="-1"/>
        </w:rPr>
        <w:t>strategy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12"/>
        </w:rPr>
        <w:t xml:space="preserve"> </w:t>
      </w:r>
      <w:r>
        <w:t>annual</w:t>
      </w:r>
      <w:r>
        <w:rPr>
          <w:spacing w:val="-11"/>
        </w:rPr>
        <w:t xml:space="preserve"> </w:t>
      </w:r>
      <w:r>
        <w:rPr>
          <w:spacing w:val="-1"/>
        </w:rPr>
        <w:t>priorities</w:t>
      </w:r>
    </w:p>
    <w:p w14:paraId="4E055716" w14:textId="77777777" w:rsidR="00F20CE2" w:rsidRDefault="00F20CE2">
      <w:pPr>
        <w:spacing w:before="5"/>
        <w:rPr>
          <w:rFonts w:ascii="Century Gothic" w:eastAsia="Century Gothic" w:hAnsi="Century Gothic" w:cs="Century Gothic"/>
          <w:b/>
          <w:bCs/>
          <w:sz w:val="16"/>
          <w:szCs w:val="16"/>
        </w:rPr>
      </w:pPr>
    </w:p>
    <w:p w14:paraId="4E055717" w14:textId="77777777" w:rsidR="00F20CE2" w:rsidRDefault="003E30F1">
      <w:pPr>
        <w:pStyle w:val="BodyText"/>
        <w:ind w:right="272"/>
      </w:pPr>
      <w:r>
        <w:rPr>
          <w:spacing w:val="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contributing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t>demands,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rPr>
          <w:spacing w:val="-1"/>
        </w:rPr>
        <w:t>Water</w:t>
      </w:r>
      <w:r>
        <w:rPr>
          <w:spacing w:val="-7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aiming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92"/>
          <w:w w:val="99"/>
        </w:rPr>
        <w:t xml:space="preserve"> </w:t>
      </w:r>
      <w:r>
        <w:rPr>
          <w:spacing w:val="-1"/>
        </w:rPr>
        <w:t>contribute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expected</w:t>
      </w:r>
      <w:r>
        <w:rPr>
          <w:spacing w:val="-9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Basin-wide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t>strategy</w:t>
      </w:r>
      <w:r>
        <w:rPr>
          <w:spacing w:val="-10"/>
        </w:rPr>
        <w:t xml:space="preserve"> </w:t>
      </w:r>
      <w:r>
        <w:rPr>
          <w:spacing w:val="-2"/>
        </w:rPr>
        <w:t>(see</w:t>
      </w:r>
    </w:p>
    <w:p w14:paraId="4E055718" w14:textId="77777777" w:rsidR="00F20CE2" w:rsidRDefault="003E30F1">
      <w:pPr>
        <w:pStyle w:val="BodyText"/>
        <w:ind w:right="101"/>
      </w:pPr>
      <w:r>
        <w:rPr>
          <w:spacing w:val="-1"/>
          <w:u w:val="single" w:color="000000"/>
        </w:rPr>
        <w:t>Attachment</w:t>
      </w:r>
      <w:r>
        <w:rPr>
          <w:spacing w:val="-3"/>
          <w:u w:val="single" w:color="000000"/>
        </w:rPr>
        <w:t xml:space="preserve"> </w:t>
      </w:r>
      <w:r>
        <w:rPr>
          <w:spacing w:val="-2"/>
          <w:u w:val="single" w:color="000000"/>
        </w:rPr>
        <w:t>A</w:t>
      </w:r>
      <w:r>
        <w:rPr>
          <w:spacing w:val="-2"/>
        </w:rPr>
        <w:t>)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rPr>
          <w:spacing w:val="-1"/>
        </w:rPr>
        <w:t>annual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priorities</w:t>
      </w:r>
      <w:r>
        <w:rPr>
          <w:spacing w:val="-8"/>
        </w:rPr>
        <w:t xml:space="preserve"> </w:t>
      </w:r>
      <w:r>
        <w:t>relevant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Mid</w:t>
      </w:r>
      <w:r>
        <w:rPr>
          <w:spacing w:val="48"/>
          <w:w w:val="99"/>
        </w:rPr>
        <w:t xml:space="preserve"> </w:t>
      </w:r>
      <w:r>
        <w:rPr>
          <w:spacing w:val="-1"/>
        </w:rPr>
        <w:t>Murray</w:t>
      </w:r>
      <w:r>
        <w:rPr>
          <w:spacing w:val="-15"/>
        </w:rPr>
        <w:t xml:space="preserve"> </w:t>
      </w:r>
      <w:r>
        <w:t>Region.</w:t>
      </w:r>
    </w:p>
    <w:p w14:paraId="4E055719" w14:textId="77777777" w:rsidR="00F20CE2" w:rsidRDefault="00F20CE2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4E05571A" w14:textId="77777777" w:rsidR="00F20CE2" w:rsidRDefault="003E30F1">
      <w:pPr>
        <w:pStyle w:val="BodyText"/>
        <w:numPr>
          <w:ilvl w:val="0"/>
          <w:numId w:val="14"/>
        </w:numPr>
        <w:tabs>
          <w:tab w:val="left" w:pos="829"/>
        </w:tabs>
        <w:ind w:right="632" w:hanging="360"/>
      </w:pPr>
      <w:r>
        <w:rPr>
          <w:spacing w:val="-1"/>
        </w:rPr>
        <w:t>Support</w:t>
      </w:r>
      <w:r>
        <w:rPr>
          <w:spacing w:val="-6"/>
        </w:rPr>
        <w:t xml:space="preserve"> </w:t>
      </w:r>
      <w:r>
        <w:rPr>
          <w:spacing w:val="-1"/>
        </w:rPr>
        <w:t>Basin-scale</w:t>
      </w:r>
      <w:r>
        <w:rPr>
          <w:spacing w:val="-8"/>
        </w:rPr>
        <w:t xml:space="preserve"> </w:t>
      </w:r>
      <w:r>
        <w:rPr>
          <w:spacing w:val="-1"/>
        </w:rPr>
        <w:t>population</w:t>
      </w:r>
      <w:r>
        <w:rPr>
          <w:spacing w:val="-7"/>
        </w:rPr>
        <w:t xml:space="preserve"> </w:t>
      </w:r>
      <w:r>
        <w:rPr>
          <w:spacing w:val="-1"/>
        </w:rPr>
        <w:t>recovery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reinstating</w:t>
      </w:r>
      <w:r>
        <w:rPr>
          <w:spacing w:val="-8"/>
        </w:rPr>
        <w:t xml:space="preserve"> </w:t>
      </w:r>
      <w:r>
        <w:t>flows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promote</w:t>
      </w:r>
      <w:r>
        <w:rPr>
          <w:spacing w:val="-8"/>
        </w:rPr>
        <w:t xml:space="preserve"> </w:t>
      </w:r>
      <w:r>
        <w:t>key</w:t>
      </w:r>
      <w:r>
        <w:rPr>
          <w:spacing w:val="73"/>
          <w:w w:val="99"/>
        </w:rPr>
        <w:t xml:space="preserve"> </w:t>
      </w:r>
      <w:r>
        <w:rPr>
          <w:spacing w:val="-1"/>
        </w:rPr>
        <w:t>ecological</w:t>
      </w:r>
      <w:r>
        <w:rPr>
          <w:spacing w:val="-8"/>
        </w:rPr>
        <w:t xml:space="preserve"> </w:t>
      </w:r>
      <w:r>
        <w:rPr>
          <w:spacing w:val="-1"/>
        </w:rPr>
        <w:t>processes</w:t>
      </w:r>
      <w:r>
        <w:rPr>
          <w:spacing w:val="-8"/>
        </w:rPr>
        <w:t xml:space="preserve"> </w:t>
      </w:r>
      <w:r>
        <w:t>across</w:t>
      </w:r>
      <w:r>
        <w:rPr>
          <w:spacing w:val="-9"/>
        </w:rPr>
        <w:t xml:space="preserve"> </w:t>
      </w:r>
      <w:r>
        <w:t>local,</w:t>
      </w:r>
      <w:r>
        <w:rPr>
          <w:spacing w:val="-9"/>
        </w:rPr>
        <w:t xml:space="preserve"> </w:t>
      </w:r>
      <w:r>
        <w:t>regional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system</w:t>
      </w:r>
      <w:r>
        <w:rPr>
          <w:spacing w:val="-8"/>
        </w:rPr>
        <w:t xml:space="preserve"> </w:t>
      </w:r>
      <w:r>
        <w:rPr>
          <w:spacing w:val="-1"/>
        </w:rPr>
        <w:t>scales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 xml:space="preserve">southern </w:t>
      </w:r>
      <w:r>
        <w:t>connected</w:t>
      </w:r>
      <w:r>
        <w:rPr>
          <w:spacing w:val="-8"/>
        </w:rPr>
        <w:t xml:space="preserve"> </w:t>
      </w:r>
      <w:r>
        <w:rPr>
          <w:spacing w:val="-1"/>
        </w:rPr>
        <w:t>Basin</w:t>
      </w:r>
    </w:p>
    <w:p w14:paraId="4E05571B" w14:textId="77777777" w:rsidR="00F20CE2" w:rsidRDefault="00F20CE2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4E05571C" w14:textId="77777777" w:rsidR="00F20CE2" w:rsidRDefault="003E30F1">
      <w:pPr>
        <w:pStyle w:val="BodyText"/>
        <w:numPr>
          <w:ilvl w:val="0"/>
          <w:numId w:val="14"/>
        </w:numPr>
        <w:tabs>
          <w:tab w:val="left" w:pos="829"/>
        </w:tabs>
        <w:ind w:right="126" w:hanging="360"/>
      </w:pPr>
      <w:r>
        <w:rPr>
          <w:spacing w:val="-1"/>
        </w:rPr>
        <w:t>Support</w:t>
      </w:r>
      <w:r>
        <w:rPr>
          <w:spacing w:val="-7"/>
        </w:rPr>
        <w:t xml:space="preserve"> </w:t>
      </w:r>
      <w:r>
        <w:rPr>
          <w:spacing w:val="-1"/>
        </w:rPr>
        <w:t>viable</w:t>
      </w:r>
      <w:r>
        <w:rPr>
          <w:spacing w:val="-9"/>
        </w:rPr>
        <w:t xml:space="preserve"> </w:t>
      </w:r>
      <w:r>
        <w:rPr>
          <w:spacing w:val="-1"/>
        </w:rPr>
        <w:t>populations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threatened</w:t>
      </w:r>
      <w:r>
        <w:rPr>
          <w:spacing w:val="-8"/>
        </w:rPr>
        <w:t xml:space="preserve"> </w:t>
      </w:r>
      <w:r>
        <w:t>native</w:t>
      </w:r>
      <w:r>
        <w:rPr>
          <w:spacing w:val="-9"/>
        </w:rPr>
        <w:t xml:space="preserve"> </w:t>
      </w:r>
      <w:r>
        <w:rPr>
          <w:spacing w:val="-1"/>
        </w:rPr>
        <w:t>fish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maximise</w:t>
      </w:r>
      <w:r>
        <w:rPr>
          <w:spacing w:val="-9"/>
        </w:rPr>
        <w:t xml:space="preserve"> </w:t>
      </w:r>
      <w:r>
        <w:t>opportunities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range</w:t>
      </w:r>
      <w:r>
        <w:rPr>
          <w:spacing w:val="-8"/>
        </w:rPr>
        <w:t xml:space="preserve"> </w:t>
      </w:r>
      <w:r>
        <w:t>expansion</w:t>
      </w:r>
      <w:r>
        <w:rPr>
          <w:spacing w:val="43"/>
          <w:w w:val="9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establishment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rPr>
          <w:spacing w:val="-1"/>
        </w:rPr>
        <w:t>populations</w:t>
      </w:r>
    </w:p>
    <w:p w14:paraId="4E05571D" w14:textId="77777777" w:rsidR="00F20CE2" w:rsidRDefault="00F20CE2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4E05571E" w14:textId="77777777" w:rsidR="00F20CE2" w:rsidRDefault="003E30F1">
      <w:pPr>
        <w:pStyle w:val="BodyText"/>
        <w:numPr>
          <w:ilvl w:val="0"/>
          <w:numId w:val="14"/>
        </w:numPr>
        <w:tabs>
          <w:tab w:val="left" w:pos="829"/>
        </w:tabs>
        <w:ind w:hanging="360"/>
        <w:rPr>
          <w:rFonts w:cs="Century Gothic"/>
        </w:rPr>
      </w:pPr>
      <w:r>
        <w:rPr>
          <w:rFonts w:cs="Century Gothic"/>
        </w:rPr>
        <w:t>Improve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abundance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diversity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Basin’s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waterbird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population</w:t>
      </w:r>
    </w:p>
    <w:p w14:paraId="4E05571F" w14:textId="77777777" w:rsidR="00F20CE2" w:rsidRDefault="00F20CE2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4E055720" w14:textId="77777777" w:rsidR="00F20CE2" w:rsidRDefault="003E30F1">
      <w:pPr>
        <w:pStyle w:val="BodyText"/>
        <w:numPr>
          <w:ilvl w:val="0"/>
          <w:numId w:val="14"/>
        </w:numPr>
        <w:tabs>
          <w:tab w:val="left" w:pos="829"/>
        </w:tabs>
        <w:ind w:hanging="360"/>
      </w:pPr>
      <w:r>
        <w:t>Improve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condition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extent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Moira</w:t>
      </w:r>
      <w:r>
        <w:rPr>
          <w:spacing w:val="-7"/>
        </w:rPr>
        <w:t xml:space="preserve"> </w:t>
      </w:r>
      <w:r>
        <w:t>grass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Barmah-Millewa</w:t>
      </w:r>
      <w:r>
        <w:rPr>
          <w:spacing w:val="-6"/>
        </w:rPr>
        <w:t xml:space="preserve"> </w:t>
      </w:r>
      <w:r>
        <w:rPr>
          <w:spacing w:val="-1"/>
        </w:rPr>
        <w:t>Forest</w:t>
      </w:r>
    </w:p>
    <w:p w14:paraId="4E055721" w14:textId="77777777" w:rsidR="00F20CE2" w:rsidRDefault="00F20CE2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4E055722" w14:textId="77777777" w:rsidR="00F20CE2" w:rsidRDefault="003E30F1">
      <w:pPr>
        <w:pStyle w:val="BodyText"/>
        <w:numPr>
          <w:ilvl w:val="0"/>
          <w:numId w:val="14"/>
        </w:numPr>
        <w:tabs>
          <w:tab w:val="left" w:pos="829"/>
        </w:tabs>
        <w:ind w:right="443" w:hanging="360"/>
      </w:pPr>
      <w:r>
        <w:t>Enable</w:t>
      </w:r>
      <w:r>
        <w:rPr>
          <w:spacing w:val="-8"/>
        </w:rPr>
        <w:t xml:space="preserve"> </w:t>
      </w:r>
      <w:r>
        <w:rPr>
          <w:spacing w:val="-1"/>
        </w:rPr>
        <w:t>recruitment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trees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growth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understorey</w:t>
      </w:r>
      <w:r>
        <w:rPr>
          <w:spacing w:val="-8"/>
        </w:rPr>
        <w:t xml:space="preserve"> </w:t>
      </w:r>
      <w:r>
        <w:t>species</w:t>
      </w:r>
      <w:r>
        <w:rPr>
          <w:spacing w:val="-7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t>gum,</w:t>
      </w:r>
      <w:r>
        <w:rPr>
          <w:spacing w:val="-9"/>
        </w:rPr>
        <w:t xml:space="preserve"> </w:t>
      </w:r>
      <w:r>
        <w:t>black</w:t>
      </w:r>
      <w:r>
        <w:rPr>
          <w:spacing w:val="49"/>
          <w:w w:val="99"/>
        </w:rPr>
        <w:t xml:space="preserve"> </w:t>
      </w:r>
      <w:r>
        <w:rPr>
          <w:spacing w:val="-1"/>
        </w:rPr>
        <w:t>box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coolibah</w:t>
      </w:r>
      <w:r>
        <w:rPr>
          <w:spacing w:val="-8"/>
        </w:rPr>
        <w:t xml:space="preserve"> </w:t>
      </w:r>
      <w:r>
        <w:t>communities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floodplains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received</w:t>
      </w:r>
      <w:r>
        <w:rPr>
          <w:spacing w:val="-8"/>
        </w:rPr>
        <w:t xml:space="preserve"> </w:t>
      </w:r>
      <w:r>
        <w:t>overbank</w:t>
      </w:r>
      <w:r>
        <w:rPr>
          <w:spacing w:val="-7"/>
        </w:rPr>
        <w:t xml:space="preserve"> </w:t>
      </w:r>
      <w:r>
        <w:t>flooding</w:t>
      </w:r>
      <w:r>
        <w:rPr>
          <w:spacing w:val="-8"/>
        </w:rPr>
        <w:t xml:space="preserve"> </w:t>
      </w:r>
      <w:r>
        <w:rPr>
          <w:spacing w:val="-1"/>
        </w:rPr>
        <w:t>during</w:t>
      </w:r>
      <w:r>
        <w:rPr>
          <w:spacing w:val="-8"/>
        </w:rPr>
        <w:t xml:space="preserve"> </w:t>
      </w:r>
      <w:r>
        <w:rPr>
          <w:spacing w:val="-1"/>
        </w:rPr>
        <w:t>2016</w:t>
      </w:r>
      <w:r>
        <w:rPr>
          <w:spacing w:val="-8"/>
        </w:rPr>
        <w:t xml:space="preserve"> </w:t>
      </w:r>
      <w:r>
        <w:rPr>
          <w:spacing w:val="1"/>
        </w:rPr>
        <w:t>by</w:t>
      </w:r>
      <w:r>
        <w:rPr>
          <w:spacing w:val="65"/>
          <w:w w:val="99"/>
        </w:rPr>
        <w:t xml:space="preserve"> </w:t>
      </w:r>
      <w:r>
        <w:rPr>
          <w:spacing w:val="-1"/>
        </w:rPr>
        <w:t>inundating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floodplains</w:t>
      </w:r>
      <w:r>
        <w:rPr>
          <w:spacing w:val="-11"/>
        </w:rPr>
        <w:t xml:space="preserve"> </w:t>
      </w:r>
      <w:r>
        <w:rPr>
          <w:spacing w:val="-1"/>
        </w:rPr>
        <w:t>again</w:t>
      </w:r>
    </w:p>
    <w:p w14:paraId="4E055723" w14:textId="77777777" w:rsidR="00F20CE2" w:rsidRDefault="00F20CE2">
      <w:pPr>
        <w:rPr>
          <w:rFonts w:ascii="Century Gothic" w:eastAsia="Century Gothic" w:hAnsi="Century Gothic" w:cs="Century Gothic"/>
          <w:sz w:val="17"/>
          <w:szCs w:val="17"/>
        </w:rPr>
      </w:pPr>
    </w:p>
    <w:p w14:paraId="4E055724" w14:textId="77777777" w:rsidR="00F20CE2" w:rsidRDefault="003E30F1">
      <w:pPr>
        <w:pStyle w:val="BodyText"/>
        <w:spacing w:line="242" w:lineRule="exact"/>
        <w:ind w:right="101"/>
      </w:pPr>
      <w:r>
        <w:rPr>
          <w:spacing w:val="-1"/>
        </w:rPr>
        <w:t>The</w:t>
      </w:r>
      <w:r>
        <w:rPr>
          <w:spacing w:val="6"/>
        </w:rPr>
        <w:t xml:space="preserve"> </w:t>
      </w:r>
      <w:r>
        <w:t>Commonwealth</w:t>
      </w:r>
      <w:r>
        <w:rPr>
          <w:spacing w:val="7"/>
        </w:rPr>
        <w:t xml:space="preserve"> </w:t>
      </w:r>
      <w:r>
        <w:rPr>
          <w:spacing w:val="-1"/>
        </w:rPr>
        <w:t>Environmental</w:t>
      </w:r>
      <w:r>
        <w:rPr>
          <w:spacing w:val="6"/>
        </w:rPr>
        <w:t xml:space="preserve"> </w:t>
      </w:r>
      <w:r>
        <w:rPr>
          <w:spacing w:val="-1"/>
        </w:rPr>
        <w:t>Water</w:t>
      </w:r>
      <w:r>
        <w:rPr>
          <w:spacing w:val="7"/>
        </w:rPr>
        <w:t xml:space="preserve"> </w:t>
      </w:r>
      <w:r>
        <w:rPr>
          <w:spacing w:val="-1"/>
        </w:rPr>
        <w:t>Holder</w:t>
      </w:r>
      <w:r>
        <w:rPr>
          <w:spacing w:val="4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rPr>
          <w:spacing w:val="-1"/>
        </w:rPr>
        <w:t>not</w:t>
      </w:r>
      <w:r>
        <w:rPr>
          <w:spacing w:val="6"/>
        </w:rPr>
        <w:t xml:space="preserve"> </w:t>
      </w:r>
      <w:r>
        <w:rPr>
          <w:spacing w:val="-1"/>
        </w:rPr>
        <w:t>inundate</w:t>
      </w:r>
      <w:r>
        <w:rPr>
          <w:spacing w:val="3"/>
        </w:rPr>
        <w:t xml:space="preserve"> </w:t>
      </w:r>
      <w:r>
        <w:rPr>
          <w:spacing w:val="-1"/>
        </w:rPr>
        <w:t>private</w:t>
      </w:r>
      <w:r>
        <w:rPr>
          <w:spacing w:val="4"/>
        </w:rPr>
        <w:t xml:space="preserve"> </w:t>
      </w:r>
      <w:r>
        <w:t>land</w:t>
      </w:r>
      <w:r>
        <w:rPr>
          <w:spacing w:val="4"/>
        </w:rPr>
        <w:t xml:space="preserve"> </w:t>
      </w:r>
      <w:r>
        <w:rPr>
          <w:spacing w:val="-1"/>
        </w:rPr>
        <w:t>without</w:t>
      </w:r>
      <w:r>
        <w:rPr>
          <w:spacing w:val="8"/>
        </w:rPr>
        <w:t xml:space="preserve"> </w:t>
      </w:r>
      <w:r>
        <w:rPr>
          <w:spacing w:val="-1"/>
        </w:rPr>
        <w:t>prior</w:t>
      </w:r>
      <w:r>
        <w:rPr>
          <w:spacing w:val="6"/>
        </w:rPr>
        <w:t xml:space="preserve"> </w:t>
      </w:r>
      <w:r>
        <w:rPr>
          <w:spacing w:val="-1"/>
        </w:rPr>
        <w:t>approval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97"/>
          <w:w w:val="99"/>
        </w:rPr>
        <w:t xml:space="preserve"> </w:t>
      </w:r>
      <w:r>
        <w:t>land</w:t>
      </w:r>
      <w:r>
        <w:rPr>
          <w:spacing w:val="-9"/>
        </w:rPr>
        <w:t xml:space="preserve"> </w:t>
      </w:r>
      <w:r>
        <w:rPr>
          <w:spacing w:val="-1"/>
        </w:rPr>
        <w:t>holders</w:t>
      </w:r>
      <w:r>
        <w:rPr>
          <w:spacing w:val="-9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rPr>
          <w:spacing w:val="-1"/>
        </w:rPr>
        <w:t>contributing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annual</w:t>
      </w:r>
      <w:r>
        <w:rPr>
          <w:spacing w:val="-7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rPr>
          <w:spacing w:val="-1"/>
        </w:rPr>
        <w:t>watering</w:t>
      </w:r>
      <w:r>
        <w:rPr>
          <w:spacing w:val="-8"/>
        </w:rPr>
        <w:t xml:space="preserve"> </w:t>
      </w:r>
      <w:r>
        <w:t>priorities.</w:t>
      </w:r>
    </w:p>
    <w:p w14:paraId="4E055725" w14:textId="77777777" w:rsidR="00F20CE2" w:rsidRDefault="00F20CE2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E055726" w14:textId="77777777" w:rsidR="00F20CE2" w:rsidRDefault="00F20CE2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E055727" w14:textId="77777777" w:rsidR="00F20CE2" w:rsidRDefault="00F20CE2">
      <w:pPr>
        <w:spacing w:before="5"/>
        <w:rPr>
          <w:rFonts w:ascii="Century Gothic" w:eastAsia="Century Gothic" w:hAnsi="Century Gothic" w:cs="Century Gothic"/>
          <w:sz w:val="17"/>
          <w:szCs w:val="17"/>
        </w:rPr>
      </w:pPr>
    </w:p>
    <w:p w14:paraId="4E055728" w14:textId="77777777" w:rsidR="00F20CE2" w:rsidRDefault="003E30F1">
      <w:pPr>
        <w:pStyle w:val="Heading2"/>
        <w:numPr>
          <w:ilvl w:val="1"/>
          <w:numId w:val="15"/>
        </w:numPr>
        <w:tabs>
          <w:tab w:val="left" w:pos="961"/>
        </w:tabs>
        <w:ind w:left="960" w:hanging="852"/>
        <w:rPr>
          <w:b w:val="0"/>
          <w:bCs w:val="0"/>
        </w:rPr>
      </w:pPr>
      <w:bookmarkStart w:id="15" w:name="_bookmark14"/>
      <w:bookmarkEnd w:id="15"/>
      <w:r>
        <w:rPr>
          <w:color w:val="5F4879"/>
        </w:rPr>
        <w:t>Water</w:t>
      </w:r>
      <w:r>
        <w:rPr>
          <w:color w:val="5F4879"/>
          <w:spacing w:val="55"/>
        </w:rPr>
        <w:t xml:space="preserve"> </w:t>
      </w:r>
      <w:r>
        <w:rPr>
          <w:color w:val="5F4879"/>
          <w:spacing w:val="-1"/>
        </w:rPr>
        <w:t>availability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2017</w:t>
      </w:r>
      <w:r>
        <w:rPr>
          <w:rFonts w:cs="Century Gothic"/>
          <w:color w:val="5F4879"/>
        </w:rPr>
        <w:t>–</w:t>
      </w:r>
      <w:r>
        <w:rPr>
          <w:color w:val="5F4879"/>
        </w:rPr>
        <w:t>18</w:t>
      </w:r>
    </w:p>
    <w:p w14:paraId="4E055729" w14:textId="77777777" w:rsidR="00F20CE2" w:rsidRDefault="00F20CE2">
      <w:pPr>
        <w:spacing w:before="8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E05572A" w14:textId="77777777" w:rsidR="00F20CE2" w:rsidRDefault="003E30F1">
      <w:pPr>
        <w:pStyle w:val="Heading3"/>
        <w:rPr>
          <w:b w:val="0"/>
          <w:bCs w:val="0"/>
        </w:rPr>
      </w:pPr>
      <w:r>
        <w:rPr>
          <w:spacing w:val="-1"/>
        </w:rPr>
        <w:t>Forecasts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rPr>
          <w:spacing w:val="-1"/>
        </w:rPr>
        <w:t>water</w:t>
      </w:r>
      <w:r>
        <w:rPr>
          <w:spacing w:val="-11"/>
        </w:rPr>
        <w:t xml:space="preserve"> </w:t>
      </w:r>
      <w:r>
        <w:rPr>
          <w:spacing w:val="-1"/>
        </w:rPr>
        <w:t>allocations</w:t>
      </w:r>
    </w:p>
    <w:p w14:paraId="4E05572B" w14:textId="77777777" w:rsidR="00F20CE2" w:rsidRDefault="00F20CE2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E05572C" w14:textId="77777777" w:rsidR="00F20CE2" w:rsidRDefault="003E30F1">
      <w:pPr>
        <w:pStyle w:val="BodyText"/>
        <w:ind w:right="352"/>
        <w:jc w:val="both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volume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Commonwealth</w:t>
      </w:r>
      <w:r>
        <w:rPr>
          <w:spacing w:val="-5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carried</w:t>
      </w:r>
      <w:r>
        <w:rPr>
          <w:spacing w:val="-6"/>
        </w:rPr>
        <w:t xml:space="preserve"> </w:t>
      </w:r>
      <w:r>
        <w:t>over</w:t>
      </w:r>
      <w:r>
        <w:rPr>
          <w:spacing w:val="-6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Mid</w:t>
      </w:r>
      <w:r>
        <w:rPr>
          <w:spacing w:val="-7"/>
        </w:rPr>
        <w:t xml:space="preserve"> </w:t>
      </w:r>
      <w:r>
        <w:rPr>
          <w:spacing w:val="-1"/>
        </w:rPr>
        <w:t>Murray</w:t>
      </w:r>
      <w:r>
        <w:rPr>
          <w:spacing w:val="-7"/>
        </w:rPr>
        <w:t xml:space="preserve"> </w:t>
      </w:r>
      <w:r>
        <w:t>Region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46"/>
          <w:w w:val="99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estimated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182.1</w:t>
      </w:r>
      <w:r>
        <w:rPr>
          <w:spacing w:val="-3"/>
        </w:rPr>
        <w:t xml:space="preserve"> </w:t>
      </w:r>
      <w:r>
        <w:t>GL.</w:t>
      </w:r>
      <w:r>
        <w:rPr>
          <w:spacing w:val="-6"/>
        </w:rPr>
        <w:t xml:space="preserve"> </w:t>
      </w:r>
      <w:r>
        <w:rPr>
          <w:spacing w:val="-1"/>
        </w:rPr>
        <w:t>Total</w:t>
      </w:r>
      <w:r>
        <w:rPr>
          <w:spacing w:val="-4"/>
        </w:rPr>
        <w:t xml:space="preserve"> </w:t>
      </w:r>
      <w:r>
        <w:rPr>
          <w:spacing w:val="-1"/>
        </w:rPr>
        <w:t>carryover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southern-connected</w:t>
      </w:r>
      <w:r>
        <w:rPr>
          <w:spacing w:val="-5"/>
        </w:rPr>
        <w:t xml:space="preserve"> </w:t>
      </w:r>
      <w:r>
        <w:rPr>
          <w:spacing w:val="-1"/>
        </w:rPr>
        <w:t>Basin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estimated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60"/>
          <w:w w:val="9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300</w:t>
      </w:r>
      <w:r>
        <w:rPr>
          <w:rFonts w:cs="Century Gothic"/>
        </w:rPr>
        <w:t>–</w:t>
      </w:r>
      <w:r>
        <w:t>310</w:t>
      </w:r>
      <w:r>
        <w:rPr>
          <w:spacing w:val="-5"/>
        </w:rPr>
        <w:t xml:space="preserve"> </w:t>
      </w:r>
      <w:r>
        <w:t>GL.</w:t>
      </w:r>
    </w:p>
    <w:p w14:paraId="4E05572D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72E" w14:textId="77777777" w:rsidR="00F20CE2" w:rsidRDefault="003E30F1">
      <w:pPr>
        <w:pStyle w:val="BodyText"/>
        <w:ind w:right="367"/>
        <w:jc w:val="both"/>
      </w:pPr>
      <w:r>
        <w:rPr>
          <w:spacing w:val="-1"/>
        </w:rPr>
        <w:t>Allocations</w:t>
      </w:r>
      <w:r>
        <w:rPr>
          <w:spacing w:val="-8"/>
        </w:rPr>
        <w:t xml:space="preserve"> </w:t>
      </w:r>
      <w:r>
        <w:rPr>
          <w:spacing w:val="-1"/>
        </w:rPr>
        <w:t>against</w:t>
      </w:r>
      <w:r>
        <w:rPr>
          <w:spacing w:val="-5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entitlements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7"/>
        </w:rPr>
        <w:t xml:space="preserve"> </w:t>
      </w:r>
      <w:r>
        <w:t>Mid</w:t>
      </w:r>
      <w:r>
        <w:rPr>
          <w:spacing w:val="-7"/>
        </w:rPr>
        <w:t xml:space="preserve"> </w:t>
      </w:r>
      <w:r>
        <w:t>Murray</w:t>
      </w:r>
      <w:r>
        <w:rPr>
          <w:spacing w:val="-8"/>
        </w:rPr>
        <w:t xml:space="preserve"> </w:t>
      </w:r>
      <w:r>
        <w:rPr>
          <w:spacing w:val="-1"/>
        </w:rPr>
        <w:t>Region</w:t>
      </w:r>
      <w:r>
        <w:rPr>
          <w:spacing w:val="-4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determined</w:t>
      </w:r>
      <w:r>
        <w:rPr>
          <w:spacing w:val="-7"/>
        </w:rPr>
        <w:t xml:space="preserve"> </w:t>
      </w:r>
      <w:r>
        <w:rPr>
          <w:spacing w:val="1"/>
        </w:rPr>
        <w:t>by</w:t>
      </w:r>
      <w:r>
        <w:rPr>
          <w:spacing w:val="-8"/>
        </w:rPr>
        <w:t xml:space="preserve"> </w:t>
      </w:r>
      <w:r>
        <w:t>state</w:t>
      </w:r>
      <w:r>
        <w:rPr>
          <w:spacing w:val="56"/>
          <w:w w:val="99"/>
        </w:rPr>
        <w:t xml:space="preserve"> </w:t>
      </w:r>
      <w:r>
        <w:t>governments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rPr>
          <w:spacing w:val="-1"/>
        </w:rPr>
        <w:t>vary</w:t>
      </w:r>
      <w:r>
        <w:rPr>
          <w:spacing w:val="-7"/>
        </w:rPr>
        <w:t xml:space="preserve"> </w:t>
      </w:r>
      <w:r>
        <w:t>depending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inflows.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rPr>
          <w:spacing w:val="-1"/>
        </w:rPr>
        <w:t>forecasts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Table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best</w:t>
      </w:r>
      <w:r>
        <w:rPr>
          <w:spacing w:val="54"/>
          <w:w w:val="99"/>
        </w:rPr>
        <w:t xml:space="preserve"> </w:t>
      </w:r>
      <w:r>
        <w:rPr>
          <w:spacing w:val="-1"/>
        </w:rPr>
        <w:t>available</w:t>
      </w:r>
      <w:r>
        <w:rPr>
          <w:spacing w:val="-10"/>
        </w:rPr>
        <w:t xml:space="preserve"> </w:t>
      </w:r>
      <w:r>
        <w:rPr>
          <w:spacing w:val="-1"/>
        </w:rPr>
        <w:t>information</w:t>
      </w:r>
      <w:r>
        <w:rPr>
          <w:spacing w:val="-9"/>
        </w:rPr>
        <w:t xml:space="preserve"> </w:t>
      </w:r>
      <w:r>
        <w:rPr>
          <w:spacing w:val="-1"/>
        </w:rPr>
        <w:t>including</w:t>
      </w:r>
      <w:r>
        <w:rPr>
          <w:spacing w:val="-10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rPr>
          <w:spacing w:val="-1"/>
        </w:rPr>
        <w:t>forecasts</w:t>
      </w:r>
      <w:r>
        <w:rPr>
          <w:spacing w:val="-10"/>
        </w:rPr>
        <w:t xml:space="preserve"> </w:t>
      </w:r>
      <w:r>
        <w:rPr>
          <w:spacing w:val="1"/>
        </w:rPr>
        <w:t>and</w:t>
      </w:r>
      <w:r>
        <w:rPr>
          <w:spacing w:val="-10"/>
        </w:rPr>
        <w:t xml:space="preserve"> </w:t>
      </w:r>
      <w:r>
        <w:t>historical</w:t>
      </w:r>
      <w:r>
        <w:rPr>
          <w:spacing w:val="-9"/>
        </w:rPr>
        <w:t xml:space="preserve"> </w:t>
      </w:r>
      <w:r>
        <w:rPr>
          <w:spacing w:val="-1"/>
        </w:rPr>
        <w:t>inflow</w:t>
      </w:r>
      <w:r>
        <w:rPr>
          <w:spacing w:val="-8"/>
        </w:rPr>
        <w:t xml:space="preserve"> </w:t>
      </w:r>
      <w:r>
        <w:rPr>
          <w:spacing w:val="-1"/>
        </w:rPr>
        <w:t>scenarios.</w:t>
      </w:r>
    </w:p>
    <w:p w14:paraId="4E05572F" w14:textId="77777777" w:rsidR="00F20CE2" w:rsidRDefault="00F20CE2">
      <w:pPr>
        <w:jc w:val="both"/>
        <w:sectPr w:rsidR="00F20CE2">
          <w:footerReference w:type="default" r:id="rId25"/>
          <w:pgSz w:w="11910" w:h="16840"/>
          <w:pgMar w:top="760" w:right="620" w:bottom="880" w:left="600" w:header="0" w:footer="686" w:gutter="0"/>
          <w:cols w:space="720"/>
        </w:sectPr>
      </w:pPr>
    </w:p>
    <w:p w14:paraId="4E055730" w14:textId="361D7442" w:rsidR="00F20CE2" w:rsidRDefault="003E30F1">
      <w:pPr>
        <w:pStyle w:val="BodyText"/>
        <w:spacing w:before="53" w:line="242" w:lineRule="exact"/>
        <w:ind w:left="287" w:right="176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112440" behindDoc="1" locked="0" layoutInCell="1" allowOverlap="1" wp14:anchorId="4E056138" wp14:editId="6FA20818">
                <wp:simplePos x="0" y="0"/>
                <wp:positionH relativeFrom="page">
                  <wp:posOffset>2668270</wp:posOffset>
                </wp:positionH>
                <wp:positionV relativeFrom="paragraph">
                  <wp:posOffset>791210</wp:posOffset>
                </wp:positionV>
                <wp:extent cx="3312160" cy="76200"/>
                <wp:effectExtent l="1270" t="6985" r="1270" b="2540"/>
                <wp:wrapNone/>
                <wp:docPr id="1047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2160" cy="76200"/>
                          <a:chOff x="4202" y="1246"/>
                          <a:chExt cx="5216" cy="120"/>
                        </a:xfrm>
                      </wpg:grpSpPr>
                      <wps:wsp>
                        <wps:cNvPr id="1048" name="Freeform 1038"/>
                        <wps:cNvSpPr>
                          <a:spLocks/>
                        </wps:cNvSpPr>
                        <wps:spPr bwMode="auto">
                          <a:xfrm>
                            <a:off x="4202" y="1246"/>
                            <a:ext cx="5216" cy="120"/>
                          </a:xfrm>
                          <a:custGeom>
                            <a:avLst/>
                            <a:gdLst>
                              <a:gd name="T0" fmla="+- 0 4322 4202"/>
                              <a:gd name="T1" fmla="*/ T0 w 5216"/>
                              <a:gd name="T2" fmla="+- 0 1246 1246"/>
                              <a:gd name="T3" fmla="*/ 1246 h 120"/>
                              <a:gd name="T4" fmla="+- 0 4202 4202"/>
                              <a:gd name="T5" fmla="*/ T4 w 5216"/>
                              <a:gd name="T6" fmla="+- 0 1306 1246"/>
                              <a:gd name="T7" fmla="*/ 1306 h 120"/>
                              <a:gd name="T8" fmla="+- 0 4322 4202"/>
                              <a:gd name="T9" fmla="*/ T8 w 5216"/>
                              <a:gd name="T10" fmla="+- 0 1366 1246"/>
                              <a:gd name="T11" fmla="*/ 1366 h 120"/>
                              <a:gd name="T12" fmla="+- 0 4322 4202"/>
                              <a:gd name="T13" fmla="*/ T12 w 5216"/>
                              <a:gd name="T14" fmla="+- 0 1314 1246"/>
                              <a:gd name="T15" fmla="*/ 1314 h 120"/>
                              <a:gd name="T16" fmla="+- 0 4302 4202"/>
                              <a:gd name="T17" fmla="*/ T16 w 5216"/>
                              <a:gd name="T18" fmla="+- 0 1314 1246"/>
                              <a:gd name="T19" fmla="*/ 1314 h 120"/>
                              <a:gd name="T20" fmla="+- 0 4302 4202"/>
                              <a:gd name="T21" fmla="*/ T20 w 5216"/>
                              <a:gd name="T22" fmla="+- 0 1299 1246"/>
                              <a:gd name="T23" fmla="*/ 1299 h 120"/>
                              <a:gd name="T24" fmla="+- 0 4322 4202"/>
                              <a:gd name="T25" fmla="*/ T24 w 5216"/>
                              <a:gd name="T26" fmla="+- 0 1299 1246"/>
                              <a:gd name="T27" fmla="*/ 1299 h 120"/>
                              <a:gd name="T28" fmla="+- 0 4322 4202"/>
                              <a:gd name="T29" fmla="*/ T28 w 5216"/>
                              <a:gd name="T30" fmla="+- 0 1246 1246"/>
                              <a:gd name="T31" fmla="*/ 124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8"/>
                                </a:lnTo>
                                <a:lnTo>
                                  <a:pt x="100" y="68"/>
                                </a:lnTo>
                                <a:lnTo>
                                  <a:pt x="100" y="53"/>
                                </a:lnTo>
                                <a:lnTo>
                                  <a:pt x="120" y="53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1037"/>
                        <wps:cNvSpPr>
                          <a:spLocks/>
                        </wps:cNvSpPr>
                        <wps:spPr bwMode="auto">
                          <a:xfrm>
                            <a:off x="4202" y="1246"/>
                            <a:ext cx="5216" cy="120"/>
                          </a:xfrm>
                          <a:custGeom>
                            <a:avLst/>
                            <a:gdLst>
                              <a:gd name="T0" fmla="+- 0 9298 4202"/>
                              <a:gd name="T1" fmla="*/ T0 w 5216"/>
                              <a:gd name="T2" fmla="+- 0 1246 1246"/>
                              <a:gd name="T3" fmla="*/ 1246 h 120"/>
                              <a:gd name="T4" fmla="+- 0 9298 4202"/>
                              <a:gd name="T5" fmla="*/ T4 w 5216"/>
                              <a:gd name="T6" fmla="+- 0 1366 1246"/>
                              <a:gd name="T7" fmla="*/ 1366 h 120"/>
                              <a:gd name="T8" fmla="+- 0 9403 4202"/>
                              <a:gd name="T9" fmla="*/ T8 w 5216"/>
                              <a:gd name="T10" fmla="+- 0 1314 1246"/>
                              <a:gd name="T11" fmla="*/ 1314 h 120"/>
                              <a:gd name="T12" fmla="+- 0 9318 4202"/>
                              <a:gd name="T13" fmla="*/ T12 w 5216"/>
                              <a:gd name="T14" fmla="+- 0 1314 1246"/>
                              <a:gd name="T15" fmla="*/ 1314 h 120"/>
                              <a:gd name="T16" fmla="+- 0 9318 4202"/>
                              <a:gd name="T17" fmla="*/ T16 w 5216"/>
                              <a:gd name="T18" fmla="+- 0 1299 1246"/>
                              <a:gd name="T19" fmla="*/ 1299 h 120"/>
                              <a:gd name="T20" fmla="+- 0 9403 4202"/>
                              <a:gd name="T21" fmla="*/ T20 w 5216"/>
                              <a:gd name="T22" fmla="+- 0 1299 1246"/>
                              <a:gd name="T23" fmla="*/ 1299 h 120"/>
                              <a:gd name="T24" fmla="+- 0 9298 4202"/>
                              <a:gd name="T25" fmla="*/ T24 w 5216"/>
                              <a:gd name="T26" fmla="+- 0 1246 1246"/>
                              <a:gd name="T27" fmla="*/ 124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5096" y="0"/>
                                </a:moveTo>
                                <a:lnTo>
                                  <a:pt x="5096" y="120"/>
                                </a:lnTo>
                                <a:lnTo>
                                  <a:pt x="5201" y="68"/>
                                </a:lnTo>
                                <a:lnTo>
                                  <a:pt x="5116" y="68"/>
                                </a:lnTo>
                                <a:lnTo>
                                  <a:pt x="5116" y="53"/>
                                </a:lnTo>
                                <a:lnTo>
                                  <a:pt x="5201" y="53"/>
                                </a:lnTo>
                                <a:lnTo>
                                  <a:pt x="5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1036"/>
                        <wps:cNvSpPr>
                          <a:spLocks/>
                        </wps:cNvSpPr>
                        <wps:spPr bwMode="auto">
                          <a:xfrm>
                            <a:off x="4202" y="1246"/>
                            <a:ext cx="5216" cy="120"/>
                          </a:xfrm>
                          <a:custGeom>
                            <a:avLst/>
                            <a:gdLst>
                              <a:gd name="T0" fmla="+- 0 4322 4202"/>
                              <a:gd name="T1" fmla="*/ T0 w 5216"/>
                              <a:gd name="T2" fmla="+- 0 1299 1246"/>
                              <a:gd name="T3" fmla="*/ 1299 h 120"/>
                              <a:gd name="T4" fmla="+- 0 4302 4202"/>
                              <a:gd name="T5" fmla="*/ T4 w 5216"/>
                              <a:gd name="T6" fmla="+- 0 1299 1246"/>
                              <a:gd name="T7" fmla="*/ 1299 h 120"/>
                              <a:gd name="T8" fmla="+- 0 4302 4202"/>
                              <a:gd name="T9" fmla="*/ T8 w 5216"/>
                              <a:gd name="T10" fmla="+- 0 1314 1246"/>
                              <a:gd name="T11" fmla="*/ 1314 h 120"/>
                              <a:gd name="T12" fmla="+- 0 4322 4202"/>
                              <a:gd name="T13" fmla="*/ T12 w 5216"/>
                              <a:gd name="T14" fmla="+- 0 1314 1246"/>
                              <a:gd name="T15" fmla="*/ 1314 h 120"/>
                              <a:gd name="T16" fmla="+- 0 4322 4202"/>
                              <a:gd name="T17" fmla="*/ T16 w 5216"/>
                              <a:gd name="T18" fmla="+- 0 1299 1246"/>
                              <a:gd name="T19" fmla="*/ 129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120" y="53"/>
                                </a:moveTo>
                                <a:lnTo>
                                  <a:pt x="100" y="53"/>
                                </a:lnTo>
                                <a:lnTo>
                                  <a:pt x="100" y="68"/>
                                </a:lnTo>
                                <a:lnTo>
                                  <a:pt x="120" y="68"/>
                                </a:lnTo>
                                <a:lnTo>
                                  <a:pt x="12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1035"/>
                        <wps:cNvSpPr>
                          <a:spLocks/>
                        </wps:cNvSpPr>
                        <wps:spPr bwMode="auto">
                          <a:xfrm>
                            <a:off x="4202" y="1246"/>
                            <a:ext cx="5216" cy="120"/>
                          </a:xfrm>
                          <a:custGeom>
                            <a:avLst/>
                            <a:gdLst>
                              <a:gd name="T0" fmla="+- 0 9298 4202"/>
                              <a:gd name="T1" fmla="*/ T0 w 5216"/>
                              <a:gd name="T2" fmla="+- 0 1299 1246"/>
                              <a:gd name="T3" fmla="*/ 1299 h 120"/>
                              <a:gd name="T4" fmla="+- 0 4322 4202"/>
                              <a:gd name="T5" fmla="*/ T4 w 5216"/>
                              <a:gd name="T6" fmla="+- 0 1299 1246"/>
                              <a:gd name="T7" fmla="*/ 1299 h 120"/>
                              <a:gd name="T8" fmla="+- 0 4322 4202"/>
                              <a:gd name="T9" fmla="*/ T8 w 5216"/>
                              <a:gd name="T10" fmla="+- 0 1314 1246"/>
                              <a:gd name="T11" fmla="*/ 1314 h 120"/>
                              <a:gd name="T12" fmla="+- 0 9298 4202"/>
                              <a:gd name="T13" fmla="*/ T12 w 5216"/>
                              <a:gd name="T14" fmla="+- 0 1314 1246"/>
                              <a:gd name="T15" fmla="*/ 1314 h 120"/>
                              <a:gd name="T16" fmla="+- 0 9298 4202"/>
                              <a:gd name="T17" fmla="*/ T16 w 5216"/>
                              <a:gd name="T18" fmla="+- 0 1299 1246"/>
                              <a:gd name="T19" fmla="*/ 129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5096" y="53"/>
                                </a:moveTo>
                                <a:lnTo>
                                  <a:pt x="120" y="53"/>
                                </a:lnTo>
                                <a:lnTo>
                                  <a:pt x="120" y="68"/>
                                </a:lnTo>
                                <a:lnTo>
                                  <a:pt x="5096" y="68"/>
                                </a:lnTo>
                                <a:lnTo>
                                  <a:pt x="509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1034"/>
                        <wps:cNvSpPr>
                          <a:spLocks/>
                        </wps:cNvSpPr>
                        <wps:spPr bwMode="auto">
                          <a:xfrm>
                            <a:off x="4202" y="1246"/>
                            <a:ext cx="5216" cy="120"/>
                          </a:xfrm>
                          <a:custGeom>
                            <a:avLst/>
                            <a:gdLst>
                              <a:gd name="T0" fmla="+- 0 9403 4202"/>
                              <a:gd name="T1" fmla="*/ T0 w 5216"/>
                              <a:gd name="T2" fmla="+- 0 1299 1246"/>
                              <a:gd name="T3" fmla="*/ 1299 h 120"/>
                              <a:gd name="T4" fmla="+- 0 9318 4202"/>
                              <a:gd name="T5" fmla="*/ T4 w 5216"/>
                              <a:gd name="T6" fmla="+- 0 1299 1246"/>
                              <a:gd name="T7" fmla="*/ 1299 h 120"/>
                              <a:gd name="T8" fmla="+- 0 9318 4202"/>
                              <a:gd name="T9" fmla="*/ T8 w 5216"/>
                              <a:gd name="T10" fmla="+- 0 1314 1246"/>
                              <a:gd name="T11" fmla="*/ 1314 h 120"/>
                              <a:gd name="T12" fmla="+- 0 9403 4202"/>
                              <a:gd name="T13" fmla="*/ T12 w 5216"/>
                              <a:gd name="T14" fmla="+- 0 1314 1246"/>
                              <a:gd name="T15" fmla="*/ 1314 h 120"/>
                              <a:gd name="T16" fmla="+- 0 9418 4202"/>
                              <a:gd name="T17" fmla="*/ T16 w 5216"/>
                              <a:gd name="T18" fmla="+- 0 1306 1246"/>
                              <a:gd name="T19" fmla="*/ 1306 h 120"/>
                              <a:gd name="T20" fmla="+- 0 9403 4202"/>
                              <a:gd name="T21" fmla="*/ T20 w 5216"/>
                              <a:gd name="T22" fmla="+- 0 1299 1246"/>
                              <a:gd name="T23" fmla="*/ 129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5201" y="53"/>
                                </a:moveTo>
                                <a:lnTo>
                                  <a:pt x="5116" y="53"/>
                                </a:lnTo>
                                <a:lnTo>
                                  <a:pt x="5116" y="68"/>
                                </a:lnTo>
                                <a:lnTo>
                                  <a:pt x="5201" y="68"/>
                                </a:lnTo>
                                <a:lnTo>
                                  <a:pt x="5216" y="60"/>
                                </a:lnTo>
                                <a:lnTo>
                                  <a:pt x="520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66E9A" id="Group 1033" o:spid="_x0000_s1026" style="position:absolute;margin-left:210.1pt;margin-top:62.3pt;width:260.8pt;height:6pt;z-index:-204040;mso-position-horizontal-relative:page" coordorigin="4202,1246" coordsize="5216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">
                <v:shape id="Freeform 1038" o:spid="_x0000_s1027" style="position:absolute;left:4202;top:1246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CEcUA&#10;AADdAAAADwAAAGRycy9kb3ducmV2LnhtbESPQWvDMAyF74P9B6PBbou9sZaR1S1tYdBLD00LvYpY&#10;i7PFcoi9Jv3306HQm8R7eu/TYjWFTl1oSG1kC6+FAUVcR9dyY+F0/Hr5AJUyssMuMlm4UoLV8vFh&#10;gaWLIx/oUuVGSQinEi34nPtS61R7CpiK2BOL9h2HgFnWodFuwFHCQ6ffjJnrgC1Lg8eetp7q3+ov&#10;WNic4/y8Ox5CXs9+QrU303WM3trnp2n9CSrTlO/m2/XOCb55F1z5Rk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4kIRxQAAAN0AAAAPAAAAAAAAAAAAAAAAAJgCAABkcnMv&#10;ZG93bnJldi54bWxQSwUGAAAAAAQABAD1AAAAigMAAAAA&#10;" path="m120,l,60r120,60l120,68r-20,l100,53r20,l120,xe" fillcolor="black" stroked="f">
                  <v:path arrowok="t" o:connecttype="custom" o:connectlocs="120,1246;0,1306;120,1366;120,1314;100,1314;100,1299;120,1299;120,1246" o:connectangles="0,0,0,0,0,0,0,0"/>
                </v:shape>
                <v:shape id="Freeform 1037" o:spid="_x0000_s1028" style="position:absolute;left:4202;top:1246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7nisEA&#10;AADdAAAADwAAAGRycy9kb3ducmV2LnhtbERPTYvCMBC9L/gfwgh7WxOXXdFqFBUELx6sgtehGZtq&#10;MylN1tZ/bxYW9jaP9zmLVe9q8aA2VJ41jEcKBHHhTcWlhvNp9zEFESKywdozaXhSgNVy8LbAzPiO&#10;j/TIYylSCIcMNdgYm0zKUFhyGEa+IU7c1bcOY4JtKU2LXQp3tfxUaiIdVpwaLDa0tVTc8x+nYXPx&#10;k8v+dHRx/X1z+UH1z85brd+H/XoOIlIf/8V/7r1J89XXDH6/SS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u54rBAAAA3QAAAA8AAAAAAAAAAAAAAAAAmAIAAGRycy9kb3du&#10;cmV2LnhtbFBLBQYAAAAABAAEAPUAAACGAwAAAAA=&#10;" path="m5096,r,120l5201,68r-85,l5116,53r85,l5096,xe" fillcolor="black" stroked="f">
                  <v:path arrowok="t" o:connecttype="custom" o:connectlocs="5096,1246;5096,1366;5201,1314;5116,1314;5116,1299;5201,1299;5096,1246" o:connectangles="0,0,0,0,0,0,0"/>
                </v:shape>
                <v:shape id="Freeform 1036" o:spid="_x0000_s1029" style="position:absolute;left:4202;top:1246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3YysQA&#10;AADdAAAADwAAAGRycy9kb3ducmV2LnhtbESPQWsCMRCF74X+hzCF3mrSgiKrUbQgeOnBVfA6bMbN&#10;6maybKK7/vvOodDbDO/Ne98s12No1YP61ES28DkxoIir6BquLZyOu485qJSRHbaRycKTEqxXry9L&#10;LFwc+ECPMtdKQjgVaMHn3BVap8pTwDSJHbFol9gHzLL2tXY9DhIeWv1lzEwHbFgaPHb07am6lfdg&#10;YXuOs/P+eAh5M72G8seMzyF6a9/fxs0CVKYx/5v/rvdO8M1U+OUbGU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N2MrEAAAA3QAAAA8AAAAAAAAAAAAAAAAAmAIAAGRycy9k&#10;b3ducmV2LnhtbFBLBQYAAAAABAAEAPUAAACJAwAAAAA=&#10;" path="m120,53r-20,l100,68r20,l120,53xe" fillcolor="black" stroked="f">
                  <v:path arrowok="t" o:connecttype="custom" o:connectlocs="120,1299;100,1299;100,1314;120,1314;120,1299" o:connectangles="0,0,0,0,0"/>
                </v:shape>
                <v:shape id="Freeform 1035" o:spid="_x0000_s1030" style="position:absolute;left:4202;top:1246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F9UcEA&#10;AADdAAAADwAAAGRycy9kb3ducmV2LnhtbERPTYvCMBC9L/gfwgje1sQFZalGUWHBiwfrQq9DMzbV&#10;ZlKaaOu/3ywI3ubxPme1GVwjHtSF2rOG2VSBIC69qbnS8Hv++fwGESKywcYzaXhSgM169LHCzPie&#10;T/TIYyVSCIcMNdgY20zKUFpyGKa+JU7cxXcOY4JdJU2HfQp3jfxSaiEd1pwaLLa0t1Te8rvTsCv8&#10;ojicTy5u51eXH9Xw7L3VejIetksQkYb4Fr/cB5Pmq/kM/r9JJ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BfVHBAAAA3QAAAA8AAAAAAAAAAAAAAAAAmAIAAGRycy9kb3du&#10;cmV2LnhtbFBLBQYAAAAABAAEAPUAAACGAwAAAAA=&#10;" path="m5096,53l120,53r,15l5096,68r,-15xe" fillcolor="black" stroked="f">
                  <v:path arrowok="t" o:connecttype="custom" o:connectlocs="5096,1299;120,1299;120,1314;5096,1314;5096,1299" o:connectangles="0,0,0,0,0"/>
                </v:shape>
                <v:shape id="Freeform 1034" o:spid="_x0000_s1031" style="position:absolute;left:4202;top:1246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PjJsAA&#10;AADdAAAADwAAAGRycy9kb3ducmV2LnhtbERPTYvCMBC9L/gfwgje1kRBkWoUFRa8eLAKXodmbKrN&#10;pDRZW/+9ERb2No/3OatN72rxpDZUnjVMxgoEceFNxaWGy/nnewEiRGSDtWfS8KIAm/Xga4WZ8R2f&#10;6JnHUqQQDhlqsDE2mZShsOQwjH1DnLibbx3GBNtSmha7FO5qOVVqLh1WnBosNrS3VDzyX6dhd/Xz&#10;6+F8cnE7u7v8qPpX563Wo2G/XYKI1Md/8Z/7YNJ8NZvC55t0gl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tPjJsAAAADdAAAADwAAAAAAAAAAAAAAAACYAgAAZHJzL2Rvd25y&#10;ZXYueG1sUEsFBgAAAAAEAAQA9QAAAIUDAAAAAA==&#10;" path="m5201,53r-85,l5116,68r85,l5216,60r-15,-7xe" fillcolor="black" stroked="f">
                  <v:path arrowok="t" o:connecttype="custom" o:connectlocs="5201,1299;5116,1299;5116,1314;5201,1314;5216,1306;5201,1299" o:connectangles="0,0,0,0,0,0"/>
                </v:shape>
                <w10:wrap anchorx="page"/>
              </v:group>
            </w:pict>
          </mc:Fallback>
        </mc:AlternateContent>
      </w:r>
      <w:r>
        <w:rPr>
          <w:rFonts w:cs="Century Gothic"/>
          <w:b/>
          <w:bCs/>
          <w:spacing w:val="-1"/>
        </w:rPr>
        <w:t>Table</w:t>
      </w:r>
      <w:r>
        <w:rPr>
          <w:rFonts w:cs="Century Gothic"/>
          <w:b/>
          <w:bCs/>
          <w:spacing w:val="-3"/>
        </w:rPr>
        <w:t xml:space="preserve"> </w:t>
      </w:r>
      <w:r>
        <w:rPr>
          <w:rFonts w:cs="Century Gothic"/>
          <w:b/>
          <w:bCs/>
        </w:rPr>
        <w:t>2</w:t>
      </w:r>
      <w:r>
        <w:t>:</w:t>
      </w:r>
      <w:r>
        <w:rPr>
          <w:spacing w:val="-4"/>
        </w:rPr>
        <w:t xml:space="preserve"> </w:t>
      </w:r>
      <w:r>
        <w:t>Forecasts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Commonwealth</w:t>
      </w:r>
      <w:r>
        <w:rPr>
          <w:spacing w:val="-4"/>
        </w:rPr>
        <w:t xml:space="preserve"> </w:t>
      </w:r>
      <w:r>
        <w:t xml:space="preserve">water </w:t>
      </w:r>
      <w:r>
        <w:rPr>
          <w:spacing w:val="-1"/>
        </w:rPr>
        <w:t>allocations</w:t>
      </w:r>
      <w:r>
        <w:rPr>
          <w:spacing w:val="-3"/>
        </w:rPr>
        <w:t xml:space="preserve"> </w:t>
      </w:r>
      <w:r>
        <w:rPr>
          <w:spacing w:val="-1"/>
        </w:rPr>
        <w:t>(including</w:t>
      </w:r>
      <w:r>
        <w:rPr>
          <w:spacing w:val="-3"/>
        </w:rPr>
        <w:t xml:space="preserve"> </w:t>
      </w:r>
      <w:r>
        <w:rPr>
          <w:spacing w:val="-1"/>
        </w:rPr>
        <w:t>carryover)</w:t>
      </w:r>
      <w:r>
        <w:t xml:space="preserve"> in</w:t>
      </w:r>
      <w:r>
        <w:rPr>
          <w:spacing w:val="-2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Mid</w:t>
      </w:r>
      <w:r>
        <w:rPr>
          <w:spacing w:val="-4"/>
        </w:rPr>
        <w:t xml:space="preserve"> </w:t>
      </w:r>
      <w:r>
        <w:rPr>
          <w:spacing w:val="-1"/>
        </w:rPr>
        <w:t>Murray</w:t>
      </w:r>
      <w:r>
        <w:rPr>
          <w:spacing w:val="-3"/>
        </w:rPr>
        <w:t xml:space="preserve"> </w:t>
      </w:r>
      <w:r>
        <w:t>as</w:t>
      </w:r>
      <w:r>
        <w:rPr>
          <w:spacing w:val="79"/>
          <w:w w:val="99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31</w:t>
      </w:r>
      <w:r>
        <w:rPr>
          <w:spacing w:val="-6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2017.</w:t>
      </w:r>
    </w:p>
    <w:p w14:paraId="4E055731" w14:textId="77777777" w:rsidR="00F20CE2" w:rsidRDefault="00F20CE2">
      <w:pPr>
        <w:spacing w:before="6"/>
        <w:rPr>
          <w:rFonts w:ascii="Century Gothic" w:eastAsia="Century Gothic" w:hAnsi="Century Gothic" w:cs="Century Gothic"/>
          <w:sz w:val="17"/>
          <w:szCs w:val="17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433"/>
        <w:gridCol w:w="1430"/>
        <w:gridCol w:w="1433"/>
        <w:gridCol w:w="1433"/>
        <w:gridCol w:w="1431"/>
        <w:gridCol w:w="1431"/>
      </w:tblGrid>
      <w:tr w:rsidR="00F20CE2" w14:paraId="4E055734" w14:textId="77777777">
        <w:trPr>
          <w:trHeight w:hRule="exact" w:val="376"/>
        </w:trPr>
        <w:tc>
          <w:tcPr>
            <w:tcW w:w="21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4E055732" w14:textId="77777777" w:rsidR="00F20CE2" w:rsidRDefault="003E30F1">
            <w:pPr>
              <w:pStyle w:val="TableParagraph"/>
              <w:spacing w:before="62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Entitlement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type</w:t>
            </w:r>
          </w:p>
        </w:tc>
        <w:tc>
          <w:tcPr>
            <w:tcW w:w="8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733" w14:textId="77777777" w:rsidR="00F20CE2" w:rsidRDefault="003E30F1">
            <w:pPr>
              <w:pStyle w:val="TableParagraph"/>
              <w:spacing w:before="62"/>
              <w:ind w:left="102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Forecasts</w:t>
            </w:r>
            <w:r>
              <w:rPr>
                <w:rFonts w:ascii="Century Gothic" w:eastAsia="Century Gothic" w:hAnsi="Century Gothic" w:cs="Century Gothic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Commonwealth</w:t>
            </w:r>
            <w:r>
              <w:rPr>
                <w:rFonts w:ascii="Century Gothic" w:eastAsia="Century Gothic" w:hAnsi="Century Gothic" w:cs="Century Gothic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water</w:t>
            </w:r>
            <w:r>
              <w:rPr>
                <w:rFonts w:ascii="Century Gothic" w:eastAsia="Century Gothic" w:hAnsi="Century Gothic" w:cs="Century Gothic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allocations</w:t>
            </w:r>
            <w:r>
              <w:rPr>
                <w:rFonts w:ascii="Century Gothic" w:eastAsia="Century Gothic" w:hAnsi="Century Gothic" w:cs="Century Gothic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(including</w:t>
            </w:r>
            <w:r>
              <w:rPr>
                <w:rFonts w:ascii="Century Gothic" w:eastAsia="Century Gothic" w:hAnsi="Century Gothic" w:cs="Century Gothic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carryover)</w:t>
            </w:r>
            <w:r>
              <w:rPr>
                <w:rFonts w:ascii="Century Gothic" w:eastAsia="Century Gothic" w:hAnsi="Century Gothic" w:cs="Century Gothic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2017–18</w:t>
            </w:r>
            <w:r>
              <w:rPr>
                <w:rFonts w:ascii="Century Gothic" w:eastAsia="Century Gothic" w:hAnsi="Century Gothic" w:cs="Century Gothic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(GL)</w:t>
            </w:r>
            <w:r>
              <w:rPr>
                <w:rFonts w:ascii="Century Gothic" w:eastAsia="Century Gothic" w:hAnsi="Century Gothic" w:cs="Century Gothic"/>
                <w:b/>
                <w:bCs/>
                <w:position w:val="5"/>
                <w:sz w:val="13"/>
                <w:szCs w:val="13"/>
              </w:rPr>
              <w:t>2</w:t>
            </w:r>
          </w:p>
        </w:tc>
      </w:tr>
      <w:tr w:rsidR="00F20CE2" w14:paraId="4E05573C" w14:textId="77777777">
        <w:trPr>
          <w:trHeight w:hRule="exact" w:val="376"/>
        </w:trPr>
        <w:tc>
          <w:tcPr>
            <w:tcW w:w="2127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4E055735" w14:textId="77777777" w:rsidR="00F20CE2" w:rsidRDefault="00F20CE2"/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B1A0C6"/>
          </w:tcPr>
          <w:p w14:paraId="4E055736" w14:textId="77777777" w:rsidR="00F20CE2" w:rsidRDefault="003E30F1">
            <w:pPr>
              <w:pStyle w:val="TableParagraph"/>
              <w:spacing w:before="63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Very</w:t>
            </w:r>
            <w:r>
              <w:rPr>
                <w:rFonts w:ascii="Century Gothic"/>
                <w:b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dry</w:t>
            </w:r>
          </w:p>
        </w:tc>
        <w:tc>
          <w:tcPr>
            <w:tcW w:w="143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1A0C6"/>
          </w:tcPr>
          <w:p w14:paraId="4E055737" w14:textId="77777777" w:rsidR="00F20CE2" w:rsidRDefault="00F20CE2"/>
        </w:tc>
        <w:tc>
          <w:tcPr>
            <w:tcW w:w="14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1A0C6"/>
          </w:tcPr>
          <w:p w14:paraId="4E055738" w14:textId="77777777" w:rsidR="00F20CE2" w:rsidRDefault="00F20CE2"/>
        </w:tc>
        <w:tc>
          <w:tcPr>
            <w:tcW w:w="14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1A0C6"/>
          </w:tcPr>
          <w:p w14:paraId="4E055739" w14:textId="77777777" w:rsidR="00F20CE2" w:rsidRDefault="00F20CE2"/>
        </w:tc>
        <w:tc>
          <w:tcPr>
            <w:tcW w:w="143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1A0C6"/>
          </w:tcPr>
          <w:p w14:paraId="4E05573A" w14:textId="77777777" w:rsidR="00F20CE2" w:rsidRDefault="00F20CE2"/>
        </w:tc>
        <w:tc>
          <w:tcPr>
            <w:tcW w:w="14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73B" w14:textId="77777777" w:rsidR="00F20CE2" w:rsidRDefault="003E30F1">
            <w:pPr>
              <w:pStyle w:val="TableParagraph"/>
              <w:spacing w:before="63"/>
              <w:ind w:left="13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2"/>
                <w:sz w:val="20"/>
              </w:rPr>
              <w:t>Very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wet</w:t>
            </w:r>
          </w:p>
        </w:tc>
      </w:tr>
      <w:tr w:rsidR="00F20CE2" w14:paraId="4E05574A" w14:textId="77777777">
        <w:trPr>
          <w:trHeight w:hRule="exact" w:val="619"/>
        </w:trPr>
        <w:tc>
          <w:tcPr>
            <w:tcW w:w="21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73D" w14:textId="77777777" w:rsidR="00F20CE2" w:rsidRDefault="00F20CE2"/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73E" w14:textId="77777777" w:rsidR="00F20CE2" w:rsidRDefault="003E30F1">
            <w:pPr>
              <w:pStyle w:val="TableParagraph"/>
              <w:spacing w:before="62" w:line="245" w:lineRule="exact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95</w:t>
            </w:r>
          </w:p>
          <w:p w14:paraId="4E05573F" w14:textId="77777777" w:rsidR="00F20CE2" w:rsidRDefault="003E30F1">
            <w:pPr>
              <w:pStyle w:val="TableParagraph"/>
              <w:spacing w:line="245" w:lineRule="exact"/>
              <w:ind w:righ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percentile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740" w14:textId="77777777" w:rsidR="00F20CE2" w:rsidRDefault="003E30F1">
            <w:pPr>
              <w:pStyle w:val="TableParagraph"/>
              <w:spacing w:before="62" w:line="245" w:lineRule="exact"/>
              <w:ind w:lef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90</w:t>
            </w:r>
          </w:p>
          <w:p w14:paraId="4E055741" w14:textId="77777777" w:rsidR="00F20CE2" w:rsidRDefault="003E30F1">
            <w:pPr>
              <w:pStyle w:val="TableParagraph"/>
              <w:spacing w:line="245" w:lineRule="exac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percentile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742" w14:textId="77777777" w:rsidR="00F20CE2" w:rsidRDefault="003E30F1">
            <w:pPr>
              <w:pStyle w:val="TableParagraph"/>
              <w:spacing w:before="62" w:line="245" w:lineRule="exact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75</w:t>
            </w:r>
          </w:p>
          <w:p w14:paraId="4E055743" w14:textId="77777777" w:rsidR="00F20CE2" w:rsidRDefault="003E30F1">
            <w:pPr>
              <w:pStyle w:val="TableParagraph"/>
              <w:spacing w:line="245" w:lineRule="exac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percentile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744" w14:textId="77777777" w:rsidR="00F20CE2" w:rsidRDefault="003E30F1">
            <w:pPr>
              <w:pStyle w:val="TableParagraph"/>
              <w:spacing w:before="62" w:line="245" w:lineRule="exact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50</w:t>
            </w:r>
          </w:p>
          <w:p w14:paraId="4E055745" w14:textId="77777777" w:rsidR="00F20CE2" w:rsidRDefault="003E30F1">
            <w:pPr>
              <w:pStyle w:val="TableParagraph"/>
              <w:spacing w:line="245" w:lineRule="exact"/>
              <w:ind w:righ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percentile</w:t>
            </w:r>
          </w:p>
        </w:tc>
        <w:tc>
          <w:tcPr>
            <w:tcW w:w="1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746" w14:textId="77777777" w:rsidR="00F20CE2" w:rsidRDefault="003E30F1">
            <w:pPr>
              <w:pStyle w:val="TableParagraph"/>
              <w:spacing w:before="62" w:line="245" w:lineRule="exac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25</w:t>
            </w:r>
          </w:p>
          <w:p w14:paraId="4E055747" w14:textId="77777777" w:rsidR="00F20CE2" w:rsidRDefault="003E30F1">
            <w:pPr>
              <w:pStyle w:val="TableParagraph"/>
              <w:spacing w:line="245" w:lineRule="exact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percentile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748" w14:textId="77777777" w:rsidR="00F20CE2" w:rsidRDefault="003E30F1">
            <w:pPr>
              <w:pStyle w:val="TableParagraph"/>
              <w:spacing w:before="62" w:line="245" w:lineRule="exact"/>
              <w:ind w:lef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10</w:t>
            </w:r>
          </w:p>
          <w:p w14:paraId="4E055749" w14:textId="77777777" w:rsidR="00F20CE2" w:rsidRDefault="003E30F1">
            <w:pPr>
              <w:pStyle w:val="TableParagraph"/>
              <w:spacing w:line="245" w:lineRule="exact"/>
              <w:ind w:lef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percentile</w:t>
            </w:r>
          </w:p>
        </w:tc>
      </w:tr>
      <w:tr w:rsidR="00F20CE2" w14:paraId="4E055760" w14:textId="77777777">
        <w:trPr>
          <w:trHeight w:hRule="exact" w:val="1476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74B" w14:textId="77777777" w:rsidR="00F20CE2" w:rsidRDefault="003E30F1">
            <w:pPr>
              <w:pStyle w:val="TableParagraph"/>
              <w:spacing w:before="62" w:line="300" w:lineRule="auto"/>
              <w:ind w:left="102" w:right="13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NSW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Murray</w:t>
            </w:r>
            <w:r>
              <w:rPr>
                <w:rFonts w:ascii="Century Gothic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(High/Conveyance</w:t>
            </w:r>
          </w:p>
          <w:p w14:paraId="4E05574C" w14:textId="77777777" w:rsidR="00F20CE2" w:rsidRDefault="003E30F1">
            <w:pPr>
              <w:pStyle w:val="TableParagraph"/>
              <w:spacing w:line="185" w:lineRule="exact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/General</w:t>
            </w:r>
            <w:r>
              <w:rPr>
                <w:rFonts w:ascii="Century Gothic"/>
                <w:spacing w:val="-1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security)</w:t>
            </w:r>
          </w:p>
          <w:p w14:paraId="4E05574D" w14:textId="77777777" w:rsidR="00F20CE2" w:rsidRDefault="003E30F1">
            <w:pPr>
              <w:pStyle w:val="TableParagraph"/>
              <w:spacing w:before="59"/>
              <w:ind w:left="102" w:right="5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(includes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Darling)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74E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E05574F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E055750" w14:textId="77777777" w:rsidR="00F20CE2" w:rsidRDefault="003E30F1">
            <w:pPr>
              <w:pStyle w:val="TableParagraph"/>
              <w:spacing w:before="123"/>
              <w:ind w:right="10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68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751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E055752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E055753" w14:textId="77777777" w:rsidR="00F20CE2" w:rsidRDefault="003E30F1">
            <w:pPr>
              <w:pStyle w:val="TableParagraph"/>
              <w:spacing w:before="123"/>
              <w:ind w:right="10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179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754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E055755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E055756" w14:textId="77777777" w:rsidR="00F20CE2" w:rsidRDefault="003E30F1">
            <w:pPr>
              <w:pStyle w:val="TableParagraph"/>
              <w:spacing w:before="123"/>
              <w:ind w:right="10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211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757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E055758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E055759" w14:textId="77777777" w:rsidR="00F20CE2" w:rsidRDefault="003E30F1">
            <w:pPr>
              <w:pStyle w:val="TableParagraph"/>
              <w:spacing w:before="123"/>
              <w:ind w:right="102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409</w:t>
            </w:r>
          </w:p>
        </w:tc>
        <w:tc>
          <w:tcPr>
            <w:tcW w:w="1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75A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E05575B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E05575C" w14:textId="77777777" w:rsidR="00F20CE2" w:rsidRDefault="003E30F1">
            <w:pPr>
              <w:pStyle w:val="TableParagraph"/>
              <w:spacing w:before="123"/>
              <w:ind w:right="10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409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75D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E05575E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E05575F" w14:textId="77777777" w:rsidR="00F20CE2" w:rsidRDefault="003E30F1">
            <w:pPr>
              <w:pStyle w:val="TableParagraph"/>
              <w:spacing w:before="123"/>
              <w:ind w:right="10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408</w:t>
            </w:r>
          </w:p>
        </w:tc>
      </w:tr>
      <w:tr w:rsidR="00F20CE2" w14:paraId="4E05576F" w14:textId="77777777">
        <w:trPr>
          <w:trHeight w:hRule="exact" w:val="927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761" w14:textId="77777777" w:rsidR="00F20CE2" w:rsidRDefault="003E30F1">
            <w:pPr>
              <w:pStyle w:val="TableParagraph"/>
              <w:spacing w:before="62"/>
              <w:ind w:left="102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/>
                <w:spacing w:val="-1"/>
                <w:sz w:val="20"/>
              </w:rPr>
              <w:t>Murray</w:t>
            </w:r>
            <w:r>
              <w:rPr>
                <w:rFonts w:ascii="Century Gothic"/>
                <w:spacing w:val="-1"/>
                <w:position w:val="5"/>
                <w:sz w:val="13"/>
              </w:rPr>
              <w:t>3</w:t>
            </w:r>
          </w:p>
          <w:p w14:paraId="4E055762" w14:textId="77777777" w:rsidR="00F20CE2" w:rsidRDefault="003E30F1">
            <w:pPr>
              <w:pStyle w:val="TableParagraph"/>
              <w:spacing w:before="62"/>
              <w:ind w:left="102" w:righ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(Victorian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High/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low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reliability)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763" w14:textId="77777777" w:rsidR="00F20CE2" w:rsidRDefault="00F20CE2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27"/>
                <w:szCs w:val="27"/>
              </w:rPr>
            </w:pPr>
          </w:p>
          <w:p w14:paraId="4E055764" w14:textId="77777777" w:rsidR="00F20CE2" w:rsidRDefault="003E30F1">
            <w:pPr>
              <w:pStyle w:val="TableParagraph"/>
              <w:ind w:right="103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309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765" w14:textId="77777777" w:rsidR="00F20CE2" w:rsidRDefault="00F20CE2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27"/>
                <w:szCs w:val="27"/>
              </w:rPr>
            </w:pPr>
          </w:p>
          <w:p w14:paraId="4E055766" w14:textId="77777777" w:rsidR="00F20CE2" w:rsidRDefault="003E30F1">
            <w:pPr>
              <w:pStyle w:val="TableParagraph"/>
              <w:ind w:right="10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410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767" w14:textId="77777777" w:rsidR="00F20CE2" w:rsidRDefault="00F20CE2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27"/>
                <w:szCs w:val="27"/>
              </w:rPr>
            </w:pPr>
          </w:p>
          <w:p w14:paraId="4E055768" w14:textId="77777777" w:rsidR="00F20CE2" w:rsidRDefault="003E30F1">
            <w:pPr>
              <w:pStyle w:val="TableParagraph"/>
              <w:ind w:right="10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410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769" w14:textId="77777777" w:rsidR="00F20CE2" w:rsidRDefault="00F20CE2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27"/>
                <w:szCs w:val="27"/>
              </w:rPr>
            </w:pPr>
          </w:p>
          <w:p w14:paraId="4E05576A" w14:textId="77777777" w:rsidR="00F20CE2" w:rsidRDefault="003E30F1">
            <w:pPr>
              <w:pStyle w:val="TableParagraph"/>
              <w:ind w:right="102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411</w:t>
            </w:r>
          </w:p>
        </w:tc>
        <w:tc>
          <w:tcPr>
            <w:tcW w:w="1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76B" w14:textId="77777777" w:rsidR="00F20CE2" w:rsidRDefault="00F20CE2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27"/>
                <w:szCs w:val="27"/>
              </w:rPr>
            </w:pPr>
          </w:p>
          <w:p w14:paraId="4E05576C" w14:textId="77777777" w:rsidR="00F20CE2" w:rsidRDefault="003E30F1">
            <w:pPr>
              <w:pStyle w:val="TableParagraph"/>
              <w:ind w:right="10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385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76D" w14:textId="77777777" w:rsidR="00F20CE2" w:rsidRDefault="00F20CE2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27"/>
                <w:szCs w:val="27"/>
              </w:rPr>
            </w:pPr>
          </w:p>
          <w:p w14:paraId="4E05576E" w14:textId="77777777" w:rsidR="00F20CE2" w:rsidRDefault="003E30F1">
            <w:pPr>
              <w:pStyle w:val="TableParagraph"/>
              <w:ind w:right="10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346</w:t>
            </w:r>
          </w:p>
        </w:tc>
      </w:tr>
      <w:tr w:rsidR="00F20CE2" w14:paraId="4E05577E" w14:textId="77777777">
        <w:trPr>
          <w:trHeight w:hRule="exact" w:val="926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770" w14:textId="77777777" w:rsidR="00F20CE2" w:rsidRDefault="003E30F1">
            <w:pPr>
              <w:pStyle w:val="TableParagraph"/>
              <w:spacing w:before="62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Murray</w:t>
            </w:r>
          </w:p>
          <w:p w14:paraId="4E055771" w14:textId="77777777" w:rsidR="00F20CE2" w:rsidRDefault="003E30F1">
            <w:pPr>
              <w:pStyle w:val="TableParagraph"/>
              <w:spacing w:before="59"/>
              <w:ind w:left="102" w:right="39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(South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Australian</w:t>
            </w:r>
            <w:r>
              <w:rPr>
                <w:rFonts w:ascii="Century Gothic"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High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security)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772" w14:textId="77777777" w:rsidR="00F20CE2" w:rsidRDefault="00F20CE2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27"/>
                <w:szCs w:val="27"/>
              </w:rPr>
            </w:pPr>
          </w:p>
          <w:p w14:paraId="4E055773" w14:textId="77777777" w:rsidR="00F20CE2" w:rsidRDefault="003E30F1">
            <w:pPr>
              <w:pStyle w:val="TableParagraph"/>
              <w:ind w:right="103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152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774" w14:textId="77777777" w:rsidR="00F20CE2" w:rsidRDefault="00F20CE2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27"/>
                <w:szCs w:val="27"/>
              </w:rPr>
            </w:pPr>
          </w:p>
          <w:p w14:paraId="4E055775" w14:textId="77777777" w:rsidR="00F20CE2" w:rsidRDefault="003E30F1">
            <w:pPr>
              <w:pStyle w:val="TableParagraph"/>
              <w:ind w:right="10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152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776" w14:textId="77777777" w:rsidR="00F20CE2" w:rsidRDefault="00F20CE2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27"/>
                <w:szCs w:val="27"/>
              </w:rPr>
            </w:pPr>
          </w:p>
          <w:p w14:paraId="4E055777" w14:textId="77777777" w:rsidR="00F20CE2" w:rsidRDefault="003E30F1">
            <w:pPr>
              <w:pStyle w:val="TableParagraph"/>
              <w:ind w:right="10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152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778" w14:textId="77777777" w:rsidR="00F20CE2" w:rsidRDefault="00F20CE2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27"/>
                <w:szCs w:val="27"/>
              </w:rPr>
            </w:pPr>
          </w:p>
          <w:p w14:paraId="4E055779" w14:textId="77777777" w:rsidR="00F20CE2" w:rsidRDefault="003E30F1">
            <w:pPr>
              <w:pStyle w:val="TableParagraph"/>
              <w:ind w:right="102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152</w:t>
            </w:r>
          </w:p>
        </w:tc>
        <w:tc>
          <w:tcPr>
            <w:tcW w:w="1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77A" w14:textId="77777777" w:rsidR="00F20CE2" w:rsidRDefault="00F20CE2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27"/>
                <w:szCs w:val="27"/>
              </w:rPr>
            </w:pPr>
          </w:p>
          <w:p w14:paraId="4E05577B" w14:textId="77777777" w:rsidR="00F20CE2" w:rsidRDefault="003E30F1">
            <w:pPr>
              <w:pStyle w:val="TableParagraph"/>
              <w:ind w:right="10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152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77C" w14:textId="77777777" w:rsidR="00F20CE2" w:rsidRDefault="00F20CE2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27"/>
                <w:szCs w:val="27"/>
              </w:rPr>
            </w:pPr>
          </w:p>
          <w:p w14:paraId="4E05577D" w14:textId="77777777" w:rsidR="00F20CE2" w:rsidRDefault="003E30F1">
            <w:pPr>
              <w:pStyle w:val="TableParagraph"/>
              <w:ind w:right="10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152</w:t>
            </w:r>
          </w:p>
        </w:tc>
      </w:tr>
      <w:tr w:rsidR="00F20CE2" w14:paraId="4E055786" w14:textId="77777777">
        <w:trPr>
          <w:trHeight w:hRule="exact" w:val="374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77F" w14:textId="77777777" w:rsidR="00F20CE2" w:rsidRDefault="003E30F1">
            <w:pPr>
              <w:pStyle w:val="TableParagraph"/>
              <w:spacing w:before="62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Total</w:t>
            </w:r>
            <w:r>
              <w:rPr>
                <w:rFonts w:ascii="Century Gothic" w:eastAsia="Century Gothic" w:hAnsi="Century Gothic" w:cs="Century Gothic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–</w:t>
            </w:r>
            <w:r>
              <w:rPr>
                <w:rFonts w:ascii="Century Gothic" w:eastAsia="Century Gothic" w:hAnsi="Century Gothic" w:cs="Century Gothic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Murray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780" w14:textId="77777777" w:rsidR="00F20CE2" w:rsidRDefault="003E30F1">
            <w:pPr>
              <w:pStyle w:val="TableParagraph"/>
              <w:spacing w:before="62"/>
              <w:ind w:right="102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w w:val="95"/>
                <w:sz w:val="20"/>
              </w:rPr>
              <w:t>529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781" w14:textId="77777777" w:rsidR="00F20CE2" w:rsidRDefault="003E30F1">
            <w:pPr>
              <w:pStyle w:val="TableParagraph"/>
              <w:spacing w:before="62"/>
              <w:ind w:right="99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w w:val="95"/>
                <w:sz w:val="20"/>
              </w:rPr>
              <w:t>741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782" w14:textId="77777777" w:rsidR="00F20CE2" w:rsidRDefault="003E30F1">
            <w:pPr>
              <w:pStyle w:val="TableParagraph"/>
              <w:spacing w:before="62"/>
              <w:ind w:right="99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w w:val="95"/>
                <w:sz w:val="20"/>
              </w:rPr>
              <w:t>773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783" w14:textId="77777777" w:rsidR="00F20CE2" w:rsidRDefault="003E30F1">
            <w:pPr>
              <w:pStyle w:val="TableParagraph"/>
              <w:spacing w:before="62"/>
              <w:ind w:right="101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w w:val="95"/>
                <w:sz w:val="20"/>
              </w:rPr>
              <w:t>972</w:t>
            </w:r>
          </w:p>
        </w:tc>
        <w:tc>
          <w:tcPr>
            <w:tcW w:w="1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784" w14:textId="77777777" w:rsidR="00F20CE2" w:rsidRDefault="003E30F1">
            <w:pPr>
              <w:pStyle w:val="TableParagraph"/>
              <w:spacing w:before="62"/>
              <w:ind w:right="99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w w:val="95"/>
                <w:sz w:val="20"/>
              </w:rPr>
              <w:t>946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785" w14:textId="77777777" w:rsidR="00F20CE2" w:rsidRDefault="003E30F1">
            <w:pPr>
              <w:pStyle w:val="TableParagraph"/>
              <w:spacing w:before="62"/>
              <w:ind w:right="99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w w:val="95"/>
                <w:sz w:val="20"/>
              </w:rPr>
              <w:t>906</w:t>
            </w:r>
          </w:p>
        </w:tc>
      </w:tr>
      <w:tr w:rsidR="00F20CE2" w14:paraId="4E055794" w14:textId="77777777">
        <w:trPr>
          <w:trHeight w:hRule="exact" w:val="622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787" w14:textId="77777777" w:rsidR="00F20CE2" w:rsidRDefault="003E30F1">
            <w:pPr>
              <w:pStyle w:val="TableParagraph"/>
              <w:spacing w:before="62"/>
              <w:ind w:left="102" w:right="308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Total</w:t>
            </w:r>
            <w:r>
              <w:rPr>
                <w:rFonts w:ascii="Century Gothic" w:eastAsia="Century Gothic" w:hAnsi="Century Gothic" w:cs="Century Gothic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–</w:t>
            </w:r>
            <w:r>
              <w:rPr>
                <w:rFonts w:ascii="Century Gothic" w:eastAsia="Century Gothic" w:hAnsi="Century Gothic" w:cs="Century Gothic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Southern-</w:t>
            </w:r>
            <w:r>
              <w:rPr>
                <w:rFonts w:ascii="Century Gothic" w:eastAsia="Century Gothic" w:hAnsi="Century Gothic" w:cs="Century Gothic"/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connected</w:t>
            </w:r>
            <w:r>
              <w:rPr>
                <w:rFonts w:ascii="Century Gothic" w:eastAsia="Century Gothic" w:hAnsi="Century Gothic" w:cs="Century Gothic"/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Basin</w:t>
            </w:r>
            <w:r>
              <w:rPr>
                <w:rFonts w:ascii="Century Gothic" w:eastAsia="Century Gothic" w:hAnsi="Century Gothic" w:cs="Century Gothic"/>
                <w:b/>
                <w:bCs/>
                <w:position w:val="5"/>
                <w:sz w:val="13"/>
                <w:szCs w:val="13"/>
              </w:rPr>
              <w:t>1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788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4E055789" w14:textId="77777777" w:rsidR="00F20CE2" w:rsidRDefault="003E30F1">
            <w:pPr>
              <w:pStyle w:val="TableParagraph"/>
              <w:ind w:right="102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w w:val="95"/>
                <w:sz w:val="20"/>
              </w:rPr>
              <w:t>861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78A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4E05578B" w14:textId="77777777" w:rsidR="00F20CE2" w:rsidRDefault="003E30F1">
            <w:pPr>
              <w:pStyle w:val="TableParagraph"/>
              <w:ind w:left="8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1273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78C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4E05578D" w14:textId="77777777" w:rsidR="00F20CE2" w:rsidRDefault="003E30F1">
            <w:pPr>
              <w:pStyle w:val="TableParagraph"/>
              <w:ind w:left="87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1376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78E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4E05578F" w14:textId="77777777" w:rsidR="00F20CE2" w:rsidRDefault="003E30F1">
            <w:pPr>
              <w:pStyle w:val="TableParagraph"/>
              <w:ind w:left="8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1614</w:t>
            </w:r>
          </w:p>
        </w:tc>
        <w:tc>
          <w:tcPr>
            <w:tcW w:w="1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790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4E055791" w14:textId="77777777" w:rsidR="00F20CE2" w:rsidRDefault="003E30F1">
            <w:pPr>
              <w:pStyle w:val="TableParagraph"/>
              <w:ind w:left="8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1577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792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4E055793" w14:textId="77777777" w:rsidR="00F20CE2" w:rsidRDefault="003E30F1">
            <w:pPr>
              <w:pStyle w:val="TableParagraph"/>
              <w:ind w:left="8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1526</w:t>
            </w:r>
          </w:p>
        </w:tc>
      </w:tr>
    </w:tbl>
    <w:p w14:paraId="4E055795" w14:textId="77777777" w:rsidR="00F20CE2" w:rsidRDefault="00F20CE2">
      <w:pPr>
        <w:spacing w:before="5"/>
        <w:rPr>
          <w:rFonts w:ascii="Century Gothic" w:eastAsia="Century Gothic" w:hAnsi="Century Gothic" w:cs="Century Gothic"/>
          <w:sz w:val="12"/>
          <w:szCs w:val="12"/>
        </w:rPr>
      </w:pPr>
    </w:p>
    <w:p w14:paraId="4E055796" w14:textId="77777777" w:rsidR="00F20CE2" w:rsidRDefault="003E30F1">
      <w:pPr>
        <w:spacing w:before="66"/>
        <w:ind w:left="287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Notes:</w:t>
      </w:r>
    </w:p>
    <w:p w14:paraId="4E055797" w14:textId="77777777" w:rsidR="00F20CE2" w:rsidRDefault="003E30F1">
      <w:pPr>
        <w:numPr>
          <w:ilvl w:val="0"/>
          <w:numId w:val="13"/>
        </w:numPr>
        <w:tabs>
          <w:tab w:val="left" w:pos="572"/>
        </w:tabs>
        <w:ind w:right="434" w:hanging="283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The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southern-connected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Basin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includes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the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Murrumbidgee,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Murray,</w:t>
      </w:r>
      <w:r>
        <w:rPr>
          <w:rFonts w:ascii="Century Gothic"/>
          <w:spacing w:val="-9"/>
          <w:sz w:val="18"/>
        </w:rPr>
        <w:t xml:space="preserve"> </w:t>
      </w:r>
      <w:r>
        <w:rPr>
          <w:rFonts w:ascii="Century Gothic"/>
          <w:spacing w:val="-1"/>
          <w:sz w:val="18"/>
        </w:rPr>
        <w:t>Lower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Darling,</w:t>
      </w:r>
      <w:r>
        <w:rPr>
          <w:rFonts w:ascii="Century Gothic"/>
          <w:spacing w:val="-8"/>
          <w:sz w:val="18"/>
        </w:rPr>
        <w:t xml:space="preserve"> </w:t>
      </w:r>
      <w:r>
        <w:rPr>
          <w:rFonts w:ascii="Century Gothic"/>
          <w:spacing w:val="-1"/>
          <w:sz w:val="18"/>
        </w:rPr>
        <w:t>Goulburn,</w:t>
      </w:r>
      <w:r>
        <w:rPr>
          <w:rFonts w:ascii="Century Gothic"/>
          <w:spacing w:val="-8"/>
          <w:sz w:val="18"/>
        </w:rPr>
        <w:t xml:space="preserve"> </w:t>
      </w:r>
      <w:r>
        <w:rPr>
          <w:rFonts w:ascii="Century Gothic"/>
          <w:spacing w:val="-1"/>
          <w:sz w:val="18"/>
        </w:rPr>
        <w:t>Campaspe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(excluding</w:t>
      </w:r>
      <w:r>
        <w:rPr>
          <w:rFonts w:ascii="Century Gothic"/>
          <w:spacing w:val="91"/>
          <w:w w:val="99"/>
          <w:sz w:val="18"/>
        </w:rPr>
        <w:t xml:space="preserve"> </w:t>
      </w:r>
      <w:r>
        <w:rPr>
          <w:rFonts w:ascii="Century Gothic"/>
          <w:spacing w:val="-1"/>
          <w:sz w:val="18"/>
        </w:rPr>
        <w:t>Coliban)</w:t>
      </w:r>
      <w:r>
        <w:rPr>
          <w:rFonts w:ascii="Century Gothic"/>
          <w:spacing w:val="-9"/>
          <w:sz w:val="18"/>
        </w:rPr>
        <w:t xml:space="preserve"> </w:t>
      </w:r>
      <w:r>
        <w:rPr>
          <w:rFonts w:ascii="Century Gothic"/>
          <w:sz w:val="18"/>
        </w:rPr>
        <w:t>and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Loddon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entitlements.</w:t>
      </w:r>
    </w:p>
    <w:p w14:paraId="4E055798" w14:textId="77777777" w:rsidR="00F20CE2" w:rsidRDefault="003E30F1">
      <w:pPr>
        <w:numPr>
          <w:ilvl w:val="0"/>
          <w:numId w:val="13"/>
        </w:numPr>
        <w:tabs>
          <w:tab w:val="left" w:pos="572"/>
        </w:tabs>
        <w:spacing w:before="6" w:line="218" w:lineRule="exact"/>
        <w:ind w:right="434" w:hanging="283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Forecasts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z w:val="18"/>
        </w:rPr>
        <w:t>for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regulated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catchments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are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given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to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the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nearest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z w:val="18"/>
        </w:rPr>
        <w:t>whole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gigalitre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except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z w:val="18"/>
        </w:rPr>
        <w:t>where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the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entitlement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held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by</w:t>
      </w:r>
      <w:r>
        <w:rPr>
          <w:rFonts w:ascii="Century Gothic"/>
          <w:spacing w:val="48"/>
          <w:sz w:val="18"/>
        </w:rPr>
        <w:t xml:space="preserve"> </w:t>
      </w:r>
      <w:r>
        <w:rPr>
          <w:rFonts w:ascii="Century Gothic"/>
          <w:spacing w:val="-1"/>
          <w:sz w:val="18"/>
        </w:rPr>
        <w:t>the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Commonwealth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1"/>
          <w:sz w:val="18"/>
        </w:rPr>
        <w:t>is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below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1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GL.</w:t>
      </w:r>
    </w:p>
    <w:p w14:paraId="4E055799" w14:textId="77777777" w:rsidR="00F20CE2" w:rsidRDefault="003E30F1">
      <w:pPr>
        <w:numPr>
          <w:ilvl w:val="0"/>
          <w:numId w:val="13"/>
        </w:numPr>
        <w:tabs>
          <w:tab w:val="left" w:pos="572"/>
        </w:tabs>
        <w:ind w:right="244" w:hanging="283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Total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forecast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water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available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in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z w:val="18"/>
        </w:rPr>
        <w:t>the</w:t>
      </w:r>
      <w:r>
        <w:rPr>
          <w:rFonts w:ascii="Century Gothic"/>
          <w:spacing w:val="1"/>
          <w:sz w:val="18"/>
        </w:rPr>
        <w:t xml:space="preserve"> </w:t>
      </w:r>
      <w:r>
        <w:rPr>
          <w:rFonts w:ascii="Century Gothic"/>
          <w:spacing w:val="-1"/>
          <w:sz w:val="18"/>
        </w:rPr>
        <w:t>southern-connected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Basin assumes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that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1"/>
          <w:sz w:val="18"/>
        </w:rPr>
        <w:t>in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Victoria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100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per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cent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of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pacing w:val="-1"/>
          <w:sz w:val="18"/>
        </w:rPr>
        <w:t>water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pacing w:val="-1"/>
          <w:sz w:val="18"/>
        </w:rPr>
        <w:t>held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1"/>
          <w:sz w:val="18"/>
        </w:rPr>
        <w:t>in</w:t>
      </w:r>
      <w:r>
        <w:rPr>
          <w:rFonts w:ascii="Century Gothic"/>
          <w:spacing w:val="77"/>
          <w:w w:val="99"/>
          <w:sz w:val="18"/>
        </w:rPr>
        <w:t xml:space="preserve"> </w:t>
      </w:r>
      <w:r>
        <w:rPr>
          <w:rFonts w:ascii="Century Gothic"/>
          <w:spacing w:val="-1"/>
          <w:sz w:val="18"/>
        </w:rPr>
        <w:t>spillable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accounts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becomes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available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under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z w:val="18"/>
        </w:rPr>
        <w:t>a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pacing w:val="-1"/>
          <w:sz w:val="18"/>
        </w:rPr>
        <w:t>median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or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z w:val="18"/>
        </w:rPr>
        <w:t>dry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scenario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z w:val="18"/>
        </w:rPr>
        <w:t>and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50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per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cent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or</w:t>
      </w:r>
      <w:r>
        <w:rPr>
          <w:rFonts w:ascii="Century Gothic"/>
          <w:spacing w:val="-1"/>
          <w:sz w:val="18"/>
        </w:rPr>
        <w:t xml:space="preserve"> less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2"/>
          <w:sz w:val="18"/>
        </w:rPr>
        <w:t>becomes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available</w:t>
      </w:r>
      <w:r>
        <w:rPr>
          <w:rFonts w:ascii="Century Gothic"/>
          <w:spacing w:val="88"/>
          <w:sz w:val="18"/>
        </w:rPr>
        <w:t xml:space="preserve"> </w:t>
      </w:r>
      <w:r>
        <w:rPr>
          <w:rFonts w:ascii="Century Gothic"/>
          <w:spacing w:val="-1"/>
          <w:sz w:val="18"/>
        </w:rPr>
        <w:t>under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wetter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scenarios.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These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figures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z w:val="18"/>
        </w:rPr>
        <w:t>do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z w:val="18"/>
        </w:rPr>
        <w:t>not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include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supplementary,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unregulated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or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ground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water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accruals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in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the</w:t>
      </w:r>
      <w:r>
        <w:rPr>
          <w:rFonts w:ascii="Century Gothic"/>
          <w:spacing w:val="89"/>
          <w:w w:val="99"/>
          <w:sz w:val="18"/>
        </w:rPr>
        <w:t xml:space="preserve"> </w:t>
      </w:r>
      <w:r>
        <w:rPr>
          <w:rFonts w:ascii="Century Gothic"/>
          <w:spacing w:val="-1"/>
          <w:sz w:val="18"/>
        </w:rPr>
        <w:t>southern-connected</w:t>
      </w:r>
      <w:r>
        <w:rPr>
          <w:rFonts w:ascii="Century Gothic"/>
          <w:spacing w:val="-19"/>
          <w:sz w:val="18"/>
        </w:rPr>
        <w:t xml:space="preserve"> </w:t>
      </w:r>
      <w:r>
        <w:rPr>
          <w:rFonts w:ascii="Century Gothic"/>
          <w:spacing w:val="-1"/>
          <w:sz w:val="18"/>
        </w:rPr>
        <w:t>Basin.</w:t>
      </w:r>
    </w:p>
    <w:p w14:paraId="4E05579A" w14:textId="77777777" w:rsidR="00F20CE2" w:rsidRDefault="00F20CE2">
      <w:pPr>
        <w:spacing w:before="4"/>
        <w:rPr>
          <w:rFonts w:ascii="Century Gothic" w:eastAsia="Century Gothic" w:hAnsi="Century Gothic" w:cs="Century Gothic"/>
          <w:sz w:val="18"/>
          <w:szCs w:val="18"/>
        </w:rPr>
      </w:pPr>
    </w:p>
    <w:p w14:paraId="4E05579B" w14:textId="77777777" w:rsidR="00F20CE2" w:rsidRDefault="003E30F1">
      <w:pPr>
        <w:pStyle w:val="BodyText"/>
        <w:ind w:left="287" w:right="387"/>
      </w:pPr>
      <w:r>
        <w:t>Information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allocations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holdings</w:t>
      </w:r>
      <w:r>
        <w:rPr>
          <w:spacing w:val="-9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found</w:t>
      </w:r>
      <w:r>
        <w:rPr>
          <w:spacing w:val="-8"/>
        </w:rPr>
        <w:t xml:space="preserve"> </w:t>
      </w:r>
      <w:r>
        <w:t>at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26">
        <w:r>
          <w:rPr>
            <w:color w:val="0000FF"/>
            <w:u w:val="single" w:color="0000FF"/>
          </w:rPr>
          <w:t>http://www.environment.gov.au/water/cewo/portfolio-mgt/holdings-catchment</w:t>
        </w:r>
        <w:r>
          <w:rPr>
            <w:color w:val="0000FF"/>
            <w:spacing w:val="-25"/>
            <w:u w:val="single" w:color="0000FF"/>
          </w:rPr>
          <w:t xml:space="preserve"> </w:t>
        </w:r>
      </w:hyperlink>
      <w:r>
        <w:t>and</w:t>
      </w:r>
      <w:r>
        <w:rPr>
          <w:spacing w:val="-25"/>
        </w:rPr>
        <w:t xml:space="preserve"> </w:t>
      </w:r>
      <w:r>
        <w:t>is</w:t>
      </w:r>
      <w:r>
        <w:rPr>
          <w:spacing w:val="-26"/>
        </w:rPr>
        <w:t xml:space="preserve"> </w:t>
      </w:r>
      <w:r>
        <w:rPr>
          <w:spacing w:val="-1"/>
        </w:rPr>
        <w:t>updated</w:t>
      </w:r>
      <w:r>
        <w:rPr>
          <w:spacing w:val="-26"/>
        </w:rPr>
        <w:t xml:space="preserve"> </w:t>
      </w:r>
      <w:r>
        <w:rPr>
          <w:spacing w:val="-1"/>
        </w:rPr>
        <w:t>monthly.</w:t>
      </w:r>
    </w:p>
    <w:p w14:paraId="4E05579C" w14:textId="77777777" w:rsidR="00F20CE2" w:rsidRDefault="00F20CE2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4E05579D" w14:textId="77777777" w:rsidR="00F20CE2" w:rsidRDefault="003E30F1">
      <w:pPr>
        <w:pStyle w:val="Heading3"/>
        <w:spacing w:before="62"/>
        <w:ind w:left="287"/>
        <w:rPr>
          <w:b w:val="0"/>
          <w:bCs w:val="0"/>
        </w:rPr>
      </w:pPr>
      <w:r>
        <w:rPr>
          <w:spacing w:val="-1"/>
        </w:rPr>
        <w:t>Water</w:t>
      </w:r>
      <w:r>
        <w:rPr>
          <w:spacing w:val="-12"/>
        </w:rPr>
        <w:t xml:space="preserve"> </w:t>
      </w:r>
      <w:r>
        <w:rPr>
          <w:spacing w:val="-1"/>
        </w:rPr>
        <w:t>resource</w:t>
      </w:r>
      <w:r>
        <w:rPr>
          <w:spacing w:val="-13"/>
        </w:rPr>
        <w:t xml:space="preserve"> </w:t>
      </w:r>
      <w:r>
        <w:t>availability</w:t>
      </w:r>
      <w:r>
        <w:rPr>
          <w:spacing w:val="-12"/>
        </w:rPr>
        <w:t xml:space="preserve"> </w:t>
      </w:r>
      <w:r>
        <w:rPr>
          <w:spacing w:val="-1"/>
        </w:rPr>
        <w:t>scenarios</w:t>
      </w:r>
    </w:p>
    <w:p w14:paraId="4E05579E" w14:textId="77777777" w:rsidR="00F20CE2" w:rsidRDefault="00F20CE2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E05579F" w14:textId="77777777" w:rsidR="00F20CE2" w:rsidRDefault="003E30F1">
      <w:pPr>
        <w:pStyle w:val="BodyText"/>
        <w:spacing w:line="239" w:lineRule="auto"/>
        <w:ind w:left="287" w:right="318"/>
      </w:pP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rPr>
          <w:spacing w:val="-1"/>
        </w:rPr>
        <w:t>managed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isolation.</w:t>
      </w:r>
      <w:r>
        <w:rPr>
          <w:spacing w:val="-10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rPr>
          <w:spacing w:val="-1"/>
        </w:rPr>
        <w:t>considering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available</w:t>
      </w:r>
      <w:r>
        <w:rPr>
          <w:spacing w:val="-9"/>
        </w:rPr>
        <w:t xml:space="preserve"> </w:t>
      </w:r>
      <w:r>
        <w:rPr>
          <w:spacing w:val="-1"/>
        </w:rPr>
        <w:t>resource</w:t>
      </w:r>
      <w:r>
        <w:rPr>
          <w:spacing w:val="83"/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demands,</w:t>
      </w:r>
      <w:r>
        <w:rPr>
          <w:spacing w:val="-8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necessary</w:t>
      </w:r>
      <w:r>
        <w:rPr>
          <w:spacing w:val="-8"/>
        </w:rPr>
        <w:t xml:space="preserve"> </w:t>
      </w:r>
      <w:r>
        <w:rPr>
          <w:spacing w:val="2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t>factor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resources</w:t>
      </w:r>
      <w:r>
        <w:rPr>
          <w:spacing w:val="-7"/>
        </w:rPr>
        <w:t xml:space="preserve"> </w:t>
      </w:r>
      <w:r>
        <w:t>managed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entities</w:t>
      </w:r>
      <w:r>
        <w:rPr>
          <w:spacing w:val="30"/>
          <w:w w:val="9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contribute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4"/>
        </w:rPr>
        <w:t xml:space="preserve"> </w:t>
      </w:r>
      <w:r>
        <w:rPr>
          <w:spacing w:val="-1"/>
        </w:rPr>
        <w:t>objectives.</w:t>
      </w:r>
      <w:r>
        <w:rPr>
          <w:spacing w:val="-10"/>
        </w:rPr>
        <w:t xml:space="preserve"> </w:t>
      </w:r>
      <w:r>
        <w:t>Relevant</w:t>
      </w:r>
      <w:r>
        <w:rPr>
          <w:spacing w:val="-7"/>
        </w:rPr>
        <w:t xml:space="preserve"> </w:t>
      </w:r>
      <w:r>
        <w:rPr>
          <w:spacing w:val="-1"/>
        </w:rPr>
        <w:t>resources</w:t>
      </w:r>
      <w:r>
        <w:rPr>
          <w:spacing w:val="-7"/>
        </w:rPr>
        <w:t xml:space="preserve"> </w:t>
      </w:r>
      <w:r>
        <w:rPr>
          <w:spacing w:val="-1"/>
        </w:rPr>
        <w:t>include</w:t>
      </w:r>
      <w:r>
        <w:rPr>
          <w:spacing w:val="-7"/>
        </w:rPr>
        <w:t xml:space="preserve"> </w:t>
      </w:r>
      <w:r>
        <w:t>portfolios</w:t>
      </w:r>
      <w:r>
        <w:rPr>
          <w:spacing w:val="-6"/>
        </w:rPr>
        <w:t xml:space="preserve"> </w:t>
      </w:r>
      <w:r>
        <w:t>held</w:t>
      </w:r>
      <w:r>
        <w:rPr>
          <w:spacing w:val="-9"/>
        </w:rPr>
        <w:t xml:space="preserve"> </w:t>
      </w:r>
      <w:r>
        <w:t>by</w:t>
      </w:r>
      <w:r>
        <w:rPr>
          <w:spacing w:val="107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6"/>
        </w:rPr>
        <w:t xml:space="preserve"> </w:t>
      </w:r>
      <w:r>
        <w:rPr>
          <w:spacing w:val="-1"/>
        </w:rPr>
        <w:t>Office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Environment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Heritage,</w:t>
      </w:r>
      <w:r>
        <w:rPr>
          <w:spacing w:val="-10"/>
        </w:rPr>
        <w:t xml:space="preserve"> </w:t>
      </w:r>
      <w:r>
        <w:t>Victorian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rPr>
          <w:spacing w:val="-1"/>
        </w:rPr>
        <w:t>Water</w:t>
      </w:r>
      <w:r>
        <w:rPr>
          <w:spacing w:val="-8"/>
        </w:rPr>
        <w:t xml:space="preserve"> </w:t>
      </w:r>
      <w:r>
        <w:rPr>
          <w:spacing w:val="1"/>
        </w:rPr>
        <w:t>Holder,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Living</w:t>
      </w:r>
      <w:r>
        <w:rPr>
          <w:spacing w:val="-8"/>
        </w:rPr>
        <w:t xml:space="preserve"> </w:t>
      </w:r>
      <w:r>
        <w:t>Murray</w:t>
      </w:r>
      <w:r>
        <w:rPr>
          <w:spacing w:val="81"/>
          <w:w w:val="99"/>
        </w:rPr>
        <w:t xml:space="preserve"> </w:t>
      </w:r>
      <w:r>
        <w:t>program,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River</w:t>
      </w:r>
      <w:r>
        <w:rPr>
          <w:spacing w:val="-9"/>
        </w:rPr>
        <w:t xml:space="preserve"> </w:t>
      </w:r>
      <w:r>
        <w:t>Murray</w:t>
      </w:r>
      <w:r>
        <w:rPr>
          <w:spacing w:val="-10"/>
        </w:rPr>
        <w:t xml:space="preserve"> </w:t>
      </w:r>
      <w:r>
        <w:t>Increased</w:t>
      </w:r>
      <w:r>
        <w:rPr>
          <w:spacing w:val="-8"/>
        </w:rPr>
        <w:t xml:space="preserve"> </w:t>
      </w:r>
      <w:r>
        <w:t>Flows</w:t>
      </w:r>
      <w:r>
        <w:rPr>
          <w:spacing w:val="-9"/>
        </w:rPr>
        <w:t xml:space="preserve"> </w:t>
      </w:r>
      <w:r>
        <w:rPr>
          <w:spacing w:val="-1"/>
        </w:rPr>
        <w:t>program,</w:t>
      </w:r>
      <w:r>
        <w:rPr>
          <w:spacing w:val="-8"/>
        </w:rPr>
        <w:t xml:space="preserve"> </w:t>
      </w:r>
      <w:r>
        <w:t>planned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water,</w:t>
      </w:r>
      <w:r>
        <w:rPr>
          <w:spacing w:val="-11"/>
        </w:rPr>
        <w:t xml:space="preserve"> </w:t>
      </w:r>
      <w:r>
        <w:rPr>
          <w:spacing w:val="-1"/>
        </w:rPr>
        <w:t>natural</w:t>
      </w:r>
      <w:r>
        <w:rPr>
          <w:spacing w:val="-8"/>
        </w:rPr>
        <w:t xml:space="preserve"> </w:t>
      </w:r>
      <w:r>
        <w:t>and</w:t>
      </w:r>
      <w:r>
        <w:rPr>
          <w:w w:val="99"/>
        </w:rPr>
        <w:t xml:space="preserve"> </w:t>
      </w:r>
      <w:r>
        <w:rPr>
          <w:spacing w:val="40"/>
          <w:w w:val="99"/>
        </w:rPr>
        <w:t xml:space="preserve"> </w:t>
      </w:r>
      <w:r>
        <w:rPr>
          <w:spacing w:val="-1"/>
        </w:rPr>
        <w:t>unregulated</w:t>
      </w:r>
      <w:r>
        <w:rPr>
          <w:spacing w:val="-9"/>
        </w:rPr>
        <w:t xml:space="preserve"> </w:t>
      </w:r>
      <w:r>
        <w:t>flows,</w:t>
      </w:r>
      <w:r>
        <w:rPr>
          <w:spacing w:val="-11"/>
        </w:rPr>
        <w:t xml:space="preserve"> </w:t>
      </w:r>
      <w:r>
        <w:rPr>
          <w:spacing w:val="-1"/>
        </w:rPr>
        <w:t>conveyance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consumptive</w:t>
      </w:r>
      <w:r>
        <w:rPr>
          <w:spacing w:val="-9"/>
        </w:rPr>
        <w:t xml:space="preserve"> </w:t>
      </w:r>
      <w:r>
        <w:t>water.</w:t>
      </w:r>
      <w:r>
        <w:rPr>
          <w:spacing w:val="-11"/>
        </w:rPr>
        <w:t xml:space="preserve"> </w:t>
      </w:r>
      <w:r>
        <w:t>Further</w:t>
      </w:r>
      <w:r>
        <w:rPr>
          <w:spacing w:val="-9"/>
        </w:rPr>
        <w:t xml:space="preserve"> </w:t>
      </w:r>
      <w:r>
        <w:t>detail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sources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environmental</w:t>
      </w:r>
      <w:r>
        <w:rPr>
          <w:spacing w:val="86"/>
          <w:w w:val="99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Mid</w:t>
      </w:r>
      <w:r>
        <w:rPr>
          <w:spacing w:val="-6"/>
        </w:rPr>
        <w:t xml:space="preserve"> </w:t>
      </w:r>
      <w:r>
        <w:t>Murray</w:t>
      </w:r>
      <w:r>
        <w:rPr>
          <w:spacing w:val="-7"/>
        </w:rPr>
        <w:t xml:space="preserve"> </w:t>
      </w:r>
      <w:r>
        <w:rPr>
          <w:spacing w:val="-1"/>
        </w:rPr>
        <w:t>Region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provided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u w:val="single" w:color="000000"/>
        </w:rPr>
        <w:t>Attachment</w:t>
      </w:r>
      <w:r>
        <w:rPr>
          <w:spacing w:val="-12"/>
          <w:u w:val="single" w:color="000000"/>
        </w:rPr>
        <w:t xml:space="preserve"> </w:t>
      </w:r>
      <w:r>
        <w:rPr>
          <w:spacing w:val="-1"/>
          <w:u w:val="single" w:color="000000"/>
        </w:rPr>
        <w:t>C</w:t>
      </w:r>
      <w:r>
        <w:rPr>
          <w:spacing w:val="-1"/>
        </w:rPr>
        <w:t>.</w:t>
      </w:r>
    </w:p>
    <w:p w14:paraId="4E0557A0" w14:textId="77777777" w:rsidR="00F20CE2" w:rsidRDefault="00F20CE2">
      <w:pPr>
        <w:spacing w:before="8"/>
        <w:rPr>
          <w:rFonts w:ascii="Century Gothic" w:eastAsia="Century Gothic" w:hAnsi="Century Gothic" w:cs="Century Gothic"/>
          <w:sz w:val="15"/>
          <w:szCs w:val="15"/>
        </w:rPr>
      </w:pPr>
    </w:p>
    <w:p w14:paraId="4E0557A1" w14:textId="77777777" w:rsidR="00F20CE2" w:rsidRDefault="003E30F1">
      <w:pPr>
        <w:pStyle w:val="BodyText"/>
        <w:spacing w:before="62"/>
        <w:ind w:left="287" w:right="176"/>
      </w:pPr>
      <w:r>
        <w:t>By</w:t>
      </w:r>
      <w:r>
        <w:rPr>
          <w:spacing w:val="-8"/>
        </w:rPr>
        <w:t xml:space="preserve"> </w:t>
      </w:r>
      <w:r>
        <w:t>combining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forecasts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streamflow</w:t>
      </w:r>
      <w:r>
        <w:rPr>
          <w:spacing w:val="-5"/>
        </w:rPr>
        <w:t xml:space="preserve"> </w:t>
      </w:r>
      <w:r>
        <w:t>forecasts,</w:t>
      </w:r>
      <w:r>
        <w:rPr>
          <w:spacing w:val="-9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well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taking</w:t>
      </w:r>
      <w:r>
        <w:rPr>
          <w:spacing w:val="58"/>
          <w:w w:val="99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rPr>
          <w:spacing w:val="-1"/>
        </w:rPr>
        <w:t>account</w:t>
      </w:r>
      <w:r>
        <w:rPr>
          <w:spacing w:val="-8"/>
        </w:rPr>
        <w:t xml:space="preserve"> </w:t>
      </w:r>
      <w:r>
        <w:rPr>
          <w:spacing w:val="-1"/>
        </w:rPr>
        <w:t>operational</w:t>
      </w:r>
      <w:r>
        <w:rPr>
          <w:spacing w:val="-11"/>
        </w:rPr>
        <w:t xml:space="preserve"> </w:t>
      </w:r>
      <w:r>
        <w:rPr>
          <w:spacing w:val="-1"/>
        </w:rPr>
        <w:t>considerations,</w:t>
      </w:r>
      <w:r>
        <w:rPr>
          <w:spacing w:val="-11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resource</w:t>
      </w:r>
      <w:r>
        <w:rPr>
          <w:spacing w:val="-10"/>
        </w:rPr>
        <w:t xml:space="preserve"> </w:t>
      </w:r>
      <w:r>
        <w:t>availability</w:t>
      </w:r>
      <w:r>
        <w:rPr>
          <w:spacing w:val="-10"/>
        </w:rPr>
        <w:t xml:space="preserve"> </w:t>
      </w:r>
      <w:r>
        <w:rPr>
          <w:spacing w:val="-1"/>
        </w:rPr>
        <w:t>scenarios</w:t>
      </w:r>
      <w:r>
        <w:rPr>
          <w:spacing w:val="-10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developed</w:t>
      </w:r>
      <w:r>
        <w:rPr>
          <w:spacing w:val="-10"/>
        </w:rPr>
        <w:t xml:space="preserve"> </w:t>
      </w:r>
      <w:r>
        <w:t>ranging</w:t>
      </w:r>
      <w:r>
        <w:rPr>
          <w:spacing w:val="93"/>
          <w:w w:val="99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t>high.</w:t>
      </w:r>
      <w:r>
        <w:rPr>
          <w:spacing w:val="-9"/>
        </w:rPr>
        <w:t xml:space="preserve"> </w:t>
      </w:r>
      <w:r>
        <w:rPr>
          <w:spacing w:val="-1"/>
        </w:rPr>
        <w:t>Based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5"/>
        </w:rPr>
        <w:t xml:space="preserve"> </w:t>
      </w:r>
      <w:r>
        <w:t>moderate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rPr>
          <w:spacing w:val="-1"/>
        </w:rPr>
        <w:t>resource</w:t>
      </w:r>
      <w:r>
        <w:rPr>
          <w:spacing w:val="-4"/>
        </w:rPr>
        <w:t xml:space="preserve"> </w:t>
      </w:r>
      <w:r>
        <w:rPr>
          <w:spacing w:val="-1"/>
        </w:rPr>
        <w:t>availability</w:t>
      </w:r>
      <w:r>
        <w:rPr>
          <w:spacing w:val="97"/>
          <w:w w:val="99"/>
        </w:rPr>
        <w:t xml:space="preserve"> </w:t>
      </w:r>
      <w:r>
        <w:rPr>
          <w:spacing w:val="-1"/>
        </w:rPr>
        <w:t>scenarios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scope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2017</w:t>
      </w:r>
      <w:r>
        <w:rPr>
          <w:rFonts w:cs="Century Gothic"/>
        </w:rPr>
        <w:t>–</w:t>
      </w:r>
      <w:r>
        <w:t>18.</w:t>
      </w:r>
    </w:p>
    <w:p w14:paraId="4E0557A2" w14:textId="77777777" w:rsidR="00F20CE2" w:rsidRDefault="00F20CE2">
      <w:pPr>
        <w:sectPr w:rsidR="00F20CE2">
          <w:footerReference w:type="default" r:id="rId27"/>
          <w:pgSz w:w="11910" w:h="16840"/>
          <w:pgMar w:top="760" w:right="540" w:bottom="880" w:left="420" w:header="0" w:footer="686" w:gutter="0"/>
          <w:pgNumType w:start="11"/>
          <w:cols w:space="720"/>
        </w:sectPr>
      </w:pPr>
    </w:p>
    <w:p w14:paraId="4E0557A3" w14:textId="77777777" w:rsidR="00F20CE2" w:rsidRDefault="003E30F1">
      <w:pPr>
        <w:pStyle w:val="Heading2"/>
        <w:numPr>
          <w:ilvl w:val="1"/>
          <w:numId w:val="15"/>
        </w:numPr>
        <w:tabs>
          <w:tab w:val="left" w:pos="961"/>
        </w:tabs>
        <w:spacing w:before="25"/>
        <w:ind w:left="960" w:hanging="852"/>
        <w:rPr>
          <w:b w:val="0"/>
          <w:bCs w:val="0"/>
        </w:rPr>
      </w:pPr>
      <w:bookmarkStart w:id="16" w:name="_bookmark15"/>
      <w:bookmarkEnd w:id="16"/>
      <w:r>
        <w:rPr>
          <w:color w:val="5F4879"/>
        </w:rPr>
        <w:lastRenderedPageBreak/>
        <w:t>Overall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purpose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of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managing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3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based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on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supply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demand</w:t>
      </w:r>
    </w:p>
    <w:p w14:paraId="4E0557A4" w14:textId="77777777" w:rsidR="00F20CE2" w:rsidRDefault="00F20CE2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E0557A5" w14:textId="77777777" w:rsidR="00F20CE2" w:rsidRDefault="003E30F1">
      <w:pPr>
        <w:pStyle w:val="BodyText"/>
        <w:ind w:right="218"/>
      </w:pP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needs</w:t>
      </w:r>
      <w:r>
        <w:rPr>
          <w:spacing w:val="-6"/>
        </w:rPr>
        <w:t xml:space="preserve"> </w:t>
      </w:r>
      <w:r>
        <w:rPr>
          <w:spacing w:val="-1"/>
        </w:rPr>
        <w:t>(demand)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availability</w:t>
      </w:r>
      <w:r>
        <w:rPr>
          <w:spacing w:val="-7"/>
        </w:rPr>
        <w:t xml:space="preserve"> </w:t>
      </w:r>
      <w:r>
        <w:rPr>
          <w:spacing w:val="-1"/>
        </w:rPr>
        <w:t>(supply)</w:t>
      </w:r>
      <w:r>
        <w:rPr>
          <w:spacing w:val="-9"/>
        </w:rPr>
        <w:t xml:space="preserve"> </w:t>
      </w:r>
      <w:r>
        <w:t>both</w:t>
      </w:r>
      <w:r>
        <w:rPr>
          <w:spacing w:val="-8"/>
        </w:rPr>
        <w:t xml:space="preserve"> </w:t>
      </w:r>
      <w:r>
        <w:rPr>
          <w:spacing w:val="-1"/>
        </w:rPr>
        <w:t>influence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overall</w:t>
      </w:r>
      <w:r>
        <w:rPr>
          <w:spacing w:val="-8"/>
        </w:rPr>
        <w:t xml:space="preserve"> </w:t>
      </w:r>
      <w:r>
        <w:rPr>
          <w:spacing w:val="-1"/>
        </w:rPr>
        <w:t>purpose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75"/>
          <w:w w:val="99"/>
        </w:rPr>
        <w:t xml:space="preserve"> </w:t>
      </w:r>
      <w:r>
        <w:t>Commonwealth</w:t>
      </w:r>
      <w:r>
        <w:rPr>
          <w:spacing w:val="-13"/>
        </w:rPr>
        <w:t xml:space="preserve"> </w:t>
      </w:r>
      <w:r>
        <w:t>environmental</w:t>
      </w:r>
      <w:r>
        <w:rPr>
          <w:spacing w:val="-13"/>
        </w:rPr>
        <w:t xml:space="preserve"> </w:t>
      </w:r>
      <w:r>
        <w:t>water</w:t>
      </w:r>
      <w:r>
        <w:rPr>
          <w:spacing w:val="-13"/>
        </w:rPr>
        <w:t xml:space="preserve"> </w:t>
      </w:r>
      <w:r>
        <w:rPr>
          <w:spacing w:val="-1"/>
        </w:rPr>
        <w:t>management.</w:t>
      </w:r>
      <w:r>
        <w:rPr>
          <w:spacing w:val="-14"/>
        </w:rPr>
        <w:t xml:space="preserve"> </w:t>
      </w:r>
      <w:r>
        <w:rPr>
          <w:spacing w:val="-1"/>
        </w:rPr>
        <w:t>Under</w:t>
      </w:r>
      <w:r>
        <w:rPr>
          <w:spacing w:val="-13"/>
        </w:rPr>
        <w:t xml:space="preserve"> </w:t>
      </w:r>
      <w:r>
        <w:t>different</w:t>
      </w:r>
      <w:r>
        <w:rPr>
          <w:spacing w:val="-11"/>
        </w:rPr>
        <w:t xml:space="preserve"> </w:t>
      </w:r>
      <w:r>
        <w:rPr>
          <w:spacing w:val="-1"/>
        </w:rPr>
        <w:t>combinations,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management</w:t>
      </w:r>
      <w:r>
        <w:rPr>
          <w:spacing w:val="70"/>
          <w:w w:val="99"/>
        </w:rPr>
        <w:t xml:space="preserve"> </w:t>
      </w:r>
      <w:r>
        <w:rPr>
          <w:rFonts w:cs="Century Gothic"/>
          <w:spacing w:val="-1"/>
        </w:rPr>
        <w:t>purpose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can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range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from</w:t>
      </w:r>
      <w:r>
        <w:rPr>
          <w:rFonts w:cs="Century Gothic"/>
          <w:spacing w:val="-4"/>
        </w:rPr>
        <w:t xml:space="preserve"> </w:t>
      </w:r>
      <w:r>
        <w:rPr>
          <w:rFonts w:cs="Century Gothic"/>
        </w:rPr>
        <w:t>‘avoiding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damage’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1"/>
        </w:rPr>
        <w:t>to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environment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4"/>
        </w:rPr>
        <w:t>to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‘improving’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ecological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health.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This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48"/>
          <w:w w:val="99"/>
        </w:rPr>
        <w:t xml:space="preserve"> </w:t>
      </w:r>
      <w:r>
        <w:rPr>
          <w:spacing w:val="-1"/>
        </w:rPr>
        <w:t>turn</w:t>
      </w:r>
      <w:r>
        <w:rPr>
          <w:spacing w:val="-7"/>
        </w:rPr>
        <w:t xml:space="preserve"> </w:t>
      </w:r>
      <w:r>
        <w:rPr>
          <w:spacing w:val="-1"/>
        </w:rPr>
        <w:t>informs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mix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portfolio</w:t>
      </w:r>
      <w:r>
        <w:rPr>
          <w:spacing w:val="-8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options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-1"/>
        </w:rPr>
        <w:t>suitable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maximising</w:t>
      </w:r>
      <w:r>
        <w:rPr>
          <w:spacing w:val="-7"/>
        </w:rPr>
        <w:t xml:space="preserve"> </w:t>
      </w:r>
      <w:r>
        <w:t>outcomes.</w:t>
      </w:r>
    </w:p>
    <w:p w14:paraId="4E0557A6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7A7" w14:textId="77777777" w:rsidR="00F20CE2" w:rsidRDefault="003E30F1">
      <w:pPr>
        <w:pStyle w:val="BodyText"/>
      </w:pPr>
      <w:hyperlink w:anchor="_bookmark16" w:history="1">
        <w:r>
          <w:rPr>
            <w:spacing w:val="-1"/>
          </w:rPr>
          <w:t>Figure</w:t>
        </w:r>
        <w:r>
          <w:rPr>
            <w:spacing w:val="-8"/>
          </w:rPr>
          <w:t xml:space="preserve"> </w:t>
        </w:r>
        <w:r>
          <w:t>3</w:t>
        </w:r>
      </w:hyperlink>
      <w:r>
        <w:rPr>
          <w:spacing w:val="-5"/>
        </w:rPr>
        <w:t xml:space="preserve"> </w:t>
      </w:r>
      <w:r>
        <w:rPr>
          <w:spacing w:val="-1"/>
        </w:rPr>
        <w:t>shows</w:t>
      </w:r>
      <w:r>
        <w:rPr>
          <w:spacing w:val="-8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forecasted</w:t>
      </w:r>
      <w:r>
        <w:rPr>
          <w:spacing w:val="-8"/>
        </w:rPr>
        <w:t xml:space="preserve"> </w:t>
      </w:r>
      <w:r>
        <w:rPr>
          <w:spacing w:val="-1"/>
        </w:rPr>
        <w:t>supply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considered</w:t>
      </w:r>
      <w:r>
        <w:rPr>
          <w:spacing w:val="-8"/>
        </w:rPr>
        <w:t xml:space="preserve"> </w:t>
      </w:r>
      <w:r>
        <w:t>together.</w:t>
      </w:r>
    </w:p>
    <w:p w14:paraId="4E0557A8" w14:textId="77777777" w:rsidR="00F20CE2" w:rsidRDefault="00F20CE2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4E0557A9" w14:textId="77777777" w:rsidR="00F20CE2" w:rsidRDefault="003E30F1">
      <w:pPr>
        <w:pStyle w:val="BodyText"/>
        <w:ind w:right="29"/>
      </w:pPr>
      <w:r>
        <w:rPr>
          <w:rFonts w:cs="Century Gothic"/>
          <w:spacing w:val="-1"/>
        </w:rPr>
        <w:t>The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overall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‘purpose’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for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managing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Commonwealth’s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portfolio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 xml:space="preserve">in </w:t>
      </w:r>
      <w:r>
        <w:t>the</w:t>
      </w:r>
      <w:r>
        <w:rPr>
          <w:spacing w:val="-8"/>
        </w:rPr>
        <w:t xml:space="preserve"> </w:t>
      </w:r>
      <w:r>
        <w:t>Mid</w:t>
      </w:r>
      <w:r>
        <w:rPr>
          <w:spacing w:val="-6"/>
        </w:rPr>
        <w:t xml:space="preserve"> </w:t>
      </w:r>
      <w:r>
        <w:rPr>
          <w:spacing w:val="-1"/>
        </w:rPr>
        <w:t>Murray</w:t>
      </w:r>
      <w:r>
        <w:rPr>
          <w:spacing w:val="-8"/>
        </w:rPr>
        <w:t xml:space="preserve"> </w:t>
      </w:r>
      <w:r>
        <w:t>Region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2017</w:t>
      </w:r>
      <w:r>
        <w:rPr>
          <w:rFonts w:cs="Century Gothic"/>
        </w:rPr>
        <w:t>–</w:t>
      </w:r>
      <w:r>
        <w:rPr>
          <w:rFonts w:cs="Century Gothic"/>
          <w:spacing w:val="56"/>
          <w:w w:val="99"/>
        </w:rPr>
        <w:t xml:space="preserve"> </w:t>
      </w:r>
      <w:r>
        <w:t>18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maintain</w:t>
      </w:r>
      <w:r>
        <w:rPr>
          <w:spacing w:val="-7"/>
        </w:rPr>
        <w:t xml:space="preserve"> </w:t>
      </w:r>
      <w:r>
        <w:rPr>
          <w:spacing w:val="-1"/>
        </w:rPr>
        <w:t>and/or</w:t>
      </w:r>
      <w:r>
        <w:rPr>
          <w:spacing w:val="-7"/>
        </w:rPr>
        <w:t xml:space="preserve"> </w:t>
      </w:r>
      <w:r>
        <w:rPr>
          <w:spacing w:val="-1"/>
        </w:rPr>
        <w:t>improve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condition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assets.</w:t>
      </w:r>
    </w:p>
    <w:p w14:paraId="4E0557AA" w14:textId="77777777" w:rsidR="00F20CE2" w:rsidRDefault="00F20CE2">
      <w:pPr>
        <w:spacing w:before="3"/>
        <w:rPr>
          <w:rFonts w:ascii="Century Gothic" w:eastAsia="Century Gothic" w:hAnsi="Century Gothic" w:cs="Century Gothic"/>
          <w:sz w:val="19"/>
          <w:szCs w:val="19"/>
        </w:rPr>
      </w:pPr>
    </w:p>
    <w:p w14:paraId="4E0557AB" w14:textId="7C99EC1F" w:rsidR="00F20CE2" w:rsidRDefault="003E30F1">
      <w:pPr>
        <w:spacing w:line="200" w:lineRule="atLeast"/>
        <w:ind w:left="16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4E056139" wp14:editId="4151DD0C">
                <wp:extent cx="6529705" cy="4768215"/>
                <wp:effectExtent l="0" t="5715" r="5080" b="0"/>
                <wp:docPr id="1044" name="Grou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9705" cy="4768215"/>
                          <a:chOff x="0" y="0"/>
                          <a:chExt cx="10283" cy="7509"/>
                        </a:xfrm>
                      </wpg:grpSpPr>
                      <pic:pic xmlns:pic="http://schemas.openxmlformats.org/drawingml/2006/picture">
                        <pic:nvPicPr>
                          <pic:cNvPr id="1045" name="Picture 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3" cy="7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6" name="Text Box 1031"/>
                        <wps:cNvSpPr txBox="1">
                          <a:spLocks noChangeArrowheads="1"/>
                        </wps:cNvSpPr>
                        <wps:spPr bwMode="auto">
                          <a:xfrm>
                            <a:off x="1463" y="6210"/>
                            <a:ext cx="2738" cy="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5619E" w14:textId="77777777" w:rsidR="00F20CE2" w:rsidRDefault="003E30F1">
                              <w:pPr>
                                <w:spacing w:line="183" w:lineRule="exact"/>
                                <w:ind w:left="297" w:hanging="298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Improve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the health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resilience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of</w:t>
                              </w:r>
                            </w:p>
                            <w:p w14:paraId="4E05619F" w14:textId="77777777" w:rsidR="00F20CE2" w:rsidRDefault="003E30F1">
                              <w:pPr>
                                <w:spacing w:line="238" w:lineRule="auto"/>
                                <w:ind w:left="297"/>
                                <w:jc w:val="center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aquatic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ecosystems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build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future</w:t>
                              </w:r>
                              <w:r>
                                <w:rPr>
                                  <w:rFonts w:ascii="Calibri"/>
                                  <w:spacing w:val="39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capacity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support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ecological</w:t>
                              </w:r>
                              <w:r>
                                <w:rPr>
                                  <w:rFonts w:ascii="Calibri"/>
                                  <w:spacing w:val="3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health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resilience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056139" id="Group 1030" o:spid="_x0000_s1079" style="width:514.15pt;height:375.45pt;mso-position-horizontal-relative:char;mso-position-vertical-relative:line" coordsize="10283,7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2" o:spid="_x0000_s1080" type="#_x0000_t75" style="position:absolute;width:10283;height:7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tUBrEAAAA3QAAAA8AAABkcnMvZG93bnJldi54bWxET0trAjEQvhf8D2EKvdWkD0W3RhGL1IIH&#10;XW3Pw2a6u7iZLEl013/fCIXe5uN7zmzR20ZcyIfasYanoQJBXDhTc6nheFg/TkCEiGywcUwarhRg&#10;MR/czTAzruM9XfJYihTCIUMNVYxtJmUoKrIYhq4lTtyP8xZjgr6UxmOXwm0jn5UaS4s1p4YKW1pV&#10;VJzys9Ww/lTLF6/ed5tpu/3++ugov67OWj/c98s3EJH6+C/+c29Mmq9eR3D7Jp0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tUBrEAAAA3QAAAA8AAAAAAAAAAAAAAAAA&#10;nwIAAGRycy9kb3ducmV2LnhtbFBLBQYAAAAABAAEAPcAAACQAwAAAAA=&#10;">
                  <v:imagedata r:id="rId29" o:title=""/>
                </v:shape>
                <v:shape id="Text Box 1031" o:spid="_x0000_s1081" type="#_x0000_t202" style="position:absolute;left:1463;top:6210;width:2738;height: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fll8MA&#10;AADdAAAADwAAAGRycy9kb3ducmV2LnhtbERP32vCMBB+H+x/CCfsbSaOUVw1iowNhIFYu4c9ns3Z&#10;BptL10Tt/nsjCHu7j+/nzZeDa8WZ+mA9a5iMFQjiyhvLtYbv8vN5CiJEZIOtZ9LwRwGWi8eHOebG&#10;X7ig8y7WIoVwyFFDE2OXSxmqhhyGse+IE3fwvcOYYF9L0+MlhbtWviiVSYeWU0ODHb03VB13J6dh&#10;9cPFh/3d7LfFobBl+ab4Kztq/TQaVjMQkYb4L7671ybNV68Z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fll8MAAADdAAAADwAAAAAAAAAAAAAAAACYAgAAZHJzL2Rv&#10;d25yZXYueG1sUEsFBgAAAAAEAAQA9QAAAIgDAAAAAA==&#10;" filled="f" stroked="f">
                  <v:textbox inset="0,0,0,0">
                    <w:txbxContent>
                      <w:p w14:paraId="4E05619E" w14:textId="77777777" w:rsidR="00F20CE2" w:rsidRDefault="003E30F1">
                        <w:pPr>
                          <w:spacing w:line="183" w:lineRule="exact"/>
                          <w:ind w:left="297" w:hanging="298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Improve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the health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resilience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of</w:t>
                        </w:r>
                      </w:p>
                      <w:p w14:paraId="4E05619F" w14:textId="77777777" w:rsidR="00F20CE2" w:rsidRDefault="003E30F1">
                        <w:pPr>
                          <w:spacing w:line="238" w:lineRule="auto"/>
                          <w:ind w:left="297"/>
                          <w:jc w:val="center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aquatic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ecosystems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/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build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future</w:t>
                        </w:r>
                        <w:r>
                          <w:rPr>
                            <w:rFonts w:ascii="Calibri"/>
                            <w:spacing w:val="39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capacity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to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support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ecological</w:t>
                        </w:r>
                        <w:r>
                          <w:rPr>
                            <w:rFonts w:ascii="Calibri"/>
                            <w:spacing w:val="3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health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resilience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0557AC" w14:textId="77777777" w:rsidR="00F20CE2" w:rsidRDefault="00F20CE2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E0557AD" w14:textId="77777777" w:rsidR="00F20CE2" w:rsidRDefault="003E30F1">
      <w:pPr>
        <w:pStyle w:val="BodyText"/>
        <w:ind w:left="141" w:right="526"/>
      </w:pPr>
      <w:bookmarkStart w:id="17" w:name="_bookmark16"/>
      <w:bookmarkEnd w:id="17"/>
      <w:r>
        <w:rPr>
          <w:rFonts w:cs="Century Gothic"/>
          <w:b/>
          <w:bCs/>
        </w:rPr>
        <w:t>Figure</w:t>
      </w:r>
      <w:r>
        <w:rPr>
          <w:rFonts w:cs="Century Gothic"/>
          <w:b/>
          <w:bCs/>
          <w:spacing w:val="-8"/>
        </w:rPr>
        <w:t xml:space="preserve"> </w:t>
      </w:r>
      <w:r>
        <w:rPr>
          <w:rFonts w:cs="Century Gothic"/>
          <w:b/>
          <w:bCs/>
          <w:spacing w:val="-1"/>
        </w:rPr>
        <w:t>3:</w:t>
      </w:r>
      <w:r>
        <w:rPr>
          <w:rFonts w:cs="Century Gothic"/>
          <w:b/>
          <w:bCs/>
          <w:spacing w:val="-8"/>
        </w:rPr>
        <w:t xml:space="preserve"> </w:t>
      </w:r>
      <w:r>
        <w:t>Determining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broad</w:t>
      </w:r>
      <w:r>
        <w:rPr>
          <w:spacing w:val="-7"/>
        </w:rPr>
        <w:t xml:space="preserve"> </w:t>
      </w:r>
      <w:r>
        <w:t>purpose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portfolio</w:t>
      </w:r>
      <w:r>
        <w:rPr>
          <w:spacing w:val="-7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Mid</w:t>
      </w:r>
      <w:r>
        <w:rPr>
          <w:spacing w:val="-7"/>
        </w:rPr>
        <w:t xml:space="preserve"> </w:t>
      </w:r>
      <w:r>
        <w:t>Murray</w:t>
      </w:r>
      <w:r>
        <w:rPr>
          <w:spacing w:val="-7"/>
        </w:rPr>
        <w:t xml:space="preserve"> </w:t>
      </w:r>
      <w:r>
        <w:rPr>
          <w:spacing w:val="-1"/>
        </w:rPr>
        <w:t>Region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2017</w:t>
      </w:r>
      <w:r>
        <w:rPr>
          <w:rFonts w:cs="Century Gothic"/>
        </w:rPr>
        <w:t>–</w:t>
      </w:r>
      <w:r>
        <w:t>18.</w:t>
      </w:r>
      <w:r>
        <w:rPr>
          <w:spacing w:val="41"/>
          <w:w w:val="99"/>
        </w:rPr>
        <w:t xml:space="preserve"> </w:t>
      </w:r>
      <w:r>
        <w:t>Note:</w:t>
      </w:r>
      <w:r>
        <w:rPr>
          <w:spacing w:val="-10"/>
        </w:rPr>
        <w:t xml:space="preserve"> </w:t>
      </w:r>
      <w:r>
        <w:t>grey</w:t>
      </w:r>
      <w:r>
        <w:rPr>
          <w:spacing w:val="-9"/>
        </w:rPr>
        <w:t xml:space="preserve"> </w:t>
      </w:r>
      <w:r>
        <w:t>lines</w:t>
      </w:r>
      <w:r>
        <w:rPr>
          <w:spacing w:val="-8"/>
        </w:rPr>
        <w:t xml:space="preserve"> </w:t>
      </w:r>
      <w:r>
        <w:t>represent</w:t>
      </w:r>
      <w:r>
        <w:rPr>
          <w:spacing w:val="-4"/>
        </w:rPr>
        <w:t xml:space="preserve"> </w:t>
      </w:r>
      <w:r>
        <w:rPr>
          <w:spacing w:val="-1"/>
        </w:rPr>
        <w:t>potential</w:t>
      </w:r>
      <w:r>
        <w:rPr>
          <w:spacing w:val="-7"/>
        </w:rPr>
        <w:t xml:space="preserve"> </w:t>
      </w:r>
      <w:r>
        <w:t>range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demand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resource</w:t>
      </w:r>
      <w:r>
        <w:rPr>
          <w:spacing w:val="-8"/>
        </w:rPr>
        <w:t xml:space="preserve"> </w:t>
      </w:r>
      <w:r>
        <w:t>availability.</w:t>
      </w:r>
    </w:p>
    <w:p w14:paraId="4E0557AE" w14:textId="77777777" w:rsidR="00F20CE2" w:rsidRDefault="00F20CE2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E0557AF" w14:textId="77777777" w:rsidR="00F20CE2" w:rsidRDefault="00F20CE2">
      <w:pPr>
        <w:spacing w:before="9"/>
        <w:rPr>
          <w:rFonts w:ascii="Century Gothic" w:eastAsia="Century Gothic" w:hAnsi="Century Gothic" w:cs="Century Gothic"/>
          <w:sz w:val="17"/>
          <w:szCs w:val="17"/>
        </w:rPr>
      </w:pPr>
    </w:p>
    <w:p w14:paraId="4E0557B0" w14:textId="77777777" w:rsidR="00F20CE2" w:rsidRDefault="003E30F1">
      <w:pPr>
        <w:ind w:left="107" w:right="21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Further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detail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on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how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overall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purpose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portfolio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changes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under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different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supply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55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demand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scenarios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is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provided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Portfolio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Planning: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Approach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planning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use,</w:t>
      </w:r>
      <w:r>
        <w:rPr>
          <w:rFonts w:ascii="Century Gothic" w:eastAsia="Century Gothic" w:hAnsi="Century Gothic" w:cs="Century Gothic"/>
          <w:i/>
          <w:spacing w:val="56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carryover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trade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water,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2017–18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(available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at: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30">
        <w:r>
          <w:rPr>
            <w:rFonts w:ascii="Century Gothic" w:eastAsia="Century Gothic" w:hAnsi="Century Gothic" w:cs="Century Gothic"/>
            <w:color w:val="0000FF"/>
            <w:sz w:val="20"/>
            <w:szCs w:val="20"/>
            <w:u w:val="single" w:color="0000FF"/>
          </w:rPr>
          <w:t>http://www.environment.gov.au/water/cewo/publications</w:t>
        </w:r>
      </w:hyperlink>
      <w:r>
        <w:rPr>
          <w:rFonts w:ascii="Century Gothic" w:eastAsia="Century Gothic" w:hAnsi="Century Gothic" w:cs="Century Gothic"/>
          <w:sz w:val="20"/>
          <w:szCs w:val="20"/>
        </w:rPr>
        <w:t>).</w:t>
      </w:r>
    </w:p>
    <w:p w14:paraId="4E0557B1" w14:textId="77777777" w:rsidR="00F20CE2" w:rsidRDefault="00F20CE2">
      <w:pPr>
        <w:rPr>
          <w:rFonts w:ascii="Century Gothic" w:eastAsia="Century Gothic" w:hAnsi="Century Gothic" w:cs="Century Gothic"/>
          <w:sz w:val="20"/>
          <w:szCs w:val="20"/>
        </w:rPr>
        <w:sectPr w:rsidR="00F20CE2">
          <w:pgSz w:w="11910" w:h="16840"/>
          <w:pgMar w:top="780" w:right="660" w:bottom="880" w:left="600" w:header="0" w:footer="686" w:gutter="0"/>
          <w:cols w:space="720"/>
        </w:sectPr>
      </w:pPr>
    </w:p>
    <w:p w14:paraId="4E0557B2" w14:textId="77777777" w:rsidR="00F20CE2" w:rsidRDefault="003E30F1">
      <w:pPr>
        <w:pStyle w:val="Heading2"/>
        <w:numPr>
          <w:ilvl w:val="1"/>
          <w:numId w:val="15"/>
        </w:numPr>
        <w:tabs>
          <w:tab w:val="left" w:pos="961"/>
        </w:tabs>
        <w:spacing w:before="25"/>
        <w:ind w:left="960" w:hanging="852"/>
        <w:rPr>
          <w:b w:val="0"/>
          <w:bCs w:val="0"/>
        </w:rPr>
      </w:pPr>
      <w:bookmarkStart w:id="18" w:name="_bookmark17"/>
      <w:bookmarkEnd w:id="18"/>
      <w:r>
        <w:rPr>
          <w:color w:val="5F4879"/>
        </w:rPr>
        <w:lastRenderedPageBreak/>
        <w:t>Water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Delivery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2017</w:t>
      </w:r>
      <w:r>
        <w:rPr>
          <w:rFonts w:cs="Century Gothic"/>
          <w:color w:val="5F4879"/>
        </w:rPr>
        <w:t>–</w:t>
      </w:r>
      <w:r>
        <w:rPr>
          <w:color w:val="5F4879"/>
        </w:rPr>
        <w:t>18</w:t>
      </w:r>
    </w:p>
    <w:p w14:paraId="4E0557B3" w14:textId="77777777" w:rsidR="00F20CE2" w:rsidRDefault="00F20CE2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E0557B4" w14:textId="77777777" w:rsidR="00F20CE2" w:rsidRDefault="003E30F1">
      <w:pPr>
        <w:pStyle w:val="BodyText"/>
        <w:ind w:right="226"/>
      </w:pPr>
      <w:r>
        <w:rPr>
          <w:spacing w:val="-1"/>
        </w:rPr>
        <w:t>Consistent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purpose</w:t>
      </w:r>
      <w:r>
        <w:rPr>
          <w:spacing w:val="-8"/>
        </w:rPr>
        <w:t xml:space="preserve"> </w:t>
      </w:r>
      <w:r>
        <w:t>described</w:t>
      </w:r>
      <w:r>
        <w:rPr>
          <w:spacing w:val="-9"/>
        </w:rPr>
        <w:t xml:space="preserve"> </w:t>
      </w:r>
      <w:r>
        <w:t>above,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considering</w:t>
      </w:r>
      <w:r>
        <w:rPr>
          <w:spacing w:val="-8"/>
        </w:rPr>
        <w:t xml:space="preserve"> </w:t>
      </w:r>
      <w:r>
        <w:rPr>
          <w:spacing w:val="-1"/>
        </w:rPr>
        <w:t>supplying</w:t>
      </w:r>
      <w:r>
        <w:rPr>
          <w:spacing w:val="87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5"/>
        </w:rPr>
        <w:t xml:space="preserve"> </w:t>
      </w:r>
      <w:r>
        <w:rPr>
          <w:spacing w:val="-1"/>
        </w:rPr>
        <w:t>(see</w:t>
      </w:r>
      <w:r>
        <w:rPr>
          <w:spacing w:val="-7"/>
        </w:rPr>
        <w:t xml:space="preserve"> </w:t>
      </w:r>
      <w:r>
        <w:t>also</w:t>
      </w:r>
      <w:r>
        <w:rPr>
          <w:spacing w:val="-7"/>
        </w:rPr>
        <w:t xml:space="preserve"> </w:t>
      </w:r>
      <w:hyperlink w:anchor="_bookmark21" w:history="1">
        <w:r>
          <w:rPr>
            <w:spacing w:val="-1"/>
          </w:rPr>
          <w:t>Table</w:t>
        </w:r>
        <w:r>
          <w:rPr>
            <w:spacing w:val="-7"/>
          </w:rPr>
          <w:t xml:space="preserve"> </w:t>
        </w:r>
        <w:r>
          <w:t>3</w:t>
        </w:r>
      </w:hyperlink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supporting</w:t>
      </w:r>
      <w:r>
        <w:rPr>
          <w:spacing w:val="48"/>
          <w:w w:val="99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t>regarding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basis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determining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intentions).</w:t>
      </w:r>
      <w:r>
        <w:rPr>
          <w:spacing w:val="-9"/>
        </w:rPr>
        <w:t xml:space="preserve"> </w:t>
      </w:r>
      <w:r>
        <w:rPr>
          <w:spacing w:val="-1"/>
        </w:rPr>
        <w:t>Specific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the</w:t>
      </w:r>
      <w:r>
        <w:rPr>
          <w:spacing w:val="110"/>
          <w:w w:val="99"/>
        </w:rPr>
        <w:t xml:space="preserve"> </w:t>
      </w:r>
      <w:r>
        <w:rPr>
          <w:spacing w:val="-1"/>
        </w:rPr>
        <w:t>operational</w:t>
      </w:r>
      <w:r>
        <w:rPr>
          <w:spacing w:val="-9"/>
        </w:rPr>
        <w:t xml:space="preserve"> </w:t>
      </w:r>
      <w:r>
        <w:t>arrangements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10"/>
        </w:rPr>
        <w:t xml:space="preserve"> </w:t>
      </w:r>
      <w:r>
        <w:rPr>
          <w:spacing w:val="-1"/>
        </w:rPr>
        <w:t>provided</w:t>
      </w:r>
      <w:r>
        <w:rPr>
          <w:spacing w:val="-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  <w:u w:val="single" w:color="000000"/>
        </w:rPr>
        <w:t>Attachment</w:t>
      </w:r>
      <w:r>
        <w:rPr>
          <w:spacing w:val="-8"/>
          <w:u w:val="single" w:color="000000"/>
        </w:rPr>
        <w:t xml:space="preserve"> </w:t>
      </w:r>
      <w:r>
        <w:rPr>
          <w:spacing w:val="1"/>
          <w:u w:val="single" w:color="000000"/>
        </w:rPr>
        <w:t>B</w:t>
      </w:r>
      <w:r>
        <w:rPr>
          <w:spacing w:val="1"/>
        </w:rPr>
        <w:t>.</w:t>
      </w:r>
    </w:p>
    <w:p w14:paraId="4E0557B5" w14:textId="77777777" w:rsidR="00F20CE2" w:rsidRDefault="00F20CE2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4E0557B6" w14:textId="77777777" w:rsidR="00F20CE2" w:rsidRDefault="003E30F1">
      <w:pPr>
        <w:pStyle w:val="Heading3"/>
        <w:spacing w:before="62"/>
        <w:rPr>
          <w:b w:val="0"/>
          <w:bCs w:val="0"/>
        </w:rPr>
      </w:pPr>
      <w:r>
        <w:rPr>
          <w:spacing w:val="-1"/>
        </w:rPr>
        <w:t>River</w:t>
      </w:r>
      <w:r>
        <w:rPr>
          <w:spacing w:val="-6"/>
        </w:rPr>
        <w:t xml:space="preserve"> </w:t>
      </w:r>
      <w:r>
        <w:rPr>
          <w:spacing w:val="-1"/>
        </w:rPr>
        <w:t>Murray</w:t>
      </w:r>
      <w:r>
        <w:rPr>
          <w:spacing w:val="-7"/>
        </w:rPr>
        <w:t xml:space="preserve"> </w:t>
      </w:r>
      <w:r>
        <w:t>Channel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Barmah-Millewa</w:t>
      </w:r>
      <w:r>
        <w:rPr>
          <w:spacing w:val="-7"/>
        </w:rPr>
        <w:t xml:space="preserve"> </w:t>
      </w:r>
      <w:r>
        <w:t>Forest</w:t>
      </w:r>
      <w:r>
        <w:rPr>
          <w:spacing w:val="-5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8"/>
        </w:rPr>
        <w:t xml:space="preserve"> </w:t>
      </w:r>
      <w:r>
        <w:t>(See</w:t>
      </w:r>
      <w:r>
        <w:rPr>
          <w:spacing w:val="-5"/>
        </w:rPr>
        <w:t xml:space="preserve"> </w:t>
      </w:r>
      <w:r>
        <w:rPr>
          <w:u w:val="single" w:color="000000"/>
        </w:rPr>
        <w:t>Attachment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B</w:t>
      </w:r>
      <w:r>
        <w:rPr>
          <w:spacing w:val="-1"/>
        </w:rPr>
        <w:t>,</w:t>
      </w:r>
      <w:r>
        <w:rPr>
          <w:spacing w:val="-8"/>
        </w:rPr>
        <w:t xml:space="preserve"> </w:t>
      </w:r>
      <w:r>
        <w:t>Table</w:t>
      </w:r>
      <w:r>
        <w:rPr>
          <w:spacing w:val="-5"/>
        </w:rPr>
        <w:t xml:space="preserve"> </w:t>
      </w:r>
      <w:r>
        <w:t>4</w:t>
      </w:r>
      <w:r>
        <w:rPr>
          <w:spacing w:val="-8"/>
        </w:rPr>
        <w:t xml:space="preserve"> </w:t>
      </w:r>
      <w:r>
        <w:rPr>
          <w:spacing w:val="-1"/>
        </w:rPr>
        <w:t>options</w:t>
      </w:r>
      <w:r>
        <w:rPr>
          <w:spacing w:val="-5"/>
        </w:rPr>
        <w:t xml:space="preserve"> </w:t>
      </w:r>
      <w:r>
        <w:t>1a,</w:t>
      </w:r>
      <w:r>
        <w:rPr>
          <w:spacing w:val="-6"/>
        </w:rPr>
        <w:t xml:space="preserve"> </w:t>
      </w:r>
      <w:r>
        <w:rPr>
          <w:spacing w:val="-1"/>
        </w:rPr>
        <w:t>1b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2)</w:t>
      </w:r>
    </w:p>
    <w:p w14:paraId="4E0557B7" w14:textId="77777777" w:rsidR="00F20CE2" w:rsidRDefault="00F20CE2">
      <w:pPr>
        <w:spacing w:before="8"/>
        <w:rPr>
          <w:rFonts w:ascii="Century Gothic" w:eastAsia="Century Gothic" w:hAnsi="Century Gothic" w:cs="Century Gothic"/>
          <w:b/>
          <w:bCs/>
          <w:sz w:val="14"/>
          <w:szCs w:val="14"/>
        </w:rPr>
      </w:pPr>
    </w:p>
    <w:p w14:paraId="4E0557B8" w14:textId="77777777" w:rsidR="00F20CE2" w:rsidRDefault="003E30F1">
      <w:pPr>
        <w:pStyle w:val="BodyText"/>
        <w:spacing w:before="62"/>
        <w:ind w:right="126"/>
      </w:pP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expected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delivered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rFonts w:cs="Century Gothic"/>
          <w:spacing w:val="-1"/>
        </w:rPr>
        <w:t>River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Murray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‘whole</w:t>
      </w:r>
      <w:r>
        <w:rPr>
          <w:rFonts w:cs="Century Gothic"/>
          <w:spacing w:val="-4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system’</w:t>
      </w:r>
      <w:r>
        <w:rPr>
          <w:rFonts w:cs="Century Gothic"/>
          <w:spacing w:val="-4"/>
        </w:rPr>
        <w:t xml:space="preserve"> </w:t>
      </w:r>
      <w:r>
        <w:t>flows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2017</w:t>
      </w:r>
      <w:r>
        <w:rPr>
          <w:rFonts w:cs="Century Gothic"/>
          <w:spacing w:val="-1"/>
        </w:rPr>
        <w:t>–</w:t>
      </w:r>
      <w:r>
        <w:rPr>
          <w:spacing w:val="-1"/>
        </w:rPr>
        <w:t>18.</w:t>
      </w:r>
      <w:r>
        <w:rPr>
          <w:spacing w:val="-7"/>
        </w:rPr>
        <w:t xml:space="preserve"> </w:t>
      </w:r>
      <w:r>
        <w:t>Similar</w:t>
      </w:r>
      <w:r>
        <w:rPr>
          <w:spacing w:val="50"/>
          <w:w w:val="9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approach</w:t>
      </w:r>
      <w:r>
        <w:rPr>
          <w:spacing w:val="-6"/>
        </w:rPr>
        <w:t xml:space="preserve"> </w:t>
      </w:r>
      <w:r>
        <w:rPr>
          <w:spacing w:val="-1"/>
        </w:rPr>
        <w:t>followed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2016</w:t>
      </w:r>
      <w:r>
        <w:rPr>
          <w:rFonts w:cs="Century Gothic"/>
        </w:rPr>
        <w:t>–</w:t>
      </w:r>
      <w:r>
        <w:t>17,</w:t>
      </w:r>
      <w:r>
        <w:rPr>
          <w:spacing w:val="-9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guided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natural</w:t>
      </w:r>
      <w:r>
        <w:rPr>
          <w:spacing w:val="-6"/>
        </w:rPr>
        <w:t xml:space="preserve"> </w:t>
      </w:r>
      <w:r>
        <w:t>hydrological</w:t>
      </w:r>
      <w:r>
        <w:rPr>
          <w:spacing w:val="-7"/>
        </w:rPr>
        <w:t xml:space="preserve"> </w:t>
      </w:r>
      <w:r>
        <w:t>triggers</w:t>
      </w:r>
      <w:r>
        <w:rPr>
          <w:spacing w:val="-5"/>
        </w:rPr>
        <w:t xml:space="preserve"> </w:t>
      </w:r>
      <w:r>
        <w:rPr>
          <w:spacing w:val="-1"/>
        </w:rPr>
        <w:t>(rainfall</w:t>
      </w:r>
      <w:r>
        <w:rPr>
          <w:spacing w:val="-6"/>
        </w:rPr>
        <w:t xml:space="preserve"> </w:t>
      </w:r>
      <w:r>
        <w:t>and</w:t>
      </w:r>
      <w:r>
        <w:rPr>
          <w:spacing w:val="84"/>
          <w:w w:val="99"/>
        </w:rPr>
        <w:t xml:space="preserve"> </w:t>
      </w:r>
      <w:r>
        <w:t>inflows)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order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reinstate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portion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entire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regime</w:t>
      </w:r>
      <w:r>
        <w:rPr>
          <w:spacing w:val="-7"/>
        </w:rPr>
        <w:t xml:space="preserve"> </w:t>
      </w:r>
      <w:r>
        <w:t>throughout</w:t>
      </w:r>
      <w:r>
        <w:rPr>
          <w:spacing w:val="-3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year.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The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‘whole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-4"/>
        </w:rPr>
        <w:t xml:space="preserve"> </w:t>
      </w:r>
      <w:r>
        <w:rPr>
          <w:rFonts w:cs="Century Gothic"/>
        </w:rPr>
        <w:t>system’</w:t>
      </w:r>
      <w:r>
        <w:rPr>
          <w:rFonts w:cs="Century Gothic"/>
          <w:spacing w:val="42"/>
          <w:w w:val="99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scalable</w:t>
      </w:r>
      <w:r>
        <w:rPr>
          <w:spacing w:val="-7"/>
        </w:rPr>
        <w:t xml:space="preserve"> </w:t>
      </w:r>
      <w:r>
        <w:rPr>
          <w:spacing w:val="-1"/>
        </w:rPr>
        <w:t>so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responsive</w:t>
      </w:r>
      <w:r>
        <w:t xml:space="preserve"> to</w:t>
      </w:r>
      <w:r>
        <w:rPr>
          <w:spacing w:val="-7"/>
        </w:rPr>
        <w:t xml:space="preserve"> </w:t>
      </w:r>
      <w:r>
        <w:rPr>
          <w:spacing w:val="-1"/>
        </w:rPr>
        <w:t>seasonal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operational</w:t>
      </w:r>
      <w:r>
        <w:rPr>
          <w:spacing w:val="59"/>
          <w:w w:val="99"/>
        </w:rPr>
        <w:t xml:space="preserve"> </w:t>
      </w:r>
      <w:r>
        <w:t>conditions,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scale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hydrological</w:t>
      </w:r>
      <w:r>
        <w:rPr>
          <w:spacing w:val="-8"/>
        </w:rPr>
        <w:t xml:space="preserve"> </w:t>
      </w:r>
      <w:r>
        <w:rPr>
          <w:spacing w:val="-1"/>
        </w:rPr>
        <w:t>cues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availability.</w:t>
      </w:r>
    </w:p>
    <w:p w14:paraId="4E0557B9" w14:textId="77777777" w:rsidR="00F20CE2" w:rsidRDefault="003E30F1">
      <w:pPr>
        <w:pStyle w:val="BodyText"/>
        <w:spacing w:before="119"/>
        <w:ind w:right="263"/>
      </w:pPr>
      <w:r>
        <w:rPr>
          <w:spacing w:val="-1"/>
        </w:rPr>
        <w:t>This</w:t>
      </w:r>
      <w:r>
        <w:rPr>
          <w:spacing w:val="-8"/>
        </w:rPr>
        <w:t xml:space="preserve"> </w:t>
      </w:r>
      <w:r>
        <w:t>means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rPr>
          <w:spacing w:val="-1"/>
        </w:rPr>
        <w:t>conditions</w:t>
      </w:r>
      <w:r>
        <w:rPr>
          <w:spacing w:val="-4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1"/>
        </w:rPr>
        <w:t>wet,</w:t>
      </w:r>
      <w:r>
        <w:rPr>
          <w:spacing w:val="-9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used</w:t>
      </w:r>
      <w:r>
        <w:rPr>
          <w:spacing w:val="-7"/>
        </w:rPr>
        <w:t xml:space="preserve"> </w:t>
      </w:r>
      <w:r>
        <w:rPr>
          <w:spacing w:val="1"/>
        </w:rPr>
        <w:t>for</w:t>
      </w:r>
      <w:r>
        <w:rPr>
          <w:spacing w:val="-7"/>
        </w:rPr>
        <w:t xml:space="preserve"> </w:t>
      </w:r>
      <w:r>
        <w:t>modest</w:t>
      </w:r>
      <w:r>
        <w:rPr>
          <w:spacing w:val="-5"/>
        </w:rPr>
        <w:t xml:space="preserve"> </w:t>
      </w:r>
      <w:r>
        <w:t>floodplain</w:t>
      </w:r>
      <w:r>
        <w:rPr>
          <w:spacing w:val="-6"/>
        </w:rPr>
        <w:t xml:space="preserve"> </w:t>
      </w:r>
      <w:r>
        <w:t>watering</w:t>
      </w:r>
      <w:r>
        <w:rPr>
          <w:spacing w:val="38"/>
          <w:w w:val="99"/>
        </w:rPr>
        <w:t xml:space="preserve"> </w:t>
      </w:r>
      <w:r>
        <w:t>events</w:t>
      </w:r>
      <w:r>
        <w:rPr>
          <w:spacing w:val="-5"/>
        </w:rPr>
        <w:t xml:space="preserve"> </w:t>
      </w:r>
      <w:r>
        <w:rPr>
          <w:spacing w:val="-1"/>
        </w:rPr>
        <w:t>(limited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rPr>
          <w:spacing w:val="1"/>
        </w:rPr>
        <w:t>o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rPr>
          <w:spacing w:val="-1"/>
        </w:rPr>
        <w:t>rates</w:t>
      </w:r>
      <w:r>
        <w:rPr>
          <w:spacing w:val="-8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avoid</w:t>
      </w:r>
      <w:r>
        <w:rPr>
          <w:spacing w:val="-7"/>
        </w:rPr>
        <w:t xml:space="preserve"> </w:t>
      </w:r>
      <w:r>
        <w:rPr>
          <w:spacing w:val="-1"/>
        </w:rPr>
        <w:t>adverse</w:t>
      </w:r>
      <w:r>
        <w:rPr>
          <w:spacing w:val="-6"/>
        </w:rPr>
        <w:t xml:space="preserve"> </w:t>
      </w:r>
      <w:r>
        <w:rPr>
          <w:spacing w:val="-1"/>
        </w:rPr>
        <w:t>third</w:t>
      </w:r>
      <w:r>
        <w:rPr>
          <w:spacing w:val="-7"/>
        </w:rPr>
        <w:t xml:space="preserve"> </w:t>
      </w:r>
      <w:r>
        <w:t>party</w:t>
      </w:r>
      <w:r>
        <w:rPr>
          <w:spacing w:val="-7"/>
        </w:rPr>
        <w:t xml:space="preserve"> </w:t>
      </w:r>
      <w:r>
        <w:t>impacts)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outcomes</w:t>
      </w:r>
      <w:r>
        <w:rPr>
          <w:spacing w:val="-5"/>
        </w:rPr>
        <w:t xml:space="preserve"> </w:t>
      </w:r>
      <w:r>
        <w:rPr>
          <w:spacing w:val="-1"/>
        </w:rPr>
        <w:t>such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floodplain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82"/>
          <w:w w:val="99"/>
        </w:rPr>
        <w:t xml:space="preserve"> </w:t>
      </w:r>
      <w:r>
        <w:t>breeding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recruitment,</w:t>
      </w:r>
      <w:r>
        <w:rPr>
          <w:spacing w:val="-10"/>
        </w:rPr>
        <w:t xml:space="preserve"> </w:t>
      </w:r>
      <w:r>
        <w:rPr>
          <w:spacing w:val="-1"/>
        </w:rPr>
        <w:t>full</w:t>
      </w:r>
      <w:r>
        <w:rPr>
          <w:spacing w:val="-7"/>
        </w:rPr>
        <w:t xml:space="preserve"> </w:t>
      </w:r>
      <w:r>
        <w:rPr>
          <w:spacing w:val="-1"/>
        </w:rPr>
        <w:t>reproductive</w:t>
      </w:r>
      <w:r>
        <w:rPr>
          <w:spacing w:val="-5"/>
        </w:rPr>
        <w:t xml:space="preserve"> </w:t>
      </w:r>
      <w:r>
        <w:rPr>
          <w:spacing w:val="-1"/>
        </w:rPr>
        <w:t>cycles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important</w:t>
      </w:r>
      <w:r>
        <w:rPr>
          <w:spacing w:val="-7"/>
        </w:rPr>
        <w:t xml:space="preserve"> </w:t>
      </w:r>
      <w:r>
        <w:rPr>
          <w:spacing w:val="-1"/>
        </w:rPr>
        <w:t>floodplain</w:t>
      </w:r>
      <w:r>
        <w:rPr>
          <w:spacing w:val="-5"/>
        </w:rPr>
        <w:t xml:space="preserve"> </w:t>
      </w:r>
      <w:r>
        <w:t>vegetation</w:t>
      </w:r>
      <w:r>
        <w:rPr>
          <w:spacing w:val="-7"/>
        </w:rPr>
        <w:t xml:space="preserve"> </w:t>
      </w:r>
      <w:r>
        <w:t>species,</w:t>
      </w:r>
      <w:r>
        <w:rPr>
          <w:spacing w:val="-10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w w:val="99"/>
        </w:rPr>
        <w:t xml:space="preserve"> </w:t>
      </w:r>
      <w:r>
        <w:rPr>
          <w:spacing w:val="71"/>
          <w:w w:val="99"/>
        </w:rPr>
        <w:t xml:space="preserve"> </w:t>
      </w:r>
      <w:r>
        <w:t>Moira</w:t>
      </w:r>
      <w:r>
        <w:rPr>
          <w:spacing w:val="-8"/>
        </w:rPr>
        <w:t xml:space="preserve"> </w:t>
      </w:r>
      <w:r>
        <w:t>grass,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completion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waterbird</w:t>
      </w:r>
      <w:r>
        <w:rPr>
          <w:spacing w:val="-8"/>
        </w:rPr>
        <w:t xml:space="preserve"> </w:t>
      </w:r>
      <w:r>
        <w:rPr>
          <w:spacing w:val="-1"/>
        </w:rPr>
        <w:t>breeding</w:t>
      </w:r>
      <w:r>
        <w:rPr>
          <w:spacing w:val="-9"/>
        </w:rPr>
        <w:t xml:space="preserve"> </w:t>
      </w:r>
      <w:r>
        <w:t>events.</w:t>
      </w:r>
      <w:r>
        <w:rPr>
          <w:spacing w:val="-4"/>
        </w:rPr>
        <w:t xml:space="preserve"> </w:t>
      </w:r>
      <w:r>
        <w:rPr>
          <w:spacing w:val="-1"/>
        </w:rPr>
        <w:t>Floodplain</w:t>
      </w:r>
      <w:r>
        <w:rPr>
          <w:spacing w:val="-7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t>promote</w:t>
      </w:r>
      <w:r>
        <w:rPr>
          <w:spacing w:val="52"/>
          <w:w w:val="99"/>
        </w:rPr>
        <w:t xml:space="preserve"> </w:t>
      </w:r>
      <w:r>
        <w:rPr>
          <w:spacing w:val="-1"/>
        </w:rPr>
        <w:t>productivity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nutrient</w:t>
      </w:r>
      <w:r>
        <w:rPr>
          <w:spacing w:val="-8"/>
        </w:rPr>
        <w:t xml:space="preserve"> </w:t>
      </w:r>
      <w:r>
        <w:rPr>
          <w:spacing w:val="-1"/>
        </w:rPr>
        <w:t>cycling</w:t>
      </w:r>
      <w:r>
        <w:rPr>
          <w:spacing w:val="-8"/>
        </w:rPr>
        <w:t xml:space="preserve"> </w:t>
      </w:r>
      <w:r>
        <w:t>processes.</w:t>
      </w:r>
      <w:r>
        <w:rPr>
          <w:spacing w:val="-9"/>
        </w:rPr>
        <w:t xml:space="preserve"> </w:t>
      </w:r>
      <w:r>
        <w:rPr>
          <w:spacing w:val="1"/>
        </w:rPr>
        <w:t>If</w:t>
      </w:r>
      <w:r>
        <w:rPr>
          <w:spacing w:val="-8"/>
        </w:rPr>
        <w:t xml:space="preserve"> </w:t>
      </w:r>
      <w:r>
        <w:t>conditions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dry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inflow</w:t>
      </w:r>
      <w:r>
        <w:rPr>
          <w:spacing w:val="-7"/>
        </w:rPr>
        <w:t xml:space="preserve"> </w:t>
      </w:r>
      <w:r>
        <w:t>triggers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small,</w:t>
      </w:r>
      <w:r>
        <w:rPr>
          <w:spacing w:val="-10"/>
        </w:rPr>
        <w:t xml:space="preserve"> </w:t>
      </w:r>
      <w:r>
        <w:t>environmental</w:t>
      </w:r>
      <w:r>
        <w:rPr>
          <w:spacing w:val="62"/>
          <w:w w:val="99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focused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in-stream</w:t>
      </w:r>
      <w:r>
        <w:rPr>
          <w:spacing w:val="-8"/>
        </w:rPr>
        <w:t xml:space="preserve"> </w:t>
      </w:r>
      <w:r>
        <w:t>watering,</w:t>
      </w:r>
      <w:r>
        <w:rPr>
          <w:spacing w:val="-10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in-channel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7"/>
        </w:rPr>
        <w:t xml:space="preserve"> </w:t>
      </w:r>
      <w:r>
        <w:rPr>
          <w:spacing w:val="-1"/>
        </w:rPr>
        <w:t>variability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periodic</w:t>
      </w:r>
      <w:r>
        <w:rPr>
          <w:spacing w:val="-7"/>
        </w:rPr>
        <w:t xml:space="preserve"> </w:t>
      </w:r>
      <w:r>
        <w:rPr>
          <w:spacing w:val="-1"/>
        </w:rPr>
        <w:t>connectivity</w:t>
      </w:r>
      <w:r>
        <w:rPr>
          <w:spacing w:val="80"/>
          <w:w w:val="9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low-lying</w:t>
      </w:r>
      <w:r>
        <w:rPr>
          <w:spacing w:val="-8"/>
        </w:rPr>
        <w:t xml:space="preserve"> </w:t>
      </w:r>
      <w:r>
        <w:rPr>
          <w:spacing w:val="-1"/>
        </w:rPr>
        <w:t>anabranches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wetlands</w:t>
      </w:r>
      <w:r>
        <w:rPr>
          <w:spacing w:val="-9"/>
        </w:rPr>
        <w:t xml:space="preserve"> </w:t>
      </w:r>
      <w:r>
        <w:rPr>
          <w:spacing w:val="-1"/>
        </w:rPr>
        <w:t>(to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t>habitat,</w:t>
      </w:r>
      <w:r>
        <w:rPr>
          <w:spacing w:val="-10"/>
        </w:rPr>
        <w:t xml:space="preserve"> </w:t>
      </w:r>
      <w:r>
        <w:t>movement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condition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riparian</w:t>
      </w:r>
      <w:r>
        <w:rPr>
          <w:spacing w:val="87"/>
          <w:w w:val="9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wetland</w:t>
      </w:r>
      <w:r>
        <w:rPr>
          <w:spacing w:val="-11"/>
        </w:rPr>
        <w:t xml:space="preserve"> </w:t>
      </w:r>
      <w:r>
        <w:rPr>
          <w:spacing w:val="-1"/>
        </w:rPr>
        <w:t>floodplain</w:t>
      </w:r>
      <w:r>
        <w:rPr>
          <w:spacing w:val="-10"/>
        </w:rPr>
        <w:t xml:space="preserve"> </w:t>
      </w:r>
      <w:r>
        <w:t>vegetation,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ecological</w:t>
      </w:r>
      <w:r>
        <w:rPr>
          <w:spacing w:val="-11"/>
        </w:rPr>
        <w:t xml:space="preserve"> </w:t>
      </w:r>
      <w:r>
        <w:rPr>
          <w:spacing w:val="-1"/>
        </w:rPr>
        <w:t>productivity).</w:t>
      </w:r>
    </w:p>
    <w:p w14:paraId="4E0557BA" w14:textId="77777777" w:rsidR="00F20CE2" w:rsidRDefault="003E30F1">
      <w:pPr>
        <w:pStyle w:val="BodyText"/>
        <w:spacing w:before="119"/>
        <w:ind w:right="101"/>
      </w:pPr>
      <w:r>
        <w:rPr>
          <w:spacing w:val="-1"/>
        </w:rPr>
        <w:t>Following</w:t>
      </w:r>
      <w:r>
        <w:rPr>
          <w:spacing w:val="-7"/>
        </w:rPr>
        <w:t xml:space="preserve"> </w:t>
      </w:r>
      <w:r>
        <w:t>natural</w:t>
      </w:r>
      <w:r>
        <w:rPr>
          <w:spacing w:val="-6"/>
        </w:rPr>
        <w:t xml:space="preserve"> </w:t>
      </w:r>
      <w:r>
        <w:rPr>
          <w:spacing w:val="-1"/>
        </w:rPr>
        <w:t>cues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see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6"/>
        </w:rPr>
        <w:t xml:space="preserve"> </w:t>
      </w:r>
      <w:r>
        <w:rPr>
          <w:spacing w:val="-1"/>
        </w:rPr>
        <w:t>most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year.</w:t>
      </w:r>
      <w:r>
        <w:rPr>
          <w:spacing w:val="-3"/>
        </w:rPr>
        <w:t xml:space="preserve"> </w:t>
      </w:r>
      <w:r>
        <w:t>Maintaining</w:t>
      </w:r>
      <w:r>
        <w:rPr>
          <w:spacing w:val="-7"/>
        </w:rPr>
        <w:t xml:space="preserve"> </w:t>
      </w:r>
      <w:r>
        <w:rPr>
          <w:spacing w:val="-1"/>
        </w:rPr>
        <w:t>year-round</w:t>
      </w:r>
      <w:r>
        <w:rPr>
          <w:spacing w:val="73"/>
          <w:w w:val="99"/>
        </w:rPr>
        <w:t xml:space="preserve"> </w:t>
      </w:r>
      <w:r>
        <w:rPr>
          <w:spacing w:val="-1"/>
        </w:rPr>
        <w:t>variable</w:t>
      </w:r>
      <w:r>
        <w:rPr>
          <w:spacing w:val="-7"/>
        </w:rPr>
        <w:t xml:space="preserve"> </w:t>
      </w:r>
      <w:r>
        <w:rPr>
          <w:spacing w:val="-1"/>
        </w:rPr>
        <w:t>base</w:t>
      </w:r>
      <w:r>
        <w:rPr>
          <w:spacing w:val="-7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providing</w:t>
      </w:r>
      <w:r>
        <w:rPr>
          <w:spacing w:val="-7"/>
        </w:rPr>
        <w:t xml:space="preserve"> </w:t>
      </w:r>
      <w:r>
        <w:rPr>
          <w:spacing w:val="-1"/>
        </w:rPr>
        <w:t>habitat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food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native</w:t>
      </w:r>
      <w:r>
        <w:rPr>
          <w:spacing w:val="-6"/>
        </w:rPr>
        <w:t xml:space="preserve"> </w:t>
      </w:r>
      <w:r>
        <w:rPr>
          <w:spacing w:val="-1"/>
        </w:rPr>
        <w:t>fish.</w:t>
      </w:r>
    </w:p>
    <w:p w14:paraId="4E0557BB" w14:textId="77777777" w:rsidR="00F20CE2" w:rsidRDefault="003E30F1">
      <w:pPr>
        <w:pStyle w:val="BodyText"/>
        <w:spacing w:before="119"/>
        <w:ind w:right="226"/>
      </w:pPr>
      <w:r>
        <w:t>Environmental</w:t>
      </w:r>
      <w:r>
        <w:rPr>
          <w:spacing w:val="-6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moving</w:t>
      </w:r>
      <w:r>
        <w:rPr>
          <w:spacing w:val="-7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able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used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rPr>
          <w:spacing w:val="1"/>
        </w:rPr>
        <w:t>actions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56"/>
          <w:w w:val="99"/>
        </w:rPr>
        <w:t xml:space="preserve"> </w:t>
      </w:r>
      <w:r>
        <w:rPr>
          <w:spacing w:val="-1"/>
        </w:rPr>
        <w:t>considered</w:t>
      </w:r>
      <w:r>
        <w:rPr>
          <w:spacing w:val="-7"/>
        </w:rPr>
        <w:t xml:space="preserve"> </w:t>
      </w:r>
      <w:r>
        <w:rPr>
          <w:spacing w:val="-1"/>
        </w:rPr>
        <w:t>seasonally</w:t>
      </w:r>
      <w:r>
        <w:rPr>
          <w:spacing w:val="-9"/>
        </w:rPr>
        <w:t xml:space="preserve"> </w:t>
      </w:r>
      <w:r>
        <w:t>appropriate,</w:t>
      </w:r>
      <w:r>
        <w:rPr>
          <w:spacing w:val="-10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rPr>
          <w:spacing w:val="1"/>
        </w:rPr>
        <w:t>as</w:t>
      </w:r>
      <w:r>
        <w:rPr>
          <w:spacing w:val="-8"/>
        </w:rPr>
        <w:t xml:space="preserve"> </w:t>
      </w:r>
      <w:r>
        <w:t>weir</w:t>
      </w:r>
      <w:r>
        <w:rPr>
          <w:spacing w:val="-8"/>
        </w:rPr>
        <w:t xml:space="preserve"> </w:t>
      </w:r>
      <w:r>
        <w:rPr>
          <w:spacing w:val="-1"/>
        </w:rPr>
        <w:t>pool</w:t>
      </w:r>
      <w:r>
        <w:rPr>
          <w:spacing w:val="-7"/>
        </w:rPr>
        <w:t xml:space="preserve"> </w:t>
      </w:r>
      <w:r>
        <w:rPr>
          <w:spacing w:val="-1"/>
        </w:rPr>
        <w:t>raising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drawdown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off-channel</w:t>
      </w:r>
      <w:r>
        <w:rPr>
          <w:spacing w:val="90"/>
          <w:w w:val="99"/>
        </w:rPr>
        <w:t xml:space="preserve"> </w:t>
      </w:r>
      <w:r>
        <w:t>wetland</w:t>
      </w:r>
      <w:r>
        <w:rPr>
          <w:spacing w:val="-7"/>
        </w:rPr>
        <w:t xml:space="preserve"> </w:t>
      </w:r>
      <w:r>
        <w:t>sites.</w:t>
      </w:r>
      <w:r>
        <w:rPr>
          <w:spacing w:val="-8"/>
        </w:rPr>
        <w:t xml:space="preserve"> </w:t>
      </w:r>
      <w:r>
        <w:rPr>
          <w:rFonts w:cs="Century Gothic"/>
          <w:spacing w:val="-1"/>
        </w:rPr>
        <w:t>River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Murray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‘whole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system’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flows</w:t>
      </w:r>
      <w:r>
        <w:rPr>
          <w:rFonts w:cs="Century Gothic"/>
          <w:spacing w:val="-3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planned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co-ordinated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watering</w:t>
      </w:r>
      <w:r>
        <w:rPr>
          <w:spacing w:val="38"/>
          <w:w w:val="99"/>
        </w:rPr>
        <w:t xml:space="preserve"> </w:t>
      </w:r>
      <w:r>
        <w:t>actions</w:t>
      </w:r>
      <w:r>
        <w:rPr>
          <w:spacing w:val="-10"/>
        </w:rPr>
        <w:t xml:space="preserve"> </w:t>
      </w:r>
      <w:r>
        <w:rPr>
          <w:spacing w:val="-1"/>
        </w:rPr>
        <w:t>occurring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Edward-Wakool,</w:t>
      </w:r>
      <w:r>
        <w:rPr>
          <w:spacing w:val="-10"/>
        </w:rPr>
        <w:t xml:space="preserve"> </w:t>
      </w:r>
      <w:r>
        <w:t>Goulburn,</w:t>
      </w:r>
      <w:r>
        <w:rPr>
          <w:spacing w:val="-10"/>
        </w:rPr>
        <w:t xml:space="preserve"> </w:t>
      </w:r>
      <w:r>
        <w:t>Murrumbidgee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lower</w:t>
      </w:r>
      <w:r>
        <w:rPr>
          <w:spacing w:val="-10"/>
        </w:rPr>
        <w:t xml:space="preserve"> </w:t>
      </w:r>
      <w:r>
        <w:t>Darling</w:t>
      </w:r>
      <w:r>
        <w:rPr>
          <w:spacing w:val="-9"/>
        </w:rPr>
        <w:t xml:space="preserve"> </w:t>
      </w:r>
      <w:r>
        <w:t>catchments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target</w:t>
      </w:r>
      <w:r>
        <w:rPr>
          <w:spacing w:val="34"/>
          <w:w w:val="99"/>
        </w:rPr>
        <w:t xml:space="preserve"> </w:t>
      </w:r>
      <w:r>
        <w:t>system-wide</w:t>
      </w:r>
      <w:r>
        <w:rPr>
          <w:spacing w:val="-18"/>
        </w:rPr>
        <w:t xml:space="preserve"> </w:t>
      </w:r>
      <w:r>
        <w:t>environmental</w:t>
      </w:r>
      <w:r>
        <w:rPr>
          <w:spacing w:val="-18"/>
        </w:rPr>
        <w:t xml:space="preserve"> </w:t>
      </w:r>
      <w:r>
        <w:rPr>
          <w:spacing w:val="-1"/>
        </w:rPr>
        <w:t>benefits.</w:t>
      </w:r>
    </w:p>
    <w:p w14:paraId="4E0557BC" w14:textId="77777777" w:rsidR="00F20CE2" w:rsidRDefault="00F20CE2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4E0557BD" w14:textId="77777777" w:rsidR="00F20CE2" w:rsidRDefault="003E30F1">
      <w:pPr>
        <w:pStyle w:val="Heading3"/>
        <w:rPr>
          <w:b w:val="0"/>
          <w:bCs w:val="0"/>
        </w:rPr>
      </w:pPr>
      <w:r>
        <w:rPr>
          <w:spacing w:val="-1"/>
        </w:rPr>
        <w:t>Edward-Wakool</w:t>
      </w:r>
      <w:r>
        <w:rPr>
          <w:spacing w:val="-8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8"/>
        </w:rPr>
        <w:t xml:space="preserve"> </w:t>
      </w:r>
      <w:r>
        <w:rPr>
          <w:spacing w:val="-1"/>
        </w:rPr>
        <w:t>(Table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rPr>
          <w:spacing w:val="-1"/>
        </w:rPr>
        <w:t>options</w:t>
      </w:r>
      <w:r>
        <w:rPr>
          <w:spacing w:val="-5"/>
        </w:rPr>
        <w:t xml:space="preserve"> </w:t>
      </w:r>
      <w:r>
        <w:t>3a</w:t>
      </w:r>
      <w:r>
        <w:rPr>
          <w:spacing w:val="-6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6"/>
        </w:rPr>
        <w:t xml:space="preserve"> </w:t>
      </w:r>
      <w:r>
        <w:rPr>
          <w:spacing w:val="-2"/>
        </w:rPr>
        <w:t>3c)</w:t>
      </w:r>
    </w:p>
    <w:p w14:paraId="4E0557BE" w14:textId="77777777" w:rsidR="00F20CE2" w:rsidRDefault="003E30F1">
      <w:pPr>
        <w:pStyle w:val="BodyText"/>
        <w:spacing w:before="179"/>
        <w:ind w:right="261"/>
      </w:pPr>
      <w:r>
        <w:rPr>
          <w:i/>
        </w:rPr>
        <w:t>Permanent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Waterways:</w:t>
      </w:r>
      <w:r>
        <w:rPr>
          <w:i/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purpose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t>events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maintain</w:t>
      </w:r>
      <w:r>
        <w:rPr>
          <w:spacing w:val="-8"/>
        </w:rPr>
        <w:t xml:space="preserve"> </w:t>
      </w:r>
      <w:r>
        <w:t>in-stream</w:t>
      </w:r>
      <w:r>
        <w:rPr>
          <w:spacing w:val="-8"/>
        </w:rPr>
        <w:t xml:space="preserve"> </w:t>
      </w:r>
      <w:r>
        <w:rPr>
          <w:spacing w:val="-1"/>
        </w:rPr>
        <w:t>habitat,</w:t>
      </w:r>
      <w:r>
        <w:rPr>
          <w:spacing w:val="-10"/>
        </w:rPr>
        <w:t xml:space="preserve"> </w:t>
      </w:r>
      <w:r>
        <w:t>particularly</w:t>
      </w:r>
      <w:r>
        <w:rPr>
          <w:spacing w:val="70"/>
          <w:w w:val="99"/>
        </w:rPr>
        <w:t xml:space="preserve"> </w:t>
      </w:r>
      <w:r>
        <w:rPr>
          <w:spacing w:val="-1"/>
        </w:rPr>
        <w:t>aquatic</w:t>
      </w:r>
      <w:r>
        <w:rPr>
          <w:spacing w:val="-7"/>
        </w:rPr>
        <w:t xml:space="preserve"> </w:t>
      </w:r>
      <w:r>
        <w:rPr>
          <w:spacing w:val="-1"/>
        </w:rPr>
        <w:t>vegetation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t>supporting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various</w:t>
      </w:r>
      <w:r>
        <w:rPr>
          <w:spacing w:val="-7"/>
        </w:rPr>
        <w:t xml:space="preserve"> </w:t>
      </w:r>
      <w:r>
        <w:t>life</w:t>
      </w:r>
      <w:r>
        <w:rPr>
          <w:spacing w:val="-7"/>
        </w:rPr>
        <w:t xml:space="preserve"> </w:t>
      </w:r>
      <w:r>
        <w:t>stages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fish.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t>is</w:t>
      </w:r>
      <w:r>
        <w:rPr>
          <w:spacing w:val="51"/>
          <w:w w:val="99"/>
        </w:rPr>
        <w:t xml:space="preserve"> </w:t>
      </w:r>
      <w:r>
        <w:rPr>
          <w:spacing w:val="-1"/>
        </w:rPr>
        <w:t>most</w:t>
      </w:r>
      <w:r>
        <w:rPr>
          <w:spacing w:val="-4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contribute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in-channel</w:t>
      </w:r>
      <w:r>
        <w:rPr>
          <w:spacing w:val="-4"/>
        </w:rPr>
        <w:t xml:space="preserve"> </w:t>
      </w:r>
      <w:r>
        <w:rPr>
          <w:spacing w:val="-1"/>
        </w:rPr>
        <w:t>base</w:t>
      </w:r>
      <w:r>
        <w:rPr>
          <w:spacing w:val="-6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freshes.</w:t>
      </w:r>
      <w:r>
        <w:rPr>
          <w:spacing w:val="-8"/>
        </w:rPr>
        <w:t xml:space="preserve"> </w:t>
      </w:r>
      <w:r>
        <w:rPr>
          <w:spacing w:val="3"/>
        </w:rPr>
        <w:t>It</w:t>
      </w:r>
      <w:r>
        <w:rPr>
          <w:spacing w:val="-4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rPr>
          <w:spacing w:val="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used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more</w:t>
      </w:r>
      <w:r>
        <w:rPr>
          <w:spacing w:val="70"/>
          <w:w w:val="99"/>
        </w:rPr>
        <w:t xml:space="preserve"> </w:t>
      </w:r>
      <w:r>
        <w:t>gradual</w:t>
      </w:r>
      <w:r>
        <w:rPr>
          <w:spacing w:val="-7"/>
        </w:rPr>
        <w:t xml:space="preserve"> </w:t>
      </w:r>
      <w:r>
        <w:rPr>
          <w:spacing w:val="-1"/>
        </w:rPr>
        <w:t>recession</w:t>
      </w:r>
      <w:r>
        <w:rPr>
          <w:spacing w:val="-6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periods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rPr>
          <w:spacing w:val="-7"/>
        </w:rPr>
        <w:t xml:space="preserve"> </w:t>
      </w:r>
      <w:r>
        <w:t>rain</w:t>
      </w:r>
      <w:r>
        <w:rPr>
          <w:spacing w:val="-6"/>
        </w:rPr>
        <w:t xml:space="preserve"> </w:t>
      </w:r>
      <w:r>
        <w:t>rejection</w:t>
      </w:r>
      <w:r>
        <w:rPr>
          <w:spacing w:val="-6"/>
        </w:rPr>
        <w:t xml:space="preserve"> </w:t>
      </w:r>
      <w:r>
        <w:t>flows)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improve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quality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44"/>
          <w:w w:val="99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refuges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aquatic</w:t>
      </w:r>
      <w:r>
        <w:rPr>
          <w:spacing w:val="-5"/>
        </w:rPr>
        <w:t xml:space="preserve"> </w:t>
      </w:r>
      <w:r>
        <w:rPr>
          <w:spacing w:val="-1"/>
        </w:rPr>
        <w:t>plants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animals</w:t>
      </w:r>
      <w:r>
        <w:rPr>
          <w:spacing w:val="-7"/>
        </w:rPr>
        <w:t xml:space="preserve"> </w:t>
      </w:r>
      <w:r>
        <w:rPr>
          <w:spacing w:val="-1"/>
        </w:rPr>
        <w:t>if</w:t>
      </w:r>
      <w:r>
        <w:rPr>
          <w:spacing w:val="-6"/>
        </w:rPr>
        <w:t xml:space="preserve"> </w:t>
      </w:r>
      <w:r>
        <w:rPr>
          <w:spacing w:val="-1"/>
        </w:rPr>
        <w:t>required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feasible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do</w:t>
      </w:r>
      <w:r>
        <w:rPr>
          <w:spacing w:val="-7"/>
        </w:rPr>
        <w:t xml:space="preserve"> </w:t>
      </w:r>
      <w:r>
        <w:rPr>
          <w:spacing w:val="-1"/>
        </w:rPr>
        <w:t>so.</w:t>
      </w:r>
    </w:p>
    <w:p w14:paraId="4E0557BF" w14:textId="77777777" w:rsidR="00F20CE2" w:rsidRDefault="003E30F1">
      <w:pPr>
        <w:pStyle w:val="BodyText"/>
        <w:spacing w:before="119"/>
        <w:ind w:right="101"/>
      </w:pPr>
      <w:r>
        <w:rPr>
          <w:i/>
        </w:rPr>
        <w:t>Ephemeral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waterways</w:t>
      </w:r>
      <w:r>
        <w:rPr>
          <w:i/>
          <w:spacing w:val="-6"/>
        </w:rPr>
        <w:t xml:space="preserve"> </w:t>
      </w:r>
      <w:r>
        <w:rPr>
          <w:i/>
        </w:rPr>
        <w:t>and</w:t>
      </w:r>
      <w:r>
        <w:rPr>
          <w:i/>
          <w:spacing w:val="-5"/>
        </w:rPr>
        <w:t xml:space="preserve"> </w:t>
      </w:r>
      <w:r>
        <w:rPr>
          <w:i/>
        </w:rPr>
        <w:t>wetlands:</w:t>
      </w:r>
      <w:r>
        <w:rPr>
          <w:i/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purpose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events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maintain</w:t>
      </w:r>
      <w:r>
        <w:rPr>
          <w:spacing w:val="-7"/>
        </w:rPr>
        <w:t xml:space="preserve"> </w:t>
      </w:r>
      <w:r>
        <w:rPr>
          <w:spacing w:val="-1"/>
        </w:rPr>
        <w:t>ephemeral</w:t>
      </w:r>
      <w:r>
        <w:rPr>
          <w:spacing w:val="-7"/>
        </w:rPr>
        <w:t xml:space="preserve"> </w:t>
      </w:r>
      <w:r>
        <w:rPr>
          <w:spacing w:val="2"/>
        </w:rPr>
        <w:t>in-</w:t>
      </w:r>
      <w:r>
        <w:rPr>
          <w:spacing w:val="52"/>
          <w:w w:val="99"/>
        </w:rPr>
        <w:t xml:space="preserve"> </w:t>
      </w:r>
      <w:r>
        <w:t>stream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wetland</w:t>
      </w:r>
      <w:r>
        <w:rPr>
          <w:spacing w:val="-8"/>
        </w:rPr>
        <w:t xml:space="preserve"> </w:t>
      </w:r>
      <w:r>
        <w:rPr>
          <w:spacing w:val="-1"/>
        </w:rPr>
        <w:t>habitat,</w:t>
      </w:r>
      <w:r>
        <w:rPr>
          <w:spacing w:val="-10"/>
        </w:rPr>
        <w:t xml:space="preserve"> </w:t>
      </w:r>
      <w:r>
        <w:t>particularly</w:t>
      </w:r>
      <w:r>
        <w:rPr>
          <w:spacing w:val="-10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quality,</w:t>
      </w:r>
      <w:r>
        <w:rPr>
          <w:spacing w:val="-11"/>
        </w:rPr>
        <w:t xml:space="preserve"> </w:t>
      </w:r>
      <w:r>
        <w:rPr>
          <w:spacing w:val="-1"/>
        </w:rPr>
        <w:t>aquatic</w:t>
      </w:r>
      <w:r>
        <w:rPr>
          <w:spacing w:val="-7"/>
        </w:rPr>
        <w:t xml:space="preserve"> </w:t>
      </w:r>
      <w:r>
        <w:rPr>
          <w:spacing w:val="-1"/>
        </w:rPr>
        <w:t>vegetation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areas</w:t>
      </w:r>
      <w:r>
        <w:rPr>
          <w:spacing w:val="-8"/>
        </w:rPr>
        <w:t xml:space="preserve"> </w:t>
      </w:r>
      <w:r>
        <w:t>supporting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various</w:t>
      </w:r>
      <w:r>
        <w:rPr>
          <w:spacing w:val="69"/>
          <w:w w:val="99"/>
        </w:rPr>
        <w:t xml:space="preserve"> </w:t>
      </w:r>
      <w:r>
        <w:t>life</w:t>
      </w:r>
      <w:r>
        <w:rPr>
          <w:spacing w:val="-8"/>
        </w:rPr>
        <w:t xml:space="preserve"> </w:t>
      </w:r>
      <w:r>
        <w:t>stages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t>frogs,</w:t>
      </w:r>
      <w:r>
        <w:rPr>
          <w:spacing w:val="-8"/>
        </w:rPr>
        <w:t xml:space="preserve"> </w:t>
      </w:r>
      <w:r>
        <w:t>birds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aquatic</w:t>
      </w:r>
      <w:r>
        <w:rPr>
          <w:spacing w:val="-6"/>
        </w:rPr>
        <w:t xml:space="preserve"> </w:t>
      </w:r>
      <w:r>
        <w:rPr>
          <w:spacing w:val="-1"/>
        </w:rPr>
        <w:t>invertebrates.</w:t>
      </w:r>
    </w:p>
    <w:p w14:paraId="4E0557C0" w14:textId="77777777" w:rsidR="00F20CE2" w:rsidRDefault="003E30F1">
      <w:pPr>
        <w:pStyle w:val="BodyText"/>
        <w:spacing w:before="122"/>
        <w:ind w:right="101"/>
      </w:pPr>
      <w:r>
        <w:rPr>
          <w:i/>
          <w:spacing w:val="-1"/>
        </w:rPr>
        <w:t>Edward-Wakool</w:t>
      </w:r>
      <w:r>
        <w:rPr>
          <w:i/>
          <w:spacing w:val="-7"/>
        </w:rPr>
        <w:t xml:space="preserve"> </w:t>
      </w:r>
      <w:r>
        <w:rPr>
          <w:i/>
        </w:rPr>
        <w:t>forests:</w:t>
      </w:r>
      <w:r>
        <w:rPr>
          <w:i/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purpose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events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protect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rPr>
          <w:spacing w:val="-1"/>
        </w:rPr>
        <w:t>maintain</w:t>
      </w:r>
      <w:r>
        <w:rPr>
          <w:spacing w:val="-7"/>
        </w:rPr>
        <w:t xml:space="preserve"> </w:t>
      </w:r>
      <w:r>
        <w:rPr>
          <w:spacing w:val="-1"/>
        </w:rPr>
        <w:t>vegetation</w:t>
      </w:r>
      <w:r>
        <w:rPr>
          <w:spacing w:val="-7"/>
        </w:rPr>
        <w:t xml:space="preserve"> </w:t>
      </w:r>
      <w:r>
        <w:t>health</w:t>
      </w:r>
      <w:r>
        <w:rPr>
          <w:spacing w:val="88"/>
          <w:w w:val="9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contribute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hydrological</w:t>
      </w:r>
      <w:r>
        <w:rPr>
          <w:spacing w:val="-9"/>
        </w:rPr>
        <w:t xml:space="preserve"> </w:t>
      </w:r>
      <w:r>
        <w:rPr>
          <w:spacing w:val="-1"/>
        </w:rPr>
        <w:t>connectivity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nutrient/carbon</w:t>
      </w:r>
      <w:r>
        <w:rPr>
          <w:spacing w:val="-9"/>
        </w:rPr>
        <w:t xml:space="preserve"> </w:t>
      </w:r>
      <w:r>
        <w:rPr>
          <w:spacing w:val="-1"/>
        </w:rPr>
        <w:t>cycling</w:t>
      </w:r>
      <w:r>
        <w:rPr>
          <w:spacing w:val="-10"/>
        </w:rPr>
        <w:t xml:space="preserve"> </w:t>
      </w:r>
      <w:r>
        <w:t>processes.</w:t>
      </w:r>
    </w:p>
    <w:p w14:paraId="4E0557C1" w14:textId="77777777" w:rsidR="00F20CE2" w:rsidRDefault="00F20CE2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4E0557C2" w14:textId="77777777" w:rsidR="00F20CE2" w:rsidRDefault="003E30F1">
      <w:pPr>
        <w:pStyle w:val="Heading3"/>
        <w:rPr>
          <w:b w:val="0"/>
          <w:bCs w:val="0"/>
        </w:rPr>
      </w:pPr>
      <w:r>
        <w:rPr>
          <w:spacing w:val="-1"/>
        </w:rPr>
        <w:t>Gunbower</w:t>
      </w:r>
      <w:r>
        <w:rPr>
          <w:spacing w:val="-7"/>
        </w:rPr>
        <w:t xml:space="preserve"> </w:t>
      </w:r>
      <w:r>
        <w:t>Creek</w:t>
      </w:r>
      <w:r>
        <w:rPr>
          <w:spacing w:val="-6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9"/>
        </w:rPr>
        <w:t xml:space="preserve"> </w:t>
      </w:r>
      <w:r>
        <w:t>(Table</w:t>
      </w:r>
      <w:r>
        <w:rPr>
          <w:spacing w:val="-5"/>
        </w:rPr>
        <w:t xml:space="preserve"> </w:t>
      </w:r>
      <w:r>
        <w:t>4</w:t>
      </w:r>
      <w:r>
        <w:rPr>
          <w:spacing w:val="-6"/>
        </w:rPr>
        <w:t xml:space="preserve"> </w:t>
      </w:r>
      <w:r>
        <w:rPr>
          <w:spacing w:val="-1"/>
        </w:rPr>
        <w:t>option</w:t>
      </w:r>
      <w:r>
        <w:rPr>
          <w:spacing w:val="-5"/>
        </w:rPr>
        <w:t xml:space="preserve"> </w:t>
      </w:r>
      <w:r>
        <w:rPr>
          <w:spacing w:val="-1"/>
        </w:rPr>
        <w:t>4)</w:t>
      </w:r>
    </w:p>
    <w:p w14:paraId="4E0557C3" w14:textId="77777777" w:rsidR="00F20CE2" w:rsidRDefault="003E30F1">
      <w:pPr>
        <w:pStyle w:val="BodyText"/>
        <w:spacing w:before="179"/>
        <w:ind w:right="272"/>
      </w:pP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-1"/>
        </w:rPr>
        <w:t>contribute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year-round</w:t>
      </w:r>
      <w:r>
        <w:rPr>
          <w:spacing w:val="-4"/>
        </w:rPr>
        <w:t xml:space="preserve"> </w:t>
      </w:r>
      <w:r>
        <w:rPr>
          <w:spacing w:val="-1"/>
        </w:rPr>
        <w:t>variable</w:t>
      </w:r>
      <w:r>
        <w:rPr>
          <w:spacing w:val="-6"/>
        </w:rPr>
        <w:t xml:space="preserve"> </w:t>
      </w:r>
      <w:r>
        <w:rPr>
          <w:spacing w:val="-1"/>
        </w:rPr>
        <w:t>base</w:t>
      </w:r>
      <w:r>
        <w:rPr>
          <w:spacing w:val="-7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freshes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survival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87"/>
          <w:w w:val="99"/>
        </w:rPr>
        <w:t xml:space="preserve"> </w:t>
      </w:r>
      <w:r>
        <w:rPr>
          <w:spacing w:val="-1"/>
        </w:rPr>
        <w:t>juvenile</w:t>
      </w:r>
      <w:r>
        <w:rPr>
          <w:spacing w:val="-7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fish,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encourage</w:t>
      </w:r>
      <w:r>
        <w:rPr>
          <w:spacing w:val="-7"/>
        </w:rPr>
        <w:t xml:space="preserve"> </w:t>
      </w:r>
      <w:r>
        <w:t>movement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large-bodied</w:t>
      </w:r>
      <w:r>
        <w:rPr>
          <w:spacing w:val="-8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fish,</w:t>
      </w:r>
      <w:r>
        <w:rPr>
          <w:spacing w:val="-8"/>
        </w:rPr>
        <w:t xml:space="preserve"> </w:t>
      </w:r>
      <w:r>
        <w:rPr>
          <w:spacing w:val="-1"/>
        </w:rPr>
        <w:t>aquatic</w:t>
      </w:r>
      <w:r>
        <w:rPr>
          <w:spacing w:val="-8"/>
        </w:rPr>
        <w:t xml:space="preserve"> </w:t>
      </w:r>
      <w:r>
        <w:rPr>
          <w:spacing w:val="-1"/>
        </w:rPr>
        <w:t>invertebrates</w:t>
      </w:r>
      <w:r>
        <w:rPr>
          <w:spacing w:val="-8"/>
        </w:rPr>
        <w:t xml:space="preserve"> </w:t>
      </w:r>
      <w:r>
        <w:t>and,</w:t>
      </w:r>
      <w:r>
        <w:rPr>
          <w:spacing w:val="81"/>
          <w:w w:val="99"/>
        </w:rPr>
        <w:t xml:space="preserve"> </w:t>
      </w:r>
      <w:r>
        <w:rPr>
          <w:spacing w:val="-1"/>
        </w:rPr>
        <w:t>support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mobilisation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carbon</w:t>
      </w:r>
      <w:r>
        <w:rPr>
          <w:spacing w:val="-7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Gunbower</w:t>
      </w:r>
      <w:r>
        <w:rPr>
          <w:spacing w:val="-8"/>
        </w:rPr>
        <w:t xml:space="preserve"> </w:t>
      </w:r>
      <w:r>
        <w:t>Creek,</w:t>
      </w:r>
      <w:r>
        <w:rPr>
          <w:spacing w:val="-4"/>
        </w:rPr>
        <w:t xml:space="preserve"> </w:t>
      </w:r>
      <w:r>
        <w:t>Gunbower</w:t>
      </w:r>
      <w:r>
        <w:rPr>
          <w:spacing w:val="-8"/>
        </w:rPr>
        <w:t xml:space="preserve"> </w:t>
      </w:r>
      <w:r>
        <w:rPr>
          <w:spacing w:val="-1"/>
        </w:rPr>
        <w:t>Forest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Murray.</w:t>
      </w:r>
    </w:p>
    <w:p w14:paraId="4E0557C4" w14:textId="77777777" w:rsidR="00F20CE2" w:rsidRDefault="003E30F1">
      <w:pPr>
        <w:pStyle w:val="BodyText"/>
        <w:ind w:right="101"/>
      </w:pPr>
      <w:r>
        <w:rPr>
          <w:spacing w:val="-1"/>
        </w:rPr>
        <w:t>Consumptive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7"/>
        </w:rPr>
        <w:t xml:space="preserve"> </w:t>
      </w:r>
      <w:r>
        <w:rPr>
          <w:spacing w:val="-1"/>
        </w:rPr>
        <w:t>used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flows,</w:t>
      </w:r>
      <w:r>
        <w:rPr>
          <w:spacing w:val="-9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accounting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any</w:t>
      </w:r>
      <w:r>
        <w:rPr>
          <w:spacing w:val="69"/>
          <w:w w:val="99"/>
        </w:rPr>
        <w:t xml:space="preserve"> </w:t>
      </w:r>
      <w:r>
        <w:rPr>
          <w:spacing w:val="-1"/>
        </w:rPr>
        <w:t>losses</w:t>
      </w:r>
      <w:r>
        <w:rPr>
          <w:spacing w:val="-6"/>
        </w:rPr>
        <w:t xml:space="preserve"> </w:t>
      </w:r>
      <w:r>
        <w:t>associated</w:t>
      </w:r>
      <w:r>
        <w:rPr>
          <w:spacing w:val="-7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consumptive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rPr>
          <w:spacing w:val="-1"/>
        </w:rPr>
        <w:t>route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Gunbower</w:t>
      </w:r>
      <w:r>
        <w:rPr>
          <w:spacing w:val="-7"/>
        </w:rPr>
        <w:t xml:space="preserve"> </w:t>
      </w:r>
      <w:r>
        <w:t>Creek.</w:t>
      </w:r>
    </w:p>
    <w:p w14:paraId="4E0557C5" w14:textId="77777777" w:rsidR="00F20CE2" w:rsidRDefault="00F20CE2">
      <w:pPr>
        <w:sectPr w:rsidR="00F20CE2">
          <w:pgSz w:w="11910" w:h="16840"/>
          <w:pgMar w:top="780" w:right="620" w:bottom="880" w:left="600" w:header="0" w:footer="686" w:gutter="0"/>
          <w:cols w:space="720"/>
        </w:sectPr>
      </w:pPr>
    </w:p>
    <w:p w14:paraId="4E0557C6" w14:textId="77777777" w:rsidR="00F20CE2" w:rsidRDefault="003E30F1">
      <w:pPr>
        <w:pStyle w:val="Heading3"/>
        <w:spacing w:before="45"/>
        <w:rPr>
          <w:b w:val="0"/>
          <w:bCs w:val="0"/>
        </w:rPr>
      </w:pPr>
      <w:r>
        <w:rPr>
          <w:spacing w:val="-1"/>
        </w:rPr>
        <w:lastRenderedPageBreak/>
        <w:t>Gunbower-Koondrook-Perricoota</w:t>
      </w:r>
      <w:r>
        <w:rPr>
          <w:spacing w:val="-11"/>
        </w:rPr>
        <w:t xml:space="preserve"> </w:t>
      </w:r>
      <w:r>
        <w:t>Forest</w:t>
      </w:r>
      <w:r>
        <w:rPr>
          <w:spacing w:val="-10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10"/>
        </w:rPr>
        <w:t xml:space="preserve"> </w:t>
      </w:r>
      <w:r>
        <w:t>(Table</w:t>
      </w:r>
      <w:r>
        <w:rPr>
          <w:spacing w:val="-12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rPr>
          <w:spacing w:val="-1"/>
        </w:rPr>
        <w:t>options</w:t>
      </w:r>
      <w:r>
        <w:rPr>
          <w:spacing w:val="-8"/>
        </w:rPr>
        <w:t xml:space="preserve"> </w:t>
      </w:r>
      <w:r>
        <w:rPr>
          <w:spacing w:val="-1"/>
        </w:rPr>
        <w:t>5-6)</w:t>
      </w:r>
    </w:p>
    <w:p w14:paraId="4E0557C7" w14:textId="77777777" w:rsidR="00F20CE2" w:rsidRDefault="003E30F1">
      <w:pPr>
        <w:pStyle w:val="BodyText"/>
        <w:spacing w:before="179"/>
        <w:ind w:right="300"/>
        <w:jc w:val="both"/>
      </w:pPr>
      <w:r>
        <w:rPr>
          <w:spacing w:val="-1"/>
        </w:rPr>
        <w:t>Given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rPr>
          <w:spacing w:val="-1"/>
        </w:rPr>
        <w:t>demands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Gunbower</w:t>
      </w:r>
      <w:r>
        <w:rPr>
          <w:spacing w:val="-6"/>
        </w:rPr>
        <w:t xml:space="preserve"> </w:t>
      </w:r>
      <w:r>
        <w:t>Forest,</w:t>
      </w:r>
      <w:r>
        <w:rPr>
          <w:spacing w:val="-7"/>
        </w:rPr>
        <w:t xml:space="preserve"> </w:t>
      </w:r>
      <w:r>
        <w:rPr>
          <w:spacing w:val="2"/>
        </w:rPr>
        <w:t>it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unlikely</w:t>
      </w:r>
      <w:r>
        <w:rPr>
          <w:spacing w:val="-7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Commonwealth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94"/>
          <w:w w:val="99"/>
        </w:rPr>
        <w:t xml:space="preserve"> </w:t>
      </w:r>
      <w:r>
        <w:rPr>
          <w:spacing w:val="-1"/>
        </w:rPr>
        <w:t>delivered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site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2017</w:t>
      </w:r>
      <w:r>
        <w:rPr>
          <w:rFonts w:cs="Century Gothic"/>
          <w:spacing w:val="-1"/>
        </w:rPr>
        <w:t>–</w:t>
      </w:r>
      <w:r>
        <w:rPr>
          <w:spacing w:val="-1"/>
        </w:rPr>
        <w:t>18.</w:t>
      </w:r>
      <w:r>
        <w:rPr>
          <w:spacing w:val="-3"/>
        </w:rPr>
        <w:t xml:space="preserve"> </w:t>
      </w:r>
      <w:r>
        <w:rPr>
          <w:spacing w:val="-1"/>
        </w:rPr>
        <w:t>Any</w:t>
      </w:r>
      <w:r>
        <w:rPr>
          <w:spacing w:val="-7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needed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 xml:space="preserve">support </w:t>
      </w:r>
      <w:r>
        <w:t>permanent</w:t>
      </w:r>
      <w:r>
        <w:rPr>
          <w:spacing w:val="-4"/>
        </w:rPr>
        <w:t xml:space="preserve"> </w:t>
      </w:r>
      <w:r>
        <w:t>wetland</w:t>
      </w:r>
      <w:r>
        <w:rPr>
          <w:spacing w:val="-5"/>
        </w:rPr>
        <w:t xml:space="preserve"> </w:t>
      </w:r>
      <w:r>
        <w:t>sites</w:t>
      </w:r>
      <w:r>
        <w:rPr>
          <w:spacing w:val="-9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1"/>
        </w:rPr>
        <w:t>met</w:t>
      </w:r>
      <w:r>
        <w:rPr>
          <w:spacing w:val="-4"/>
        </w:rPr>
        <w:t xml:space="preserve"> </w:t>
      </w:r>
      <w:r>
        <w:t>by</w:t>
      </w:r>
      <w:r>
        <w:rPr>
          <w:spacing w:val="62"/>
          <w:w w:val="99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holders.</w:t>
      </w:r>
    </w:p>
    <w:p w14:paraId="4E0557C8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7C9" w14:textId="77777777" w:rsidR="00F20CE2" w:rsidRDefault="003E30F1">
      <w:pPr>
        <w:pStyle w:val="BodyText"/>
        <w:ind w:right="186"/>
      </w:pPr>
      <w:r>
        <w:t>While</w:t>
      </w:r>
      <w:r>
        <w:rPr>
          <w:spacing w:val="-10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moderate</w:t>
      </w:r>
      <w:r>
        <w:rPr>
          <w:spacing w:val="-9"/>
        </w:rPr>
        <w:t xml:space="preserve"> </w:t>
      </w:r>
      <w:r>
        <w:t>demand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2"/>
        </w:rPr>
        <w:t>in</w:t>
      </w:r>
      <w:r>
        <w:rPr>
          <w:spacing w:val="-8"/>
        </w:rPr>
        <w:t xml:space="preserve"> </w:t>
      </w:r>
      <w:r>
        <w:t>Koondrook-Perricoota</w:t>
      </w:r>
      <w:r>
        <w:rPr>
          <w:spacing w:val="-8"/>
        </w:rPr>
        <w:t xml:space="preserve"> </w:t>
      </w:r>
      <w:r>
        <w:t>Forest,</w:t>
      </w:r>
      <w:r>
        <w:rPr>
          <w:spacing w:val="-10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2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unlikely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site</w:t>
      </w:r>
      <w:r>
        <w:rPr>
          <w:spacing w:val="-4"/>
        </w:rPr>
        <w:t xml:space="preserve"> </w:t>
      </w:r>
      <w:r>
        <w:rPr>
          <w:spacing w:val="-1"/>
        </w:rPr>
        <w:t>unless</w:t>
      </w:r>
      <w:r>
        <w:rPr>
          <w:spacing w:val="-6"/>
        </w:rPr>
        <w:t xml:space="preserve"> </w:t>
      </w:r>
      <w:r>
        <w:rPr>
          <w:spacing w:val="-1"/>
        </w:rPr>
        <w:t>issues</w:t>
      </w:r>
      <w:r>
        <w:rPr>
          <w:spacing w:val="-6"/>
        </w:rPr>
        <w:t xml:space="preserve"> </w:t>
      </w:r>
      <w:r>
        <w:t>regarding</w:t>
      </w:r>
      <w:r>
        <w:rPr>
          <w:spacing w:val="-4"/>
        </w:rPr>
        <w:t xml:space="preserve"> </w:t>
      </w:r>
      <w:r>
        <w:rPr>
          <w:spacing w:val="-1"/>
        </w:rPr>
        <w:t>potential</w:t>
      </w:r>
      <w:r>
        <w:rPr>
          <w:spacing w:val="-5"/>
        </w:rPr>
        <w:t xml:space="preserve"> </w:t>
      </w:r>
      <w:r>
        <w:t>third</w:t>
      </w:r>
      <w:r>
        <w:rPr>
          <w:spacing w:val="-6"/>
        </w:rPr>
        <w:t xml:space="preserve"> </w:t>
      </w:r>
      <w:r>
        <w:rPr>
          <w:spacing w:val="-1"/>
        </w:rPr>
        <w:t>party</w:t>
      </w:r>
      <w:r>
        <w:rPr>
          <w:spacing w:val="-7"/>
        </w:rPr>
        <w:t xml:space="preserve"> </w:t>
      </w:r>
      <w:r>
        <w:t>impacts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1"/>
          <w:w w:val="99"/>
        </w:rPr>
        <w:t xml:space="preserve"> </w:t>
      </w:r>
      <w:r>
        <w:rPr>
          <w:spacing w:val="6"/>
          <w:w w:val="99"/>
        </w:rPr>
        <w:t xml:space="preserve">            </w:t>
      </w:r>
      <w:r>
        <w:rPr>
          <w:spacing w:val="-1"/>
        </w:rPr>
        <w:t>resolved.</w:t>
      </w:r>
    </w:p>
    <w:p w14:paraId="4E0557CA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7CB" w14:textId="77777777" w:rsidR="00F20CE2" w:rsidRDefault="003E30F1">
      <w:pPr>
        <w:pStyle w:val="Heading3"/>
        <w:rPr>
          <w:b w:val="0"/>
          <w:bCs w:val="0"/>
        </w:rPr>
      </w:pPr>
      <w:r>
        <w:t>Mid</w:t>
      </w:r>
      <w:r>
        <w:rPr>
          <w:spacing w:val="-7"/>
        </w:rPr>
        <w:t xml:space="preserve"> </w:t>
      </w:r>
      <w:r>
        <w:t>Murray</w:t>
      </w:r>
      <w:r>
        <w:rPr>
          <w:spacing w:val="-8"/>
        </w:rPr>
        <w:t xml:space="preserve"> </w:t>
      </w:r>
      <w:r>
        <w:rPr>
          <w:spacing w:val="-1"/>
        </w:rPr>
        <w:t>off-channel</w:t>
      </w:r>
      <w:r>
        <w:rPr>
          <w:spacing w:val="-5"/>
        </w:rPr>
        <w:t xml:space="preserve"> </w:t>
      </w:r>
      <w:r>
        <w:rPr>
          <w:spacing w:val="-1"/>
        </w:rPr>
        <w:t>wetlands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ephemeral</w:t>
      </w:r>
      <w:r>
        <w:rPr>
          <w:spacing w:val="-5"/>
        </w:rPr>
        <w:t xml:space="preserve"> </w:t>
      </w:r>
      <w:r>
        <w:rPr>
          <w:spacing w:val="-1"/>
        </w:rPr>
        <w:t>creeks</w:t>
      </w:r>
      <w:r>
        <w:rPr>
          <w:spacing w:val="-5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8"/>
        </w:rPr>
        <w:t xml:space="preserve"> </w:t>
      </w:r>
      <w:r>
        <w:t>(Table</w:t>
      </w:r>
      <w:r>
        <w:rPr>
          <w:spacing w:val="-6"/>
        </w:rPr>
        <w:t xml:space="preserve"> </w:t>
      </w:r>
      <w:r>
        <w:t>4</w:t>
      </w:r>
      <w:r>
        <w:rPr>
          <w:spacing w:val="-5"/>
        </w:rPr>
        <w:t xml:space="preserve"> </w:t>
      </w:r>
      <w:r>
        <w:rPr>
          <w:spacing w:val="-1"/>
        </w:rPr>
        <w:t>option</w:t>
      </w:r>
      <w:r>
        <w:rPr>
          <w:spacing w:val="-6"/>
        </w:rPr>
        <w:t xml:space="preserve"> </w:t>
      </w:r>
      <w:r>
        <w:rPr>
          <w:spacing w:val="-1"/>
        </w:rPr>
        <w:t>7)</w:t>
      </w:r>
    </w:p>
    <w:p w14:paraId="4E0557CC" w14:textId="77777777" w:rsidR="00F20CE2" w:rsidRDefault="00F20CE2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E0557CD" w14:textId="77777777" w:rsidR="00F20CE2" w:rsidRDefault="003E30F1">
      <w:pPr>
        <w:pStyle w:val="BodyText"/>
        <w:ind w:right="919"/>
        <w:jc w:val="both"/>
      </w:pP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anticipated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demands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met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number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rPr>
          <w:spacing w:val="-1"/>
        </w:rPr>
        <w:t>holders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2017</w:t>
      </w:r>
      <w:r>
        <w:rPr>
          <w:rFonts w:cs="Century Gothic"/>
        </w:rPr>
        <w:t>–</w:t>
      </w:r>
      <w:r>
        <w:t>18.</w:t>
      </w:r>
      <w:r>
        <w:rPr>
          <w:spacing w:val="-6"/>
        </w:rPr>
        <w:t xml:space="preserve"> </w:t>
      </w:r>
      <w:r>
        <w:t>Commonwealth</w:t>
      </w:r>
      <w:r>
        <w:rPr>
          <w:spacing w:val="71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may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several</w:t>
      </w:r>
      <w:r>
        <w:rPr>
          <w:spacing w:val="-4"/>
        </w:rPr>
        <w:t xml:space="preserve"> </w:t>
      </w:r>
      <w:r>
        <w:t>wetlands,</w:t>
      </w:r>
      <w:r>
        <w:rPr>
          <w:spacing w:val="-9"/>
        </w:rPr>
        <w:t xml:space="preserve"> </w:t>
      </w:r>
      <w:r>
        <w:rPr>
          <w:spacing w:val="-1"/>
        </w:rPr>
        <w:t>consistent</w:t>
      </w:r>
      <w:r>
        <w:rPr>
          <w:spacing w:val="-5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local</w:t>
      </w:r>
      <w:r>
        <w:rPr>
          <w:spacing w:val="-7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rPr>
          <w:spacing w:val="-1"/>
        </w:rPr>
        <w:t>processes</w:t>
      </w:r>
      <w:r>
        <w:rPr>
          <w:spacing w:val="55"/>
          <w:w w:val="99"/>
        </w:rPr>
        <w:t xml:space="preserve"> </w:t>
      </w:r>
      <w:r>
        <w:t>managed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11"/>
        </w:rPr>
        <w:t xml:space="preserve"> </w:t>
      </w:r>
      <w:r>
        <w:t>partners.</w:t>
      </w:r>
    </w:p>
    <w:p w14:paraId="4E0557CE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7CF" w14:textId="77777777" w:rsidR="00F20CE2" w:rsidRDefault="003E30F1">
      <w:pPr>
        <w:pStyle w:val="Heading3"/>
        <w:rPr>
          <w:b w:val="0"/>
          <w:bCs w:val="0"/>
        </w:rPr>
      </w:pPr>
      <w:r>
        <w:rPr>
          <w:spacing w:val="-1"/>
        </w:rPr>
        <w:t>Stakeholder</w:t>
      </w:r>
      <w:r>
        <w:rPr>
          <w:spacing w:val="-22"/>
        </w:rPr>
        <w:t xml:space="preserve"> </w:t>
      </w:r>
      <w:r>
        <w:rPr>
          <w:spacing w:val="-1"/>
        </w:rPr>
        <w:t>Feedback</w:t>
      </w:r>
    </w:p>
    <w:p w14:paraId="4E0557D0" w14:textId="77777777" w:rsidR="00F20CE2" w:rsidRDefault="00F20CE2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E0557D1" w14:textId="77777777" w:rsidR="00F20CE2" w:rsidRDefault="003E30F1">
      <w:pPr>
        <w:pStyle w:val="BodyText"/>
        <w:ind w:right="105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actions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rPr>
          <w:spacing w:val="-1"/>
        </w:rPr>
        <w:t>developed</w:t>
      </w:r>
      <w:r>
        <w:rPr>
          <w:spacing w:val="-7"/>
        </w:rPr>
        <w:t xml:space="preserve"> </w:t>
      </w:r>
      <w:r>
        <w:rPr>
          <w:spacing w:val="-1"/>
        </w:rPr>
        <w:t>based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input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and/or</w:t>
      </w:r>
      <w:r>
        <w:rPr>
          <w:spacing w:val="-7"/>
        </w:rPr>
        <w:t xml:space="preserve"> </w:t>
      </w:r>
      <w:r>
        <w:t>consultation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key</w:t>
      </w:r>
      <w:r>
        <w:rPr>
          <w:spacing w:val="75"/>
        </w:rPr>
        <w:t xml:space="preserve"> </w:t>
      </w:r>
      <w:r>
        <w:t>partners</w:t>
      </w:r>
      <w:r>
        <w:rPr>
          <w:spacing w:val="-10"/>
        </w:rPr>
        <w:t xml:space="preserve"> </w:t>
      </w:r>
      <w:r>
        <w:rPr>
          <w:spacing w:val="-1"/>
        </w:rPr>
        <w:t>including:</w:t>
      </w:r>
      <w:r>
        <w:rPr>
          <w:spacing w:val="-6"/>
        </w:rPr>
        <w:t xml:space="preserve"> </w:t>
      </w:r>
      <w:r>
        <w:t>NSW</w:t>
      </w:r>
      <w:r>
        <w:rPr>
          <w:spacing w:val="-8"/>
        </w:rPr>
        <w:t xml:space="preserve"> </w:t>
      </w:r>
      <w:r>
        <w:rPr>
          <w:spacing w:val="-1"/>
        </w:rPr>
        <w:t>Office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Environment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Heritage,</w:t>
      </w:r>
      <w:r>
        <w:rPr>
          <w:spacing w:val="-11"/>
        </w:rPr>
        <w:t xml:space="preserve"> </w:t>
      </w:r>
      <w:r>
        <w:t>Victorian</w:t>
      </w:r>
      <w:r>
        <w:rPr>
          <w:spacing w:val="-10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</w:t>
      </w:r>
      <w:r>
        <w:rPr>
          <w:spacing w:val="-9"/>
        </w:rPr>
        <w:t xml:space="preserve"> </w:t>
      </w:r>
      <w:r>
        <w:rPr>
          <w:spacing w:val="-1"/>
        </w:rPr>
        <w:t>Holder,</w:t>
      </w:r>
      <w:r>
        <w:rPr>
          <w:w w:val="99"/>
        </w:rPr>
        <w:t xml:space="preserve"> </w:t>
      </w:r>
      <w:r>
        <w:rPr>
          <w:spacing w:val="38"/>
          <w:w w:val="99"/>
        </w:rPr>
        <w:t xml:space="preserve">  </w:t>
      </w:r>
      <w:r>
        <w:rPr>
          <w:spacing w:val="-1"/>
        </w:rPr>
        <w:t>Victorian</w:t>
      </w:r>
      <w:r>
        <w:rPr>
          <w:spacing w:val="-9"/>
        </w:rPr>
        <w:t xml:space="preserve"> </w:t>
      </w:r>
      <w:r>
        <w:t>Catchment</w:t>
      </w:r>
      <w:r>
        <w:rPr>
          <w:spacing w:val="-10"/>
        </w:rPr>
        <w:t xml:space="preserve"> </w:t>
      </w:r>
      <w:r>
        <w:rPr>
          <w:spacing w:val="-1"/>
        </w:rPr>
        <w:t>Management</w:t>
      </w:r>
      <w:r>
        <w:rPr>
          <w:spacing w:val="-7"/>
        </w:rPr>
        <w:t xml:space="preserve"> </w:t>
      </w:r>
      <w:r>
        <w:rPr>
          <w:spacing w:val="-1"/>
        </w:rPr>
        <w:t>Authorities,</w:t>
      </w:r>
      <w:r>
        <w:rPr>
          <w:spacing w:val="-8"/>
        </w:rPr>
        <w:t xml:space="preserve"> </w:t>
      </w:r>
      <w:r>
        <w:t>WaterNSW,</w:t>
      </w:r>
      <w:r>
        <w:rPr>
          <w:spacing w:val="-11"/>
        </w:rPr>
        <w:t xml:space="preserve"> </w:t>
      </w:r>
      <w:r>
        <w:t>NSW</w:t>
      </w:r>
      <w:r>
        <w:rPr>
          <w:spacing w:val="-8"/>
        </w:rPr>
        <w:t xml:space="preserve"> </w:t>
      </w:r>
      <w:r>
        <w:t>Department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Primary</w:t>
      </w:r>
      <w:r>
        <w:rPr>
          <w:spacing w:val="-10"/>
        </w:rPr>
        <w:t xml:space="preserve"> </w:t>
      </w:r>
      <w:r>
        <w:t>Industries</w:t>
      </w:r>
      <w:r>
        <w:rPr>
          <w:spacing w:val="-8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8"/>
        </w:rPr>
        <w:t xml:space="preserve"> </w:t>
      </w:r>
      <w:r>
        <w:rPr>
          <w:spacing w:val="-1"/>
        </w:rPr>
        <w:t>Fisheries,</w:t>
      </w:r>
      <w:r>
        <w:rPr>
          <w:spacing w:val="84"/>
          <w:w w:val="99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rPr>
          <w:spacing w:val="-1"/>
        </w:rPr>
        <w:t>National</w:t>
      </w:r>
      <w:r>
        <w:rPr>
          <w:spacing w:val="-6"/>
        </w:rPr>
        <w:t xml:space="preserve"> </w:t>
      </w:r>
      <w:r>
        <w:t>Parks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Wildlife,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Murray</w:t>
      </w:r>
      <w:r>
        <w:rPr>
          <w:rFonts w:cs="Century Gothic"/>
        </w:rPr>
        <w:t>–</w:t>
      </w:r>
      <w:r>
        <w:t>Darling</w:t>
      </w:r>
      <w:r>
        <w:rPr>
          <w:spacing w:val="-9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rPr>
          <w:spacing w:val="-1"/>
        </w:rPr>
        <w:t>Authority,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Murray</w:t>
      </w:r>
      <w:r>
        <w:rPr>
          <w:rFonts w:cs="Century Gothic"/>
        </w:rPr>
        <w:t>–</w:t>
      </w:r>
      <w:r>
        <w:t>Darling</w:t>
      </w:r>
      <w:r>
        <w:rPr>
          <w:spacing w:val="-9"/>
        </w:rPr>
        <w:t xml:space="preserve"> </w:t>
      </w:r>
      <w:r>
        <w:t>Wetlands</w:t>
      </w:r>
      <w:r>
        <w:rPr>
          <w:spacing w:val="-9"/>
        </w:rPr>
        <w:t xml:space="preserve"> </w:t>
      </w:r>
      <w:r>
        <w:rPr>
          <w:spacing w:val="-1"/>
        </w:rPr>
        <w:t>Working</w:t>
      </w:r>
      <w:r>
        <w:rPr>
          <w:spacing w:val="61"/>
          <w:w w:val="99"/>
        </w:rPr>
        <w:t xml:space="preserve"> </w:t>
      </w:r>
      <w:r>
        <w:t>Group,</w:t>
      </w:r>
      <w:r>
        <w:rPr>
          <w:spacing w:val="-11"/>
        </w:rPr>
        <w:t xml:space="preserve"> </w:t>
      </w:r>
      <w:r>
        <w:t>scientists</w:t>
      </w:r>
      <w:r>
        <w:rPr>
          <w:spacing w:val="-7"/>
        </w:rPr>
        <w:t xml:space="preserve"> </w:t>
      </w:r>
      <w:r>
        <w:t>engaged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monitoring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outcomes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use,</w:t>
      </w:r>
      <w:r>
        <w:rPr>
          <w:spacing w:val="-3"/>
        </w:rPr>
        <w:t xml:space="preserve"> </w:t>
      </w:r>
      <w:r>
        <w:t>the</w:t>
      </w:r>
      <w:r>
        <w:rPr>
          <w:spacing w:val="24"/>
          <w:w w:val="99"/>
        </w:rPr>
        <w:t xml:space="preserve"> </w:t>
      </w:r>
      <w:r>
        <w:t>Edward-Wakool</w:t>
      </w:r>
      <w:r>
        <w:rPr>
          <w:spacing w:val="-11"/>
        </w:rPr>
        <w:t xml:space="preserve"> </w:t>
      </w:r>
      <w:r>
        <w:rPr>
          <w:spacing w:val="-1"/>
        </w:rPr>
        <w:t>Environmental</w:t>
      </w:r>
      <w:r>
        <w:rPr>
          <w:spacing w:val="-11"/>
        </w:rPr>
        <w:t xml:space="preserve"> </w:t>
      </w:r>
      <w:r>
        <w:rPr>
          <w:spacing w:val="-1"/>
        </w:rPr>
        <w:t>Water</w:t>
      </w:r>
      <w:r>
        <w:rPr>
          <w:spacing w:val="-11"/>
        </w:rPr>
        <w:t xml:space="preserve"> </w:t>
      </w:r>
      <w:r>
        <w:t>Reference</w:t>
      </w:r>
      <w:r>
        <w:rPr>
          <w:spacing w:val="-9"/>
        </w:rPr>
        <w:t xml:space="preserve"> </w:t>
      </w:r>
      <w:r>
        <w:t>Group,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Murray-Lower</w:t>
      </w:r>
      <w:r>
        <w:rPr>
          <w:spacing w:val="-11"/>
        </w:rPr>
        <w:t xml:space="preserve"> </w:t>
      </w:r>
      <w:r>
        <w:t>Darling</w:t>
      </w:r>
      <w:r>
        <w:rPr>
          <w:spacing w:val="-12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rPr>
          <w:spacing w:val="-1"/>
        </w:rPr>
        <w:t>Water</w:t>
      </w:r>
      <w:r>
        <w:rPr>
          <w:spacing w:val="74"/>
          <w:w w:val="99"/>
        </w:rPr>
        <w:t xml:space="preserve"> </w:t>
      </w:r>
      <w:r>
        <w:rPr>
          <w:spacing w:val="-1"/>
        </w:rPr>
        <w:t>Advisory</w:t>
      </w:r>
      <w:r>
        <w:rPr>
          <w:spacing w:val="-8"/>
        </w:rPr>
        <w:t xml:space="preserve"> </w:t>
      </w:r>
      <w:r>
        <w:t>Group,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various</w:t>
      </w:r>
      <w:r>
        <w:rPr>
          <w:spacing w:val="-8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rPr>
          <w:spacing w:val="-1"/>
        </w:rPr>
        <w:t>groups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individuals.</w:t>
      </w:r>
      <w:r>
        <w:rPr>
          <w:spacing w:val="-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comments</w:t>
      </w:r>
      <w:r>
        <w:rPr>
          <w:spacing w:val="-8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received,</w:t>
      </w:r>
      <w:r>
        <w:rPr>
          <w:spacing w:val="-10"/>
        </w:rPr>
        <w:t xml:space="preserve"> </w:t>
      </w:r>
      <w:r>
        <w:t>with</w:t>
      </w:r>
      <w:r>
        <w:rPr>
          <w:spacing w:val="76"/>
          <w:w w:val="99"/>
        </w:rPr>
        <w:t xml:space="preserve"> </w:t>
      </w:r>
      <w:r>
        <w:rPr>
          <w:spacing w:val="-1"/>
        </w:rPr>
        <w:t>stakeholders</w:t>
      </w:r>
      <w:r>
        <w:rPr>
          <w:spacing w:val="-8"/>
        </w:rPr>
        <w:t xml:space="preserve"> </w:t>
      </w:r>
      <w:r>
        <w:t>supportive</w:t>
      </w:r>
      <w:r>
        <w:rPr>
          <w:spacing w:val="-7"/>
        </w:rPr>
        <w:t xml:space="preserve"> </w:t>
      </w:r>
      <w:r>
        <w:rPr>
          <w:spacing w:val="-1"/>
        </w:rPr>
        <w:t>overall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proposed</w:t>
      </w:r>
      <w:r>
        <w:rPr>
          <w:spacing w:val="-5"/>
        </w:rPr>
        <w:t xml:space="preserve"> </w:t>
      </w:r>
      <w:r>
        <w:rPr>
          <w:spacing w:val="-1"/>
        </w:rPr>
        <w:t>approach.</w:t>
      </w:r>
      <w:r>
        <w:rPr>
          <w:spacing w:val="-9"/>
        </w:rPr>
        <w:t xml:space="preserve"> </w:t>
      </w:r>
      <w:r>
        <w:t>Feedback</w:t>
      </w:r>
      <w:r>
        <w:rPr>
          <w:spacing w:val="-7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sought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ongoing</w:t>
      </w:r>
      <w:r>
        <w:rPr>
          <w:spacing w:val="-7"/>
        </w:rPr>
        <w:t xml:space="preserve"> </w:t>
      </w:r>
      <w:r>
        <w:rPr>
          <w:spacing w:val="-1"/>
        </w:rPr>
        <w:t>basis</w:t>
      </w:r>
      <w:r>
        <w:rPr>
          <w:spacing w:val="-7"/>
        </w:rPr>
        <w:t xml:space="preserve"> </w:t>
      </w:r>
      <w:r>
        <w:t>as</w:t>
      </w:r>
      <w:r>
        <w:rPr>
          <w:spacing w:val="89"/>
          <w:w w:val="99"/>
        </w:rPr>
        <w:t xml:space="preserve"> </w:t>
      </w:r>
      <w:r>
        <w:t>planning</w:t>
      </w:r>
      <w:r>
        <w:rPr>
          <w:spacing w:val="-14"/>
        </w:rPr>
        <w:t xml:space="preserve"> </w:t>
      </w:r>
      <w:r>
        <w:rPr>
          <w:spacing w:val="-1"/>
        </w:rPr>
        <w:t>transitions</w:t>
      </w:r>
      <w:r>
        <w:rPr>
          <w:spacing w:val="-11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spacing w:val="-1"/>
        </w:rPr>
        <w:t>implementation</w:t>
      </w:r>
      <w:r>
        <w:rPr>
          <w:spacing w:val="-10"/>
        </w:rPr>
        <w:t xml:space="preserve"> </w:t>
      </w:r>
      <w:r>
        <w:rPr>
          <w:spacing w:val="-1"/>
        </w:rPr>
        <w:t>phase.</w:t>
      </w:r>
    </w:p>
    <w:p w14:paraId="4E0557D2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7D3" w14:textId="77777777" w:rsidR="00F20CE2" w:rsidRDefault="003E30F1">
      <w:pPr>
        <w:pStyle w:val="Heading2"/>
        <w:numPr>
          <w:ilvl w:val="1"/>
          <w:numId w:val="15"/>
        </w:numPr>
        <w:tabs>
          <w:tab w:val="left" w:pos="961"/>
        </w:tabs>
        <w:ind w:left="960" w:hanging="852"/>
        <w:rPr>
          <w:b w:val="0"/>
          <w:bCs w:val="0"/>
        </w:rPr>
      </w:pPr>
      <w:bookmarkStart w:id="19" w:name="_bookmark18"/>
      <w:bookmarkEnd w:id="19"/>
      <w:r>
        <w:rPr>
          <w:color w:val="5F4879"/>
        </w:rPr>
        <w:t>Trading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2017</w:t>
      </w:r>
      <w:r>
        <w:rPr>
          <w:rFonts w:cs="Century Gothic"/>
          <w:color w:val="5F4879"/>
        </w:rPr>
        <w:t>–</w:t>
      </w:r>
      <w:r>
        <w:rPr>
          <w:color w:val="5F4879"/>
        </w:rPr>
        <w:t>18</w:t>
      </w:r>
    </w:p>
    <w:p w14:paraId="4E0557D4" w14:textId="77777777" w:rsidR="00F20CE2" w:rsidRDefault="00F20CE2">
      <w:pPr>
        <w:spacing w:before="6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E0557D5" w14:textId="77777777" w:rsidR="00F20CE2" w:rsidRDefault="003E30F1">
      <w:pPr>
        <w:pStyle w:val="BodyText"/>
        <w:spacing w:line="239" w:lineRule="auto"/>
        <w:ind w:right="307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rPr>
          <w:spacing w:val="-2"/>
        </w:rPr>
        <w:t>Act</w:t>
      </w:r>
      <w:r>
        <w:rPr>
          <w:spacing w:val="-6"/>
        </w:rPr>
        <w:t xml:space="preserve"> </w:t>
      </w:r>
      <w:r>
        <w:rPr>
          <w:spacing w:val="-1"/>
        </w:rPr>
        <w:t>2007</w:t>
      </w:r>
      <w:r>
        <w:rPr>
          <w:spacing w:val="-8"/>
        </w:rPr>
        <w:t xml:space="preserve"> </w:t>
      </w:r>
      <w:r>
        <w:rPr>
          <w:spacing w:val="-1"/>
        </w:rPr>
        <w:t>provides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allocations</w:t>
      </w:r>
      <w:r>
        <w:rPr>
          <w:spacing w:val="-8"/>
        </w:rPr>
        <w:t xml:space="preserve"> </w:t>
      </w:r>
      <w:r>
        <w:t>and</w:t>
      </w:r>
      <w:r>
        <w:rPr>
          <w:spacing w:val="83"/>
          <w:w w:val="99"/>
        </w:rPr>
        <w:t xml:space="preserve"> </w:t>
      </w:r>
      <w:r>
        <w:t>entitlements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specifies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conditions</w:t>
      </w:r>
      <w:r>
        <w:rPr>
          <w:spacing w:val="-8"/>
        </w:rPr>
        <w:t xml:space="preserve"> </w:t>
      </w:r>
      <w:r>
        <w:rPr>
          <w:spacing w:val="-1"/>
        </w:rPr>
        <w:t>under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rPr>
          <w:spacing w:val="-1"/>
        </w:rPr>
        <w:t>sales</w:t>
      </w:r>
      <w:r>
        <w:rPr>
          <w:spacing w:val="-8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occur.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improve</w:t>
      </w:r>
      <w:r>
        <w:rPr>
          <w:spacing w:val="-9"/>
        </w:rPr>
        <w:t xml:space="preserve"> </w:t>
      </w:r>
      <w:r>
        <w:t>environmental</w:t>
      </w:r>
      <w:r>
        <w:rPr>
          <w:spacing w:val="51"/>
          <w:w w:val="99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rPr>
          <w:spacing w:val="-1"/>
        </w:rPr>
        <w:t>must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primary</w:t>
      </w:r>
      <w:r>
        <w:rPr>
          <w:spacing w:val="-8"/>
        </w:rPr>
        <w:t xml:space="preserve"> </w:t>
      </w:r>
      <w:r>
        <w:t>reason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trade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2"/>
        </w:rPr>
        <w:t xml:space="preserve"> </w:t>
      </w:r>
      <w:r>
        <w:t>water.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68"/>
          <w:w w:val="9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</w:t>
      </w:r>
      <w:r>
        <w:rPr>
          <w:spacing w:val="-8"/>
        </w:rPr>
        <w:t xml:space="preserve"> </w:t>
      </w:r>
      <w:r>
        <w:rPr>
          <w:spacing w:val="-1"/>
        </w:rPr>
        <w:t>Holder</w:t>
      </w:r>
      <w:r>
        <w:rPr>
          <w:spacing w:val="-8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rPr>
          <w:spacing w:val="1"/>
        </w:rPr>
        <w:t>plans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rPr>
          <w:spacing w:val="-1"/>
        </w:rPr>
        <w:t>entitlements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2017</w:t>
      </w:r>
      <w:r>
        <w:rPr>
          <w:rFonts w:cs="Century Gothic"/>
        </w:rPr>
        <w:t>–</w:t>
      </w:r>
      <w:r>
        <w:t>18.</w:t>
      </w:r>
    </w:p>
    <w:p w14:paraId="4E0557D6" w14:textId="77777777" w:rsidR="00F20CE2" w:rsidRDefault="00F20CE2">
      <w:pPr>
        <w:spacing w:before="2"/>
        <w:rPr>
          <w:rFonts w:ascii="Century Gothic" w:eastAsia="Century Gothic" w:hAnsi="Century Gothic" w:cs="Century Gothic"/>
          <w:sz w:val="18"/>
          <w:szCs w:val="18"/>
        </w:rPr>
      </w:pPr>
    </w:p>
    <w:p w14:paraId="4E0557D7" w14:textId="77777777" w:rsidR="00F20CE2" w:rsidRDefault="003E30F1">
      <w:pPr>
        <w:pStyle w:val="BodyText"/>
        <w:ind w:right="121"/>
      </w:pPr>
      <w:r>
        <w:rPr>
          <w:spacing w:val="-2"/>
        </w:rPr>
        <w:t>As</w:t>
      </w:r>
      <w:r>
        <w:rPr>
          <w:spacing w:val="-8"/>
        </w:rPr>
        <w:t xml:space="preserve"> </w:t>
      </w:r>
      <w:r>
        <w:t>part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portfolio</w:t>
      </w:r>
      <w:r>
        <w:rPr>
          <w:spacing w:val="-9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t>process,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</w:t>
      </w:r>
      <w:r>
        <w:rPr>
          <w:spacing w:val="-9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rPr>
          <w:spacing w:val="-1"/>
        </w:rPr>
        <w:t>regularly</w:t>
      </w:r>
      <w:r>
        <w:rPr>
          <w:spacing w:val="69"/>
          <w:w w:val="99"/>
        </w:rPr>
        <w:t xml:space="preserve"> </w:t>
      </w:r>
      <w:r>
        <w:rPr>
          <w:spacing w:val="-1"/>
        </w:rPr>
        <w:t>assesses</w:t>
      </w:r>
      <w:r>
        <w:rPr>
          <w:spacing w:val="-10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demand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supply</w:t>
      </w:r>
      <w:r>
        <w:rPr>
          <w:spacing w:val="-10"/>
        </w:rPr>
        <w:t xml:space="preserve"> </w:t>
      </w:r>
      <w:r>
        <w:t>throughout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1"/>
        </w:rPr>
        <w:t>year,</w:t>
      </w:r>
      <w:r>
        <w:rPr>
          <w:spacing w:val="-10"/>
        </w:rPr>
        <w:t xml:space="preserve"> </w:t>
      </w:r>
      <w:r>
        <w:t>considering</w:t>
      </w:r>
      <w:r>
        <w:rPr>
          <w:spacing w:val="-10"/>
        </w:rPr>
        <w:t xml:space="preserve"> </w:t>
      </w:r>
      <w:r>
        <w:t>factors</w:t>
      </w:r>
      <w:r>
        <w:rPr>
          <w:spacing w:val="-9"/>
        </w:rPr>
        <w:t xml:space="preserve"> </w:t>
      </w:r>
      <w:r>
        <w:rPr>
          <w:spacing w:val="-1"/>
        </w:rPr>
        <w:t>such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environmental</w:t>
      </w:r>
      <w:r>
        <w:rPr>
          <w:spacing w:val="38"/>
          <w:w w:val="99"/>
        </w:rPr>
        <w:t xml:space="preserve"> </w:t>
      </w:r>
      <w:r>
        <w:t>condition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demand,</w:t>
      </w:r>
      <w:r>
        <w:rPr>
          <w:spacing w:val="-8"/>
        </w:rPr>
        <w:t xml:space="preserve"> </w:t>
      </w:r>
      <w:r>
        <w:rPr>
          <w:spacing w:val="-1"/>
        </w:rPr>
        <w:t>current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forecast</w:t>
      </w:r>
      <w:r>
        <w:rPr>
          <w:spacing w:val="-8"/>
        </w:rPr>
        <w:t xml:space="preserve"> </w:t>
      </w:r>
      <w:r>
        <w:t>climate</w:t>
      </w:r>
      <w:r>
        <w:rPr>
          <w:spacing w:val="-9"/>
        </w:rPr>
        <w:t xml:space="preserve"> </w:t>
      </w:r>
      <w:r>
        <w:rPr>
          <w:spacing w:val="-1"/>
        </w:rPr>
        <w:t>conditions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availability,</w:t>
      </w:r>
      <w:r>
        <w:rPr>
          <w:spacing w:val="-10"/>
        </w:rPr>
        <w:t xml:space="preserve"> </w:t>
      </w:r>
      <w:r>
        <w:rPr>
          <w:spacing w:val="-1"/>
        </w:rPr>
        <w:t>carryover</w:t>
      </w:r>
      <w:r>
        <w:rPr>
          <w:spacing w:val="-9"/>
        </w:rPr>
        <w:t xml:space="preserve"> </w:t>
      </w:r>
      <w:r>
        <w:t>capacity</w:t>
      </w:r>
      <w:r>
        <w:rPr>
          <w:spacing w:val="87"/>
          <w:w w:val="9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market</w:t>
      </w:r>
      <w:r>
        <w:rPr>
          <w:spacing w:val="-10"/>
        </w:rPr>
        <w:t xml:space="preserve"> </w:t>
      </w:r>
      <w:r>
        <w:rPr>
          <w:spacing w:val="-1"/>
        </w:rPr>
        <w:t>conditions.</w:t>
      </w:r>
    </w:p>
    <w:p w14:paraId="4E0557D8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7D9" w14:textId="77777777" w:rsidR="00F20CE2" w:rsidRDefault="003E30F1">
      <w:pPr>
        <w:pStyle w:val="BodyText"/>
        <w:ind w:right="307"/>
      </w:pPr>
      <w:r>
        <w:t>Where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rPr>
          <w:spacing w:val="-1"/>
        </w:rPr>
        <w:t>arises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adjust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availability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allocations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rPr>
          <w:spacing w:val="-1"/>
        </w:rPr>
        <w:t>valley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3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southern-connected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108"/>
          <w:w w:val="9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use,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transfer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allocations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another</w:t>
      </w:r>
      <w:r>
        <w:rPr>
          <w:spacing w:val="-9"/>
        </w:rPr>
        <w:t xml:space="preserve"> </w:t>
      </w:r>
      <w:r>
        <w:rPr>
          <w:spacing w:val="-1"/>
        </w:rPr>
        <w:t>southern</w:t>
      </w:r>
      <w:r>
        <w:rPr>
          <w:spacing w:val="-7"/>
        </w:rPr>
        <w:t xml:space="preserve"> </w:t>
      </w:r>
      <w:r>
        <w:t>connected</w:t>
      </w:r>
      <w:r>
        <w:rPr>
          <w:spacing w:val="-8"/>
        </w:rPr>
        <w:t xml:space="preserve"> </w:t>
      </w:r>
      <w:r>
        <w:t>catchment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9"/>
        </w:rPr>
        <w:t xml:space="preserve"> </w:t>
      </w:r>
      <w:r>
        <w:t>be</w:t>
      </w:r>
      <w:r>
        <w:rPr>
          <w:spacing w:val="62"/>
          <w:w w:val="99"/>
        </w:rPr>
        <w:t xml:space="preserve"> </w:t>
      </w:r>
      <w:r>
        <w:t>explored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preferred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more</w:t>
      </w:r>
      <w:r>
        <w:rPr>
          <w:spacing w:val="-7"/>
        </w:rPr>
        <w:t xml:space="preserve"> </w:t>
      </w:r>
      <w:r>
        <w:t>efficient</w:t>
      </w:r>
      <w:r>
        <w:rPr>
          <w:spacing w:val="-5"/>
        </w:rPr>
        <w:t xml:space="preserve"> </w:t>
      </w:r>
      <w:r>
        <w:rPr>
          <w:spacing w:val="-1"/>
        </w:rPr>
        <w:t>option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allocation</w:t>
      </w:r>
      <w:r>
        <w:rPr>
          <w:spacing w:val="-5"/>
        </w:rPr>
        <w:t xml:space="preserve"> </w:t>
      </w:r>
      <w:r>
        <w:rPr>
          <w:spacing w:val="-1"/>
        </w:rPr>
        <w:t>purchase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sale.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transfer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be</w:t>
      </w:r>
      <w:r>
        <w:rPr>
          <w:spacing w:val="65"/>
          <w:w w:val="99"/>
        </w:rPr>
        <w:t xml:space="preserve"> </w:t>
      </w:r>
      <w:r>
        <w:t>undertaken</w:t>
      </w:r>
      <w:r>
        <w:rPr>
          <w:spacing w:val="-6"/>
        </w:rPr>
        <w:t xml:space="preserve"> </w:t>
      </w:r>
      <w:r>
        <w:rPr>
          <w:spacing w:val="-1"/>
        </w:rPr>
        <w:t>consistent</w:t>
      </w:r>
      <w:r>
        <w:rPr>
          <w:spacing w:val="-5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rules</w:t>
      </w:r>
      <w:r>
        <w:rPr>
          <w:spacing w:val="-7"/>
        </w:rPr>
        <w:t xml:space="preserve"> </w:t>
      </w:r>
      <w:r>
        <w:t>identified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state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resource</w:t>
      </w:r>
      <w:r>
        <w:rPr>
          <w:spacing w:val="-7"/>
        </w:rPr>
        <w:t xml:space="preserve"> </w:t>
      </w:r>
      <w:r>
        <w:t>plans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apply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users.</w:t>
      </w:r>
    </w:p>
    <w:p w14:paraId="4E0557DA" w14:textId="77777777" w:rsidR="00F20CE2" w:rsidRDefault="003E30F1">
      <w:pPr>
        <w:pStyle w:val="BodyText"/>
        <w:spacing w:line="245" w:lineRule="exact"/>
      </w:pPr>
      <w:r>
        <w:rPr>
          <w:spacing w:val="-1"/>
        </w:rPr>
        <w:t>Possible</w:t>
      </w:r>
      <w:r>
        <w:rPr>
          <w:spacing w:val="-8"/>
        </w:rPr>
        <w:t xml:space="preserve"> </w:t>
      </w:r>
      <w:r>
        <w:t>third</w:t>
      </w:r>
      <w:r>
        <w:rPr>
          <w:spacing w:val="-8"/>
        </w:rPr>
        <w:t xml:space="preserve"> </w:t>
      </w:r>
      <w:r>
        <w:rPr>
          <w:spacing w:val="-1"/>
        </w:rPr>
        <w:t>party</w:t>
      </w:r>
      <w:r>
        <w:rPr>
          <w:spacing w:val="-8"/>
        </w:rPr>
        <w:t xml:space="preserve"> </w:t>
      </w:r>
      <w:r>
        <w:t>impacts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portfolio</w:t>
      </w:r>
      <w:r>
        <w:rPr>
          <w:spacing w:val="-8"/>
        </w:rPr>
        <w:t xml:space="preserve"> </w:t>
      </w:r>
      <w:r>
        <w:t>transfer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considered</w:t>
      </w:r>
      <w:r>
        <w:rPr>
          <w:spacing w:val="-8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rPr>
          <w:spacing w:val="-1"/>
        </w:rPr>
        <w:t>trade</w:t>
      </w:r>
      <w:r>
        <w:rPr>
          <w:spacing w:val="-7"/>
        </w:rPr>
        <w:t xml:space="preserve"> </w:t>
      </w:r>
      <w:r>
        <w:t>limits</w:t>
      </w:r>
      <w:r>
        <w:rPr>
          <w:spacing w:val="-8"/>
        </w:rPr>
        <w:t xml:space="preserve"> </w:t>
      </w:r>
      <w:r>
        <w:rPr>
          <w:spacing w:val="-1"/>
        </w:rPr>
        <w:t>apply.</w:t>
      </w:r>
    </w:p>
    <w:p w14:paraId="4E0557DB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7DC" w14:textId="77777777" w:rsidR="00F20CE2" w:rsidRDefault="003E30F1">
      <w:pPr>
        <w:pStyle w:val="BodyText"/>
        <w:ind w:right="121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Mid-Murray</w:t>
      </w:r>
      <w:r>
        <w:rPr>
          <w:spacing w:val="-8"/>
        </w:rPr>
        <w:t xml:space="preserve"> </w:t>
      </w:r>
      <w:r>
        <w:t>Region</w:t>
      </w:r>
      <w:r>
        <w:rPr>
          <w:spacing w:val="-6"/>
        </w:rPr>
        <w:t xml:space="preserve"> </w:t>
      </w:r>
      <w:r>
        <w:rPr>
          <w:spacing w:val="-1"/>
        </w:rPr>
        <w:t>includes</w:t>
      </w:r>
      <w:r>
        <w:rPr>
          <w:spacing w:val="-6"/>
        </w:rPr>
        <w:t xml:space="preserve"> </w:t>
      </w:r>
      <w:r>
        <w:t>trade</w:t>
      </w:r>
      <w:r>
        <w:rPr>
          <w:spacing w:val="-7"/>
        </w:rPr>
        <w:t xml:space="preserve"> </w:t>
      </w:r>
      <w:r>
        <w:t>zones</w:t>
      </w:r>
      <w:r>
        <w:rPr>
          <w:spacing w:val="-7"/>
        </w:rPr>
        <w:t xml:space="preserve"> </w:t>
      </w:r>
      <w:r>
        <w:t>6,</w:t>
      </w:r>
      <w:r>
        <w:rPr>
          <w:spacing w:val="-8"/>
        </w:rPr>
        <w:t xml:space="preserve"> </w:t>
      </w:r>
      <w:r>
        <w:t>6B,</w:t>
      </w:r>
      <w:r>
        <w:rPr>
          <w:spacing w:val="-7"/>
        </w:rPr>
        <w:t xml:space="preserve"> </w:t>
      </w:r>
      <w:r>
        <w:rPr>
          <w:spacing w:val="-1"/>
        </w:rPr>
        <w:t>7,</w:t>
      </w:r>
      <w:r>
        <w:rPr>
          <w:spacing w:val="-6"/>
        </w:rPr>
        <w:t xml:space="preserve"> </w:t>
      </w:r>
      <w:r>
        <w:rPr>
          <w:spacing w:val="-1"/>
        </w:rPr>
        <w:t>10A,</w:t>
      </w:r>
      <w:r>
        <w:rPr>
          <w:spacing w:val="-4"/>
        </w:rPr>
        <w:t xml:space="preserve"> </w:t>
      </w:r>
      <w:r>
        <w:rPr>
          <w:spacing w:val="-1"/>
        </w:rPr>
        <w:t>10B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2017</w:t>
      </w:r>
      <w:r>
        <w:rPr>
          <w:rFonts w:cs="Century Gothic"/>
          <w:spacing w:val="-1"/>
        </w:rPr>
        <w:t>–</w:t>
      </w:r>
      <w:r>
        <w:rPr>
          <w:spacing w:val="-1"/>
        </w:rPr>
        <w:t>18,</w:t>
      </w:r>
      <w:r>
        <w:rPr>
          <w:spacing w:val="-8"/>
        </w:rPr>
        <w:t xml:space="preserve"> </w:t>
      </w:r>
      <w:r>
        <w:rPr>
          <w:spacing w:val="-1"/>
        </w:rPr>
        <w:t>possible</w:t>
      </w:r>
      <w:r>
        <w:rPr>
          <w:spacing w:val="-7"/>
        </w:rPr>
        <w:t xml:space="preserve"> </w:t>
      </w:r>
      <w:r>
        <w:rPr>
          <w:spacing w:val="-1"/>
        </w:rPr>
        <w:t>administrative</w:t>
      </w:r>
      <w:r>
        <w:rPr>
          <w:spacing w:val="86"/>
          <w:w w:val="99"/>
        </w:rPr>
        <w:t xml:space="preserve"> </w:t>
      </w:r>
      <w:r>
        <w:rPr>
          <w:spacing w:val="-1"/>
        </w:rPr>
        <w:t>transfers</w:t>
      </w:r>
      <w:r>
        <w:rPr>
          <w:spacing w:val="-10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accounts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enable</w:t>
      </w:r>
      <w:r>
        <w:rPr>
          <w:spacing w:val="-10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delivery</w:t>
      </w:r>
      <w:r>
        <w:rPr>
          <w:spacing w:val="-11"/>
        </w:rPr>
        <w:t xml:space="preserve"> </w:t>
      </w:r>
      <w:r>
        <w:t>include:</w:t>
      </w:r>
    </w:p>
    <w:p w14:paraId="4E0557DD" w14:textId="77777777" w:rsidR="00F20CE2" w:rsidRDefault="00F20CE2">
      <w:pPr>
        <w:spacing w:before="11"/>
        <w:rPr>
          <w:rFonts w:ascii="Century Gothic" w:eastAsia="Century Gothic" w:hAnsi="Century Gothic" w:cs="Century Gothic"/>
          <w:sz w:val="19"/>
          <w:szCs w:val="19"/>
        </w:rPr>
      </w:pPr>
    </w:p>
    <w:p w14:paraId="4E0557DE" w14:textId="77777777" w:rsidR="00F20CE2" w:rsidRDefault="003E30F1">
      <w:pPr>
        <w:pStyle w:val="BodyText"/>
        <w:numPr>
          <w:ilvl w:val="0"/>
          <w:numId w:val="17"/>
        </w:numPr>
        <w:tabs>
          <w:tab w:val="left" w:pos="478"/>
        </w:tabs>
        <w:ind w:left="477" w:hanging="369"/>
      </w:pPr>
      <w:r>
        <w:t>large</w:t>
      </w:r>
      <w:r>
        <w:rPr>
          <w:spacing w:val="-4"/>
        </w:rPr>
        <w:t xml:space="preserve"> </w:t>
      </w:r>
      <w:r>
        <w:rPr>
          <w:spacing w:val="-2"/>
        </w:rPr>
        <w:t>(&gt;</w:t>
      </w:r>
      <w:r>
        <w:rPr>
          <w:spacing w:val="-5"/>
        </w:rPr>
        <w:t xml:space="preserve"> </w:t>
      </w:r>
      <w:r>
        <w:rPr>
          <w:spacing w:val="-1"/>
        </w:rPr>
        <w:t>100</w:t>
      </w:r>
      <w:r>
        <w:rPr>
          <w:spacing w:val="-3"/>
        </w:rPr>
        <w:t xml:space="preserve"> </w:t>
      </w:r>
      <w:r>
        <w:t>GL)</w:t>
      </w:r>
      <w:r>
        <w:rPr>
          <w:spacing w:val="-6"/>
        </w:rPr>
        <w:t xml:space="preserve"> </w:t>
      </w:r>
      <w:r>
        <w:rPr>
          <w:b/>
          <w:i/>
          <w:spacing w:val="-1"/>
        </w:rPr>
        <w:t>within</w:t>
      </w:r>
      <w:r>
        <w:rPr>
          <w:b/>
          <w:i/>
          <w:spacing w:val="-5"/>
        </w:rPr>
        <w:t xml:space="preserve"> </w:t>
      </w:r>
      <w:r>
        <w:t>trade</w:t>
      </w:r>
      <w:r>
        <w:rPr>
          <w:spacing w:val="-7"/>
        </w:rPr>
        <w:t xml:space="preserve"> </w:t>
      </w:r>
      <w:r>
        <w:t>zones,</w:t>
      </w:r>
      <w:r>
        <w:rPr>
          <w:spacing w:val="-8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rPr>
          <w:spacing w:val="-1"/>
        </w:rPr>
        <w:t>size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watering</w:t>
      </w:r>
      <w:r>
        <w:rPr>
          <w:spacing w:val="-6"/>
        </w:rPr>
        <w:t xml:space="preserve"> </w:t>
      </w:r>
      <w:r>
        <w:rPr>
          <w:spacing w:val="-1"/>
        </w:rPr>
        <w:t>activities;</w:t>
      </w:r>
    </w:p>
    <w:p w14:paraId="4E0557DF" w14:textId="77777777" w:rsidR="00F20CE2" w:rsidRDefault="003E30F1">
      <w:pPr>
        <w:pStyle w:val="BodyText"/>
        <w:numPr>
          <w:ilvl w:val="0"/>
          <w:numId w:val="17"/>
        </w:numPr>
        <w:tabs>
          <w:tab w:val="left" w:pos="478"/>
        </w:tabs>
        <w:spacing w:before="59"/>
        <w:ind w:left="477" w:hanging="369"/>
      </w:pPr>
      <w:r>
        <w:rPr>
          <w:spacing w:val="-1"/>
        </w:rPr>
        <w:t>small</w:t>
      </w:r>
      <w:r>
        <w:rPr>
          <w:spacing w:val="-6"/>
        </w:rPr>
        <w:t xml:space="preserve"> </w:t>
      </w:r>
      <w:r>
        <w:rPr>
          <w:spacing w:val="-1"/>
        </w:rPr>
        <w:t>(~30</w:t>
      </w:r>
      <w:r>
        <w:rPr>
          <w:spacing w:val="-8"/>
        </w:rPr>
        <w:t xml:space="preserve"> </w:t>
      </w:r>
      <w:r>
        <w:t>GL)</w:t>
      </w:r>
      <w:r>
        <w:rPr>
          <w:spacing w:val="-8"/>
        </w:rPr>
        <w:t xml:space="preserve"> </w:t>
      </w:r>
      <w:r>
        <w:rPr>
          <w:b/>
          <w:i/>
          <w:spacing w:val="-1"/>
        </w:rPr>
        <w:t>within</w:t>
      </w:r>
      <w:r>
        <w:rPr>
          <w:b/>
          <w:i/>
          <w:spacing w:val="-6"/>
        </w:rPr>
        <w:t xml:space="preserve"> </w:t>
      </w:r>
      <w:r>
        <w:t>trade</w:t>
      </w:r>
      <w:r>
        <w:rPr>
          <w:spacing w:val="-7"/>
        </w:rPr>
        <w:t xml:space="preserve"> </w:t>
      </w:r>
      <w:r>
        <w:t>zones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smaller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activities;</w:t>
      </w:r>
    </w:p>
    <w:p w14:paraId="4E0557E0" w14:textId="77777777" w:rsidR="00F20CE2" w:rsidRDefault="003E30F1">
      <w:pPr>
        <w:numPr>
          <w:ilvl w:val="0"/>
          <w:numId w:val="17"/>
        </w:numPr>
        <w:tabs>
          <w:tab w:val="left" w:pos="478"/>
        </w:tabs>
        <w:spacing w:before="59"/>
        <w:ind w:left="477" w:right="107" w:hanging="36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z w:val="20"/>
        </w:rPr>
        <w:t>moderate</w:t>
      </w:r>
      <w:r>
        <w:rPr>
          <w:rFonts w:ascii="Century Gothic"/>
          <w:spacing w:val="-2"/>
          <w:sz w:val="20"/>
        </w:rPr>
        <w:t xml:space="preserve"> </w:t>
      </w:r>
      <w:r>
        <w:rPr>
          <w:rFonts w:ascii="Century Gothic"/>
          <w:spacing w:val="-1"/>
          <w:sz w:val="20"/>
        </w:rPr>
        <w:t xml:space="preserve">(~50 </w:t>
      </w:r>
      <w:r>
        <w:rPr>
          <w:rFonts w:ascii="Century Gothic"/>
          <w:sz w:val="20"/>
        </w:rPr>
        <w:t>GL)</w:t>
      </w:r>
      <w:r>
        <w:rPr>
          <w:rFonts w:ascii="Century Gothic"/>
          <w:spacing w:val="-1"/>
          <w:sz w:val="20"/>
        </w:rPr>
        <w:t xml:space="preserve"> </w:t>
      </w:r>
      <w:r>
        <w:rPr>
          <w:rFonts w:ascii="Century Gothic"/>
          <w:b/>
          <w:i/>
          <w:sz w:val="20"/>
        </w:rPr>
        <w:t>through</w:t>
      </w:r>
      <w:r>
        <w:rPr>
          <w:rFonts w:ascii="Century Gothic"/>
          <w:b/>
          <w:i/>
          <w:spacing w:val="-3"/>
          <w:sz w:val="20"/>
        </w:rPr>
        <w:t xml:space="preserve"> </w:t>
      </w:r>
      <w:r>
        <w:rPr>
          <w:rFonts w:ascii="Century Gothic"/>
          <w:b/>
          <w:i/>
          <w:sz w:val="20"/>
        </w:rPr>
        <w:t>the</w:t>
      </w:r>
      <w:r>
        <w:rPr>
          <w:rFonts w:ascii="Century Gothic"/>
          <w:b/>
          <w:i/>
          <w:spacing w:val="-2"/>
          <w:sz w:val="20"/>
        </w:rPr>
        <w:t xml:space="preserve"> </w:t>
      </w:r>
      <w:r>
        <w:rPr>
          <w:rFonts w:ascii="Century Gothic"/>
          <w:b/>
          <w:i/>
          <w:sz w:val="20"/>
        </w:rPr>
        <w:t>Barmah</w:t>
      </w:r>
      <w:r>
        <w:rPr>
          <w:rFonts w:ascii="Century Gothic"/>
          <w:b/>
          <w:i/>
          <w:spacing w:val="-1"/>
          <w:sz w:val="20"/>
        </w:rPr>
        <w:t xml:space="preserve"> choke </w:t>
      </w:r>
      <w:r>
        <w:rPr>
          <w:rFonts w:ascii="Century Gothic"/>
          <w:sz w:val="20"/>
        </w:rPr>
        <w:t>from</w:t>
      </w:r>
      <w:r>
        <w:rPr>
          <w:rFonts w:ascii="Century Gothic"/>
          <w:spacing w:val="-3"/>
          <w:sz w:val="20"/>
        </w:rPr>
        <w:t xml:space="preserve"> </w:t>
      </w:r>
      <w:r>
        <w:rPr>
          <w:rFonts w:ascii="Century Gothic"/>
          <w:sz w:val="20"/>
        </w:rPr>
        <w:t>trade</w:t>
      </w:r>
      <w:r>
        <w:rPr>
          <w:rFonts w:ascii="Century Gothic"/>
          <w:spacing w:val="-3"/>
          <w:sz w:val="20"/>
        </w:rPr>
        <w:t xml:space="preserve"> </w:t>
      </w:r>
      <w:r>
        <w:rPr>
          <w:rFonts w:ascii="Century Gothic"/>
          <w:spacing w:val="-1"/>
          <w:sz w:val="20"/>
        </w:rPr>
        <w:t>zones</w:t>
      </w:r>
      <w:r>
        <w:rPr>
          <w:rFonts w:ascii="Century Gothic"/>
          <w:spacing w:val="-2"/>
          <w:sz w:val="20"/>
        </w:rPr>
        <w:t xml:space="preserve"> </w:t>
      </w:r>
      <w:r>
        <w:rPr>
          <w:rFonts w:ascii="Century Gothic"/>
          <w:spacing w:val="1"/>
          <w:sz w:val="20"/>
        </w:rPr>
        <w:t>6,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1"/>
          <w:sz w:val="20"/>
        </w:rPr>
        <w:t>10A</w:t>
      </w:r>
      <w:r>
        <w:rPr>
          <w:rFonts w:ascii="Century Gothic"/>
          <w:spacing w:val="-4"/>
          <w:sz w:val="20"/>
        </w:rPr>
        <w:t xml:space="preserve"> </w:t>
      </w:r>
      <w:r>
        <w:rPr>
          <w:rFonts w:ascii="Century Gothic"/>
          <w:spacing w:val="-1"/>
          <w:sz w:val="20"/>
        </w:rPr>
        <w:t xml:space="preserve">or </w:t>
      </w:r>
      <w:r>
        <w:rPr>
          <w:rFonts w:ascii="Century Gothic"/>
          <w:spacing w:val="1"/>
          <w:sz w:val="20"/>
        </w:rPr>
        <w:t>10B</w:t>
      </w:r>
      <w:r>
        <w:rPr>
          <w:rFonts w:ascii="Century Gothic"/>
          <w:i/>
          <w:spacing w:val="1"/>
          <w:sz w:val="20"/>
        </w:rPr>
        <w:t>,</w:t>
      </w:r>
      <w:r>
        <w:rPr>
          <w:rFonts w:ascii="Century Gothic"/>
          <w:i/>
          <w:spacing w:val="51"/>
          <w:sz w:val="20"/>
        </w:rPr>
        <w:t xml:space="preserve"> </w:t>
      </w:r>
      <w:r>
        <w:rPr>
          <w:rFonts w:ascii="Century Gothic"/>
          <w:sz w:val="20"/>
        </w:rPr>
        <w:t>if</w:t>
      </w:r>
      <w:r>
        <w:rPr>
          <w:rFonts w:ascii="Century Gothic"/>
          <w:spacing w:val="-4"/>
          <w:sz w:val="20"/>
        </w:rPr>
        <w:t xml:space="preserve"> </w:t>
      </w:r>
      <w:r>
        <w:rPr>
          <w:rFonts w:ascii="Century Gothic"/>
          <w:spacing w:val="-1"/>
          <w:sz w:val="20"/>
        </w:rPr>
        <w:t>required</w:t>
      </w:r>
      <w:r>
        <w:rPr>
          <w:rFonts w:ascii="Century Gothic"/>
          <w:spacing w:val="-3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3"/>
          <w:sz w:val="20"/>
        </w:rPr>
        <w:t xml:space="preserve"> </w:t>
      </w:r>
      <w:r>
        <w:rPr>
          <w:rFonts w:ascii="Century Gothic"/>
          <w:spacing w:val="-1"/>
          <w:sz w:val="20"/>
        </w:rPr>
        <w:t>allowable</w:t>
      </w:r>
      <w:r>
        <w:rPr>
          <w:rFonts w:ascii="Century Gothic"/>
          <w:spacing w:val="56"/>
          <w:w w:val="99"/>
          <w:sz w:val="20"/>
        </w:rPr>
        <w:t xml:space="preserve"> </w:t>
      </w:r>
      <w:r>
        <w:rPr>
          <w:rFonts w:ascii="Century Gothic"/>
          <w:spacing w:val="-1"/>
          <w:sz w:val="20"/>
        </w:rPr>
        <w:t>given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Barmah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Choke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trade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limit.</w:t>
      </w:r>
    </w:p>
    <w:p w14:paraId="4E0557E1" w14:textId="77777777" w:rsidR="00F20CE2" w:rsidRDefault="00F20CE2">
      <w:pPr>
        <w:spacing w:before="2"/>
        <w:rPr>
          <w:rFonts w:ascii="Century Gothic" w:eastAsia="Century Gothic" w:hAnsi="Century Gothic" w:cs="Century Gothic"/>
          <w:sz w:val="20"/>
          <w:szCs w:val="20"/>
        </w:rPr>
      </w:pPr>
    </w:p>
    <w:p w14:paraId="4E0557E2" w14:textId="77777777" w:rsidR="00F20CE2" w:rsidRDefault="003E30F1">
      <w:pPr>
        <w:pStyle w:val="BodyText"/>
        <w:ind w:right="307"/>
      </w:pPr>
      <w:r>
        <w:rPr>
          <w:spacing w:val="1"/>
        </w:rPr>
        <w:t>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southern</w:t>
      </w:r>
      <w:r>
        <w:rPr>
          <w:spacing w:val="-7"/>
        </w:rPr>
        <w:t xml:space="preserve"> </w:t>
      </w:r>
      <w:r>
        <w:rPr>
          <w:spacing w:val="-1"/>
        </w:rPr>
        <w:t>Basin,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allocation</w:t>
      </w:r>
      <w:r>
        <w:rPr>
          <w:spacing w:val="-7"/>
        </w:rPr>
        <w:t xml:space="preserve"> </w:t>
      </w:r>
      <w:r>
        <w:rPr>
          <w:spacing w:val="-1"/>
        </w:rPr>
        <w:t>outlook</w:t>
      </w:r>
      <w:r>
        <w:rPr>
          <w:spacing w:val="-7"/>
        </w:rPr>
        <w:t xml:space="preserve"> </w:t>
      </w:r>
      <w:r>
        <w:t>statements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forecasting</w:t>
      </w:r>
      <w:r>
        <w:rPr>
          <w:spacing w:val="-8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rPr>
          <w:spacing w:val="-1"/>
        </w:rPr>
        <w:t>allocations</w:t>
      </w:r>
      <w:r>
        <w:rPr>
          <w:spacing w:val="-8"/>
        </w:rPr>
        <w:t xml:space="preserve"> </w:t>
      </w:r>
      <w:r>
        <w:t>early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91"/>
          <w:w w:val="99"/>
        </w:rPr>
        <w:t xml:space="preserve"> </w:t>
      </w:r>
      <w:r>
        <w:rPr>
          <w:spacing w:val="-1"/>
        </w:rPr>
        <w:t>season,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opportunities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sell</w:t>
      </w:r>
      <w:r>
        <w:rPr>
          <w:spacing w:val="-5"/>
        </w:rPr>
        <w:t xml:space="preserve"> </w:t>
      </w:r>
      <w:r>
        <w:rPr>
          <w:spacing w:val="-1"/>
        </w:rPr>
        <w:t>allocation</w:t>
      </w:r>
      <w:r>
        <w:rPr>
          <w:spacing w:val="-5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rPr>
          <w:spacing w:val="-1"/>
        </w:rPr>
        <w:t>arise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2017</w:t>
      </w:r>
      <w:r>
        <w:rPr>
          <w:rFonts w:cs="Century Gothic"/>
        </w:rPr>
        <w:t>–</w:t>
      </w:r>
      <w:r>
        <w:t>18.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issue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whether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sell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90"/>
          <w:w w:val="99"/>
        </w:rPr>
        <w:t xml:space="preserve"> </w:t>
      </w:r>
      <w:r>
        <w:rPr>
          <w:spacing w:val="-1"/>
        </w:rPr>
        <w:t>considered</w:t>
      </w:r>
      <w:r>
        <w:rPr>
          <w:spacing w:val="-7"/>
        </w:rPr>
        <w:t xml:space="preserve"> </w:t>
      </w:r>
      <w:r>
        <w:rPr>
          <w:spacing w:val="-1"/>
        </w:rPr>
        <w:t>once</w:t>
      </w:r>
      <w:r>
        <w:rPr>
          <w:spacing w:val="-8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greater</w:t>
      </w:r>
      <w:r>
        <w:rPr>
          <w:spacing w:val="-9"/>
        </w:rPr>
        <w:t xml:space="preserve"> </w:t>
      </w:r>
      <w:r>
        <w:t>certainty</w:t>
      </w:r>
      <w:r>
        <w:rPr>
          <w:spacing w:val="-9"/>
        </w:rPr>
        <w:t xml:space="preserve"> </w:t>
      </w:r>
      <w:r>
        <w:t>regarding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use</w:t>
      </w:r>
      <w:r>
        <w:rPr>
          <w:spacing w:val="-8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peak</w:t>
      </w:r>
      <w:r>
        <w:rPr>
          <w:spacing w:val="-9"/>
        </w:rPr>
        <w:t xml:space="preserve"> </w:t>
      </w:r>
      <w:r>
        <w:t>winter-spring</w:t>
      </w:r>
      <w:r>
        <w:rPr>
          <w:spacing w:val="56"/>
          <w:w w:val="99"/>
        </w:rPr>
        <w:t xml:space="preserve"> </w:t>
      </w:r>
      <w:r>
        <w:t>demand</w:t>
      </w:r>
      <w:r>
        <w:rPr>
          <w:spacing w:val="-7"/>
        </w:rPr>
        <w:t xml:space="preserve"> </w:t>
      </w:r>
      <w:r>
        <w:t>period,</w:t>
      </w:r>
      <w:r>
        <w:rPr>
          <w:spacing w:val="-8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t>likely</w:t>
      </w:r>
      <w:r>
        <w:rPr>
          <w:spacing w:val="-8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rPr>
          <w:spacing w:val="-1"/>
        </w:rPr>
        <w:t>October</w:t>
      </w:r>
      <w:r>
        <w:rPr>
          <w:spacing w:val="-7"/>
        </w:rPr>
        <w:t xml:space="preserve"> </w:t>
      </w:r>
      <w:r>
        <w:t>2017</w:t>
      </w:r>
      <w:r>
        <w:rPr>
          <w:spacing w:val="-7"/>
        </w:rPr>
        <w:t xml:space="preserve"> </w:t>
      </w:r>
      <w:r>
        <w:t>onwards.</w:t>
      </w:r>
      <w:r>
        <w:rPr>
          <w:spacing w:val="-9"/>
        </w:rPr>
        <w:t xml:space="preserve"> </w:t>
      </w:r>
      <w:r>
        <w:rPr>
          <w:spacing w:val="-1"/>
        </w:rPr>
        <w:t>Should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decision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made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sell</w:t>
      </w:r>
      <w:r>
        <w:rPr>
          <w:spacing w:val="-5"/>
        </w:rPr>
        <w:t xml:space="preserve"> </w:t>
      </w:r>
      <w:r>
        <w:rPr>
          <w:spacing w:val="-1"/>
        </w:rPr>
        <w:t>allocation,</w:t>
      </w:r>
    </w:p>
    <w:p w14:paraId="4E0557E3" w14:textId="77777777" w:rsidR="00F20CE2" w:rsidRDefault="00F20CE2">
      <w:pPr>
        <w:sectPr w:rsidR="00F20CE2">
          <w:pgSz w:w="11910" w:h="16840"/>
          <w:pgMar w:top="760" w:right="600" w:bottom="880" w:left="600" w:header="0" w:footer="686" w:gutter="0"/>
          <w:cols w:space="720"/>
        </w:sectPr>
      </w:pPr>
    </w:p>
    <w:p w14:paraId="4E0557E4" w14:textId="77777777" w:rsidR="00F20CE2" w:rsidRDefault="003E30F1">
      <w:pPr>
        <w:pStyle w:val="BodyText"/>
        <w:spacing w:before="53" w:line="242" w:lineRule="exact"/>
        <w:ind w:right="170"/>
      </w:pPr>
      <w:r>
        <w:lastRenderedPageBreak/>
        <w:t>further</w:t>
      </w:r>
      <w:r>
        <w:rPr>
          <w:spacing w:val="-16"/>
        </w:rPr>
        <w:t xml:space="preserve"> </w:t>
      </w:r>
      <w:r>
        <w:rPr>
          <w:spacing w:val="-1"/>
        </w:rPr>
        <w:t>information</w:t>
      </w:r>
      <w:r>
        <w:rPr>
          <w:spacing w:val="-14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rPr>
          <w:spacing w:val="-1"/>
        </w:rPr>
        <w:t>made</w:t>
      </w:r>
      <w:r>
        <w:rPr>
          <w:spacing w:val="-15"/>
        </w:rPr>
        <w:t xml:space="preserve"> </w:t>
      </w:r>
      <w:r>
        <w:rPr>
          <w:spacing w:val="-1"/>
        </w:rPr>
        <w:t>available</w:t>
      </w:r>
      <w:r>
        <w:rPr>
          <w:spacing w:val="-15"/>
        </w:rPr>
        <w:t xml:space="preserve"> </w:t>
      </w:r>
      <w:r>
        <w:t>at:</w:t>
      </w:r>
      <w:r>
        <w:rPr>
          <w:spacing w:val="-13"/>
        </w:rPr>
        <w:t xml:space="preserve"> </w:t>
      </w:r>
      <w:hyperlink r:id="rId31">
        <w:r>
          <w:rPr>
            <w:color w:val="0000FF"/>
            <w:u w:val="single" w:color="0000FF"/>
          </w:rPr>
          <w:t>http://www.environment.gov.au/water/cewo/trade/current-</w:t>
        </w:r>
      </w:hyperlink>
      <w:r>
        <w:rPr>
          <w:color w:val="0000FF"/>
          <w:w w:val="99"/>
        </w:rPr>
        <w:t xml:space="preserve"> </w:t>
      </w:r>
      <w:hyperlink r:id="rId32">
        <w:r>
          <w:rPr>
            <w:color w:val="0000FF"/>
            <w:w w:val="99"/>
          </w:rPr>
          <w:t xml:space="preserve"> </w:t>
        </w:r>
        <w:r>
          <w:rPr>
            <w:color w:val="0000FF"/>
            <w:u w:val="single" w:color="0000FF"/>
          </w:rPr>
          <w:t>tradi</w:t>
        </w:r>
        <w:r>
          <w:rPr>
            <w:color w:val="0000FF"/>
            <w:u w:val="single" w:color="0000FF"/>
          </w:rPr>
          <w:t>ng-actions</w:t>
        </w:r>
      </w:hyperlink>
    </w:p>
    <w:p w14:paraId="4E0557E5" w14:textId="77777777" w:rsidR="00F20CE2" w:rsidRDefault="00F20CE2">
      <w:pPr>
        <w:spacing w:before="9"/>
        <w:rPr>
          <w:rFonts w:ascii="Century Gothic" w:eastAsia="Century Gothic" w:hAnsi="Century Gothic" w:cs="Century Gothic"/>
          <w:sz w:val="12"/>
          <w:szCs w:val="12"/>
        </w:rPr>
      </w:pPr>
    </w:p>
    <w:p w14:paraId="4E0557E6" w14:textId="77777777" w:rsidR="00F20CE2" w:rsidRDefault="003E30F1">
      <w:pPr>
        <w:pStyle w:val="BodyText"/>
        <w:spacing w:before="62"/>
        <w:ind w:right="357"/>
      </w:pPr>
      <w:r>
        <w:rPr>
          <w:spacing w:val="-1"/>
        </w:rPr>
        <w:t>For</w:t>
      </w:r>
      <w:r>
        <w:rPr>
          <w:spacing w:val="-9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rules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procedures</w:t>
      </w:r>
      <w:r>
        <w:rPr>
          <w:spacing w:val="-7"/>
        </w:rPr>
        <w:t xml:space="preserve"> </w:t>
      </w:r>
      <w:r>
        <w:t>governing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38"/>
          <w:w w:val="99"/>
        </w:rPr>
        <w:t xml:space="preserve"> </w:t>
      </w:r>
      <w:r>
        <w:t>water,</w:t>
      </w:r>
      <w:r>
        <w:rPr>
          <w:spacing w:val="-11"/>
        </w:rPr>
        <w:t xml:space="preserve"> </w:t>
      </w:r>
      <w:r>
        <w:t>refer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i/>
          <w:spacing w:val="-1"/>
        </w:rPr>
        <w:t>Commonwealth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environmental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water</w:t>
      </w:r>
      <w:r>
        <w:rPr>
          <w:i/>
          <w:spacing w:val="-9"/>
        </w:rPr>
        <w:t xml:space="preserve"> </w:t>
      </w:r>
      <w:r>
        <w:rPr>
          <w:i/>
        </w:rPr>
        <w:t>Trading</w:t>
      </w:r>
      <w:r>
        <w:rPr>
          <w:i/>
          <w:spacing w:val="-9"/>
        </w:rPr>
        <w:t xml:space="preserve"> </w:t>
      </w:r>
      <w:r>
        <w:rPr>
          <w:i/>
        </w:rPr>
        <w:t>Framework</w:t>
      </w:r>
      <w:r>
        <w:rPr>
          <w:i/>
          <w:spacing w:val="-3"/>
        </w:rPr>
        <w:t xml:space="preserve"> </w:t>
      </w:r>
      <w:r>
        <w:t>at: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33">
        <w:r>
          <w:rPr>
            <w:color w:val="0000FF"/>
            <w:u w:val="single" w:color="0000FF"/>
          </w:rPr>
          <w:t>http://www.environment.gov.au/water/cewo/publications/water-trading-framework-dec2014</w:t>
        </w:r>
        <w:r>
          <w:t>.</w:t>
        </w:r>
      </w:hyperlink>
    </w:p>
    <w:p w14:paraId="4E0557E7" w14:textId="77777777" w:rsidR="00F20CE2" w:rsidRDefault="00F20CE2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E0557E8" w14:textId="77777777" w:rsidR="00F20CE2" w:rsidRDefault="00F20CE2">
      <w:pPr>
        <w:spacing w:before="3"/>
        <w:rPr>
          <w:rFonts w:ascii="Century Gothic" w:eastAsia="Century Gothic" w:hAnsi="Century Gothic" w:cs="Century Gothic"/>
          <w:sz w:val="15"/>
          <w:szCs w:val="15"/>
        </w:rPr>
      </w:pPr>
    </w:p>
    <w:p w14:paraId="4E0557E9" w14:textId="77777777" w:rsidR="00F20CE2" w:rsidRDefault="003E30F1">
      <w:pPr>
        <w:pStyle w:val="Heading2"/>
        <w:numPr>
          <w:ilvl w:val="1"/>
          <w:numId w:val="15"/>
        </w:numPr>
        <w:tabs>
          <w:tab w:val="left" w:pos="961"/>
        </w:tabs>
        <w:spacing w:before="55"/>
        <w:ind w:left="960" w:hanging="852"/>
        <w:rPr>
          <w:b w:val="0"/>
          <w:bCs w:val="0"/>
        </w:rPr>
      </w:pPr>
      <w:bookmarkStart w:id="20" w:name="_bookmark19"/>
      <w:bookmarkEnd w:id="20"/>
      <w:r>
        <w:rPr>
          <w:color w:val="5F4879"/>
        </w:rPr>
        <w:t>Carrying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over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for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use</w:t>
      </w:r>
      <w:r>
        <w:rPr>
          <w:color w:val="5F4879"/>
          <w:spacing w:val="-3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2018</w:t>
      </w:r>
      <w:r>
        <w:rPr>
          <w:rFonts w:cs="Century Gothic"/>
          <w:color w:val="5F4879"/>
        </w:rPr>
        <w:t>–</w:t>
      </w:r>
      <w:r>
        <w:rPr>
          <w:color w:val="5F4879"/>
        </w:rPr>
        <w:t>19</w:t>
      </w:r>
    </w:p>
    <w:p w14:paraId="4E0557EA" w14:textId="77777777" w:rsidR="00F20CE2" w:rsidRDefault="00F20CE2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E0557EB" w14:textId="77777777" w:rsidR="00F20CE2" w:rsidRDefault="003E30F1">
      <w:pPr>
        <w:pStyle w:val="BodyText"/>
        <w:ind w:right="170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volume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carried</w:t>
      </w:r>
      <w:r>
        <w:rPr>
          <w:spacing w:val="-7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2018</w:t>
      </w:r>
      <w:r>
        <w:rPr>
          <w:rFonts w:cs="Century Gothic"/>
        </w:rPr>
        <w:t>–</w:t>
      </w:r>
      <w:r>
        <w:t>19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depend</w:t>
      </w:r>
      <w:r>
        <w:rPr>
          <w:spacing w:val="-6"/>
        </w:rPr>
        <w:t xml:space="preserve"> </w:t>
      </w:r>
      <w:r>
        <w:rPr>
          <w:spacing w:val="-1"/>
        </w:rPr>
        <w:t>upon</w:t>
      </w:r>
      <w:r>
        <w:rPr>
          <w:spacing w:val="-6"/>
        </w:rPr>
        <w:t xml:space="preserve"> </w:t>
      </w:r>
      <w:r>
        <w:t>resource</w:t>
      </w:r>
      <w:r>
        <w:rPr>
          <w:spacing w:val="-7"/>
        </w:rPr>
        <w:t xml:space="preserve"> </w:t>
      </w:r>
      <w:r>
        <w:rPr>
          <w:spacing w:val="-1"/>
        </w:rPr>
        <w:t>availability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demand</w:t>
      </w:r>
      <w:r>
        <w:rPr>
          <w:spacing w:val="65"/>
          <w:w w:val="99"/>
        </w:rPr>
        <w:t xml:space="preserve"> </w:t>
      </w:r>
      <w:r>
        <w:rPr>
          <w:spacing w:val="-1"/>
        </w:rPr>
        <w:t>throughout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year.</w:t>
      </w:r>
      <w:r>
        <w:rPr>
          <w:spacing w:val="-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carryover</w:t>
      </w:r>
      <w:r>
        <w:rPr>
          <w:spacing w:val="-4"/>
        </w:rPr>
        <w:t xml:space="preserve"> </w:t>
      </w:r>
      <w:r>
        <w:rPr>
          <w:spacing w:val="-1"/>
        </w:rPr>
        <w:t>volume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300</w:t>
      </w:r>
      <w:r>
        <w:rPr>
          <w:rFonts w:cs="Century Gothic"/>
        </w:rPr>
        <w:t>–</w:t>
      </w:r>
      <w:r>
        <w:t>310</w:t>
      </w:r>
      <w:r>
        <w:rPr>
          <w:spacing w:val="-6"/>
        </w:rPr>
        <w:t xml:space="preserve"> </w:t>
      </w:r>
      <w:r>
        <w:t>GL</w:t>
      </w:r>
      <w:r>
        <w:rPr>
          <w:spacing w:val="-8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southern-connected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-4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being</w:t>
      </w:r>
      <w:r>
        <w:rPr>
          <w:spacing w:val="64"/>
          <w:w w:val="99"/>
        </w:rPr>
        <w:t xml:space="preserve"> </w:t>
      </w:r>
      <w:r>
        <w:t>targeted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rPr>
          <w:spacing w:val="-1"/>
        </w:rPr>
        <w:t>early</w:t>
      </w:r>
      <w:r>
        <w:rPr>
          <w:spacing w:val="-8"/>
        </w:rPr>
        <w:t xml:space="preserve"> </w:t>
      </w:r>
      <w:r>
        <w:rPr>
          <w:spacing w:val="-1"/>
        </w:rPr>
        <w:t>season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requirements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risk</w:t>
      </w:r>
      <w:r>
        <w:rPr>
          <w:spacing w:val="-7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strategy</w:t>
      </w:r>
      <w:r>
        <w:rPr>
          <w:spacing w:val="-7"/>
        </w:rPr>
        <w:t xml:space="preserve"> </w:t>
      </w:r>
      <w:r>
        <w:rPr>
          <w:spacing w:val="-1"/>
        </w:rPr>
        <w:t>should</w:t>
      </w:r>
      <w:r>
        <w:rPr>
          <w:spacing w:val="2"/>
        </w:rPr>
        <w:t xml:space="preserve"> </w:t>
      </w:r>
      <w:r>
        <w:rPr>
          <w:spacing w:val="-1"/>
        </w:rPr>
        <w:t>low</w:t>
      </w:r>
      <w:r>
        <w:rPr>
          <w:spacing w:val="73"/>
          <w:w w:val="99"/>
        </w:rPr>
        <w:t xml:space="preserve"> </w:t>
      </w:r>
      <w:r>
        <w:t>inflows</w:t>
      </w:r>
      <w:r>
        <w:rPr>
          <w:spacing w:val="-6"/>
        </w:rPr>
        <w:t xml:space="preserve"> </w:t>
      </w:r>
      <w:r>
        <w:rPr>
          <w:spacing w:val="-1"/>
        </w:rPr>
        <w:t>result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low</w:t>
      </w:r>
      <w:r>
        <w:rPr>
          <w:spacing w:val="-4"/>
        </w:rPr>
        <w:t xml:space="preserve"> </w:t>
      </w:r>
      <w:r>
        <w:rPr>
          <w:spacing w:val="-1"/>
        </w:rPr>
        <w:t>allocations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2018</w:t>
      </w:r>
      <w:r>
        <w:rPr>
          <w:rFonts w:cs="Century Gothic"/>
          <w:spacing w:val="-1"/>
        </w:rPr>
        <w:t>–</w:t>
      </w:r>
      <w:r>
        <w:rPr>
          <w:spacing w:val="-1"/>
        </w:rPr>
        <w:t>19.</w:t>
      </w:r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-6"/>
        </w:rPr>
        <w:t xml:space="preserve"> </w:t>
      </w:r>
      <w:r>
        <w:t>documented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hyperlink w:anchor="_bookmark21" w:history="1">
        <w:r>
          <w:rPr>
            <w:spacing w:val="-1"/>
          </w:rPr>
          <w:t>Table</w:t>
        </w:r>
        <w:r>
          <w:rPr>
            <w:spacing w:val="-5"/>
          </w:rPr>
          <w:t xml:space="preserve"> </w:t>
        </w:r>
        <w:r>
          <w:t>3</w:t>
        </w:r>
      </w:hyperlink>
      <w:r>
        <w:rPr>
          <w:spacing w:val="-7"/>
        </w:rPr>
        <w:t xml:space="preserve"> </w:t>
      </w:r>
      <w:r>
        <w:t>below,</w:t>
      </w:r>
      <w:r>
        <w:rPr>
          <w:spacing w:val="-7"/>
        </w:rPr>
        <w:t xml:space="preserve"> </w:t>
      </w:r>
      <w:r>
        <w:t>potential</w:t>
      </w:r>
      <w:r>
        <w:rPr>
          <w:spacing w:val="-6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rPr>
          <w:spacing w:val="-1"/>
        </w:rPr>
        <w:t>early</w:t>
      </w:r>
      <w:r>
        <w:rPr>
          <w:spacing w:val="-4"/>
        </w:rPr>
        <w:t xml:space="preserve"> </w:t>
      </w:r>
      <w:r>
        <w:t>in</w:t>
      </w:r>
      <w:r>
        <w:rPr>
          <w:spacing w:val="89"/>
          <w:w w:val="99"/>
        </w:rPr>
        <w:t xml:space="preserve"> </w:t>
      </w:r>
      <w:r>
        <w:t>2018</w:t>
      </w:r>
      <w:r>
        <w:rPr>
          <w:rFonts w:cs="Century Gothic"/>
        </w:rPr>
        <w:t>–</w:t>
      </w:r>
      <w:r>
        <w:t>19</w:t>
      </w:r>
      <w:r>
        <w:rPr>
          <w:spacing w:val="-7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rPr>
          <w:spacing w:val="-1"/>
        </w:rPr>
        <w:t>require</w:t>
      </w:r>
      <w:r>
        <w:rPr>
          <w:spacing w:val="-4"/>
        </w:rPr>
        <w:t xml:space="preserve"> </w:t>
      </w:r>
      <w:r>
        <w:rPr>
          <w:spacing w:val="-1"/>
        </w:rPr>
        <w:t>carryover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rPr>
          <w:spacing w:val="-1"/>
        </w:rPr>
        <w:t>include</w:t>
      </w:r>
      <w:r>
        <w:rPr>
          <w:spacing w:val="-7"/>
        </w:rPr>
        <w:t xml:space="preserve"> </w:t>
      </w:r>
      <w:r>
        <w:t>small</w:t>
      </w:r>
      <w:r>
        <w:rPr>
          <w:spacing w:val="-6"/>
        </w:rPr>
        <w:t xml:space="preserve"> </w:t>
      </w:r>
      <w:r>
        <w:rPr>
          <w:spacing w:val="-1"/>
        </w:rPr>
        <w:t>contributions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winter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early</w:t>
      </w:r>
      <w:r>
        <w:rPr>
          <w:spacing w:val="-8"/>
        </w:rPr>
        <w:t xml:space="preserve"> </w:t>
      </w:r>
      <w:r>
        <w:rPr>
          <w:spacing w:val="-1"/>
        </w:rPr>
        <w:t>spring</w:t>
      </w:r>
      <w:r>
        <w:rPr>
          <w:spacing w:val="-7"/>
        </w:rPr>
        <w:t xml:space="preserve"> </w:t>
      </w:r>
      <w:r>
        <w:t>flows</w:t>
      </w:r>
      <w:r>
        <w:rPr>
          <w:spacing w:val="91"/>
          <w:w w:val="99"/>
        </w:rPr>
        <w:t xml:space="preserve"> </w:t>
      </w:r>
      <w:r>
        <w:rPr>
          <w:spacing w:val="-1"/>
        </w:rPr>
        <w:t>through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rPr>
          <w:spacing w:val="-1"/>
        </w:rPr>
        <w:t>Murray,</w:t>
      </w:r>
      <w:r>
        <w:rPr>
          <w:spacing w:val="-9"/>
        </w:rPr>
        <w:t xml:space="preserve"> </w:t>
      </w:r>
      <w:r>
        <w:t>Gunbower</w:t>
      </w:r>
      <w:r>
        <w:rPr>
          <w:spacing w:val="-9"/>
        </w:rPr>
        <w:t xml:space="preserve"> </w:t>
      </w:r>
      <w:r>
        <w:rPr>
          <w:spacing w:val="-1"/>
        </w:rPr>
        <w:t>Creek</w:t>
      </w:r>
      <w:r>
        <w:rPr>
          <w:spacing w:val="-9"/>
        </w:rPr>
        <w:t xml:space="preserve"> </w:t>
      </w:r>
      <w:r>
        <w:t>and/or</w:t>
      </w:r>
      <w:r>
        <w:rPr>
          <w:spacing w:val="-9"/>
        </w:rPr>
        <w:t xml:space="preserve"> </w:t>
      </w:r>
      <w:r>
        <w:t>Edward-Wakool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9"/>
        </w:rPr>
        <w:t xml:space="preserve"> </w:t>
      </w:r>
      <w:r>
        <w:rPr>
          <w:spacing w:val="-1"/>
        </w:rPr>
        <w:t>systems.</w:t>
      </w:r>
    </w:p>
    <w:p w14:paraId="4E0557EC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7ED" w14:textId="77777777" w:rsidR="00F20CE2" w:rsidRDefault="003E30F1">
      <w:pPr>
        <w:pStyle w:val="BodyText"/>
        <w:ind w:right="113"/>
      </w:pPr>
      <w:r>
        <w:rPr>
          <w:spacing w:val="-1"/>
        </w:rPr>
        <w:t>Carryover</w:t>
      </w:r>
      <w:r>
        <w:rPr>
          <w:spacing w:val="-4"/>
        </w:rPr>
        <w:t xml:space="preserve"> </w:t>
      </w:r>
      <w:r>
        <w:rPr>
          <w:spacing w:val="-1"/>
        </w:rPr>
        <w:t>volumes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adjusted</w:t>
      </w:r>
      <w:r>
        <w:rPr>
          <w:spacing w:val="-7"/>
        </w:rPr>
        <w:t xml:space="preserve"> </w:t>
      </w:r>
      <w:r>
        <w:rPr>
          <w:spacing w:val="-1"/>
        </w:rPr>
        <w:t>throughout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year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season</w:t>
      </w:r>
      <w:r>
        <w:rPr>
          <w:spacing w:val="-4"/>
        </w:rPr>
        <w:t xml:space="preserve"> </w:t>
      </w:r>
      <w:r>
        <w:rPr>
          <w:spacing w:val="-1"/>
        </w:rPr>
        <w:t>unfolds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rPr>
          <w:spacing w:val="-1"/>
        </w:rPr>
        <w:t>current</w:t>
      </w:r>
      <w:r>
        <w:rPr>
          <w:spacing w:val="95"/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future</w:t>
      </w:r>
      <w:r>
        <w:rPr>
          <w:spacing w:val="-7"/>
        </w:rPr>
        <w:t xml:space="preserve"> </w:t>
      </w:r>
      <w:r>
        <w:t>demands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demands. These</w:t>
      </w:r>
      <w:r>
        <w:rPr>
          <w:spacing w:val="-7"/>
        </w:rPr>
        <w:t xml:space="preserve"> </w:t>
      </w:r>
      <w:r>
        <w:rPr>
          <w:spacing w:val="-1"/>
        </w:rPr>
        <w:t>decisions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based</w:t>
      </w:r>
      <w:r>
        <w:rPr>
          <w:spacing w:val="-7"/>
        </w:rPr>
        <w:t xml:space="preserve"> </w:t>
      </w:r>
      <w:r>
        <w:rPr>
          <w:spacing w:val="-1"/>
        </w:rPr>
        <w:t>upon</w:t>
      </w:r>
      <w:r>
        <w:rPr>
          <w:spacing w:val="61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best</w:t>
      </w:r>
      <w:r>
        <w:rPr>
          <w:spacing w:val="-5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time.</w:t>
      </w:r>
    </w:p>
    <w:p w14:paraId="4E0557EE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7EF" w14:textId="77777777" w:rsidR="00F20CE2" w:rsidRDefault="003E30F1">
      <w:pPr>
        <w:pStyle w:val="BodyText"/>
        <w:ind w:right="354"/>
      </w:pPr>
      <w:r>
        <w:rPr>
          <w:spacing w:val="-1"/>
        </w:rPr>
        <w:t>Given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connected</w:t>
      </w:r>
      <w:r>
        <w:rPr>
          <w:spacing w:val="-8"/>
        </w:rPr>
        <w:t xml:space="preserve"> </w:t>
      </w:r>
      <w:r>
        <w:rPr>
          <w:spacing w:val="-1"/>
        </w:rPr>
        <w:t>nature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southern</w:t>
      </w:r>
      <w:r>
        <w:rPr>
          <w:spacing w:val="-8"/>
        </w:rPr>
        <w:t xml:space="preserve"> </w:t>
      </w:r>
      <w:r>
        <w:t>Murray-Darling</w:t>
      </w:r>
      <w:r>
        <w:rPr>
          <w:spacing w:val="-9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catchments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varying</w:t>
      </w:r>
      <w:r>
        <w:rPr>
          <w:spacing w:val="-9"/>
        </w:rPr>
        <w:t xml:space="preserve"> </w:t>
      </w:r>
      <w:r>
        <w:t>carryover,</w:t>
      </w:r>
      <w:r>
        <w:rPr>
          <w:spacing w:val="73"/>
          <w:w w:val="99"/>
        </w:rPr>
        <w:t xml:space="preserve"> </w:t>
      </w:r>
      <w:r>
        <w:rPr>
          <w:spacing w:val="-1"/>
        </w:rPr>
        <w:t>account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t>limits,</w:t>
      </w:r>
      <w:r>
        <w:rPr>
          <w:spacing w:val="-8"/>
        </w:rPr>
        <w:t xml:space="preserve"> </w:t>
      </w:r>
      <w:r>
        <w:t>carryover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considered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broader</w:t>
      </w:r>
      <w:r>
        <w:rPr>
          <w:spacing w:val="-6"/>
        </w:rPr>
        <w:t xml:space="preserve"> </w:t>
      </w:r>
      <w:r>
        <w:rPr>
          <w:spacing w:val="-1"/>
        </w:rPr>
        <w:t>scale</w:t>
      </w:r>
      <w:r>
        <w:rPr>
          <w:spacing w:val="-7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rPr>
          <w:spacing w:val="-1"/>
        </w:rPr>
        <w:t>just</w:t>
      </w:r>
      <w:r>
        <w:rPr>
          <w:spacing w:val="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Mid</w:t>
      </w:r>
      <w:r>
        <w:rPr>
          <w:spacing w:val="-8"/>
        </w:rPr>
        <w:t xml:space="preserve"> </w:t>
      </w:r>
      <w:r>
        <w:rPr>
          <w:spacing w:val="-1"/>
        </w:rPr>
        <w:t>Murray</w:t>
      </w:r>
      <w:r>
        <w:rPr>
          <w:spacing w:val="-7"/>
        </w:rPr>
        <w:t xml:space="preserve"> </w:t>
      </w:r>
      <w:r>
        <w:t>Region.</w:t>
      </w:r>
      <w:r>
        <w:rPr>
          <w:spacing w:val="-6"/>
        </w:rPr>
        <w:t xml:space="preserve"> </w:t>
      </w:r>
      <w:r>
        <w:t>More</w:t>
      </w:r>
      <w:r>
        <w:rPr>
          <w:spacing w:val="61"/>
          <w:w w:val="99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how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makes</w:t>
      </w:r>
      <w:r>
        <w:rPr>
          <w:spacing w:val="-8"/>
        </w:rPr>
        <w:t xml:space="preserve"> </w:t>
      </w:r>
      <w:r>
        <w:rPr>
          <w:spacing w:val="-1"/>
        </w:rPr>
        <w:t>decisions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carryover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1"/>
        </w:rPr>
        <w:t>here: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34">
        <w:r>
          <w:rPr>
            <w:color w:val="0000FF"/>
            <w:spacing w:val="-1"/>
            <w:u w:val="single" w:color="0000FF"/>
          </w:rPr>
          <w:t>http://www.environment.gov.au/water/cewo/portfolio-mgt/carryover</w:t>
        </w:r>
      </w:hyperlink>
    </w:p>
    <w:p w14:paraId="4E0557F0" w14:textId="77777777" w:rsidR="00F20CE2" w:rsidRDefault="00F20CE2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E0557F1" w14:textId="77777777" w:rsidR="00F20CE2" w:rsidRDefault="00F20CE2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E0557F2" w14:textId="77777777" w:rsidR="00F20CE2" w:rsidRDefault="00F20CE2">
      <w:pPr>
        <w:spacing w:before="10"/>
        <w:rPr>
          <w:rFonts w:ascii="Century Gothic" w:eastAsia="Century Gothic" w:hAnsi="Century Gothic" w:cs="Century Gothic"/>
          <w:sz w:val="14"/>
          <w:szCs w:val="14"/>
        </w:rPr>
      </w:pPr>
    </w:p>
    <w:p w14:paraId="4E0557F3" w14:textId="77777777" w:rsidR="00F20CE2" w:rsidRDefault="003E30F1">
      <w:pPr>
        <w:pStyle w:val="Heading2"/>
        <w:numPr>
          <w:ilvl w:val="1"/>
          <w:numId w:val="15"/>
        </w:numPr>
        <w:tabs>
          <w:tab w:val="left" w:pos="961"/>
        </w:tabs>
        <w:spacing w:before="55"/>
        <w:ind w:left="960" w:hanging="852"/>
        <w:rPr>
          <w:b w:val="0"/>
          <w:bCs w:val="0"/>
        </w:rPr>
      </w:pPr>
      <w:bookmarkStart w:id="21" w:name="_bookmark20"/>
      <w:bookmarkEnd w:id="21"/>
      <w:r>
        <w:rPr>
          <w:color w:val="5F4879"/>
        </w:rPr>
        <w:t>Identifying</w:t>
      </w:r>
      <w:r>
        <w:rPr>
          <w:color w:val="5F4879"/>
          <w:spacing w:val="-22"/>
        </w:rPr>
        <w:t xml:space="preserve"> </w:t>
      </w:r>
      <w:r>
        <w:rPr>
          <w:color w:val="5F4879"/>
        </w:rPr>
        <w:t>Investment</w:t>
      </w:r>
      <w:r>
        <w:rPr>
          <w:color w:val="5F4879"/>
          <w:spacing w:val="-21"/>
        </w:rPr>
        <w:t xml:space="preserve"> </w:t>
      </w:r>
      <w:r>
        <w:rPr>
          <w:color w:val="5F4879"/>
        </w:rPr>
        <w:t>Opportunities</w:t>
      </w:r>
    </w:p>
    <w:p w14:paraId="4E0557F4" w14:textId="77777777" w:rsidR="00F20CE2" w:rsidRDefault="00F20CE2">
      <w:pPr>
        <w:spacing w:before="7"/>
        <w:rPr>
          <w:rFonts w:ascii="Century Gothic" w:eastAsia="Century Gothic" w:hAnsi="Century Gothic" w:cs="Century Gothic"/>
          <w:b/>
          <w:bCs/>
        </w:rPr>
      </w:pPr>
    </w:p>
    <w:p w14:paraId="4E0557F5" w14:textId="77777777" w:rsidR="00F20CE2" w:rsidRDefault="003E30F1">
      <w:pPr>
        <w:pStyle w:val="BodyText"/>
        <w:ind w:right="113"/>
      </w:pPr>
      <w:r>
        <w:rPr>
          <w:spacing w:val="-1"/>
        </w:rPr>
        <w:t>Changes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i/>
          <w:spacing w:val="-1"/>
        </w:rPr>
        <w:t>Water</w:t>
      </w:r>
      <w:r>
        <w:rPr>
          <w:i/>
          <w:spacing w:val="-7"/>
        </w:rPr>
        <w:t xml:space="preserve"> </w:t>
      </w:r>
      <w:r>
        <w:rPr>
          <w:i/>
        </w:rPr>
        <w:t>Act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2007</w:t>
      </w:r>
      <w:r>
        <w:rPr>
          <w:i/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2016</w:t>
      </w:r>
      <w:r>
        <w:rPr>
          <w:spacing w:val="-7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rPr>
          <w:spacing w:val="-1"/>
        </w:rPr>
        <w:t>increased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flexibility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79"/>
          <w:w w:val="9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Holder</w:t>
      </w:r>
      <w:r>
        <w:rPr>
          <w:spacing w:val="-4"/>
        </w:rPr>
        <w:t xml:space="preserve"> </w:t>
      </w:r>
      <w:r>
        <w:rPr>
          <w:spacing w:val="-1"/>
        </w:rPr>
        <w:t>(CEWH)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proceeds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allocation</w:t>
      </w:r>
      <w:r>
        <w:rPr>
          <w:spacing w:val="-6"/>
        </w:rPr>
        <w:t xml:space="preserve"> </w:t>
      </w:r>
      <w:r>
        <w:rPr>
          <w:spacing w:val="-1"/>
        </w:rPr>
        <w:t>sales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invest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activities.</w:t>
      </w:r>
    </w:p>
    <w:p w14:paraId="4E0557F6" w14:textId="77777777" w:rsidR="00F20CE2" w:rsidRDefault="003E30F1">
      <w:pPr>
        <w:pStyle w:val="BodyText"/>
        <w:ind w:right="170"/>
      </w:pPr>
      <w:r>
        <w:rPr>
          <w:spacing w:val="-1"/>
        </w:rPr>
        <w:t>Under</w:t>
      </w:r>
      <w:r>
        <w:rPr>
          <w:spacing w:val="-10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amendments</w:t>
      </w:r>
      <w:r>
        <w:rPr>
          <w:spacing w:val="-10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rPr>
          <w:spacing w:val="-1"/>
        </w:rPr>
        <w:t>activities</w:t>
      </w:r>
      <w:r>
        <w:rPr>
          <w:spacing w:val="-10"/>
        </w:rPr>
        <w:t xml:space="preserve"> </w:t>
      </w:r>
      <w:r>
        <w:rPr>
          <w:spacing w:val="-1"/>
        </w:rPr>
        <w:t>must</w:t>
      </w:r>
      <w:r>
        <w:rPr>
          <w:spacing w:val="-8"/>
        </w:rPr>
        <w:t xml:space="preserve"> </w:t>
      </w:r>
      <w:r>
        <w:rPr>
          <w:spacing w:val="-1"/>
        </w:rPr>
        <w:t>improve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outcomes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be</w:t>
      </w:r>
      <w:r>
        <w:rPr>
          <w:spacing w:val="57"/>
          <w:w w:val="99"/>
        </w:rPr>
        <w:t xml:space="preserve"> </w:t>
      </w:r>
      <w:r>
        <w:t>undertaken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purpose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protecting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restoring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assets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Basin.</w:t>
      </w:r>
    </w:p>
    <w:p w14:paraId="4E0557F7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7F8" w14:textId="77777777" w:rsidR="00F20CE2" w:rsidRDefault="003E30F1">
      <w:pPr>
        <w:pStyle w:val="BodyText"/>
        <w:ind w:right="357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CEWH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publically</w:t>
      </w:r>
      <w:r>
        <w:rPr>
          <w:spacing w:val="-8"/>
        </w:rPr>
        <w:t xml:space="preserve"> </w:t>
      </w:r>
      <w:r>
        <w:rPr>
          <w:spacing w:val="-1"/>
        </w:rPr>
        <w:t>release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Discussion</w:t>
      </w:r>
      <w:r>
        <w:rPr>
          <w:spacing w:val="-6"/>
        </w:rPr>
        <w:t xml:space="preserve"> </w:t>
      </w:r>
      <w:r>
        <w:t>Paper</w:t>
      </w:r>
      <w:r>
        <w:rPr>
          <w:spacing w:val="-7"/>
        </w:rPr>
        <w:t xml:space="preserve"> </w:t>
      </w:r>
      <w:r>
        <w:rPr>
          <w:spacing w:val="-1"/>
        </w:rPr>
        <w:t>seeking</w:t>
      </w:r>
      <w:r>
        <w:rPr>
          <w:spacing w:val="-7"/>
        </w:rPr>
        <w:t xml:space="preserve"> </w:t>
      </w:r>
      <w:r>
        <w:t>feedback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rPr>
          <w:spacing w:val="-1"/>
        </w:rPr>
        <w:t>type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activities</w:t>
      </w:r>
      <w:r>
        <w:rPr>
          <w:spacing w:val="77"/>
          <w:w w:val="99"/>
        </w:rPr>
        <w:t xml:space="preserve"> </w:t>
      </w:r>
      <w:r>
        <w:rPr>
          <w:spacing w:val="-1"/>
        </w:rPr>
        <w:t>stakeholders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CEWH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consider</w:t>
      </w:r>
      <w:r>
        <w:rPr>
          <w:spacing w:val="-8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developing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framework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future</w:t>
      </w:r>
      <w:r>
        <w:rPr>
          <w:spacing w:val="-7"/>
        </w:rPr>
        <w:t xml:space="preserve"> </w:t>
      </w:r>
      <w:r>
        <w:t>investment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71"/>
          <w:w w:val="99"/>
        </w:rPr>
        <w:t xml:space="preserve"> </w:t>
      </w:r>
      <w:r>
        <w:t>environmental</w:t>
      </w:r>
      <w:r>
        <w:rPr>
          <w:spacing w:val="-21"/>
        </w:rPr>
        <w:t xml:space="preserve"> </w:t>
      </w:r>
      <w:r>
        <w:rPr>
          <w:spacing w:val="-1"/>
        </w:rPr>
        <w:t>activities.</w:t>
      </w:r>
    </w:p>
    <w:p w14:paraId="4E0557F9" w14:textId="77777777" w:rsidR="00F20CE2" w:rsidRDefault="003E30F1">
      <w:pPr>
        <w:pStyle w:val="BodyText"/>
        <w:spacing w:before="119"/>
        <w:ind w:right="113"/>
      </w:pPr>
      <w:r>
        <w:t>It</w:t>
      </w:r>
      <w:r>
        <w:rPr>
          <w:spacing w:val="-4"/>
        </w:rPr>
        <w:t xml:space="preserve"> </w:t>
      </w:r>
      <w:r>
        <w:rPr>
          <w:spacing w:val="-1"/>
        </w:rP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noted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proceeds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past</w:t>
      </w:r>
      <w:r>
        <w:rPr>
          <w:spacing w:val="-4"/>
        </w:rPr>
        <w:t xml:space="preserve"> </w:t>
      </w:r>
      <w:r>
        <w:t>wate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sales</w:t>
      </w:r>
      <w:r>
        <w:rPr>
          <w:spacing w:val="-6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managed</w:t>
      </w:r>
      <w:r>
        <w:rPr>
          <w:spacing w:val="-5"/>
        </w:rPr>
        <w:t xml:space="preserve"> </w:t>
      </w:r>
      <w:r>
        <w:rPr>
          <w:spacing w:val="-1"/>
        </w:rPr>
        <w:t>based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legislation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place</w:t>
      </w:r>
      <w:r>
        <w:rPr>
          <w:spacing w:val="-6"/>
        </w:rPr>
        <w:t xml:space="preserve"> </w:t>
      </w:r>
      <w:r>
        <w:t>at</w:t>
      </w:r>
      <w:r>
        <w:rPr>
          <w:spacing w:val="75"/>
          <w:w w:val="99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time,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t>available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used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rPr>
          <w:spacing w:val="-1"/>
        </w:rPr>
        <w:t>activities.</w:t>
      </w:r>
    </w:p>
    <w:p w14:paraId="4E0557FA" w14:textId="77777777" w:rsidR="00F20CE2" w:rsidRDefault="00F20CE2">
      <w:pPr>
        <w:sectPr w:rsidR="00F20CE2">
          <w:pgSz w:w="11910" w:h="16840"/>
          <w:pgMar w:top="760" w:right="700" w:bottom="880" w:left="600" w:header="0" w:footer="686" w:gutter="0"/>
          <w:cols w:space="720"/>
        </w:sectPr>
      </w:pPr>
    </w:p>
    <w:p w14:paraId="4E0557FB" w14:textId="73BC65EF" w:rsidR="00F20CE2" w:rsidRDefault="003E30F1">
      <w:pPr>
        <w:spacing w:before="50"/>
        <w:ind w:left="840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112512" behindDoc="1" locked="0" layoutInCell="1" allowOverlap="1" wp14:anchorId="4E05613B" wp14:editId="495F9AA4">
                <wp:simplePos x="0" y="0"/>
                <wp:positionH relativeFrom="page">
                  <wp:posOffset>8237855</wp:posOffset>
                </wp:positionH>
                <wp:positionV relativeFrom="paragraph">
                  <wp:posOffset>894080</wp:posOffset>
                </wp:positionV>
                <wp:extent cx="489585" cy="1270"/>
                <wp:effectExtent l="8255" t="14605" r="6985" b="12700"/>
                <wp:wrapNone/>
                <wp:docPr id="1042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" cy="1270"/>
                          <a:chOff x="12973" y="1408"/>
                          <a:chExt cx="771" cy="2"/>
                        </a:xfrm>
                      </wpg:grpSpPr>
                      <wps:wsp>
                        <wps:cNvPr id="1043" name="Freeform 1029"/>
                        <wps:cNvSpPr>
                          <a:spLocks/>
                        </wps:cNvSpPr>
                        <wps:spPr bwMode="auto">
                          <a:xfrm>
                            <a:off x="12973" y="1408"/>
                            <a:ext cx="771" cy="2"/>
                          </a:xfrm>
                          <a:custGeom>
                            <a:avLst/>
                            <a:gdLst>
                              <a:gd name="T0" fmla="+- 0 12973 12973"/>
                              <a:gd name="T1" fmla="*/ T0 w 771"/>
                              <a:gd name="T2" fmla="+- 0 13744 12973"/>
                              <a:gd name="T3" fmla="*/ T2 w 7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1">
                                <a:moveTo>
                                  <a:pt x="0" y="0"/>
                                </a:moveTo>
                                <a:lnTo>
                                  <a:pt x="77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6606E" id="Group 1028" o:spid="_x0000_s1026" style="position:absolute;margin-left:648.65pt;margin-top:70.4pt;width:38.55pt;height:.1pt;z-index:-203968;mso-position-horizontal-relative:page" coordorigin="12973,1408" coordsize="7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">
                <v:shape id="Freeform 1029" o:spid="_x0000_s1027" style="position:absolute;left:12973;top:1408;width:771;height:2;visibility:visible;mso-wrap-style:square;v-text-anchor:top" coordsize="7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S+hMQA&#10;AADdAAAADwAAAGRycy9kb3ducmV2LnhtbERPTWvCQBC9C/6HZQpepO7WSinRTRCLoNiDTUvpcciO&#10;SWh2NmRXE/99tyB4m8f7nFU22EZcqPO1Yw1PMwWCuHCm5lLD1+f28RWED8gGG8ek4UoesnQ8WmFi&#10;XM8fdMlDKWII+wQ1VCG0iZS+qMiin7mWOHIn11kMEXalNB32Mdw2cq7Ui7RYc2yosKVNRcVvfrYa&#10;2vB+VZtDfzy8DVbu/fTnu6gXWk8ehvUSRKAh3MU3987E+WrxDP/fx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0voTEAAAA3QAAAA8AAAAAAAAAAAAAAAAAmAIAAGRycy9k&#10;b3ducmV2LnhtbFBLBQYAAAAABAAEAPUAAACJAwAAAAA=&#10;" path="m,l771,e" filled="f" strokeweight=".82pt">
                  <v:path arrowok="t" o:connecttype="custom" o:connectlocs="0,0;77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12536" behindDoc="1" locked="0" layoutInCell="1" allowOverlap="1" wp14:anchorId="4E05613C" wp14:editId="02B7DADA">
                <wp:simplePos x="0" y="0"/>
                <wp:positionH relativeFrom="page">
                  <wp:posOffset>8957310</wp:posOffset>
                </wp:positionH>
                <wp:positionV relativeFrom="paragraph">
                  <wp:posOffset>1270635</wp:posOffset>
                </wp:positionV>
                <wp:extent cx="2292350" cy="512445"/>
                <wp:effectExtent l="3810" t="635" r="0" b="1270"/>
                <wp:wrapNone/>
                <wp:docPr id="1033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512445"/>
                          <a:chOff x="14106" y="2001"/>
                          <a:chExt cx="3610" cy="807"/>
                        </a:xfrm>
                      </wpg:grpSpPr>
                      <wpg:grpSp>
                        <wpg:cNvPr id="1034" name="Group 1026"/>
                        <wpg:cNvGrpSpPr>
                          <a:grpSpLocks/>
                        </wpg:cNvGrpSpPr>
                        <wpg:grpSpPr bwMode="auto">
                          <a:xfrm>
                            <a:off x="14106" y="2001"/>
                            <a:ext cx="3610" cy="207"/>
                            <a:chOff x="14106" y="2001"/>
                            <a:chExt cx="3610" cy="207"/>
                          </a:xfrm>
                        </wpg:grpSpPr>
                        <wps:wsp>
                          <wps:cNvPr id="1035" name="Freeform 1027"/>
                          <wps:cNvSpPr>
                            <a:spLocks/>
                          </wps:cNvSpPr>
                          <wps:spPr bwMode="auto">
                            <a:xfrm>
                              <a:off x="14106" y="2001"/>
                              <a:ext cx="3610" cy="207"/>
                            </a:xfrm>
                            <a:custGeom>
                              <a:avLst/>
                              <a:gdLst>
                                <a:gd name="T0" fmla="+- 0 14106 14106"/>
                                <a:gd name="T1" fmla="*/ T0 w 3610"/>
                                <a:gd name="T2" fmla="+- 0 2208 2001"/>
                                <a:gd name="T3" fmla="*/ 2208 h 207"/>
                                <a:gd name="T4" fmla="+- 0 17716 14106"/>
                                <a:gd name="T5" fmla="*/ T4 w 3610"/>
                                <a:gd name="T6" fmla="+- 0 2208 2001"/>
                                <a:gd name="T7" fmla="*/ 2208 h 207"/>
                                <a:gd name="T8" fmla="+- 0 17716 14106"/>
                                <a:gd name="T9" fmla="*/ T8 w 3610"/>
                                <a:gd name="T10" fmla="+- 0 2001 2001"/>
                                <a:gd name="T11" fmla="*/ 2001 h 207"/>
                                <a:gd name="T12" fmla="+- 0 14106 14106"/>
                                <a:gd name="T13" fmla="*/ T12 w 3610"/>
                                <a:gd name="T14" fmla="+- 0 2001 2001"/>
                                <a:gd name="T15" fmla="*/ 2001 h 207"/>
                                <a:gd name="T16" fmla="+- 0 14106 14106"/>
                                <a:gd name="T17" fmla="*/ T16 w 3610"/>
                                <a:gd name="T18" fmla="+- 0 2208 2001"/>
                                <a:gd name="T19" fmla="*/ 2208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0" h="207">
                                  <a:moveTo>
                                    <a:pt x="0" y="207"/>
                                  </a:moveTo>
                                  <a:lnTo>
                                    <a:pt x="3610" y="207"/>
                                  </a:lnTo>
                                  <a:lnTo>
                                    <a:pt x="36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1024"/>
                        <wpg:cNvGrpSpPr>
                          <a:grpSpLocks/>
                        </wpg:cNvGrpSpPr>
                        <wpg:grpSpPr bwMode="auto">
                          <a:xfrm>
                            <a:off x="14106" y="2208"/>
                            <a:ext cx="3610" cy="197"/>
                            <a:chOff x="14106" y="2208"/>
                            <a:chExt cx="3610" cy="197"/>
                          </a:xfrm>
                        </wpg:grpSpPr>
                        <wps:wsp>
                          <wps:cNvPr id="1037" name="Freeform 1025"/>
                          <wps:cNvSpPr>
                            <a:spLocks/>
                          </wps:cNvSpPr>
                          <wps:spPr bwMode="auto">
                            <a:xfrm>
                              <a:off x="14106" y="2208"/>
                              <a:ext cx="3610" cy="197"/>
                            </a:xfrm>
                            <a:custGeom>
                              <a:avLst/>
                              <a:gdLst>
                                <a:gd name="T0" fmla="+- 0 14106 14106"/>
                                <a:gd name="T1" fmla="*/ T0 w 3610"/>
                                <a:gd name="T2" fmla="+- 0 2404 2208"/>
                                <a:gd name="T3" fmla="*/ 2404 h 197"/>
                                <a:gd name="T4" fmla="+- 0 17716 14106"/>
                                <a:gd name="T5" fmla="*/ T4 w 3610"/>
                                <a:gd name="T6" fmla="+- 0 2404 2208"/>
                                <a:gd name="T7" fmla="*/ 2404 h 197"/>
                                <a:gd name="T8" fmla="+- 0 17716 14106"/>
                                <a:gd name="T9" fmla="*/ T8 w 3610"/>
                                <a:gd name="T10" fmla="+- 0 2208 2208"/>
                                <a:gd name="T11" fmla="*/ 2208 h 197"/>
                                <a:gd name="T12" fmla="+- 0 14106 14106"/>
                                <a:gd name="T13" fmla="*/ T12 w 3610"/>
                                <a:gd name="T14" fmla="+- 0 2208 2208"/>
                                <a:gd name="T15" fmla="*/ 2208 h 197"/>
                                <a:gd name="T16" fmla="+- 0 14106 14106"/>
                                <a:gd name="T17" fmla="*/ T16 w 3610"/>
                                <a:gd name="T18" fmla="+- 0 2404 2208"/>
                                <a:gd name="T19" fmla="*/ 240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0" h="197">
                                  <a:moveTo>
                                    <a:pt x="0" y="196"/>
                                  </a:moveTo>
                                  <a:lnTo>
                                    <a:pt x="3610" y="196"/>
                                  </a:lnTo>
                                  <a:lnTo>
                                    <a:pt x="36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1022"/>
                        <wpg:cNvGrpSpPr>
                          <a:grpSpLocks/>
                        </wpg:cNvGrpSpPr>
                        <wpg:grpSpPr bwMode="auto">
                          <a:xfrm>
                            <a:off x="14106" y="2404"/>
                            <a:ext cx="3610" cy="197"/>
                            <a:chOff x="14106" y="2404"/>
                            <a:chExt cx="3610" cy="197"/>
                          </a:xfrm>
                        </wpg:grpSpPr>
                        <wps:wsp>
                          <wps:cNvPr id="1039" name="Freeform 1023"/>
                          <wps:cNvSpPr>
                            <a:spLocks/>
                          </wps:cNvSpPr>
                          <wps:spPr bwMode="auto">
                            <a:xfrm>
                              <a:off x="14106" y="2404"/>
                              <a:ext cx="3610" cy="197"/>
                            </a:xfrm>
                            <a:custGeom>
                              <a:avLst/>
                              <a:gdLst>
                                <a:gd name="T0" fmla="+- 0 14106 14106"/>
                                <a:gd name="T1" fmla="*/ T0 w 3610"/>
                                <a:gd name="T2" fmla="+- 0 2601 2404"/>
                                <a:gd name="T3" fmla="*/ 2601 h 197"/>
                                <a:gd name="T4" fmla="+- 0 17716 14106"/>
                                <a:gd name="T5" fmla="*/ T4 w 3610"/>
                                <a:gd name="T6" fmla="+- 0 2601 2404"/>
                                <a:gd name="T7" fmla="*/ 2601 h 197"/>
                                <a:gd name="T8" fmla="+- 0 17716 14106"/>
                                <a:gd name="T9" fmla="*/ T8 w 3610"/>
                                <a:gd name="T10" fmla="+- 0 2404 2404"/>
                                <a:gd name="T11" fmla="*/ 2404 h 197"/>
                                <a:gd name="T12" fmla="+- 0 14106 14106"/>
                                <a:gd name="T13" fmla="*/ T12 w 3610"/>
                                <a:gd name="T14" fmla="+- 0 2404 2404"/>
                                <a:gd name="T15" fmla="*/ 2404 h 197"/>
                                <a:gd name="T16" fmla="+- 0 14106 14106"/>
                                <a:gd name="T17" fmla="*/ T16 w 3610"/>
                                <a:gd name="T18" fmla="+- 0 2601 2404"/>
                                <a:gd name="T19" fmla="*/ 260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0" h="197">
                                  <a:moveTo>
                                    <a:pt x="0" y="197"/>
                                  </a:moveTo>
                                  <a:lnTo>
                                    <a:pt x="3610" y="197"/>
                                  </a:lnTo>
                                  <a:lnTo>
                                    <a:pt x="36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1020"/>
                        <wpg:cNvGrpSpPr>
                          <a:grpSpLocks/>
                        </wpg:cNvGrpSpPr>
                        <wpg:grpSpPr bwMode="auto">
                          <a:xfrm>
                            <a:off x="14106" y="2601"/>
                            <a:ext cx="3610" cy="207"/>
                            <a:chOff x="14106" y="2601"/>
                            <a:chExt cx="3610" cy="207"/>
                          </a:xfrm>
                        </wpg:grpSpPr>
                        <wps:wsp>
                          <wps:cNvPr id="1041" name="Freeform 1021"/>
                          <wps:cNvSpPr>
                            <a:spLocks/>
                          </wps:cNvSpPr>
                          <wps:spPr bwMode="auto">
                            <a:xfrm>
                              <a:off x="14106" y="2601"/>
                              <a:ext cx="3610" cy="207"/>
                            </a:xfrm>
                            <a:custGeom>
                              <a:avLst/>
                              <a:gdLst>
                                <a:gd name="T0" fmla="+- 0 14106 14106"/>
                                <a:gd name="T1" fmla="*/ T0 w 3610"/>
                                <a:gd name="T2" fmla="+- 0 2808 2601"/>
                                <a:gd name="T3" fmla="*/ 2808 h 207"/>
                                <a:gd name="T4" fmla="+- 0 17716 14106"/>
                                <a:gd name="T5" fmla="*/ T4 w 3610"/>
                                <a:gd name="T6" fmla="+- 0 2808 2601"/>
                                <a:gd name="T7" fmla="*/ 2808 h 207"/>
                                <a:gd name="T8" fmla="+- 0 17716 14106"/>
                                <a:gd name="T9" fmla="*/ T8 w 3610"/>
                                <a:gd name="T10" fmla="+- 0 2601 2601"/>
                                <a:gd name="T11" fmla="*/ 2601 h 207"/>
                                <a:gd name="T12" fmla="+- 0 14106 14106"/>
                                <a:gd name="T13" fmla="*/ T12 w 3610"/>
                                <a:gd name="T14" fmla="+- 0 2601 2601"/>
                                <a:gd name="T15" fmla="*/ 2601 h 207"/>
                                <a:gd name="T16" fmla="+- 0 14106 14106"/>
                                <a:gd name="T17" fmla="*/ T16 w 3610"/>
                                <a:gd name="T18" fmla="+- 0 2808 2601"/>
                                <a:gd name="T19" fmla="*/ 2808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0" h="207">
                                  <a:moveTo>
                                    <a:pt x="0" y="207"/>
                                  </a:moveTo>
                                  <a:lnTo>
                                    <a:pt x="3610" y="207"/>
                                  </a:lnTo>
                                  <a:lnTo>
                                    <a:pt x="36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48FA9" id="Group 1019" o:spid="_x0000_s1026" style="position:absolute;margin-left:705.3pt;margin-top:100.05pt;width:180.5pt;height:40.35pt;z-index:-203944;mso-position-horizontal-relative:page" coordorigin="14106,2001" coordsize="3610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">
                <v:group id="Group 1026" o:spid="_x0000_s1027" style="position:absolute;left:14106;top:2001;width:3610;height:207" coordorigin="14106,2001" coordsize="361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1027" o:spid="_x0000_s1028" style="position:absolute;left:14106;top:2001;width:3610;height:207;visibility:visible;mso-wrap-style:square;v-text-anchor:top" coordsize="361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BZQMEA&#10;AADdAAAADwAAAGRycy9kb3ducmV2LnhtbERPTYvCMBC9C/sfwizsTRMVpVSjyLIugqda8Tw0Y1tt&#10;JqWJWv+9WVjwNo/3Oct1bxtxp87XjjWMRwoEceFMzaWGY74dJiB8QDbYOCYNT/KwXn0Mlpga9+CM&#10;7odQihjCPkUNVQhtKqUvKrLoR64ljtzZdRZDhF0pTYePGG4bOVFqLi3WHBsqbOm7ouJ6uFkNvxn1&#10;0w3uMpVQfdmeimu+z3+0/vrsNwsQgfrwFv+7dybOV9MZ/H0TT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wWUDBAAAA3QAAAA8AAAAAAAAAAAAAAAAAmAIAAGRycy9kb3du&#10;cmV2LnhtbFBLBQYAAAAABAAEAPUAAACGAwAAAAA=&#10;" path="m,207r3610,l3610,,,,,207xe" fillcolor="#365f91" stroked="f">
                    <v:path arrowok="t" o:connecttype="custom" o:connectlocs="0,2208;3610,2208;3610,2001;0,2001;0,2208" o:connectangles="0,0,0,0,0"/>
                  </v:shape>
                </v:group>
                <v:group id="Group 1024" o:spid="_x0000_s1029" style="position:absolute;left:14106;top:2208;width:3610;height:197" coordorigin="14106,2208" coordsize="361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1025" o:spid="_x0000_s1030" style="position:absolute;left:14106;top:2208;width:3610;height:197;visibility:visible;mso-wrap-style:square;v-text-anchor:top" coordsize="361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e4EcMA&#10;AADdAAAADwAAAGRycy9kb3ducmV2LnhtbERPTWsCMRC9C/0PYQRvmlXBLutGKS0FvZRW24O3cTO7&#10;WbqZhE3U7b9vCgVv83ifU24H24kr9aF1rGA+y0AQV0633Cj4PL5OcxAhImvsHJOCHwqw3TyMSiy0&#10;u/EHXQ+xESmEQ4EKTIy+kDJUhiyGmfPEiatdbzEm2DdS93hL4baTiyxbSYstpwaDnp4NVd+Hi1UQ&#10;Vpwv3HL/JusX6d/Pxnenr5NSk/HwtAYRaYh38b97p9P8bPkI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e4EcMAAADdAAAADwAAAAAAAAAAAAAAAACYAgAAZHJzL2Rv&#10;d25yZXYueG1sUEsFBgAAAAAEAAQA9QAAAIgDAAAAAA==&#10;" path="m,196r3610,l3610,,,,,196xe" fillcolor="#365f91" stroked="f">
                    <v:path arrowok="t" o:connecttype="custom" o:connectlocs="0,2404;3610,2404;3610,2208;0,2208;0,2404" o:connectangles="0,0,0,0,0"/>
                  </v:shape>
                </v:group>
                <v:group id="Group 1022" o:spid="_x0000_s1031" style="position:absolute;left:14106;top:2404;width:3610;height:197" coordorigin="14106,2404" coordsize="361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1023" o:spid="_x0000_s1032" style="position:absolute;left:14106;top:2404;width:3610;height:197;visibility:visible;mso-wrap-style:square;v-text-anchor:top" coordsize="361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SJ+MIA&#10;AADdAAAADwAAAGRycy9kb3ducmV2LnhtbERPS2sCMRC+F/ofwhR662arILoapbQI7UV8HryNm3Gz&#10;uJmETdTtvzeC4G0+vudMZp1txIXaUDtW8JnlIIhLp2uuFGw3848hiBCRNTaOScE/BZhNX18mWGh3&#10;5RVd1rESKYRDgQpMjL6QMpSGLIbMeeLEHV1rMSbYVlK3eE3htpG9PB9IizWnBoOevg2Vp/XZKggD&#10;HvZc/28hjz/SLw/GN/vdXqn3t+5rDCJSF5/ih/tXp/l5fwT3b9IJ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5In4wgAAAN0AAAAPAAAAAAAAAAAAAAAAAJgCAABkcnMvZG93&#10;bnJldi54bWxQSwUGAAAAAAQABAD1AAAAhwMAAAAA&#10;" path="m,197r3610,l3610,,,,,197xe" fillcolor="#365f91" stroked="f">
                    <v:path arrowok="t" o:connecttype="custom" o:connectlocs="0,2601;3610,2601;3610,2404;0,2404;0,2601" o:connectangles="0,0,0,0,0"/>
                  </v:shape>
                </v:group>
                <v:group id="Group 1020" o:spid="_x0000_s1033" style="position:absolute;left:14106;top:2601;width:3610;height:207" coordorigin="14106,2601" coordsize="361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1021" o:spid="_x0000_s1034" style="position:absolute;left:14106;top:2601;width:3610;height:207;visibility:visible;mso-wrap-style:square;v-text-anchor:top" coordsize="361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0sPsIA&#10;AADdAAAADwAAAGRycy9kb3ducmV2LnhtbERPTWvCQBC9C/0Pywi9md20UiTNKlIaETzFlJ6H7DSJ&#10;ZmdDdtX033cFobd5vM/JN5PtxZVG3znWkCYKBHHtTMeNhq+qWKxA+IBssHdMGn7Jw2b9NMsxM+7G&#10;JV2PoRExhH2GGtoQhkxKX7dk0SduII7cjxsthgjHRpoRbzHc9vJFqTdpsePY0OJAHy3V5+PFatiV&#10;NL1ucV+qFXWn4rs+V4fqU+vn+bR9BxFoCv/ih3tv4ny1TOH+TTxB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Sw+wgAAAN0AAAAPAAAAAAAAAAAAAAAAAJgCAABkcnMvZG93&#10;bnJldi54bWxQSwUGAAAAAAQABAD1AAAAhwMAAAAA&#10;" path="m,207r3610,l3610,,,,,207xe" fillcolor="#365f91" stroked="f">
                    <v:path arrowok="t" o:connecttype="custom" o:connectlocs="0,2808;3610,2808;3610,2601;0,2601;0,280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12560" behindDoc="1" locked="0" layoutInCell="1" allowOverlap="1" wp14:anchorId="4E05613D" wp14:editId="0791DB08">
                <wp:simplePos x="0" y="0"/>
                <wp:positionH relativeFrom="page">
                  <wp:posOffset>8957310</wp:posOffset>
                </wp:positionH>
                <wp:positionV relativeFrom="page">
                  <wp:posOffset>2269490</wp:posOffset>
                </wp:positionV>
                <wp:extent cx="2292350" cy="883920"/>
                <wp:effectExtent l="3810" t="2540" r="0" b="0"/>
                <wp:wrapNone/>
                <wp:docPr id="1018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883920"/>
                          <a:chOff x="14106" y="3574"/>
                          <a:chExt cx="3610" cy="1392"/>
                        </a:xfrm>
                      </wpg:grpSpPr>
                      <wpg:grpSp>
                        <wpg:cNvPr id="1019" name="Group 1017"/>
                        <wpg:cNvGrpSpPr>
                          <a:grpSpLocks/>
                        </wpg:cNvGrpSpPr>
                        <wpg:grpSpPr bwMode="auto">
                          <a:xfrm>
                            <a:off x="14106" y="3574"/>
                            <a:ext cx="3610" cy="207"/>
                            <a:chOff x="14106" y="3574"/>
                            <a:chExt cx="3610" cy="207"/>
                          </a:xfrm>
                        </wpg:grpSpPr>
                        <wps:wsp>
                          <wps:cNvPr id="1020" name="Freeform 1018"/>
                          <wps:cNvSpPr>
                            <a:spLocks/>
                          </wps:cNvSpPr>
                          <wps:spPr bwMode="auto">
                            <a:xfrm>
                              <a:off x="14106" y="3574"/>
                              <a:ext cx="3610" cy="207"/>
                            </a:xfrm>
                            <a:custGeom>
                              <a:avLst/>
                              <a:gdLst>
                                <a:gd name="T0" fmla="+- 0 14106 14106"/>
                                <a:gd name="T1" fmla="*/ T0 w 3610"/>
                                <a:gd name="T2" fmla="+- 0 3780 3574"/>
                                <a:gd name="T3" fmla="*/ 3780 h 207"/>
                                <a:gd name="T4" fmla="+- 0 17716 14106"/>
                                <a:gd name="T5" fmla="*/ T4 w 3610"/>
                                <a:gd name="T6" fmla="+- 0 3780 3574"/>
                                <a:gd name="T7" fmla="*/ 3780 h 207"/>
                                <a:gd name="T8" fmla="+- 0 17716 14106"/>
                                <a:gd name="T9" fmla="*/ T8 w 3610"/>
                                <a:gd name="T10" fmla="+- 0 3574 3574"/>
                                <a:gd name="T11" fmla="*/ 3574 h 207"/>
                                <a:gd name="T12" fmla="+- 0 14106 14106"/>
                                <a:gd name="T13" fmla="*/ T12 w 3610"/>
                                <a:gd name="T14" fmla="+- 0 3574 3574"/>
                                <a:gd name="T15" fmla="*/ 3574 h 207"/>
                                <a:gd name="T16" fmla="+- 0 14106 14106"/>
                                <a:gd name="T17" fmla="*/ T16 w 3610"/>
                                <a:gd name="T18" fmla="+- 0 3780 3574"/>
                                <a:gd name="T19" fmla="*/ 378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0" h="207">
                                  <a:moveTo>
                                    <a:pt x="0" y="206"/>
                                  </a:moveTo>
                                  <a:lnTo>
                                    <a:pt x="3610" y="206"/>
                                  </a:lnTo>
                                  <a:lnTo>
                                    <a:pt x="36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1015"/>
                        <wpg:cNvGrpSpPr>
                          <a:grpSpLocks/>
                        </wpg:cNvGrpSpPr>
                        <wpg:grpSpPr bwMode="auto">
                          <a:xfrm>
                            <a:off x="14106" y="3780"/>
                            <a:ext cx="3610" cy="195"/>
                            <a:chOff x="14106" y="3780"/>
                            <a:chExt cx="3610" cy="195"/>
                          </a:xfrm>
                        </wpg:grpSpPr>
                        <wps:wsp>
                          <wps:cNvPr id="1022" name="Freeform 1016"/>
                          <wps:cNvSpPr>
                            <a:spLocks/>
                          </wps:cNvSpPr>
                          <wps:spPr bwMode="auto">
                            <a:xfrm>
                              <a:off x="14106" y="3780"/>
                              <a:ext cx="3610" cy="195"/>
                            </a:xfrm>
                            <a:custGeom>
                              <a:avLst/>
                              <a:gdLst>
                                <a:gd name="T0" fmla="+- 0 14106 14106"/>
                                <a:gd name="T1" fmla="*/ T0 w 3610"/>
                                <a:gd name="T2" fmla="+- 0 3975 3780"/>
                                <a:gd name="T3" fmla="*/ 3975 h 195"/>
                                <a:gd name="T4" fmla="+- 0 17716 14106"/>
                                <a:gd name="T5" fmla="*/ T4 w 3610"/>
                                <a:gd name="T6" fmla="+- 0 3975 3780"/>
                                <a:gd name="T7" fmla="*/ 3975 h 195"/>
                                <a:gd name="T8" fmla="+- 0 17716 14106"/>
                                <a:gd name="T9" fmla="*/ T8 w 3610"/>
                                <a:gd name="T10" fmla="+- 0 3780 3780"/>
                                <a:gd name="T11" fmla="*/ 3780 h 195"/>
                                <a:gd name="T12" fmla="+- 0 14106 14106"/>
                                <a:gd name="T13" fmla="*/ T12 w 3610"/>
                                <a:gd name="T14" fmla="+- 0 3780 3780"/>
                                <a:gd name="T15" fmla="*/ 3780 h 195"/>
                                <a:gd name="T16" fmla="+- 0 14106 14106"/>
                                <a:gd name="T17" fmla="*/ T16 w 3610"/>
                                <a:gd name="T18" fmla="+- 0 3975 3780"/>
                                <a:gd name="T19" fmla="*/ 397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0" h="195">
                                  <a:moveTo>
                                    <a:pt x="0" y="195"/>
                                  </a:moveTo>
                                  <a:lnTo>
                                    <a:pt x="3610" y="195"/>
                                  </a:lnTo>
                                  <a:lnTo>
                                    <a:pt x="36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1013"/>
                        <wpg:cNvGrpSpPr>
                          <a:grpSpLocks/>
                        </wpg:cNvGrpSpPr>
                        <wpg:grpSpPr bwMode="auto">
                          <a:xfrm>
                            <a:off x="14106" y="3975"/>
                            <a:ext cx="3610" cy="197"/>
                            <a:chOff x="14106" y="3975"/>
                            <a:chExt cx="3610" cy="197"/>
                          </a:xfrm>
                        </wpg:grpSpPr>
                        <wps:wsp>
                          <wps:cNvPr id="1024" name="Freeform 1014"/>
                          <wps:cNvSpPr>
                            <a:spLocks/>
                          </wps:cNvSpPr>
                          <wps:spPr bwMode="auto">
                            <a:xfrm>
                              <a:off x="14106" y="3975"/>
                              <a:ext cx="3610" cy="197"/>
                            </a:xfrm>
                            <a:custGeom>
                              <a:avLst/>
                              <a:gdLst>
                                <a:gd name="T0" fmla="+- 0 14106 14106"/>
                                <a:gd name="T1" fmla="*/ T0 w 3610"/>
                                <a:gd name="T2" fmla="+- 0 4172 3975"/>
                                <a:gd name="T3" fmla="*/ 4172 h 197"/>
                                <a:gd name="T4" fmla="+- 0 17716 14106"/>
                                <a:gd name="T5" fmla="*/ T4 w 3610"/>
                                <a:gd name="T6" fmla="+- 0 4172 3975"/>
                                <a:gd name="T7" fmla="*/ 4172 h 197"/>
                                <a:gd name="T8" fmla="+- 0 17716 14106"/>
                                <a:gd name="T9" fmla="*/ T8 w 3610"/>
                                <a:gd name="T10" fmla="+- 0 3975 3975"/>
                                <a:gd name="T11" fmla="*/ 3975 h 197"/>
                                <a:gd name="T12" fmla="+- 0 14106 14106"/>
                                <a:gd name="T13" fmla="*/ T12 w 3610"/>
                                <a:gd name="T14" fmla="+- 0 3975 3975"/>
                                <a:gd name="T15" fmla="*/ 3975 h 197"/>
                                <a:gd name="T16" fmla="+- 0 14106 14106"/>
                                <a:gd name="T17" fmla="*/ T16 w 3610"/>
                                <a:gd name="T18" fmla="+- 0 4172 3975"/>
                                <a:gd name="T19" fmla="*/ 4172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0" h="197">
                                  <a:moveTo>
                                    <a:pt x="0" y="197"/>
                                  </a:moveTo>
                                  <a:lnTo>
                                    <a:pt x="3610" y="197"/>
                                  </a:lnTo>
                                  <a:lnTo>
                                    <a:pt x="36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1011"/>
                        <wpg:cNvGrpSpPr>
                          <a:grpSpLocks/>
                        </wpg:cNvGrpSpPr>
                        <wpg:grpSpPr bwMode="auto">
                          <a:xfrm>
                            <a:off x="14106" y="4172"/>
                            <a:ext cx="3610" cy="197"/>
                            <a:chOff x="14106" y="4172"/>
                            <a:chExt cx="3610" cy="197"/>
                          </a:xfrm>
                        </wpg:grpSpPr>
                        <wps:wsp>
                          <wps:cNvPr id="1026" name="Freeform 1012"/>
                          <wps:cNvSpPr>
                            <a:spLocks/>
                          </wps:cNvSpPr>
                          <wps:spPr bwMode="auto">
                            <a:xfrm>
                              <a:off x="14106" y="4172"/>
                              <a:ext cx="3610" cy="197"/>
                            </a:xfrm>
                            <a:custGeom>
                              <a:avLst/>
                              <a:gdLst>
                                <a:gd name="T0" fmla="+- 0 14106 14106"/>
                                <a:gd name="T1" fmla="*/ T0 w 3610"/>
                                <a:gd name="T2" fmla="+- 0 4368 4172"/>
                                <a:gd name="T3" fmla="*/ 4368 h 197"/>
                                <a:gd name="T4" fmla="+- 0 17716 14106"/>
                                <a:gd name="T5" fmla="*/ T4 w 3610"/>
                                <a:gd name="T6" fmla="+- 0 4368 4172"/>
                                <a:gd name="T7" fmla="*/ 4368 h 197"/>
                                <a:gd name="T8" fmla="+- 0 17716 14106"/>
                                <a:gd name="T9" fmla="*/ T8 w 3610"/>
                                <a:gd name="T10" fmla="+- 0 4172 4172"/>
                                <a:gd name="T11" fmla="*/ 4172 h 197"/>
                                <a:gd name="T12" fmla="+- 0 14106 14106"/>
                                <a:gd name="T13" fmla="*/ T12 w 3610"/>
                                <a:gd name="T14" fmla="+- 0 4172 4172"/>
                                <a:gd name="T15" fmla="*/ 4172 h 197"/>
                                <a:gd name="T16" fmla="+- 0 14106 14106"/>
                                <a:gd name="T17" fmla="*/ T16 w 3610"/>
                                <a:gd name="T18" fmla="+- 0 4368 4172"/>
                                <a:gd name="T19" fmla="*/ 436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0" h="197">
                                  <a:moveTo>
                                    <a:pt x="0" y="196"/>
                                  </a:moveTo>
                                  <a:lnTo>
                                    <a:pt x="3610" y="196"/>
                                  </a:lnTo>
                                  <a:lnTo>
                                    <a:pt x="36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1009"/>
                        <wpg:cNvGrpSpPr>
                          <a:grpSpLocks/>
                        </wpg:cNvGrpSpPr>
                        <wpg:grpSpPr bwMode="auto">
                          <a:xfrm>
                            <a:off x="14106" y="4368"/>
                            <a:ext cx="3610" cy="197"/>
                            <a:chOff x="14106" y="4368"/>
                            <a:chExt cx="3610" cy="197"/>
                          </a:xfrm>
                        </wpg:grpSpPr>
                        <wps:wsp>
                          <wps:cNvPr id="1028" name="Freeform 1010"/>
                          <wps:cNvSpPr>
                            <a:spLocks/>
                          </wps:cNvSpPr>
                          <wps:spPr bwMode="auto">
                            <a:xfrm>
                              <a:off x="14106" y="4368"/>
                              <a:ext cx="3610" cy="197"/>
                            </a:xfrm>
                            <a:custGeom>
                              <a:avLst/>
                              <a:gdLst>
                                <a:gd name="T0" fmla="+- 0 14106 14106"/>
                                <a:gd name="T1" fmla="*/ T0 w 3610"/>
                                <a:gd name="T2" fmla="+- 0 4565 4368"/>
                                <a:gd name="T3" fmla="*/ 4565 h 197"/>
                                <a:gd name="T4" fmla="+- 0 17716 14106"/>
                                <a:gd name="T5" fmla="*/ T4 w 3610"/>
                                <a:gd name="T6" fmla="+- 0 4565 4368"/>
                                <a:gd name="T7" fmla="*/ 4565 h 197"/>
                                <a:gd name="T8" fmla="+- 0 17716 14106"/>
                                <a:gd name="T9" fmla="*/ T8 w 3610"/>
                                <a:gd name="T10" fmla="+- 0 4368 4368"/>
                                <a:gd name="T11" fmla="*/ 4368 h 197"/>
                                <a:gd name="T12" fmla="+- 0 14106 14106"/>
                                <a:gd name="T13" fmla="*/ T12 w 3610"/>
                                <a:gd name="T14" fmla="+- 0 4368 4368"/>
                                <a:gd name="T15" fmla="*/ 4368 h 197"/>
                                <a:gd name="T16" fmla="+- 0 14106 14106"/>
                                <a:gd name="T17" fmla="*/ T16 w 3610"/>
                                <a:gd name="T18" fmla="+- 0 4565 4368"/>
                                <a:gd name="T19" fmla="*/ 456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0" h="197">
                                  <a:moveTo>
                                    <a:pt x="0" y="197"/>
                                  </a:moveTo>
                                  <a:lnTo>
                                    <a:pt x="3610" y="197"/>
                                  </a:lnTo>
                                  <a:lnTo>
                                    <a:pt x="36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1007"/>
                        <wpg:cNvGrpSpPr>
                          <a:grpSpLocks/>
                        </wpg:cNvGrpSpPr>
                        <wpg:grpSpPr bwMode="auto">
                          <a:xfrm>
                            <a:off x="14106" y="4565"/>
                            <a:ext cx="3610" cy="195"/>
                            <a:chOff x="14106" y="4565"/>
                            <a:chExt cx="3610" cy="195"/>
                          </a:xfrm>
                        </wpg:grpSpPr>
                        <wps:wsp>
                          <wps:cNvPr id="1030" name="Freeform 1008"/>
                          <wps:cNvSpPr>
                            <a:spLocks/>
                          </wps:cNvSpPr>
                          <wps:spPr bwMode="auto">
                            <a:xfrm>
                              <a:off x="14106" y="4565"/>
                              <a:ext cx="3610" cy="195"/>
                            </a:xfrm>
                            <a:custGeom>
                              <a:avLst/>
                              <a:gdLst>
                                <a:gd name="T0" fmla="+- 0 14106 14106"/>
                                <a:gd name="T1" fmla="*/ T0 w 3610"/>
                                <a:gd name="T2" fmla="+- 0 4760 4565"/>
                                <a:gd name="T3" fmla="*/ 4760 h 195"/>
                                <a:gd name="T4" fmla="+- 0 17716 14106"/>
                                <a:gd name="T5" fmla="*/ T4 w 3610"/>
                                <a:gd name="T6" fmla="+- 0 4760 4565"/>
                                <a:gd name="T7" fmla="*/ 4760 h 195"/>
                                <a:gd name="T8" fmla="+- 0 17716 14106"/>
                                <a:gd name="T9" fmla="*/ T8 w 3610"/>
                                <a:gd name="T10" fmla="+- 0 4565 4565"/>
                                <a:gd name="T11" fmla="*/ 4565 h 195"/>
                                <a:gd name="T12" fmla="+- 0 14106 14106"/>
                                <a:gd name="T13" fmla="*/ T12 w 3610"/>
                                <a:gd name="T14" fmla="+- 0 4565 4565"/>
                                <a:gd name="T15" fmla="*/ 4565 h 195"/>
                                <a:gd name="T16" fmla="+- 0 14106 14106"/>
                                <a:gd name="T17" fmla="*/ T16 w 3610"/>
                                <a:gd name="T18" fmla="+- 0 4760 4565"/>
                                <a:gd name="T19" fmla="*/ 4760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0" h="195">
                                  <a:moveTo>
                                    <a:pt x="0" y="195"/>
                                  </a:moveTo>
                                  <a:lnTo>
                                    <a:pt x="3610" y="195"/>
                                  </a:lnTo>
                                  <a:lnTo>
                                    <a:pt x="36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1005"/>
                        <wpg:cNvGrpSpPr>
                          <a:grpSpLocks/>
                        </wpg:cNvGrpSpPr>
                        <wpg:grpSpPr bwMode="auto">
                          <a:xfrm>
                            <a:off x="14106" y="4760"/>
                            <a:ext cx="3610" cy="207"/>
                            <a:chOff x="14106" y="4760"/>
                            <a:chExt cx="3610" cy="207"/>
                          </a:xfrm>
                        </wpg:grpSpPr>
                        <wps:wsp>
                          <wps:cNvPr id="1032" name="Freeform 1006"/>
                          <wps:cNvSpPr>
                            <a:spLocks/>
                          </wps:cNvSpPr>
                          <wps:spPr bwMode="auto">
                            <a:xfrm>
                              <a:off x="14106" y="4760"/>
                              <a:ext cx="3610" cy="207"/>
                            </a:xfrm>
                            <a:custGeom>
                              <a:avLst/>
                              <a:gdLst>
                                <a:gd name="T0" fmla="+- 0 14106 14106"/>
                                <a:gd name="T1" fmla="*/ T0 w 3610"/>
                                <a:gd name="T2" fmla="+- 0 4966 4760"/>
                                <a:gd name="T3" fmla="*/ 4966 h 207"/>
                                <a:gd name="T4" fmla="+- 0 17716 14106"/>
                                <a:gd name="T5" fmla="*/ T4 w 3610"/>
                                <a:gd name="T6" fmla="+- 0 4966 4760"/>
                                <a:gd name="T7" fmla="*/ 4966 h 207"/>
                                <a:gd name="T8" fmla="+- 0 17716 14106"/>
                                <a:gd name="T9" fmla="*/ T8 w 3610"/>
                                <a:gd name="T10" fmla="+- 0 4760 4760"/>
                                <a:gd name="T11" fmla="*/ 4760 h 207"/>
                                <a:gd name="T12" fmla="+- 0 14106 14106"/>
                                <a:gd name="T13" fmla="*/ T12 w 3610"/>
                                <a:gd name="T14" fmla="+- 0 4760 4760"/>
                                <a:gd name="T15" fmla="*/ 4760 h 207"/>
                                <a:gd name="T16" fmla="+- 0 14106 14106"/>
                                <a:gd name="T17" fmla="*/ T16 w 3610"/>
                                <a:gd name="T18" fmla="+- 0 4966 4760"/>
                                <a:gd name="T19" fmla="*/ 496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0" h="207">
                                  <a:moveTo>
                                    <a:pt x="0" y="206"/>
                                  </a:moveTo>
                                  <a:lnTo>
                                    <a:pt x="3610" y="206"/>
                                  </a:lnTo>
                                  <a:lnTo>
                                    <a:pt x="36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A630F" id="Group 1004" o:spid="_x0000_s1026" style="position:absolute;margin-left:705.3pt;margin-top:178.7pt;width:180.5pt;height:69.6pt;z-index:-203920;mso-position-horizontal-relative:page;mso-position-vertical-relative:page" coordorigin="14106,3574" coordsize="3610,1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">
                <v:group id="Group 1017" o:spid="_x0000_s1027" style="position:absolute;left:14106;top:3574;width:3610;height:207" coordorigin="14106,3574" coordsize="361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1018" o:spid="_x0000_s1028" style="position:absolute;left:14106;top:3574;width:3610;height:207;visibility:visible;mso-wrap-style:square;v-text-anchor:top" coordsize="361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5sBcQA&#10;AADdAAAADwAAAGRycy9kb3ducmV2LnhtbESPQWvCQBCF7wX/wzKCt2ZXhSKpq0jRIvQUI56H7DRJ&#10;zc6G7Fbjv3cOhd5meG/e+2a9HX2nbjTENrCFeWZAEVfBtVxbOJeH1xWomJAddoHJwoMibDeTlzXm&#10;Lty5oNsp1UpCOOZooUmpz7WOVUMeYxZ6YtG+w+AxyTrU2g14l3Df6YUxb9pjy9LQYE8fDVXX06+3&#10;8FnQuNzhsTAran8Ol+pafpV7a2fTcfcOKtGY/s1/10cn+GYh/PKNjK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ebAXEAAAA3QAAAA8AAAAAAAAAAAAAAAAAmAIAAGRycy9k&#10;b3ducmV2LnhtbFBLBQYAAAAABAAEAPUAAACJAwAAAAA=&#10;" path="m,206r3610,l3610,,,,,206xe" fillcolor="#365f91" stroked="f">
                    <v:path arrowok="t" o:connecttype="custom" o:connectlocs="0,3780;3610,3780;3610,3574;0,3574;0,3780" o:connectangles="0,0,0,0,0"/>
                  </v:shape>
                </v:group>
                <v:group id="Group 1015" o:spid="_x0000_s1029" style="position:absolute;left:14106;top:3780;width:3610;height:195" coordorigin="14106,3780" coordsize="3610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1016" o:spid="_x0000_s1030" style="position:absolute;left:14106;top:3780;width:3610;height:195;visibility:visible;mso-wrap-style:square;v-text-anchor:top" coordsize="361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8v6cUA&#10;AADdAAAADwAAAGRycy9kb3ducmV2LnhtbERPTWvCQBC9F/oflil4qxtzEE1dRaRFD9IStfQ6zU6T&#10;1Oxs2F1j6q/vCoK3ebzPmS1604iOnK8tKxgNExDEhdU1lwoO+7fnCQgfkDU2lknBH3lYzB8fZphp&#10;e+acul0oRQxhn6GCKoQ2k9IXFRn0Q9sSR+7HOoMhQldK7fAcw00j0yQZS4M1x4YKW1pVVBx3J6Ng&#10;Onn//D1uvy+bPJ126/zj69Ut10oNnvrlC4hAfbiLb+6NjvOTNIXrN/EE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y/pxQAAAN0AAAAPAAAAAAAAAAAAAAAAAJgCAABkcnMv&#10;ZG93bnJldi54bWxQSwUGAAAAAAQABAD1AAAAigMAAAAA&#10;" path="m,195r3610,l3610,,,,,195xe" fillcolor="#365f91" stroked="f">
                    <v:path arrowok="t" o:connecttype="custom" o:connectlocs="0,3975;3610,3975;3610,3780;0,3780;0,3975" o:connectangles="0,0,0,0,0"/>
                  </v:shape>
                </v:group>
                <v:group id="Group 1013" o:spid="_x0000_s1031" style="position:absolute;left:14106;top:3975;width:3610;height:197" coordorigin="14106,3975" coordsize="361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1014" o:spid="_x0000_s1032" style="position:absolute;left:14106;top:3975;width:3610;height:197;visibility:visible;mso-wrap-style:square;v-text-anchor:top" coordsize="361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wu8MA&#10;AADdAAAADwAAAGRycy9kb3ducmV2LnhtbERPTWsCMRC9C/0PYQq9abZbEdmaldIitBdR2x68TTez&#10;m6WbSdhEXf+9EQRv83ifs1gOthNH6kPrWMHzJANBXDndcqPg53s1noMIEVlj55gUnCnAsnwYLbDQ&#10;7sRbOu5iI1IIhwIVmBh9IWWoDFkME+eJE1e73mJMsG+k7vGUwm0n8yybSYstpwaDnt4NVf+7g1UQ&#10;ZjzP3cvXWtYf0m/+jO/2v3ulnh6Ht1cQkYZ4F9/cnzrNz/IpXL9JJ8j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ywu8MAAADdAAAADwAAAAAAAAAAAAAAAACYAgAAZHJzL2Rv&#10;d25yZXYueG1sUEsFBgAAAAAEAAQA9QAAAIgDAAAAAA==&#10;" path="m,197r3610,l3610,,,,,197xe" fillcolor="#365f91" stroked="f">
                    <v:path arrowok="t" o:connecttype="custom" o:connectlocs="0,4172;3610,4172;3610,3975;0,3975;0,4172" o:connectangles="0,0,0,0,0"/>
                  </v:shape>
                </v:group>
                <v:group id="Group 1011" o:spid="_x0000_s1033" style="position:absolute;left:14106;top:4172;width:3610;height:197" coordorigin="14106,4172" coordsize="361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1012" o:spid="_x0000_s1034" style="position:absolute;left:14106;top:4172;width:3610;height:197;visibility:visible;mso-wrap-style:square;v-text-anchor:top" coordsize="361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KLV8MA&#10;AADdAAAADwAAAGRycy9kb3ducmV2LnhtbERPyWrDMBC9B/oPYgq5JXIdMMGNbEpLob2EZukht6k1&#10;sUytkbDUxPn7KhDIbR5vnVU92l6caAidYwVP8wwEceN0x62C/e59tgQRIrLG3jEpuFCAunqYrLDU&#10;7swbOm1jK1IIhxIVmBh9KWVoDFkMc+eJE3d0g8WY4NBKPeA5hdte5llWSIsdpwaDnl4NNb/bP6sg&#10;FLzM3eJzLY9v0n/9GN8fvg9KTR/Hl2cQkcZ4F9/cHzrNz/ICrt+kE2T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6KLV8MAAADdAAAADwAAAAAAAAAAAAAAAACYAgAAZHJzL2Rv&#10;d25yZXYueG1sUEsFBgAAAAAEAAQA9QAAAIgDAAAAAA==&#10;" path="m,196r3610,l3610,,,,,196xe" fillcolor="#365f91" stroked="f">
                    <v:path arrowok="t" o:connecttype="custom" o:connectlocs="0,4368;3610,4368;3610,4172;0,4172;0,4368" o:connectangles="0,0,0,0,0"/>
                  </v:shape>
                </v:group>
                <v:group id="Group 1009" o:spid="_x0000_s1035" style="position:absolute;left:14106;top:4368;width:3610;height:197" coordorigin="14106,4368" coordsize="361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1010" o:spid="_x0000_s1036" style="position:absolute;left:14106;top:4368;width:3610;height:197;visibility:visible;mso-wrap-style:square;v-text-anchor:top" coordsize="361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G6vsUA&#10;AADdAAAADwAAAGRycy9kb3ducmV2LnhtbESPQWsCMRCF74X+hzCF3mrWLYisRhFLwV6K1fbgbdyM&#10;m8XNJGyibv995yD0NsN789438+XgO3WlPrWBDYxHBSjiOtiWGwPf+/eXKaiUkS12gcnALyVYLh4f&#10;5ljZcOMvuu5yoySEU4UGXM6x0jrVjjymUYjEop1C7zHL2jfa9niTcN/psigm2mPL0uAw0tpRfd5d&#10;vIE04WkZXj8+9elNx+3Rxe7wczDm+WlYzUBlGvK/+X69sYJflIIr38gI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bq+xQAAAN0AAAAPAAAAAAAAAAAAAAAAAJgCAABkcnMv&#10;ZG93bnJldi54bWxQSwUGAAAAAAQABAD1AAAAigMAAAAA&#10;" path="m,197r3610,l3610,,,,,197xe" fillcolor="#365f91" stroked="f">
                    <v:path arrowok="t" o:connecttype="custom" o:connectlocs="0,4565;3610,4565;3610,4368;0,4368;0,4565" o:connectangles="0,0,0,0,0"/>
                  </v:shape>
                </v:group>
                <v:group id="Group 1007" o:spid="_x0000_s1037" style="position:absolute;left:14106;top:4565;width:3610;height:195" coordorigin="14106,4565" coordsize="3610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1008" o:spid="_x0000_s1038" style="position:absolute;left:14106;top:4565;width:3610;height:195;visibility:visible;mso-wrap-style:square;v-text-anchor:top" coordsize="361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iC2MkA&#10;AADdAAAADwAAAGRycy9kb3ducmV2LnhtbESPT0vDQBDF74LfYRnBm91YQdrYbSmitAdR0j/0Oman&#10;SdrsbNhd0+indw6Ctxnem/d+M1sMrlU9hdh4NnA/ykARl942XBnYbV/vJqBiQrbYeiYD3xRhMb++&#10;mmFu/YUL6jepUhLCMUcDdUpdrnUsa3IYR74jFu3og8Mka6i0DXiRcNfqcZY9aocNS0ONHT3XVJ43&#10;X87AdPK+P53fPn/WxXjar4qPw0tYroy5vRmWT6ASDenf/He9toKfPQi/fCMj6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GiC2MkAAADdAAAADwAAAAAAAAAAAAAAAACYAgAA&#10;ZHJzL2Rvd25yZXYueG1sUEsFBgAAAAAEAAQA9QAAAI4DAAAAAA==&#10;" path="m,195r3610,l3610,,,,,195xe" fillcolor="#365f91" stroked="f">
                    <v:path arrowok="t" o:connecttype="custom" o:connectlocs="0,4760;3610,4760;3610,4565;0,4565;0,4760" o:connectangles="0,0,0,0,0"/>
                  </v:shape>
                </v:group>
                <v:group id="Group 1005" o:spid="_x0000_s1039" style="position:absolute;left:14106;top:4760;width:3610;height:207" coordorigin="14106,4760" coordsize="361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1006" o:spid="_x0000_s1040" style="position:absolute;left:14106;top:4760;width:3610;height:207;visibility:visible;mso-wrap-style:square;v-text-anchor:top" coordsize="361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nBNL8A&#10;AADdAAAADwAAAGRycy9kb3ducmV2LnhtbERPTYvCMBC9C/6HMII3TVQQqUYR0UXwVLvseWjGttpM&#10;SpPV+u+NIHibx/uc1aaztbhT6yvHGiZjBYI4d6biQsNvdhgtQPiAbLB2TBqe5GGz7vdWmBj34JTu&#10;51CIGMI+QQ1lCE0ipc9LsujHriGO3MW1FkOEbSFNi48Ybms5VWouLVYcG0psaFdSfjv/Ww0/KXWz&#10;LR5TtaDqevjLb9kp22s9HHTbJYhAXfiKP+6jifPVbArvb+IJ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GcE0vwAAAN0AAAAPAAAAAAAAAAAAAAAAAJgCAABkcnMvZG93bnJl&#10;di54bWxQSwUGAAAAAAQABAD1AAAAhAMAAAAA&#10;" path="m,206r3610,l3610,,,,,206xe" fillcolor="#365f91" stroked="f">
                    <v:path arrowok="t" o:connecttype="custom" o:connectlocs="0,4966;3610,4966;3610,4760;0,4760;0,496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12584" behindDoc="1" locked="0" layoutInCell="1" allowOverlap="1" wp14:anchorId="4E05613E" wp14:editId="48B7880B">
                <wp:simplePos x="0" y="0"/>
                <wp:positionH relativeFrom="page">
                  <wp:posOffset>5624195</wp:posOffset>
                </wp:positionH>
                <wp:positionV relativeFrom="page">
                  <wp:posOffset>4173220</wp:posOffset>
                </wp:positionV>
                <wp:extent cx="2385695" cy="516890"/>
                <wp:effectExtent l="4445" t="1270" r="635" b="0"/>
                <wp:wrapNone/>
                <wp:docPr id="1009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5695" cy="516890"/>
                          <a:chOff x="8857" y="6572"/>
                          <a:chExt cx="3757" cy="814"/>
                        </a:xfrm>
                      </wpg:grpSpPr>
                      <wpg:grpSp>
                        <wpg:cNvPr id="1010" name="Group 1002"/>
                        <wpg:cNvGrpSpPr>
                          <a:grpSpLocks/>
                        </wpg:cNvGrpSpPr>
                        <wpg:grpSpPr bwMode="auto">
                          <a:xfrm>
                            <a:off x="8857" y="6572"/>
                            <a:ext cx="3757" cy="216"/>
                            <a:chOff x="8857" y="6572"/>
                            <a:chExt cx="3757" cy="216"/>
                          </a:xfrm>
                        </wpg:grpSpPr>
                        <wps:wsp>
                          <wps:cNvPr id="1011" name="Freeform 1003"/>
                          <wps:cNvSpPr>
                            <a:spLocks/>
                          </wps:cNvSpPr>
                          <wps:spPr bwMode="auto">
                            <a:xfrm>
                              <a:off x="8857" y="6572"/>
                              <a:ext cx="3757" cy="216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3757"/>
                                <a:gd name="T2" fmla="+- 0 6788 6572"/>
                                <a:gd name="T3" fmla="*/ 6788 h 216"/>
                                <a:gd name="T4" fmla="+- 0 12613 8857"/>
                                <a:gd name="T5" fmla="*/ T4 w 3757"/>
                                <a:gd name="T6" fmla="+- 0 6788 6572"/>
                                <a:gd name="T7" fmla="*/ 6788 h 216"/>
                                <a:gd name="T8" fmla="+- 0 12613 8857"/>
                                <a:gd name="T9" fmla="*/ T8 w 3757"/>
                                <a:gd name="T10" fmla="+- 0 6572 6572"/>
                                <a:gd name="T11" fmla="*/ 6572 h 216"/>
                                <a:gd name="T12" fmla="+- 0 8857 8857"/>
                                <a:gd name="T13" fmla="*/ T12 w 3757"/>
                                <a:gd name="T14" fmla="+- 0 6572 6572"/>
                                <a:gd name="T15" fmla="*/ 6572 h 216"/>
                                <a:gd name="T16" fmla="+- 0 8857 8857"/>
                                <a:gd name="T17" fmla="*/ T16 w 3757"/>
                                <a:gd name="T18" fmla="+- 0 6788 6572"/>
                                <a:gd name="T19" fmla="*/ 6788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7" h="216">
                                  <a:moveTo>
                                    <a:pt x="0" y="216"/>
                                  </a:moveTo>
                                  <a:lnTo>
                                    <a:pt x="3756" y="216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1000"/>
                        <wpg:cNvGrpSpPr>
                          <a:grpSpLocks/>
                        </wpg:cNvGrpSpPr>
                        <wpg:grpSpPr bwMode="auto">
                          <a:xfrm>
                            <a:off x="8857" y="6788"/>
                            <a:ext cx="3757" cy="197"/>
                            <a:chOff x="8857" y="6788"/>
                            <a:chExt cx="3757" cy="197"/>
                          </a:xfrm>
                        </wpg:grpSpPr>
                        <wps:wsp>
                          <wps:cNvPr id="1013" name="Freeform 1001"/>
                          <wps:cNvSpPr>
                            <a:spLocks/>
                          </wps:cNvSpPr>
                          <wps:spPr bwMode="auto">
                            <a:xfrm>
                              <a:off x="8857" y="6788"/>
                              <a:ext cx="3757" cy="197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3757"/>
                                <a:gd name="T2" fmla="+- 0 6985 6788"/>
                                <a:gd name="T3" fmla="*/ 6985 h 197"/>
                                <a:gd name="T4" fmla="+- 0 12613 8857"/>
                                <a:gd name="T5" fmla="*/ T4 w 3757"/>
                                <a:gd name="T6" fmla="+- 0 6985 6788"/>
                                <a:gd name="T7" fmla="*/ 6985 h 197"/>
                                <a:gd name="T8" fmla="+- 0 12613 8857"/>
                                <a:gd name="T9" fmla="*/ T8 w 3757"/>
                                <a:gd name="T10" fmla="+- 0 6788 6788"/>
                                <a:gd name="T11" fmla="*/ 6788 h 197"/>
                                <a:gd name="T12" fmla="+- 0 8857 8857"/>
                                <a:gd name="T13" fmla="*/ T12 w 3757"/>
                                <a:gd name="T14" fmla="+- 0 6788 6788"/>
                                <a:gd name="T15" fmla="*/ 6788 h 197"/>
                                <a:gd name="T16" fmla="+- 0 8857 8857"/>
                                <a:gd name="T17" fmla="*/ T16 w 3757"/>
                                <a:gd name="T18" fmla="+- 0 6985 6788"/>
                                <a:gd name="T19" fmla="*/ 698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7" h="197">
                                  <a:moveTo>
                                    <a:pt x="0" y="197"/>
                                  </a:moveTo>
                                  <a:lnTo>
                                    <a:pt x="3756" y="197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998"/>
                        <wpg:cNvGrpSpPr>
                          <a:grpSpLocks/>
                        </wpg:cNvGrpSpPr>
                        <wpg:grpSpPr bwMode="auto">
                          <a:xfrm>
                            <a:off x="8857" y="6985"/>
                            <a:ext cx="3757" cy="195"/>
                            <a:chOff x="8857" y="6985"/>
                            <a:chExt cx="3757" cy="195"/>
                          </a:xfrm>
                        </wpg:grpSpPr>
                        <wps:wsp>
                          <wps:cNvPr id="1015" name="Freeform 999"/>
                          <wps:cNvSpPr>
                            <a:spLocks/>
                          </wps:cNvSpPr>
                          <wps:spPr bwMode="auto">
                            <a:xfrm>
                              <a:off x="8857" y="6985"/>
                              <a:ext cx="3757" cy="195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3757"/>
                                <a:gd name="T2" fmla="+- 0 7179 6985"/>
                                <a:gd name="T3" fmla="*/ 7179 h 195"/>
                                <a:gd name="T4" fmla="+- 0 12613 8857"/>
                                <a:gd name="T5" fmla="*/ T4 w 3757"/>
                                <a:gd name="T6" fmla="+- 0 7179 6985"/>
                                <a:gd name="T7" fmla="*/ 7179 h 195"/>
                                <a:gd name="T8" fmla="+- 0 12613 8857"/>
                                <a:gd name="T9" fmla="*/ T8 w 3757"/>
                                <a:gd name="T10" fmla="+- 0 6985 6985"/>
                                <a:gd name="T11" fmla="*/ 6985 h 195"/>
                                <a:gd name="T12" fmla="+- 0 8857 8857"/>
                                <a:gd name="T13" fmla="*/ T12 w 3757"/>
                                <a:gd name="T14" fmla="+- 0 6985 6985"/>
                                <a:gd name="T15" fmla="*/ 6985 h 195"/>
                                <a:gd name="T16" fmla="+- 0 8857 8857"/>
                                <a:gd name="T17" fmla="*/ T16 w 3757"/>
                                <a:gd name="T18" fmla="+- 0 7179 6985"/>
                                <a:gd name="T19" fmla="*/ 7179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7" h="195">
                                  <a:moveTo>
                                    <a:pt x="0" y="194"/>
                                  </a:moveTo>
                                  <a:lnTo>
                                    <a:pt x="3756" y="194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996"/>
                        <wpg:cNvGrpSpPr>
                          <a:grpSpLocks/>
                        </wpg:cNvGrpSpPr>
                        <wpg:grpSpPr bwMode="auto">
                          <a:xfrm>
                            <a:off x="8857" y="7179"/>
                            <a:ext cx="3757" cy="207"/>
                            <a:chOff x="8857" y="7179"/>
                            <a:chExt cx="3757" cy="207"/>
                          </a:xfrm>
                        </wpg:grpSpPr>
                        <wps:wsp>
                          <wps:cNvPr id="1017" name="Freeform 997"/>
                          <wps:cNvSpPr>
                            <a:spLocks/>
                          </wps:cNvSpPr>
                          <wps:spPr bwMode="auto">
                            <a:xfrm>
                              <a:off x="8857" y="7179"/>
                              <a:ext cx="3757" cy="207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3757"/>
                                <a:gd name="T2" fmla="+- 0 7386 7179"/>
                                <a:gd name="T3" fmla="*/ 7386 h 207"/>
                                <a:gd name="T4" fmla="+- 0 12613 8857"/>
                                <a:gd name="T5" fmla="*/ T4 w 3757"/>
                                <a:gd name="T6" fmla="+- 0 7386 7179"/>
                                <a:gd name="T7" fmla="*/ 7386 h 207"/>
                                <a:gd name="T8" fmla="+- 0 12613 8857"/>
                                <a:gd name="T9" fmla="*/ T8 w 3757"/>
                                <a:gd name="T10" fmla="+- 0 7179 7179"/>
                                <a:gd name="T11" fmla="*/ 7179 h 207"/>
                                <a:gd name="T12" fmla="+- 0 8857 8857"/>
                                <a:gd name="T13" fmla="*/ T12 w 3757"/>
                                <a:gd name="T14" fmla="+- 0 7179 7179"/>
                                <a:gd name="T15" fmla="*/ 7179 h 207"/>
                                <a:gd name="T16" fmla="+- 0 8857 8857"/>
                                <a:gd name="T17" fmla="*/ T16 w 3757"/>
                                <a:gd name="T18" fmla="+- 0 7386 7179"/>
                                <a:gd name="T19" fmla="*/ 738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7" h="207">
                                  <a:moveTo>
                                    <a:pt x="0" y="207"/>
                                  </a:moveTo>
                                  <a:lnTo>
                                    <a:pt x="3756" y="207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8AA3C" id="Group 995" o:spid="_x0000_s1026" style="position:absolute;margin-left:442.85pt;margin-top:328.6pt;width:187.85pt;height:40.7pt;z-index:-203896;mso-position-horizontal-relative:page;mso-position-vertical-relative:page" coordorigin="8857,6572" coordsize="3757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">
                <v:group id="Group 1002" o:spid="_x0000_s1027" style="position:absolute;left:8857;top:6572;width:3757;height:216" coordorigin="8857,6572" coordsize="3757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1003" o:spid="_x0000_s1028" style="position:absolute;left:8857;top:6572;width:3757;height:216;visibility:visible;mso-wrap-style:square;v-text-anchor:top" coordsize="375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zwsMA&#10;AADdAAAADwAAAGRycy9kb3ducmV2LnhtbERPS2sCMRC+F/ofwhS81ewKlbI1irRU9qT4QOhtTMbd&#10;0M0kbFLd/vtGEHqbj+85s8XgOnGhPlrPCspxAYJYe2O5UXDYfz6/gogJ2WDnmRT8UoTF/PFhhpXx&#10;V97SZZcakUM4VqigTSlUUkbdksM49oE4c2ffO0wZ9o00PV5zuOvkpCim0qHl3NBioPeW9Pfuxyn4&#10;2tTH08u5tqvjYb08haDt9kMrNXoalm8gEg3pX3x31ybPL8oSbt/k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czwsMAAADdAAAADwAAAAAAAAAAAAAAAACYAgAAZHJzL2Rv&#10;d25yZXYueG1sUEsFBgAAAAAEAAQA9QAAAIgDAAAAAA==&#10;" path="m,216r3756,l3756,,,,,216xe" fillcolor="red" stroked="f">
                    <v:path arrowok="t" o:connecttype="custom" o:connectlocs="0,6788;3756,6788;3756,6572;0,6572;0,6788" o:connectangles="0,0,0,0,0"/>
                  </v:shape>
                </v:group>
                <v:group id="Group 1000" o:spid="_x0000_s1029" style="position:absolute;left:8857;top:6788;width:3757;height:197" coordorigin="8857,6788" coordsize="37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1001" o:spid="_x0000_s1030" style="position:absolute;left:8857;top:6788;width:3757;height:197;visibility:visible;mso-wrap-style:square;v-text-anchor:top" coordsize="37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/sMMMA&#10;AADdAAAADwAAAGRycy9kb3ducmV2LnhtbERPS2sCMRC+C/6HMIXeNGuFIluz4goF8eYL6W26md0s&#10;bibLJmraX98UCr3Nx/ec5SraTtxp8K1jBbNpBoK4crrlRsHp+D5ZgPABWWPnmBR8kYdVMR4tMdfu&#10;wXu6H0IjUgj7HBWYEPpcSl8ZsuinridOXO0GiyHBoZF6wEcKt518ybJXabHl1GCwp42h6nq4WQXX&#10;43rny/Kj9+fP7/NlH00dsVTq+Smu30AEiuFf/Ofe6jQ/m83h95t0gi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/sMMMAAADdAAAADwAAAAAAAAAAAAAAAACYAgAAZHJzL2Rv&#10;d25yZXYueG1sUEsFBgAAAAAEAAQA9QAAAIgDAAAAAA==&#10;" path="m,197r3756,l3756,,,,,197xe" fillcolor="red" stroked="f">
                    <v:path arrowok="t" o:connecttype="custom" o:connectlocs="0,6985;3756,6985;3756,6788;0,6788;0,6985" o:connectangles="0,0,0,0,0"/>
                  </v:shape>
                </v:group>
                <v:group id="Group 998" o:spid="_x0000_s1031" style="position:absolute;left:8857;top:6985;width:3757;height:195" coordorigin="8857,6985" coordsize="3757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999" o:spid="_x0000_s1032" style="position:absolute;left:8857;top:6985;width:3757;height:195;visibility:visible;mso-wrap-style:square;v-text-anchor:top" coordsize="375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W18MA&#10;AADdAAAADwAAAGRycy9kb3ducmV2LnhtbERPS2sCMRC+F/wPYQRvNbHia2sUqwhCT9qiPU43093F&#10;zWTdRF3/vREK3ubje8503thSXKj2hWMNva4CQZw6U3Cm4ftr/ToG4QOywdIxabiRh/ms9TLFxLgr&#10;b+myC5mIIewT1JCHUCVS+jQni77rKuLI/bnaYoiwzqSp8RrDbSnflBpKiwXHhhwrWuaUHndnq2ET&#10;JsOf7Ydarn/7h+a08nb0qfZad9rN4h1EoCY8xf/ujYnzVW8Aj2/i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VW18MAAADdAAAADwAAAAAAAAAAAAAAAACYAgAAZHJzL2Rv&#10;d25yZXYueG1sUEsFBgAAAAAEAAQA9QAAAIgDAAAAAA==&#10;" path="m,194r3756,l3756,,,,,194xe" fillcolor="red" stroked="f">
                    <v:path arrowok="t" o:connecttype="custom" o:connectlocs="0,7179;3756,7179;3756,6985;0,6985;0,7179" o:connectangles="0,0,0,0,0"/>
                  </v:shape>
                </v:group>
                <v:group id="Group 996" o:spid="_x0000_s1033" style="position:absolute;left:8857;top:7179;width:3757;height:207" coordorigin="8857,7179" coordsize="3757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997" o:spid="_x0000_s1034" style="position:absolute;left:8857;top:7179;width:3757;height:207;visibility:visible;mso-wrap-style:square;v-text-anchor:top" coordsize="375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PIcMA&#10;AADdAAAADwAAAGRycy9kb3ducmV2LnhtbERPTWsCMRC9F/wPYQRvNVHEltUoRREEL9Utpd7GzXSz&#10;uJksm6jbf2+Egrd5vM+ZLztXiyu1ofKsYTRUIIgLbyouNXzlm9d3ECEiG6w9k4Y/CrBc9F7mmBl/&#10;4z1dD7EUKYRDhhpsjE0mZSgsOQxD3xAn7te3DmOCbSlNi7cU7mo5VmoqHVacGiw2tLJUnA8Xp+HU&#10;2e+TkufPn3UuJ8cV59tdvdZ60O8+ZiAidfEp/ndvTZqvRm/w+Cad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APIcMAAADdAAAADwAAAAAAAAAAAAAAAACYAgAAZHJzL2Rv&#10;d25yZXYueG1sUEsFBgAAAAAEAAQA9QAAAIgDAAAAAA==&#10;" path="m,207r3756,l3756,,,,,207xe" fillcolor="red" stroked="f">
                    <v:path arrowok="t" o:connecttype="custom" o:connectlocs="0,7386;3756,7386;3756,7179;0,7179;0,738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12608" behindDoc="1" locked="0" layoutInCell="1" allowOverlap="1" wp14:anchorId="4E05613F" wp14:editId="6F61B8E0">
                <wp:simplePos x="0" y="0"/>
                <wp:positionH relativeFrom="page">
                  <wp:posOffset>514985</wp:posOffset>
                </wp:positionH>
                <wp:positionV relativeFrom="page">
                  <wp:posOffset>6502400</wp:posOffset>
                </wp:positionV>
                <wp:extent cx="683260" cy="1270"/>
                <wp:effectExtent l="10160" t="6350" r="11430" b="11430"/>
                <wp:wrapNone/>
                <wp:docPr id="1007" name="Group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" cy="1270"/>
                          <a:chOff x="811" y="10240"/>
                          <a:chExt cx="1076" cy="2"/>
                        </a:xfrm>
                      </wpg:grpSpPr>
                      <wps:wsp>
                        <wps:cNvPr id="1008" name="Freeform 994"/>
                        <wps:cNvSpPr>
                          <a:spLocks/>
                        </wps:cNvSpPr>
                        <wps:spPr bwMode="auto">
                          <a:xfrm>
                            <a:off x="811" y="10240"/>
                            <a:ext cx="1076" cy="2"/>
                          </a:xfrm>
                          <a:custGeom>
                            <a:avLst/>
                            <a:gdLst>
                              <a:gd name="T0" fmla="+- 0 811 811"/>
                              <a:gd name="T1" fmla="*/ T0 w 1076"/>
                              <a:gd name="T2" fmla="+- 0 1886 811"/>
                              <a:gd name="T3" fmla="*/ T2 w 10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6">
                                <a:moveTo>
                                  <a:pt x="0" y="0"/>
                                </a:moveTo>
                                <a:lnTo>
                                  <a:pt x="107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7E53F" id="Group 993" o:spid="_x0000_s1026" style="position:absolute;margin-left:40.55pt;margin-top:512pt;width:53.8pt;height:.1pt;z-index:-203872;mso-position-horizontal-relative:page;mso-position-vertical-relative:page" coordorigin="811,10240" coordsize="10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">
                <v:shape id="Freeform 994" o:spid="_x0000_s1027" style="position:absolute;left:811;top:10240;width:1076;height:2;visibility:visible;mso-wrap-style:square;v-text-anchor:top" coordsize="10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PaU8QA&#10;AADdAAAADwAAAGRycy9kb3ducmV2LnhtbESPQU/DMAyF70j7D5GRuLGEHdBWlk3TpGoc4LANOFuN&#10;11RrnKoJXfj3+IDEzdZ7fu/zeltCryYaUxfZwtPcgCJuouu4tfBxrh+XoFJGdthHJgs/lGC7md2t&#10;sXLxxkeaTrlVEsKpQgs+56HSOjWeAqZ5HIhFu8QxYJZ1bLUb8SbhodcLY551wI6lweNAe0/N9fQd&#10;LBwmXCyPdbh8fdZ+5cs1lXd6s/bhvuxeQGUq+d/8d/3qBN8YwZVvZAS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D2lPEAAAA3QAAAA8AAAAAAAAAAAAAAAAAmAIAAGRycy9k&#10;b3ducmV2LnhtbFBLBQYAAAAABAAEAPUAAACJAwAAAAA=&#10;" path="m,l1075,e" filled="f" strokeweight=".82pt">
                  <v:path arrowok="t" o:connecttype="custom" o:connectlocs="0,0;10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12632" behindDoc="1" locked="0" layoutInCell="1" allowOverlap="1" wp14:anchorId="4E056140" wp14:editId="62152991">
                <wp:simplePos x="0" y="0"/>
                <wp:positionH relativeFrom="page">
                  <wp:posOffset>5624195</wp:posOffset>
                </wp:positionH>
                <wp:positionV relativeFrom="page">
                  <wp:posOffset>8744585</wp:posOffset>
                </wp:positionV>
                <wp:extent cx="2385695" cy="641985"/>
                <wp:effectExtent l="4445" t="635" r="635" b="0"/>
                <wp:wrapNone/>
                <wp:docPr id="996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5695" cy="641985"/>
                          <a:chOff x="8857" y="13771"/>
                          <a:chExt cx="3757" cy="1011"/>
                        </a:xfrm>
                      </wpg:grpSpPr>
                      <wpg:grpSp>
                        <wpg:cNvPr id="997" name="Group 991"/>
                        <wpg:cNvGrpSpPr>
                          <a:grpSpLocks/>
                        </wpg:cNvGrpSpPr>
                        <wpg:grpSpPr bwMode="auto">
                          <a:xfrm>
                            <a:off x="8857" y="13771"/>
                            <a:ext cx="3757" cy="216"/>
                            <a:chOff x="8857" y="13771"/>
                            <a:chExt cx="3757" cy="216"/>
                          </a:xfrm>
                        </wpg:grpSpPr>
                        <wps:wsp>
                          <wps:cNvPr id="998" name="Freeform 992"/>
                          <wps:cNvSpPr>
                            <a:spLocks/>
                          </wps:cNvSpPr>
                          <wps:spPr bwMode="auto">
                            <a:xfrm>
                              <a:off x="8857" y="13771"/>
                              <a:ext cx="3757" cy="216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3757"/>
                                <a:gd name="T2" fmla="+- 0 13987 13771"/>
                                <a:gd name="T3" fmla="*/ 13987 h 216"/>
                                <a:gd name="T4" fmla="+- 0 12613 8857"/>
                                <a:gd name="T5" fmla="*/ T4 w 3757"/>
                                <a:gd name="T6" fmla="+- 0 13987 13771"/>
                                <a:gd name="T7" fmla="*/ 13987 h 216"/>
                                <a:gd name="T8" fmla="+- 0 12613 8857"/>
                                <a:gd name="T9" fmla="*/ T8 w 3757"/>
                                <a:gd name="T10" fmla="+- 0 13771 13771"/>
                                <a:gd name="T11" fmla="*/ 13771 h 216"/>
                                <a:gd name="T12" fmla="+- 0 8857 8857"/>
                                <a:gd name="T13" fmla="*/ T12 w 3757"/>
                                <a:gd name="T14" fmla="+- 0 13771 13771"/>
                                <a:gd name="T15" fmla="*/ 13771 h 216"/>
                                <a:gd name="T16" fmla="+- 0 8857 8857"/>
                                <a:gd name="T17" fmla="*/ T16 w 3757"/>
                                <a:gd name="T18" fmla="+- 0 13987 13771"/>
                                <a:gd name="T19" fmla="*/ 13987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7" h="216">
                                  <a:moveTo>
                                    <a:pt x="0" y="216"/>
                                  </a:moveTo>
                                  <a:lnTo>
                                    <a:pt x="3756" y="216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989"/>
                        <wpg:cNvGrpSpPr>
                          <a:grpSpLocks/>
                        </wpg:cNvGrpSpPr>
                        <wpg:grpSpPr bwMode="auto">
                          <a:xfrm>
                            <a:off x="8857" y="13987"/>
                            <a:ext cx="3757" cy="197"/>
                            <a:chOff x="8857" y="13987"/>
                            <a:chExt cx="3757" cy="197"/>
                          </a:xfrm>
                        </wpg:grpSpPr>
                        <wps:wsp>
                          <wps:cNvPr id="1000" name="Freeform 990"/>
                          <wps:cNvSpPr>
                            <a:spLocks/>
                          </wps:cNvSpPr>
                          <wps:spPr bwMode="auto">
                            <a:xfrm>
                              <a:off x="8857" y="13987"/>
                              <a:ext cx="3757" cy="197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3757"/>
                                <a:gd name="T2" fmla="+- 0 14184 13987"/>
                                <a:gd name="T3" fmla="*/ 14184 h 197"/>
                                <a:gd name="T4" fmla="+- 0 12613 8857"/>
                                <a:gd name="T5" fmla="*/ T4 w 3757"/>
                                <a:gd name="T6" fmla="+- 0 14184 13987"/>
                                <a:gd name="T7" fmla="*/ 14184 h 197"/>
                                <a:gd name="T8" fmla="+- 0 12613 8857"/>
                                <a:gd name="T9" fmla="*/ T8 w 3757"/>
                                <a:gd name="T10" fmla="+- 0 13987 13987"/>
                                <a:gd name="T11" fmla="*/ 13987 h 197"/>
                                <a:gd name="T12" fmla="+- 0 8857 8857"/>
                                <a:gd name="T13" fmla="*/ T12 w 3757"/>
                                <a:gd name="T14" fmla="+- 0 13987 13987"/>
                                <a:gd name="T15" fmla="*/ 13987 h 197"/>
                                <a:gd name="T16" fmla="+- 0 8857 8857"/>
                                <a:gd name="T17" fmla="*/ T16 w 3757"/>
                                <a:gd name="T18" fmla="+- 0 14184 13987"/>
                                <a:gd name="T19" fmla="*/ 1418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7" h="197">
                                  <a:moveTo>
                                    <a:pt x="0" y="197"/>
                                  </a:moveTo>
                                  <a:lnTo>
                                    <a:pt x="3756" y="197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987"/>
                        <wpg:cNvGrpSpPr>
                          <a:grpSpLocks/>
                        </wpg:cNvGrpSpPr>
                        <wpg:grpSpPr bwMode="auto">
                          <a:xfrm>
                            <a:off x="8857" y="14184"/>
                            <a:ext cx="3757" cy="197"/>
                            <a:chOff x="8857" y="14184"/>
                            <a:chExt cx="3757" cy="197"/>
                          </a:xfrm>
                        </wpg:grpSpPr>
                        <wps:wsp>
                          <wps:cNvPr id="1002" name="Freeform 988"/>
                          <wps:cNvSpPr>
                            <a:spLocks/>
                          </wps:cNvSpPr>
                          <wps:spPr bwMode="auto">
                            <a:xfrm>
                              <a:off x="8857" y="14184"/>
                              <a:ext cx="3757" cy="197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3757"/>
                                <a:gd name="T2" fmla="+- 0 14380 14184"/>
                                <a:gd name="T3" fmla="*/ 14380 h 197"/>
                                <a:gd name="T4" fmla="+- 0 12613 8857"/>
                                <a:gd name="T5" fmla="*/ T4 w 3757"/>
                                <a:gd name="T6" fmla="+- 0 14380 14184"/>
                                <a:gd name="T7" fmla="*/ 14380 h 197"/>
                                <a:gd name="T8" fmla="+- 0 12613 8857"/>
                                <a:gd name="T9" fmla="*/ T8 w 3757"/>
                                <a:gd name="T10" fmla="+- 0 14184 14184"/>
                                <a:gd name="T11" fmla="*/ 14184 h 197"/>
                                <a:gd name="T12" fmla="+- 0 8857 8857"/>
                                <a:gd name="T13" fmla="*/ T12 w 3757"/>
                                <a:gd name="T14" fmla="+- 0 14184 14184"/>
                                <a:gd name="T15" fmla="*/ 14184 h 197"/>
                                <a:gd name="T16" fmla="+- 0 8857 8857"/>
                                <a:gd name="T17" fmla="*/ T16 w 3757"/>
                                <a:gd name="T18" fmla="+- 0 14380 14184"/>
                                <a:gd name="T19" fmla="*/ 1438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7" h="197">
                                  <a:moveTo>
                                    <a:pt x="0" y="196"/>
                                  </a:moveTo>
                                  <a:lnTo>
                                    <a:pt x="3756" y="196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985"/>
                        <wpg:cNvGrpSpPr>
                          <a:grpSpLocks/>
                        </wpg:cNvGrpSpPr>
                        <wpg:grpSpPr bwMode="auto">
                          <a:xfrm>
                            <a:off x="8857" y="14380"/>
                            <a:ext cx="3757" cy="195"/>
                            <a:chOff x="8857" y="14380"/>
                            <a:chExt cx="3757" cy="195"/>
                          </a:xfrm>
                        </wpg:grpSpPr>
                        <wps:wsp>
                          <wps:cNvPr id="1004" name="Freeform 986"/>
                          <wps:cNvSpPr>
                            <a:spLocks/>
                          </wps:cNvSpPr>
                          <wps:spPr bwMode="auto">
                            <a:xfrm>
                              <a:off x="8857" y="14380"/>
                              <a:ext cx="3757" cy="195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3757"/>
                                <a:gd name="T2" fmla="+- 0 14575 14380"/>
                                <a:gd name="T3" fmla="*/ 14575 h 195"/>
                                <a:gd name="T4" fmla="+- 0 12613 8857"/>
                                <a:gd name="T5" fmla="*/ T4 w 3757"/>
                                <a:gd name="T6" fmla="+- 0 14575 14380"/>
                                <a:gd name="T7" fmla="*/ 14575 h 195"/>
                                <a:gd name="T8" fmla="+- 0 12613 8857"/>
                                <a:gd name="T9" fmla="*/ T8 w 3757"/>
                                <a:gd name="T10" fmla="+- 0 14380 14380"/>
                                <a:gd name="T11" fmla="*/ 14380 h 195"/>
                                <a:gd name="T12" fmla="+- 0 8857 8857"/>
                                <a:gd name="T13" fmla="*/ T12 w 3757"/>
                                <a:gd name="T14" fmla="+- 0 14380 14380"/>
                                <a:gd name="T15" fmla="*/ 14380 h 195"/>
                                <a:gd name="T16" fmla="+- 0 8857 8857"/>
                                <a:gd name="T17" fmla="*/ T16 w 3757"/>
                                <a:gd name="T18" fmla="+- 0 14575 14380"/>
                                <a:gd name="T19" fmla="*/ 1457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7" h="195">
                                  <a:moveTo>
                                    <a:pt x="0" y="195"/>
                                  </a:moveTo>
                                  <a:lnTo>
                                    <a:pt x="3756" y="195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983"/>
                        <wpg:cNvGrpSpPr>
                          <a:grpSpLocks/>
                        </wpg:cNvGrpSpPr>
                        <wpg:grpSpPr bwMode="auto">
                          <a:xfrm>
                            <a:off x="8857" y="14575"/>
                            <a:ext cx="3757" cy="207"/>
                            <a:chOff x="8857" y="14575"/>
                            <a:chExt cx="3757" cy="207"/>
                          </a:xfrm>
                        </wpg:grpSpPr>
                        <wps:wsp>
                          <wps:cNvPr id="1006" name="Freeform 984"/>
                          <wps:cNvSpPr>
                            <a:spLocks/>
                          </wps:cNvSpPr>
                          <wps:spPr bwMode="auto">
                            <a:xfrm>
                              <a:off x="8857" y="14575"/>
                              <a:ext cx="3757" cy="207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3757"/>
                                <a:gd name="T2" fmla="+- 0 14781 14575"/>
                                <a:gd name="T3" fmla="*/ 14781 h 207"/>
                                <a:gd name="T4" fmla="+- 0 12613 8857"/>
                                <a:gd name="T5" fmla="*/ T4 w 3757"/>
                                <a:gd name="T6" fmla="+- 0 14781 14575"/>
                                <a:gd name="T7" fmla="*/ 14781 h 207"/>
                                <a:gd name="T8" fmla="+- 0 12613 8857"/>
                                <a:gd name="T9" fmla="*/ T8 w 3757"/>
                                <a:gd name="T10" fmla="+- 0 14575 14575"/>
                                <a:gd name="T11" fmla="*/ 14575 h 207"/>
                                <a:gd name="T12" fmla="+- 0 8857 8857"/>
                                <a:gd name="T13" fmla="*/ T12 w 3757"/>
                                <a:gd name="T14" fmla="+- 0 14575 14575"/>
                                <a:gd name="T15" fmla="*/ 14575 h 207"/>
                                <a:gd name="T16" fmla="+- 0 8857 8857"/>
                                <a:gd name="T17" fmla="*/ T16 w 3757"/>
                                <a:gd name="T18" fmla="+- 0 14781 14575"/>
                                <a:gd name="T19" fmla="*/ 14781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7" h="207">
                                  <a:moveTo>
                                    <a:pt x="0" y="206"/>
                                  </a:moveTo>
                                  <a:lnTo>
                                    <a:pt x="3756" y="206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56520" id="Group 982" o:spid="_x0000_s1026" style="position:absolute;margin-left:442.85pt;margin-top:688.55pt;width:187.85pt;height:50.55pt;z-index:-203848;mso-position-horizontal-relative:page;mso-position-vertical-relative:page" coordorigin="8857,13771" coordsize="3757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">
                <v:group id="Group 991" o:spid="_x0000_s1027" style="position:absolute;left:8857;top:13771;width:3757;height:216" coordorigin="8857,13771" coordsize="3757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shape id="Freeform 992" o:spid="_x0000_s1028" style="position:absolute;left:8857;top:13771;width:3757;height:216;visibility:visible;mso-wrap-style:square;v-text-anchor:top" coordsize="375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tEcIA&#10;AADcAAAADwAAAGRycy9kb3ducmV2LnhtbERPz2vCMBS+C/sfwhN209QxtraaljHY2HXOg94ezbOp&#10;bV5KkmnnX78cBI8f3+9NPdlBnMmHzrGC1TIDQdw43XGrYPfzschBhIiscXBMCv4oQF09zDZYanfh&#10;bzpvYytSCIcSFZgYx1LK0BiyGJZuJE7c0XmLMUHfSu3xksLtIJ+y7EVa7Dg1GBzp3VDTb3+tAnfo&#10;h9f98+feHHRTnFbx6vv8qtTjfHpbg4g0xbv45v7SCooirU1n0hGQ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K0RwgAAANwAAAAPAAAAAAAAAAAAAAAAAJgCAABkcnMvZG93&#10;bnJldi54bWxQSwUGAAAAAAQABAD1AAAAhwMAAAAA&#10;" path="m,216r3756,l3756,,,,,216xe" fillcolor="#ffc000" stroked="f">
                    <v:path arrowok="t" o:connecttype="custom" o:connectlocs="0,13987;3756,13987;3756,13771;0,13771;0,13987" o:connectangles="0,0,0,0,0"/>
                  </v:shape>
                </v:group>
                <v:group id="Group 989" o:spid="_x0000_s1029" style="position:absolute;left:8857;top:13987;width:3757;height:197" coordorigin="8857,13987" coordsize="37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990" o:spid="_x0000_s1030" style="position:absolute;left:8857;top:13987;width:3757;height:197;visibility:visible;mso-wrap-style:square;v-text-anchor:top" coordsize="37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Jx8UA&#10;AADdAAAADwAAAGRycy9kb3ducmV2LnhtbESPQUsDMRCF70L/QxjBi9ikHkTWpmWxCt7EbSn1Fjfj&#10;7mIyWTJxu/575yB4m+G9ee+b9XaOQU2YeUhkYbU0oJDa5AfqLBz2zzf3oLg48i4kQgs/yLDdLC7W&#10;rvLpTG84NaVTEkJcOQt9KWOlNbc9RsfLNCKJ9plydEXW3Gmf3VnCY9C3xtzp6AaSht6N+Nhj+9V8&#10;Rwvvu1Bftx/5NHG9etrzawwNH629upzrB1AF5/Jv/rt+8YJvjP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8nHxQAAAN0AAAAPAAAAAAAAAAAAAAAAAJgCAABkcnMv&#10;ZG93bnJldi54bWxQSwUGAAAAAAQABAD1AAAAigMAAAAA&#10;" path="m,197r3756,l3756,,,,,197xe" fillcolor="#ffc000" stroked="f">
                    <v:path arrowok="t" o:connecttype="custom" o:connectlocs="0,14184;3756,14184;3756,13987;0,13987;0,14184" o:connectangles="0,0,0,0,0"/>
                  </v:shape>
                </v:group>
                <v:group id="Group 987" o:spid="_x0000_s1031" style="position:absolute;left:8857;top:14184;width:3757;height:197" coordorigin="8857,14184" coordsize="37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988" o:spid="_x0000_s1032" style="position:absolute;left:8857;top:14184;width:3757;height:197;visibility:visible;mso-wrap-style:square;v-text-anchor:top" coordsize="37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yK8IA&#10;AADdAAAADwAAAGRycy9kb3ducmV2LnhtbERPS0sDMRC+C/6HMIIXaZP2ILI2LYsP8CZui+htuhl3&#10;F5PJkonb9d8bQfA2H99zNrs5eDVRkiGyhdXSgCJuoxu4s3DYPy5uQElGdugjk4VvEthtz882WLl4&#10;4heamtypEsJSoYU+57HSWtqeAsoyjsSF+4gpYC4wddolPJXw4PXamGsdcODS0ONIdz21n81XsPB+&#10;7+ur9pjeJqlXD3t5Dr6RV2svL+b6FlSmOf+L/9xPrsw3Zg2/35QT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yfIrwgAAAN0AAAAPAAAAAAAAAAAAAAAAAJgCAABkcnMvZG93&#10;bnJldi54bWxQSwUGAAAAAAQABAD1AAAAhwMAAAAA&#10;" path="m,196r3756,l3756,,,,,196xe" fillcolor="#ffc000" stroked="f">
                    <v:path arrowok="t" o:connecttype="custom" o:connectlocs="0,14380;3756,14380;3756,14184;0,14184;0,14380" o:connectangles="0,0,0,0,0"/>
                  </v:shape>
                </v:group>
                <v:group id="Group 985" o:spid="_x0000_s1033" style="position:absolute;left:8857;top:14380;width:3757;height:195" coordorigin="8857,14380" coordsize="3757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986" o:spid="_x0000_s1034" style="position:absolute;left:8857;top:14380;width:3757;height:195;visibility:visible;mso-wrap-style:square;v-text-anchor:top" coordsize="375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+I7MMA&#10;AADdAAAADwAAAGRycy9kb3ducmV2LnhtbERPTWsCMRC9F/wPYQQvRZMWV2Q1SmmreKgHrXgeN+Nm&#10;cTNZNlG3/74pCL3N433OfNm5WtyoDZVnDS8jBYK48KbiUsPhezWcgggR2WDtmTT8UIDlovc0x9z4&#10;O+/oto+lSCEcctRgY2xyKUNhyWEY+YY4cWffOowJtqU0Ld5TuKvlq1IT6bDi1GCxoXdLxWV/dRo+&#10;Jx/xtM025mubrTN6XllpjzutB/3ubQYiUhf/xQ/3xqT5So3h75t0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+I7MMAAADdAAAADwAAAAAAAAAAAAAAAACYAgAAZHJzL2Rv&#10;d25yZXYueG1sUEsFBgAAAAAEAAQA9QAAAIgDAAAAAA==&#10;" path="m,195r3756,l3756,,,,,195xe" fillcolor="#ffc000" stroked="f">
                    <v:path arrowok="t" o:connecttype="custom" o:connectlocs="0,14575;3756,14575;3756,14380;0,14380;0,14575" o:connectangles="0,0,0,0,0"/>
                  </v:shape>
                </v:group>
                <v:group id="Group 983" o:spid="_x0000_s1035" style="position:absolute;left:8857;top:14575;width:3757;height:207" coordorigin="8857,14575" coordsize="3757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984" o:spid="_x0000_s1036" style="position:absolute;left:8857;top:14575;width:3757;height:207;visibility:visible;mso-wrap-style:square;v-text-anchor:top" coordsize="375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jZ3cUA&#10;AADdAAAADwAAAGRycy9kb3ducmV2LnhtbESPzWrDMBCE74G+g9hCb4ncQprEjRKKIRDaQ7FTet5Y&#10;G9vEWhlJ8c/bV4VCbrvMzLez2/1oWtGT841lBc+LBARxaXXDlYLv02G+BuEDssbWMimYyMN+9zDb&#10;YqrtwDn1RahEhLBPUUEdQpdK6cuaDPqF7YijdrHOYIirq6R2OES4aeVLkrxKgw3HCzV2lNVUXoub&#10;UfD1ieeessuHc3bzMy1DMq7yq1JPj+P7G4hAY7ib/9NHHetHIvx9E0e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NndxQAAAN0AAAAPAAAAAAAAAAAAAAAAAJgCAABkcnMv&#10;ZG93bnJldi54bWxQSwUGAAAAAAQABAD1AAAAigMAAAAA&#10;" path="m,206r3756,l3756,,,,,206xe" fillcolor="#ffc000" stroked="f">
                    <v:path arrowok="t" o:connecttype="custom" o:connectlocs="0,14781;3756,14781;3756,14575;0,14575;0,14781" o:connectangles="0,0,0,0,0"/>
                  </v:shape>
                </v:group>
                <w10:wrap anchorx="page" anchory="page"/>
              </v:group>
            </w:pict>
          </mc:Fallback>
        </mc:AlternateContent>
      </w:r>
      <w:bookmarkStart w:id="22" w:name="_bookmark21"/>
      <w:bookmarkEnd w:id="22"/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Table</w:t>
      </w:r>
      <w:r>
        <w:rPr>
          <w:rFonts w:ascii="Century Gothic" w:eastAsia="Century Gothic" w:hAnsi="Century Gothic" w:cs="Century Gothic"/>
          <w:b/>
          <w:bCs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3a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demands,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priority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watering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2017–</w:t>
      </w:r>
      <w:r>
        <w:rPr>
          <w:rFonts w:ascii="Century Gothic" w:eastAsia="Century Gothic" w:hAnsi="Century Gothic" w:cs="Century Gothic"/>
          <w:sz w:val="20"/>
          <w:szCs w:val="20"/>
        </w:rPr>
        <w:t>18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outlook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coming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years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Mid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Murray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Region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–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MODERATE</w:t>
      </w:r>
      <w:r>
        <w:rPr>
          <w:rFonts w:ascii="Century Gothic" w:eastAsia="Century Gothic" w:hAnsi="Century Gothic" w:cs="Century Gothic"/>
          <w:b/>
          <w:bCs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b/>
          <w:bCs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RESOURCE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AVAILABILITY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(HIGH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ALLOCATION,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LOW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INFLOW)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IN</w:t>
      </w:r>
      <w:r>
        <w:rPr>
          <w:rFonts w:ascii="Century Gothic" w:eastAsia="Century Gothic" w:hAnsi="Century Gothic" w:cs="Century Gothic"/>
          <w:b/>
          <w:bCs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2017–18</w:t>
      </w:r>
    </w:p>
    <w:p w14:paraId="4E0557FC" w14:textId="77777777" w:rsidR="00F20CE2" w:rsidRDefault="00F20CE2">
      <w:pPr>
        <w:spacing w:before="11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2"/>
        <w:gridCol w:w="2696"/>
        <w:gridCol w:w="1418"/>
        <w:gridCol w:w="850"/>
        <w:gridCol w:w="850"/>
        <w:gridCol w:w="852"/>
        <w:gridCol w:w="3972"/>
        <w:gridCol w:w="1277"/>
        <w:gridCol w:w="3826"/>
        <w:gridCol w:w="2549"/>
        <w:gridCol w:w="1135"/>
        <w:gridCol w:w="1844"/>
      </w:tblGrid>
      <w:tr w:rsidR="00F20CE2" w14:paraId="4E055805" w14:textId="77777777">
        <w:trPr>
          <w:trHeight w:hRule="exact" w:val="226"/>
        </w:trPr>
        <w:tc>
          <w:tcPr>
            <w:tcW w:w="13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7FD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7FE" w14:textId="77777777" w:rsidR="00F20CE2" w:rsidRDefault="00F20CE2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4E0557FF" w14:textId="77777777" w:rsidR="00F20CE2" w:rsidRDefault="003E30F1">
            <w:pPr>
              <w:pStyle w:val="TableParagraph"/>
              <w:ind w:left="104" w:right="16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Environmental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assets</w:t>
            </w:r>
          </w:p>
        </w:tc>
        <w:tc>
          <w:tcPr>
            <w:tcW w:w="411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800" w14:textId="77777777" w:rsidR="00F20CE2" w:rsidRDefault="003E30F1">
            <w:pPr>
              <w:pStyle w:val="TableParagraph"/>
              <w:spacing w:before="7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Indicative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demand</w:t>
            </w:r>
          </w:p>
          <w:p w14:paraId="4E055801" w14:textId="77777777" w:rsidR="00F20CE2" w:rsidRDefault="003E30F1">
            <w:pPr>
              <w:pStyle w:val="TableParagraph"/>
              <w:spacing w:before="8"/>
              <w:ind w:righ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(for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  <w:u w:val="single" w:color="000000"/>
              </w:rPr>
              <w:t xml:space="preserve">all sources </w:t>
            </w:r>
            <w:r>
              <w:rPr>
                <w:rFonts w:ascii="Century Gothic"/>
                <w:b/>
                <w:spacing w:val="-2"/>
                <w:sz w:val="16"/>
                <w:u w:val="single" w:color="000000"/>
              </w:rPr>
              <w:t xml:space="preserve">of </w:t>
            </w:r>
            <w:r>
              <w:rPr>
                <w:rFonts w:ascii="Century Gothic"/>
                <w:b/>
                <w:spacing w:val="-1"/>
                <w:sz w:val="16"/>
                <w:u w:val="single" w:color="000000"/>
              </w:rPr>
              <w:t>water</w:t>
            </w:r>
            <w:r>
              <w:rPr>
                <w:rFonts w:ascii="Century Gothic"/>
                <w:b/>
                <w:sz w:val="16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6"/>
              </w:rPr>
              <w:t xml:space="preserve">in </w:t>
            </w:r>
            <w:r>
              <w:rPr>
                <w:rFonts w:ascii="Century Gothic"/>
                <w:b/>
                <w:spacing w:val="-2"/>
                <w:sz w:val="16"/>
              </w:rPr>
              <w:t>the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system)</w:t>
            </w:r>
          </w:p>
        </w:tc>
        <w:tc>
          <w:tcPr>
            <w:tcW w:w="255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802" w14:textId="77777777" w:rsidR="00F20CE2" w:rsidRDefault="003E30F1">
            <w:pPr>
              <w:pStyle w:val="TableParagraph"/>
              <w:spacing w:before="78" w:line="249" w:lineRule="auto"/>
              <w:ind w:left="265" w:right="261" w:firstLine="38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Watering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history</w:t>
            </w:r>
            <w:r>
              <w:rPr>
                <w:rFonts w:ascii="Century Gothic"/>
                <w:b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(from</w:t>
            </w:r>
            <w:r>
              <w:rPr>
                <w:rFonts w:ascii="Century Gothic"/>
                <w:b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all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sources</w:t>
            </w:r>
            <w:r>
              <w:rPr>
                <w:rFonts w:ascii="Century Gothic"/>
                <w:b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of water)</w:t>
            </w:r>
          </w:p>
        </w:tc>
        <w:tc>
          <w:tcPr>
            <w:tcW w:w="90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03" w14:textId="77777777" w:rsidR="00F20CE2" w:rsidRDefault="003E30F1">
            <w:pPr>
              <w:pStyle w:val="TableParagraph"/>
              <w:spacing w:before="1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2017–18</w:t>
            </w:r>
          </w:p>
        </w:tc>
        <w:tc>
          <w:tcPr>
            <w:tcW w:w="552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04" w14:textId="77777777" w:rsidR="00F20CE2" w:rsidRDefault="003E30F1">
            <w:pPr>
              <w:pStyle w:val="TableParagraph"/>
              <w:spacing w:before="11"/>
              <w:ind w:left="153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Implications</w:t>
            </w:r>
            <w:r>
              <w:rPr>
                <w:rFonts w:ascii="Century Gothic"/>
                <w:b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for future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demands</w:t>
            </w:r>
          </w:p>
        </w:tc>
      </w:tr>
      <w:tr w:rsidR="00F20CE2" w14:paraId="4E055817" w14:textId="77777777">
        <w:trPr>
          <w:trHeight w:hRule="exact" w:val="338"/>
        </w:trPr>
        <w:tc>
          <w:tcPr>
            <w:tcW w:w="13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806" w14:textId="77777777" w:rsidR="00F20CE2" w:rsidRDefault="00F20CE2"/>
        </w:tc>
        <w:tc>
          <w:tcPr>
            <w:tcW w:w="4114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07" w14:textId="77777777" w:rsidR="00F20CE2" w:rsidRDefault="00F20CE2"/>
        </w:tc>
        <w:tc>
          <w:tcPr>
            <w:tcW w:w="2552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08" w14:textId="77777777" w:rsidR="00F20CE2" w:rsidRDefault="00F20CE2"/>
        </w:tc>
        <w:tc>
          <w:tcPr>
            <w:tcW w:w="39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809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0A" w14:textId="77777777" w:rsidR="00F20CE2" w:rsidRDefault="00F20CE2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14"/>
                <w:szCs w:val="14"/>
              </w:rPr>
            </w:pPr>
          </w:p>
          <w:p w14:paraId="4E05580B" w14:textId="77777777" w:rsidR="00F20CE2" w:rsidRDefault="003E30F1">
            <w:pPr>
              <w:pStyle w:val="TableParagraph"/>
              <w:ind w:left="1640" w:right="108" w:hanging="153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Predominant</w:t>
            </w:r>
            <w:r>
              <w:rPr>
                <w:rFonts w:ascii="Century Gothic"/>
                <w:b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urgency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of environmental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demand</w:t>
            </w:r>
            <w:r>
              <w:rPr>
                <w:rFonts w:ascii="Century Gothic"/>
                <w:b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 xml:space="preserve">for </w:t>
            </w:r>
            <w:r>
              <w:rPr>
                <w:rFonts w:ascii="Century Gothic"/>
                <w:b/>
                <w:spacing w:val="-2"/>
                <w:sz w:val="16"/>
              </w:rPr>
              <w:t>water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80C" w14:textId="77777777" w:rsidR="00F20CE2" w:rsidRDefault="003E30F1">
            <w:pPr>
              <w:pStyle w:val="TableParagraph"/>
              <w:spacing w:before="80"/>
              <w:ind w:left="210" w:right="206" w:hanging="3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Purpose</w:t>
            </w:r>
            <w:r>
              <w:rPr>
                <w:rFonts w:ascii="Century Gothic"/>
                <w:b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under</w:t>
            </w:r>
            <w:r>
              <w:rPr>
                <w:rFonts w:ascii="Century Gothic"/>
                <w:b/>
                <w:spacing w:val="20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moderate</w:t>
            </w:r>
            <w:r>
              <w:rPr>
                <w:rFonts w:ascii="Century Gothic"/>
                <w:b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resource</w:t>
            </w:r>
            <w:r>
              <w:rPr>
                <w:rFonts w:ascii="Century Gothic"/>
                <w:b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availability</w:t>
            </w:r>
          </w:p>
        </w:tc>
        <w:tc>
          <w:tcPr>
            <w:tcW w:w="38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80D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0E" w14:textId="77777777" w:rsidR="00F20CE2" w:rsidRDefault="00F20CE2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14"/>
                <w:szCs w:val="14"/>
              </w:rPr>
            </w:pPr>
          </w:p>
          <w:p w14:paraId="4E05580F" w14:textId="77777777" w:rsidR="00F20CE2" w:rsidRDefault="003E30F1">
            <w:pPr>
              <w:pStyle w:val="TableParagraph"/>
              <w:ind w:left="1398" w:right="105" w:hanging="129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Potential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Commonwealth</w:t>
            </w:r>
            <w:r>
              <w:rPr>
                <w:rFonts w:ascii="Century Gothic"/>
                <w:b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environmental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water</w:t>
            </w:r>
            <w:r>
              <w:rPr>
                <w:rFonts w:ascii="Century Gothic"/>
                <w:b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contribution?</w:t>
            </w:r>
          </w:p>
        </w:tc>
        <w:tc>
          <w:tcPr>
            <w:tcW w:w="25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810" w14:textId="77777777" w:rsidR="00F20CE2" w:rsidRDefault="00F20CE2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4E055811" w14:textId="77777777" w:rsidR="00F20CE2" w:rsidRDefault="003E30F1">
            <w:pPr>
              <w:pStyle w:val="TableParagraph"/>
              <w:ind w:left="155" w:right="155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6"/>
                <w:szCs w:val="16"/>
              </w:rPr>
              <w:t>Likely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urgency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of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6"/>
                <w:szCs w:val="16"/>
              </w:rPr>
              <w:t>demand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 xml:space="preserve"> in</w:t>
            </w:r>
            <w:r>
              <w:rPr>
                <w:rFonts w:ascii="Century Gothic" w:eastAsia="Century Gothic" w:hAnsi="Century Gothic" w:cs="Century Gothic"/>
                <w:b/>
                <w:bCs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6"/>
                <w:szCs w:val="16"/>
              </w:rPr>
              <w:t>2018–19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if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6"/>
                <w:szCs w:val="16"/>
              </w:rPr>
              <w:t>watering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occurred</w:t>
            </w:r>
            <w:r>
              <w:rPr>
                <w:rFonts w:ascii="Century Gothic" w:eastAsia="Century Gothic" w:hAnsi="Century Gothic" w:cs="Century Gothic"/>
                <w:b/>
                <w:bCs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6"/>
                <w:szCs w:val="16"/>
              </w:rPr>
              <w:t>as planned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 xml:space="preserve"> in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6"/>
                <w:szCs w:val="16"/>
              </w:rPr>
              <w:t>2017–18</w:t>
            </w:r>
          </w:p>
        </w:tc>
        <w:tc>
          <w:tcPr>
            <w:tcW w:w="11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812" w14:textId="77777777" w:rsidR="00F20CE2" w:rsidRDefault="00F20CE2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14"/>
                <w:szCs w:val="14"/>
              </w:rPr>
            </w:pPr>
          </w:p>
          <w:p w14:paraId="4E055813" w14:textId="77777777" w:rsidR="00F20CE2" w:rsidRDefault="003E30F1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2019–20</w:t>
            </w:r>
          </w:p>
          <w:p w14:paraId="4E055814" w14:textId="77777777" w:rsidR="00F20CE2" w:rsidRDefault="003E30F1">
            <w:pPr>
              <w:pStyle w:val="TableParagraph"/>
              <w:spacing w:before="8"/>
              <w:ind w:left="212" w:right="213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Range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of</w:t>
            </w:r>
            <w:r>
              <w:rPr>
                <w:rFonts w:ascii="Century Gothic"/>
                <w:b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b/>
                <w:sz w:val="16"/>
              </w:rPr>
              <w:t xml:space="preserve">likely </w:t>
            </w:r>
            <w:r>
              <w:rPr>
                <w:rFonts w:ascii="Century Gothic"/>
                <w:b/>
                <w:spacing w:val="-1"/>
                <w:sz w:val="16"/>
              </w:rPr>
              <w:t>demand</w:t>
            </w:r>
          </w:p>
        </w:tc>
        <w:tc>
          <w:tcPr>
            <w:tcW w:w="184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815" w14:textId="77777777" w:rsidR="00F20CE2" w:rsidRDefault="00F20CE2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4"/>
                <w:szCs w:val="14"/>
              </w:rPr>
            </w:pPr>
          </w:p>
          <w:p w14:paraId="4E055816" w14:textId="77777777" w:rsidR="00F20CE2" w:rsidRDefault="003E30F1">
            <w:pPr>
              <w:pStyle w:val="TableParagraph"/>
              <w:ind w:left="34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Met</w:t>
            </w:r>
            <w:r>
              <w:rPr>
                <w:rFonts w:ascii="Century Gothic" w:eastAsia="Century Gothic" w:hAnsi="Century Gothic" w:cs="Century Gothic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in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 xml:space="preserve"> 2018–19</w:t>
            </w:r>
          </w:p>
        </w:tc>
      </w:tr>
      <w:tr w:rsidR="00F20CE2" w14:paraId="4E055825" w14:textId="77777777">
        <w:trPr>
          <w:trHeight w:hRule="exact" w:val="226"/>
        </w:trPr>
        <w:tc>
          <w:tcPr>
            <w:tcW w:w="13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818" w14:textId="77777777" w:rsidR="00F20CE2" w:rsidRDefault="00F20CE2"/>
        </w:tc>
        <w:tc>
          <w:tcPr>
            <w:tcW w:w="2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819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1A" w14:textId="77777777" w:rsidR="00F20CE2" w:rsidRDefault="003E30F1">
            <w:pPr>
              <w:pStyle w:val="TableParagraph"/>
              <w:spacing w:before="110"/>
              <w:ind w:left="84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Flow/volume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81B" w14:textId="77777777" w:rsidR="00F20CE2" w:rsidRDefault="003E30F1">
            <w:pPr>
              <w:pStyle w:val="TableParagraph"/>
              <w:spacing w:before="9"/>
              <w:ind w:left="133" w:right="13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Required</w:t>
            </w:r>
            <w:r>
              <w:rPr>
                <w:rFonts w:ascii="Century Gothic"/>
                <w:b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frequency</w:t>
            </w:r>
            <w:r>
              <w:rPr>
                <w:rFonts w:ascii="Century Gothic"/>
                <w:b/>
                <w:spacing w:val="20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(maximum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dry</w:t>
            </w:r>
            <w:r>
              <w:rPr>
                <w:rFonts w:ascii="Century Gothic"/>
                <w:b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interval)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1C" w14:textId="77777777" w:rsidR="00F20CE2" w:rsidRDefault="003E30F1">
            <w:pPr>
              <w:pStyle w:val="TableParagraph"/>
              <w:spacing w:before="11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2014–15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1D" w14:textId="77777777" w:rsidR="00F20CE2" w:rsidRDefault="003E30F1">
            <w:pPr>
              <w:pStyle w:val="TableParagraph"/>
              <w:spacing w:before="11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2015–16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1E" w14:textId="77777777" w:rsidR="00F20CE2" w:rsidRDefault="003E30F1">
            <w:pPr>
              <w:pStyle w:val="TableParagraph"/>
              <w:spacing w:before="11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2016–17</w:t>
            </w:r>
          </w:p>
        </w:tc>
        <w:tc>
          <w:tcPr>
            <w:tcW w:w="397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81F" w14:textId="77777777" w:rsidR="00F20CE2" w:rsidRDefault="00F20CE2"/>
        </w:tc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820" w14:textId="77777777" w:rsidR="00F20CE2" w:rsidRDefault="00F20CE2"/>
        </w:tc>
        <w:tc>
          <w:tcPr>
            <w:tcW w:w="38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821" w14:textId="77777777" w:rsidR="00F20CE2" w:rsidRDefault="00F20CE2"/>
        </w:tc>
        <w:tc>
          <w:tcPr>
            <w:tcW w:w="254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822" w14:textId="77777777" w:rsidR="00F20CE2" w:rsidRDefault="00F20CE2"/>
        </w:tc>
        <w:tc>
          <w:tcPr>
            <w:tcW w:w="113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823" w14:textId="77777777" w:rsidR="00F20CE2" w:rsidRDefault="00F20CE2"/>
        </w:tc>
        <w:tc>
          <w:tcPr>
            <w:tcW w:w="184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24" w14:textId="77777777" w:rsidR="00F20CE2" w:rsidRDefault="00F20CE2"/>
        </w:tc>
      </w:tr>
      <w:tr w:rsidR="00F20CE2" w14:paraId="4E055833" w14:textId="77777777">
        <w:trPr>
          <w:trHeight w:hRule="exact" w:val="588"/>
        </w:trPr>
        <w:tc>
          <w:tcPr>
            <w:tcW w:w="13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26" w14:textId="77777777" w:rsidR="00F20CE2" w:rsidRDefault="00F20CE2"/>
        </w:tc>
        <w:tc>
          <w:tcPr>
            <w:tcW w:w="26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27" w14:textId="77777777" w:rsidR="00F20CE2" w:rsidRDefault="00F20CE2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28" w14:textId="77777777" w:rsidR="00F20CE2" w:rsidRDefault="00F20CE2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29" w14:textId="77777777" w:rsidR="00F20CE2" w:rsidRDefault="003E30F1">
            <w:pPr>
              <w:pStyle w:val="TableParagraph"/>
              <w:spacing w:before="11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(drying)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2A" w14:textId="77777777" w:rsidR="00F20CE2" w:rsidRDefault="003E30F1">
            <w:pPr>
              <w:pStyle w:val="TableParagraph"/>
              <w:spacing w:before="11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(dry)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2B" w14:textId="77777777" w:rsidR="00F20CE2" w:rsidRDefault="003E30F1">
            <w:pPr>
              <w:pStyle w:val="TableParagraph"/>
              <w:spacing w:before="11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(wet)</w:t>
            </w:r>
          </w:p>
        </w:tc>
        <w:tc>
          <w:tcPr>
            <w:tcW w:w="39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2C" w14:textId="77777777" w:rsidR="00F20CE2" w:rsidRDefault="00F20CE2"/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2D" w14:textId="77777777" w:rsidR="00F20CE2" w:rsidRDefault="00F20CE2"/>
        </w:tc>
        <w:tc>
          <w:tcPr>
            <w:tcW w:w="38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2E" w14:textId="77777777" w:rsidR="00F20CE2" w:rsidRDefault="00F20CE2"/>
        </w:tc>
        <w:tc>
          <w:tcPr>
            <w:tcW w:w="25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2F" w14:textId="77777777" w:rsidR="00F20CE2" w:rsidRDefault="00F20CE2"/>
        </w:tc>
        <w:tc>
          <w:tcPr>
            <w:tcW w:w="11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30" w14:textId="77777777" w:rsidR="00F20CE2" w:rsidRDefault="00F20CE2"/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31" w14:textId="77777777" w:rsidR="00F20CE2" w:rsidRDefault="00F20CE2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4E055832" w14:textId="77777777" w:rsidR="00F20CE2" w:rsidRDefault="003E30F1">
            <w:pPr>
              <w:pStyle w:val="TableParagraph"/>
              <w:ind w:left="18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Not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 xml:space="preserve"> met</w:t>
            </w:r>
            <w:r>
              <w:rPr>
                <w:rFonts w:ascii="Century Gothic" w:eastAsia="Century Gothic" w:hAnsi="Century Gothic" w:cs="Century Gothic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in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>2018–19</w:t>
            </w:r>
          </w:p>
        </w:tc>
      </w:tr>
      <w:tr w:rsidR="00F20CE2" w14:paraId="4E055852" w14:textId="77777777">
        <w:trPr>
          <w:trHeight w:hRule="exact" w:val="521"/>
        </w:trPr>
        <w:tc>
          <w:tcPr>
            <w:tcW w:w="13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834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35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36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37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38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39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3A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3B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3C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3D" w14:textId="77777777" w:rsidR="00F20CE2" w:rsidRDefault="00F20CE2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E05583E" w14:textId="77777777" w:rsidR="00F20CE2" w:rsidRDefault="003E30F1">
            <w:pPr>
              <w:pStyle w:val="TableParagraph"/>
              <w:ind w:left="104" w:right="115"/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>
              <w:rPr>
                <w:rFonts w:ascii="Century Gothic"/>
                <w:b/>
                <w:sz w:val="16"/>
              </w:rPr>
              <w:t>River</w:t>
            </w:r>
            <w:r>
              <w:rPr>
                <w:rFonts w:ascii="Century Gothic"/>
                <w:b/>
                <w:spacing w:val="-1"/>
                <w:sz w:val="16"/>
              </w:rPr>
              <w:t xml:space="preserve"> Murray</w:t>
            </w:r>
            <w:r>
              <w:rPr>
                <w:rFonts w:ascii="Century Gothic"/>
                <w:b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from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z w:val="16"/>
              </w:rPr>
              <w:t>Hume</w:t>
            </w:r>
            <w:r>
              <w:rPr>
                <w:rFonts w:ascii="Century Gothic"/>
                <w:b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Dam</w:t>
            </w:r>
            <w:r>
              <w:rPr>
                <w:rFonts w:ascii="Century Gothic"/>
                <w:b/>
                <w:sz w:val="16"/>
              </w:rPr>
              <w:t xml:space="preserve"> to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Euston</w:t>
            </w:r>
            <w:r>
              <w:rPr>
                <w:rFonts w:ascii="Century Gothic"/>
                <w:b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and Barmah-</w:t>
            </w:r>
            <w:r>
              <w:rPr>
                <w:rFonts w:ascii="Century Gothic"/>
                <w:b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Millewa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Forest</w:t>
            </w:r>
            <w:r>
              <w:rPr>
                <w:rFonts w:ascii="Century Gothic"/>
                <w:b/>
                <w:spacing w:val="-2"/>
                <w:position w:val="4"/>
                <w:sz w:val="10"/>
              </w:rPr>
              <w:t>1</w:t>
            </w:r>
          </w:p>
        </w:tc>
        <w:tc>
          <w:tcPr>
            <w:tcW w:w="2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83F" w14:textId="77777777" w:rsidR="00F20CE2" w:rsidRDefault="003E30F1">
            <w:pPr>
              <w:pStyle w:val="TableParagraph"/>
              <w:spacing w:before="11" w:line="195" w:lineRule="exact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2"/>
                <w:sz w:val="16"/>
              </w:rPr>
              <w:t xml:space="preserve">2,000-4,000 </w:t>
            </w:r>
            <w:r>
              <w:rPr>
                <w:rFonts w:ascii="Century Gothic"/>
                <w:sz w:val="16"/>
              </w:rPr>
              <w:t>ML/d</w:t>
            </w:r>
            <w:r>
              <w:rPr>
                <w:rFonts w:ascii="Century Gothic"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@</w:t>
            </w:r>
          </w:p>
          <w:p w14:paraId="4E055840" w14:textId="77777777" w:rsidR="00F20CE2" w:rsidRDefault="003E30F1">
            <w:pPr>
              <w:pStyle w:val="TableParagraph"/>
              <w:ind w:left="102" w:right="23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Yarrawonga Weir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throughout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year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fish habitat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6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water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quality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main river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channel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Barmah-Millewa creeks.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841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42" w14:textId="77777777" w:rsidR="00F20CE2" w:rsidRDefault="003E30F1">
            <w:pPr>
              <w:pStyle w:val="TableParagraph"/>
              <w:spacing w:before="107"/>
              <w:ind w:left="102" w:right="30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Continuous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requirement.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808080"/>
          </w:tcPr>
          <w:p w14:paraId="4E055843" w14:textId="77777777" w:rsidR="00F20CE2" w:rsidRDefault="00F20CE2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808080"/>
          </w:tcPr>
          <w:p w14:paraId="4E055844" w14:textId="77777777" w:rsidR="00F20CE2" w:rsidRDefault="00F20CE2"/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808080"/>
          </w:tcPr>
          <w:p w14:paraId="4E055845" w14:textId="77777777" w:rsidR="00F20CE2" w:rsidRDefault="00F20CE2"/>
        </w:tc>
        <w:tc>
          <w:tcPr>
            <w:tcW w:w="39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E055846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47" w14:textId="77777777" w:rsidR="00F20CE2" w:rsidRDefault="00F20CE2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48" w14:textId="77777777" w:rsidR="00F20CE2" w:rsidRDefault="003E30F1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849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4A" w14:textId="77777777" w:rsidR="00F20CE2" w:rsidRDefault="00F20CE2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4B" w14:textId="77777777" w:rsidR="00F20CE2" w:rsidRDefault="003E30F1">
            <w:pPr>
              <w:pStyle w:val="TableParagraph"/>
              <w:ind w:left="29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color w:val="76923B"/>
                <w:spacing w:val="-1"/>
                <w:sz w:val="16"/>
              </w:rPr>
              <w:t>Maintain</w:t>
            </w:r>
          </w:p>
        </w:tc>
        <w:tc>
          <w:tcPr>
            <w:tcW w:w="38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365F91"/>
          </w:tcPr>
          <w:p w14:paraId="4E05584C" w14:textId="77777777" w:rsidR="00F20CE2" w:rsidRDefault="003E30F1">
            <w:pPr>
              <w:pStyle w:val="TableParagraph"/>
              <w:spacing w:before="107"/>
              <w:ind w:left="102" w:right="40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color w:val="FFFFFF"/>
                <w:spacing w:val="-1"/>
                <w:sz w:val="16"/>
              </w:rPr>
              <w:t xml:space="preserve">High likelihood </w:t>
            </w:r>
            <w:r>
              <w:rPr>
                <w:rFonts w:ascii="Century Gothic"/>
                <w:color w:val="FFFFFF"/>
                <w:sz w:val="16"/>
              </w:rPr>
              <w:t>of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being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met via </w:t>
            </w:r>
            <w:r>
              <w:rPr>
                <w:rFonts w:ascii="Century Gothic"/>
                <w:color w:val="FFFFFF"/>
                <w:sz w:val="16"/>
              </w:rPr>
              <w:t>a</w:t>
            </w:r>
            <w:r>
              <w:rPr>
                <w:rFonts w:ascii="Century Gothic"/>
                <w:color w:val="FFFFFF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combination </w:t>
            </w:r>
            <w:r>
              <w:rPr>
                <w:rFonts w:ascii="Century Gothic"/>
                <w:color w:val="FFFFFF"/>
                <w:sz w:val="16"/>
              </w:rPr>
              <w:t>of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natural</w:t>
            </w:r>
            <w:r>
              <w:rPr>
                <w:rFonts w:ascii="Century Gothic"/>
                <w:color w:val="FFFFFF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flows, </w:t>
            </w:r>
            <w:r>
              <w:rPr>
                <w:rFonts w:ascii="Century Gothic"/>
                <w:color w:val="FFFFFF"/>
                <w:spacing w:val="-2"/>
                <w:sz w:val="16"/>
              </w:rPr>
              <w:t>consumptive</w:t>
            </w:r>
            <w:r>
              <w:rPr>
                <w:rFonts w:ascii="Century Gothic"/>
                <w:color w:val="FFFFFF"/>
                <w:spacing w:val="4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deliveries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and environmental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water</w:t>
            </w:r>
            <w:r>
              <w:rPr>
                <w:rFonts w:ascii="Century Gothic"/>
                <w:color w:val="FFFFFF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throughout most months </w:t>
            </w:r>
            <w:r>
              <w:rPr>
                <w:rFonts w:ascii="Century Gothic"/>
                <w:color w:val="FFFFFF"/>
                <w:sz w:val="16"/>
              </w:rPr>
              <w:t>of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2"/>
                <w:sz w:val="16"/>
              </w:rPr>
              <w:t>the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z w:val="16"/>
              </w:rPr>
              <w:t>year.</w:t>
            </w:r>
          </w:p>
        </w:tc>
        <w:tc>
          <w:tcPr>
            <w:tcW w:w="25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E05584D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4E" w14:textId="77777777" w:rsidR="00F20CE2" w:rsidRDefault="00F20CE2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4F" w14:textId="77777777" w:rsidR="00F20CE2" w:rsidRDefault="003E30F1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  <w:tc>
          <w:tcPr>
            <w:tcW w:w="2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850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4E055851" w14:textId="77777777" w:rsidR="00F20CE2" w:rsidRDefault="003E30F1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</w:tr>
      <w:tr w:rsidR="00F20CE2" w14:paraId="4E05585E" w14:textId="77777777">
        <w:trPr>
          <w:trHeight w:hRule="exact" w:val="492"/>
        </w:trPr>
        <w:tc>
          <w:tcPr>
            <w:tcW w:w="13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853" w14:textId="77777777" w:rsidR="00F20CE2" w:rsidRDefault="00F20CE2"/>
        </w:tc>
        <w:tc>
          <w:tcPr>
            <w:tcW w:w="26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54" w14:textId="77777777" w:rsidR="00F20CE2" w:rsidRDefault="00F20CE2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55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4E055856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4E055857" w14:textId="77777777" w:rsidR="00F20CE2" w:rsidRDefault="00F20CE2"/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4E055858" w14:textId="77777777" w:rsidR="00F20CE2" w:rsidRDefault="00F20CE2"/>
        </w:tc>
        <w:tc>
          <w:tcPr>
            <w:tcW w:w="39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859" w14:textId="77777777" w:rsidR="00F20CE2" w:rsidRDefault="00F20CE2"/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5A" w14:textId="77777777" w:rsidR="00F20CE2" w:rsidRDefault="00F20CE2"/>
        </w:tc>
        <w:tc>
          <w:tcPr>
            <w:tcW w:w="38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65F91"/>
          </w:tcPr>
          <w:p w14:paraId="4E05585B" w14:textId="77777777" w:rsidR="00F20CE2" w:rsidRDefault="00F20CE2"/>
        </w:tc>
        <w:tc>
          <w:tcPr>
            <w:tcW w:w="25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85C" w14:textId="77777777" w:rsidR="00F20CE2" w:rsidRDefault="00F20CE2"/>
        </w:tc>
        <w:tc>
          <w:tcPr>
            <w:tcW w:w="2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E05585D" w14:textId="77777777" w:rsidR="00F20CE2" w:rsidRDefault="003E30F1">
            <w:pPr>
              <w:pStyle w:val="TableParagraph"/>
              <w:spacing w:before="143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</w:tr>
      <w:tr w:rsidR="00F20CE2" w14:paraId="4E055878" w14:textId="77777777">
        <w:trPr>
          <w:trHeight w:hRule="exact" w:val="576"/>
        </w:trPr>
        <w:tc>
          <w:tcPr>
            <w:tcW w:w="13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85F" w14:textId="77777777" w:rsidR="00F20CE2" w:rsidRDefault="00F20CE2"/>
        </w:tc>
        <w:tc>
          <w:tcPr>
            <w:tcW w:w="2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860" w14:textId="77777777" w:rsidR="00F20CE2" w:rsidRDefault="00F20CE2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61" w14:textId="77777777" w:rsidR="00F20CE2" w:rsidRDefault="003E30F1">
            <w:pPr>
              <w:pStyle w:val="TableParagraph"/>
              <w:ind w:left="102" w:right="16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12,000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@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Yarrawonga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Weir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least </w:t>
            </w:r>
            <w:r>
              <w:rPr>
                <w:rFonts w:ascii="Century Gothic"/>
                <w:sz w:val="16"/>
              </w:rPr>
              <w:t>7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days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up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70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days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winter/spring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targeting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in-channel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outcomes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anabranches.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862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63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64" w14:textId="77777777" w:rsidR="00F20CE2" w:rsidRDefault="003E30F1">
            <w:pPr>
              <w:pStyle w:val="TableParagraph"/>
              <w:spacing w:before="105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4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5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years</w:t>
            </w:r>
          </w:p>
          <w:p w14:paraId="4E055865" w14:textId="77777777" w:rsidR="00F20CE2" w:rsidRDefault="003E30F1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 xml:space="preserve">(4 </w:t>
            </w:r>
            <w:r>
              <w:rPr>
                <w:rFonts w:ascii="Century Gothic"/>
                <w:spacing w:val="-1"/>
                <w:sz w:val="16"/>
              </w:rPr>
              <w:t>years).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E055866" w14:textId="77777777" w:rsidR="00F20CE2" w:rsidRDefault="00F20CE2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808080"/>
          </w:tcPr>
          <w:p w14:paraId="4E055867" w14:textId="77777777" w:rsidR="00F20CE2" w:rsidRDefault="00F20CE2"/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808080"/>
          </w:tcPr>
          <w:p w14:paraId="4E055868" w14:textId="77777777" w:rsidR="00F20CE2" w:rsidRDefault="00F20CE2"/>
        </w:tc>
        <w:tc>
          <w:tcPr>
            <w:tcW w:w="39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E055869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6A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6B" w14:textId="77777777" w:rsidR="00F20CE2" w:rsidRDefault="00F20CE2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6C" w14:textId="77777777" w:rsidR="00F20CE2" w:rsidRDefault="003E30F1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86D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6E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6F" w14:textId="77777777" w:rsidR="00F20CE2" w:rsidRDefault="00F20CE2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70" w14:textId="77777777" w:rsidR="00F20CE2" w:rsidRDefault="003E30F1">
            <w:pPr>
              <w:pStyle w:val="TableParagraph"/>
              <w:ind w:left="29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color w:val="76923B"/>
                <w:spacing w:val="-1"/>
                <w:sz w:val="16"/>
              </w:rPr>
              <w:t>Maintain</w:t>
            </w:r>
          </w:p>
        </w:tc>
        <w:tc>
          <w:tcPr>
            <w:tcW w:w="38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365F91"/>
          </w:tcPr>
          <w:p w14:paraId="4E055871" w14:textId="77777777" w:rsidR="00F20CE2" w:rsidRDefault="003E30F1">
            <w:pPr>
              <w:pStyle w:val="TableParagraph"/>
              <w:spacing w:before="8"/>
              <w:ind w:left="102" w:right="9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color w:val="FFFFFF"/>
                <w:spacing w:val="-1"/>
                <w:sz w:val="16"/>
              </w:rPr>
              <w:t xml:space="preserve">High likelihood </w:t>
            </w:r>
            <w:r>
              <w:rPr>
                <w:rFonts w:ascii="Century Gothic"/>
                <w:color w:val="FFFFFF"/>
                <w:sz w:val="16"/>
              </w:rPr>
              <w:t>of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being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met via </w:t>
            </w:r>
            <w:r>
              <w:rPr>
                <w:rFonts w:ascii="Century Gothic"/>
                <w:color w:val="FFFFFF"/>
                <w:sz w:val="16"/>
              </w:rPr>
              <w:t xml:space="preserve">a </w:t>
            </w:r>
            <w:r>
              <w:rPr>
                <w:rFonts w:ascii="Century Gothic"/>
                <w:color w:val="FFFFFF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combination</w:t>
            </w:r>
            <w:r>
              <w:rPr>
                <w:rFonts w:ascii="Century Gothic"/>
                <w:color w:val="FFFFFF"/>
                <w:sz w:val="16"/>
              </w:rPr>
              <w:t xml:space="preserve"> of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natural</w:t>
            </w:r>
            <w:r>
              <w:rPr>
                <w:rFonts w:ascii="Century Gothic"/>
                <w:color w:val="FFFFFF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flows, </w:t>
            </w:r>
            <w:r>
              <w:rPr>
                <w:rFonts w:ascii="Century Gothic"/>
                <w:color w:val="FFFFFF"/>
                <w:spacing w:val="-2"/>
                <w:sz w:val="16"/>
              </w:rPr>
              <w:t>consumptive</w:t>
            </w:r>
            <w:r>
              <w:rPr>
                <w:rFonts w:ascii="Century Gothic"/>
                <w:color w:val="FFFFFF"/>
                <w:spacing w:val="4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deliveries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and environmental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water. Even</w:t>
            </w:r>
            <w:r>
              <w:rPr>
                <w:rFonts w:ascii="Century Gothic"/>
                <w:color w:val="FFFFFF"/>
                <w:spacing w:val="3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without overbank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flows, </w:t>
            </w:r>
            <w:r>
              <w:rPr>
                <w:rFonts w:ascii="Century Gothic"/>
                <w:color w:val="FFFFFF"/>
                <w:spacing w:val="-2"/>
                <w:sz w:val="16"/>
              </w:rPr>
              <w:t>some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 Commonwealth</w:t>
            </w:r>
            <w:r>
              <w:rPr>
                <w:rFonts w:ascii="Century Gothic"/>
                <w:color w:val="FFFFFF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environmental</w:t>
            </w:r>
            <w:r>
              <w:rPr>
                <w:rFonts w:ascii="Century Gothic"/>
                <w:color w:val="FFFFFF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water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may </w:t>
            </w:r>
            <w:r>
              <w:rPr>
                <w:rFonts w:ascii="Century Gothic"/>
                <w:color w:val="FFFFFF"/>
                <w:sz w:val="16"/>
              </w:rPr>
              <w:t>be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 delivered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to </w:t>
            </w:r>
            <w:r>
              <w:rPr>
                <w:rFonts w:ascii="Century Gothic"/>
                <w:color w:val="FFFFFF"/>
                <w:sz w:val="16"/>
              </w:rPr>
              <w:t>low-</w:t>
            </w:r>
            <w:r>
              <w:rPr>
                <w:rFonts w:ascii="Century Gothic"/>
                <w:color w:val="FFFFFF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lying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creeks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and</w:t>
            </w:r>
            <w:r>
              <w:rPr>
                <w:rFonts w:ascii="Century Gothic"/>
                <w:color w:val="FFFFFF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anabranches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for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drought</w:t>
            </w:r>
            <w:r>
              <w:rPr>
                <w:rFonts w:ascii="Century Gothic"/>
                <w:color w:val="FFFFFF"/>
                <w:spacing w:val="3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refuge.</w:t>
            </w:r>
          </w:p>
        </w:tc>
        <w:tc>
          <w:tcPr>
            <w:tcW w:w="25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2D050"/>
          </w:tcPr>
          <w:p w14:paraId="4E055872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73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74" w14:textId="77777777" w:rsidR="00F20CE2" w:rsidRDefault="00F20CE2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75" w14:textId="77777777" w:rsidR="00F20CE2" w:rsidRDefault="003E30F1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2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E055876" w14:textId="77777777" w:rsidR="00F20CE2" w:rsidRDefault="00F20CE2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4E055877" w14:textId="77777777" w:rsidR="00F20CE2" w:rsidRDefault="003E30F1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</w:tr>
      <w:tr w:rsidR="00F20CE2" w14:paraId="4E055885" w14:textId="77777777">
        <w:trPr>
          <w:trHeight w:hRule="exact" w:val="826"/>
        </w:trPr>
        <w:tc>
          <w:tcPr>
            <w:tcW w:w="13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879" w14:textId="77777777" w:rsidR="00F20CE2" w:rsidRDefault="00F20CE2"/>
        </w:tc>
        <w:tc>
          <w:tcPr>
            <w:tcW w:w="26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7A" w14:textId="77777777" w:rsidR="00F20CE2" w:rsidRDefault="00F20CE2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7B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05587C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4E05587D" w14:textId="77777777" w:rsidR="00F20CE2" w:rsidRDefault="00F20CE2"/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4E05587E" w14:textId="77777777" w:rsidR="00F20CE2" w:rsidRDefault="00F20CE2"/>
        </w:tc>
        <w:tc>
          <w:tcPr>
            <w:tcW w:w="39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87F" w14:textId="77777777" w:rsidR="00F20CE2" w:rsidRDefault="00F20CE2"/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80" w14:textId="77777777" w:rsidR="00F20CE2" w:rsidRDefault="00F20CE2"/>
        </w:tc>
        <w:tc>
          <w:tcPr>
            <w:tcW w:w="38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65F91"/>
          </w:tcPr>
          <w:p w14:paraId="4E055881" w14:textId="77777777" w:rsidR="00F20CE2" w:rsidRDefault="00F20CE2"/>
        </w:tc>
        <w:tc>
          <w:tcPr>
            <w:tcW w:w="25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E055882" w14:textId="77777777" w:rsidR="00F20CE2" w:rsidRDefault="00F20CE2"/>
        </w:tc>
        <w:tc>
          <w:tcPr>
            <w:tcW w:w="2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883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84" w14:textId="77777777" w:rsidR="00F20CE2" w:rsidRDefault="003E30F1">
            <w:pPr>
              <w:pStyle w:val="TableParagraph"/>
              <w:spacing w:before="11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</w:tr>
      <w:tr w:rsidR="00F20CE2" w14:paraId="4E055899" w14:textId="77777777">
        <w:trPr>
          <w:trHeight w:hRule="exact" w:val="457"/>
        </w:trPr>
        <w:tc>
          <w:tcPr>
            <w:tcW w:w="13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886" w14:textId="77777777" w:rsidR="00F20CE2" w:rsidRDefault="00F20CE2"/>
        </w:tc>
        <w:tc>
          <w:tcPr>
            <w:tcW w:w="2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887" w14:textId="77777777" w:rsidR="00F20CE2" w:rsidRDefault="003E30F1">
            <w:pPr>
              <w:pStyle w:val="TableParagraph"/>
              <w:spacing w:before="107"/>
              <w:ind w:left="102" w:right="16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16,000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@</w:t>
            </w:r>
            <w:r>
              <w:rPr>
                <w:rFonts w:ascii="Century Gothic"/>
                <w:spacing w:val="-1"/>
                <w:sz w:val="16"/>
              </w:rPr>
              <w:t xml:space="preserve"> Yarrawonga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Weir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least </w:t>
            </w:r>
            <w:r>
              <w:rPr>
                <w:rFonts w:ascii="Century Gothic"/>
                <w:sz w:val="16"/>
              </w:rPr>
              <w:t>7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days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up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100-150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days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winter/spring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targeting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in-channel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outcomes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giant rush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wetlands.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888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89" w14:textId="77777777" w:rsidR="00F20CE2" w:rsidRDefault="003E30F1">
            <w:pPr>
              <w:pStyle w:val="TableParagraph"/>
              <w:spacing w:before="103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1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2-3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years</w:t>
            </w:r>
          </w:p>
          <w:p w14:paraId="4E05588A" w14:textId="77777777" w:rsidR="00F20CE2" w:rsidRDefault="003E30F1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(5-6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years).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E05588B" w14:textId="77777777" w:rsidR="00F20CE2" w:rsidRDefault="00F20CE2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E05588C" w14:textId="77777777" w:rsidR="00F20CE2" w:rsidRDefault="00F20CE2"/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808080"/>
          </w:tcPr>
          <w:p w14:paraId="4E05588D" w14:textId="77777777" w:rsidR="00F20CE2" w:rsidRDefault="00F20CE2"/>
        </w:tc>
        <w:tc>
          <w:tcPr>
            <w:tcW w:w="39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E05588E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8F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90" w14:textId="77777777" w:rsidR="00F20CE2" w:rsidRDefault="003E30F1">
            <w:pPr>
              <w:pStyle w:val="TableParagraph"/>
              <w:spacing w:before="11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891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92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93" w14:textId="77777777" w:rsidR="00F20CE2" w:rsidRDefault="003E30F1">
            <w:pPr>
              <w:pStyle w:val="TableParagraph"/>
              <w:spacing w:before="111"/>
              <w:ind w:left="29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color w:val="76923B"/>
                <w:spacing w:val="-1"/>
                <w:sz w:val="16"/>
              </w:rPr>
              <w:t>Maintain</w:t>
            </w:r>
          </w:p>
        </w:tc>
        <w:tc>
          <w:tcPr>
            <w:tcW w:w="38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4B3D6"/>
          </w:tcPr>
          <w:p w14:paraId="4E055894" w14:textId="77777777" w:rsidR="00F20CE2" w:rsidRDefault="003E30F1">
            <w:pPr>
              <w:pStyle w:val="TableParagraph"/>
              <w:spacing w:before="8"/>
              <w:ind w:left="102" w:right="36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 xml:space="preserve">Moderate likelihood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being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met via </w:t>
            </w:r>
            <w:r>
              <w:rPr>
                <w:rFonts w:ascii="Century Gothic"/>
                <w:sz w:val="16"/>
              </w:rPr>
              <w:t>a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combination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2"/>
                <w:sz w:val="16"/>
              </w:rPr>
              <w:t xml:space="preserve"> natural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flows,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consumptive</w:t>
            </w:r>
            <w:r>
              <w:rPr>
                <w:rFonts w:ascii="Century Gothic"/>
                <w:spacing w:val="4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deliveries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and environmental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water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(Commonwealth environmental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water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deliveries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limited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to </w:t>
            </w:r>
            <w:r>
              <w:rPr>
                <w:rFonts w:ascii="Century Gothic"/>
                <w:spacing w:val="-2"/>
                <w:sz w:val="16"/>
              </w:rPr>
              <w:t>flow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rates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that manage</w:t>
            </w:r>
            <w:r>
              <w:rPr>
                <w:rFonts w:ascii="Century Gothic"/>
                <w:spacing w:val="4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third party impacts).</w:t>
            </w:r>
          </w:p>
        </w:tc>
        <w:tc>
          <w:tcPr>
            <w:tcW w:w="25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2D050"/>
          </w:tcPr>
          <w:p w14:paraId="4E055895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96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97" w14:textId="77777777" w:rsidR="00F20CE2" w:rsidRDefault="003E30F1">
            <w:pPr>
              <w:pStyle w:val="TableParagraph"/>
              <w:spacing w:before="111"/>
              <w:ind w:righ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2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E055898" w14:textId="77777777" w:rsidR="00F20CE2" w:rsidRDefault="003E30F1">
            <w:pPr>
              <w:pStyle w:val="TableParagraph"/>
              <w:spacing w:before="126"/>
              <w:ind w:righ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</w:tr>
      <w:tr w:rsidR="00F20CE2" w14:paraId="4E0558A6" w14:textId="77777777">
        <w:trPr>
          <w:trHeight w:hRule="exact" w:val="751"/>
        </w:trPr>
        <w:tc>
          <w:tcPr>
            <w:tcW w:w="13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89A" w14:textId="77777777" w:rsidR="00F20CE2" w:rsidRDefault="00F20CE2"/>
        </w:tc>
        <w:tc>
          <w:tcPr>
            <w:tcW w:w="26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9B" w14:textId="77777777" w:rsidR="00F20CE2" w:rsidRDefault="00F20CE2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9C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05589D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05589E" w14:textId="77777777" w:rsidR="00F20CE2" w:rsidRDefault="00F20CE2"/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4E05589F" w14:textId="77777777" w:rsidR="00F20CE2" w:rsidRDefault="00F20CE2"/>
        </w:tc>
        <w:tc>
          <w:tcPr>
            <w:tcW w:w="39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8A0" w14:textId="77777777" w:rsidR="00F20CE2" w:rsidRDefault="00F20CE2"/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A1" w14:textId="77777777" w:rsidR="00F20CE2" w:rsidRDefault="00F20CE2"/>
        </w:tc>
        <w:tc>
          <w:tcPr>
            <w:tcW w:w="38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14:paraId="4E0558A2" w14:textId="77777777" w:rsidR="00F20CE2" w:rsidRDefault="00F20CE2"/>
        </w:tc>
        <w:tc>
          <w:tcPr>
            <w:tcW w:w="25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E0558A3" w14:textId="77777777" w:rsidR="00F20CE2" w:rsidRDefault="00F20CE2"/>
        </w:tc>
        <w:tc>
          <w:tcPr>
            <w:tcW w:w="2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8A4" w14:textId="77777777" w:rsidR="00F20CE2" w:rsidRDefault="00F20CE2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4E0558A5" w14:textId="77777777" w:rsidR="00F20CE2" w:rsidRDefault="003E30F1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</w:tr>
      <w:tr w:rsidR="00F20CE2" w14:paraId="4E0558C0" w14:textId="77777777">
        <w:trPr>
          <w:trHeight w:hRule="exact" w:val="835"/>
        </w:trPr>
        <w:tc>
          <w:tcPr>
            <w:tcW w:w="13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8A7" w14:textId="77777777" w:rsidR="00F20CE2" w:rsidRDefault="00F20CE2"/>
        </w:tc>
        <w:tc>
          <w:tcPr>
            <w:tcW w:w="2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8A8" w14:textId="77777777" w:rsidR="00F20CE2" w:rsidRDefault="003E30F1">
            <w:pPr>
              <w:pStyle w:val="TableParagraph"/>
              <w:spacing w:before="107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2"/>
                <w:sz w:val="16"/>
              </w:rPr>
              <w:t xml:space="preserve">25,000-35,000 </w:t>
            </w:r>
            <w:r>
              <w:rPr>
                <w:rFonts w:ascii="Century Gothic"/>
                <w:spacing w:val="-1"/>
                <w:sz w:val="16"/>
              </w:rPr>
              <w:t xml:space="preserve">ML/day </w:t>
            </w:r>
            <w:r>
              <w:rPr>
                <w:rFonts w:ascii="Century Gothic"/>
                <w:sz w:val="16"/>
              </w:rPr>
              <w:t>@</w:t>
            </w:r>
          </w:p>
          <w:p w14:paraId="4E0558A9" w14:textId="77777777" w:rsidR="00F20CE2" w:rsidRDefault="003E30F1">
            <w:pPr>
              <w:pStyle w:val="TableParagraph"/>
              <w:ind w:left="102" w:right="17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Yarrawonga Weir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(unregulated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flow)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least </w:t>
            </w:r>
            <w:r>
              <w:rPr>
                <w:rFonts w:ascii="Century Gothic"/>
                <w:sz w:val="16"/>
              </w:rPr>
              <w:t>7</w:t>
            </w:r>
            <w:r>
              <w:rPr>
                <w:rFonts w:ascii="Century Gothic"/>
                <w:spacing w:val="-1"/>
                <w:sz w:val="16"/>
              </w:rPr>
              <w:t xml:space="preserve"> days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(river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red</w:t>
            </w:r>
            <w:r>
              <w:rPr>
                <w:rFonts w:ascii="Century Gothic"/>
                <w:spacing w:val="-1"/>
                <w:sz w:val="16"/>
              </w:rPr>
              <w:t xml:space="preserve"> gum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forest)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followed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by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flows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1"/>
                <w:sz w:val="16"/>
              </w:rPr>
              <w:t xml:space="preserve"> 18,000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ML/day </w:t>
            </w:r>
            <w:r>
              <w:rPr>
                <w:rFonts w:ascii="Century Gothic"/>
                <w:sz w:val="16"/>
              </w:rPr>
              <w:t>or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greater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three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 five months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targeting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Moira grassland.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8AA" w14:textId="77777777" w:rsidR="00F20CE2" w:rsidRDefault="003E30F1">
            <w:pPr>
              <w:pStyle w:val="TableParagraph"/>
              <w:spacing w:before="97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2-3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1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5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years</w:t>
            </w:r>
          </w:p>
          <w:p w14:paraId="4E0558AB" w14:textId="77777777" w:rsidR="00F20CE2" w:rsidRDefault="003E30F1">
            <w:pPr>
              <w:pStyle w:val="TableParagraph"/>
              <w:ind w:left="102" w:right="16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 xml:space="preserve">(6 </w:t>
            </w:r>
            <w:r>
              <w:rPr>
                <w:rFonts w:ascii="Century Gothic"/>
                <w:spacing w:val="-1"/>
                <w:sz w:val="16"/>
              </w:rPr>
              <w:t>years)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river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gums.</w:t>
            </w:r>
          </w:p>
          <w:p w14:paraId="4E0558AC" w14:textId="77777777" w:rsidR="00F20CE2" w:rsidRDefault="00F20CE2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E0558AD" w14:textId="77777777" w:rsidR="00F20CE2" w:rsidRDefault="003E30F1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Annual</w:t>
            </w:r>
          </w:p>
          <w:p w14:paraId="4E0558AE" w14:textId="77777777" w:rsidR="00F20CE2" w:rsidRDefault="003E30F1">
            <w:pPr>
              <w:pStyle w:val="TableParagraph"/>
              <w:ind w:left="102" w:right="37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 xml:space="preserve">(2 </w:t>
            </w:r>
            <w:r>
              <w:rPr>
                <w:rFonts w:ascii="Century Gothic"/>
                <w:spacing w:val="-1"/>
                <w:sz w:val="16"/>
              </w:rPr>
              <w:t>years)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Moira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grass.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8AF" w14:textId="77777777" w:rsidR="00F20CE2" w:rsidRDefault="00F20CE2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E0558B0" w14:textId="77777777" w:rsidR="00F20CE2" w:rsidRDefault="00F20CE2"/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808080"/>
          </w:tcPr>
          <w:p w14:paraId="4E0558B1" w14:textId="77777777" w:rsidR="00F20CE2" w:rsidRDefault="00F20CE2"/>
        </w:tc>
        <w:tc>
          <w:tcPr>
            <w:tcW w:w="39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4E0558B2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B3" w14:textId="77777777" w:rsidR="00F20CE2" w:rsidRDefault="00F20CE2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B4" w14:textId="77777777" w:rsidR="00F20CE2" w:rsidRDefault="003E30F1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  <w:p w14:paraId="4E0558B5" w14:textId="77777777" w:rsidR="00F20CE2" w:rsidRDefault="003E30F1">
            <w:pPr>
              <w:pStyle w:val="TableParagraph"/>
              <w:spacing w:before="8"/>
              <w:ind w:left="123" w:right="12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Flows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sufficient </w:t>
            </w:r>
            <w:r>
              <w:rPr>
                <w:rFonts w:ascii="Century Gothic"/>
                <w:spacing w:val="-2"/>
                <w:sz w:val="16"/>
              </w:rPr>
              <w:t>magnitude</w:t>
            </w:r>
            <w:r>
              <w:rPr>
                <w:rFonts w:ascii="Century Gothic"/>
                <w:spacing w:val="-1"/>
                <w:sz w:val="16"/>
              </w:rPr>
              <w:t xml:space="preserve"> and duration</w:t>
            </w:r>
            <w:r>
              <w:rPr>
                <w:rFonts w:ascii="Century Gothic"/>
                <w:spacing w:val="3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required 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maintain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the</w:t>
            </w:r>
            <w:r>
              <w:rPr>
                <w:rFonts w:ascii="Century Gothic"/>
                <w:spacing w:val="-1"/>
                <w:sz w:val="16"/>
              </w:rPr>
              <w:t xml:space="preserve"> extent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1"/>
                <w:sz w:val="16"/>
              </w:rPr>
              <w:t xml:space="preserve"> Moira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grass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3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both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Barmah</w:t>
            </w:r>
            <w:r>
              <w:rPr>
                <w:rFonts w:ascii="Century Gothic"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Millewa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forests.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8B6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B7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B8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B9" w14:textId="77777777" w:rsidR="00F20CE2" w:rsidRDefault="003E30F1">
            <w:pPr>
              <w:pStyle w:val="TableParagraph"/>
              <w:spacing w:before="108"/>
              <w:ind w:left="35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color w:val="E36C09"/>
                <w:spacing w:val="-1"/>
                <w:sz w:val="16"/>
              </w:rPr>
              <w:t>Protect</w:t>
            </w:r>
          </w:p>
        </w:tc>
        <w:tc>
          <w:tcPr>
            <w:tcW w:w="38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8BA" w14:textId="77777777" w:rsidR="00F20CE2" w:rsidRDefault="003E30F1">
            <w:pPr>
              <w:pStyle w:val="TableParagraph"/>
              <w:spacing w:before="8"/>
              <w:ind w:left="102" w:right="20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This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event requires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prolonged unregulated</w:t>
            </w:r>
            <w:r>
              <w:rPr>
                <w:rFonts w:ascii="Century Gothic"/>
                <w:spacing w:val="3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flows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to meet </w:t>
            </w:r>
            <w:r>
              <w:rPr>
                <w:rFonts w:ascii="Century Gothic"/>
                <w:spacing w:val="-2"/>
                <w:sz w:val="16"/>
              </w:rPr>
              <w:t>the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required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duration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the</w:t>
            </w:r>
            <w:r>
              <w:rPr>
                <w:rFonts w:ascii="Century Gothic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demand. Under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low-moderate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scenario, </w:t>
            </w:r>
            <w:r>
              <w:rPr>
                <w:rFonts w:ascii="Century Gothic"/>
                <w:sz w:val="16"/>
              </w:rPr>
              <w:t>a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sufficient </w:t>
            </w:r>
            <w:r>
              <w:rPr>
                <w:rFonts w:ascii="Century Gothic"/>
                <w:spacing w:val="-2"/>
                <w:sz w:val="16"/>
              </w:rPr>
              <w:t>natural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trigger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1"/>
                <w:sz w:val="16"/>
              </w:rPr>
              <w:t>is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unlikely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 exist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3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therefore contribution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Commonwealth</w:t>
            </w:r>
            <w:r>
              <w:rPr>
                <w:rFonts w:ascii="Century Gothic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environmental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water </w:t>
            </w:r>
            <w:r>
              <w:rPr>
                <w:rFonts w:ascii="Century Gothic"/>
                <w:sz w:val="16"/>
              </w:rPr>
              <w:t>is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unlikely.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Note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operational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challenges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identified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  <w:u w:val="single" w:color="000000"/>
              </w:rPr>
              <w:t>Attachment</w:t>
            </w:r>
            <w:r>
              <w:rPr>
                <w:rFonts w:ascii="Century Gothic"/>
                <w:sz w:val="16"/>
                <w:u w:val="single" w:color="000000"/>
              </w:rPr>
              <w:t xml:space="preserve"> </w:t>
            </w:r>
            <w:r>
              <w:rPr>
                <w:rFonts w:ascii="Century Gothic"/>
                <w:spacing w:val="-1"/>
                <w:sz w:val="16"/>
                <w:u w:val="single" w:color="000000"/>
              </w:rPr>
              <w:t>B</w:t>
            </w:r>
            <w:r>
              <w:rPr>
                <w:rFonts w:ascii="Century Gothic"/>
                <w:spacing w:val="-1"/>
                <w:sz w:val="16"/>
              </w:rPr>
              <w:t>.</w:t>
            </w:r>
          </w:p>
        </w:tc>
        <w:tc>
          <w:tcPr>
            <w:tcW w:w="25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4E0558BB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BC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BD" w14:textId="77777777" w:rsidR="00F20CE2" w:rsidRDefault="003E30F1">
            <w:pPr>
              <w:pStyle w:val="TableParagraph"/>
              <w:spacing w:before="108"/>
              <w:ind w:left="102" w:right="10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 xml:space="preserve">High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–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assuming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 xml:space="preserve">that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no</w:t>
            </w:r>
            <w:r>
              <w:rPr>
                <w:rFonts w:ascii="Century Gothic" w:eastAsia="Century Gothic" w:hAnsi="Century Gothic" w:cs="Century Gothic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trigger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and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>no</w:t>
            </w:r>
            <w:r>
              <w:rPr>
                <w:rFonts w:ascii="Century Gothic" w:eastAsia="Century Gothic" w:hAnsi="Century Gothic" w:cs="Century Gothic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watering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event</w:t>
            </w:r>
            <w:r>
              <w:rPr>
                <w:rFonts w:ascii="Century Gothic" w:eastAsia="Century Gothic" w:hAnsi="Century Gothic" w:cs="Century Gothic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occurred</w:t>
            </w:r>
            <w:r>
              <w:rPr>
                <w:rFonts w:ascii="Century Gothic" w:eastAsia="Century Gothic" w:hAnsi="Century Gothic" w:cs="Century Gothic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in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 xml:space="preserve"> 2017–18.</w:t>
            </w:r>
          </w:p>
        </w:tc>
        <w:tc>
          <w:tcPr>
            <w:tcW w:w="2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8BE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BF" w14:textId="77777777" w:rsidR="00F20CE2" w:rsidRDefault="003E30F1">
            <w:pPr>
              <w:pStyle w:val="TableParagraph"/>
              <w:spacing w:before="119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</w:tr>
      <w:tr w:rsidR="00F20CE2" w14:paraId="4E0558CD" w14:textId="77777777">
        <w:trPr>
          <w:trHeight w:hRule="exact" w:val="766"/>
        </w:trPr>
        <w:tc>
          <w:tcPr>
            <w:tcW w:w="13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C1" w14:textId="77777777" w:rsidR="00F20CE2" w:rsidRDefault="00F20CE2"/>
        </w:tc>
        <w:tc>
          <w:tcPr>
            <w:tcW w:w="26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C2" w14:textId="77777777" w:rsidR="00F20CE2" w:rsidRDefault="00F20CE2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C3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C4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0558C5" w14:textId="77777777" w:rsidR="00F20CE2" w:rsidRDefault="00F20CE2"/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4E0558C6" w14:textId="77777777" w:rsidR="00F20CE2" w:rsidRDefault="00F20CE2"/>
        </w:tc>
        <w:tc>
          <w:tcPr>
            <w:tcW w:w="39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E0558C7" w14:textId="77777777" w:rsidR="00F20CE2" w:rsidRDefault="00F20CE2"/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C8" w14:textId="77777777" w:rsidR="00F20CE2" w:rsidRDefault="00F20CE2"/>
        </w:tc>
        <w:tc>
          <w:tcPr>
            <w:tcW w:w="38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C9" w14:textId="77777777" w:rsidR="00F20CE2" w:rsidRDefault="00F20CE2"/>
        </w:tc>
        <w:tc>
          <w:tcPr>
            <w:tcW w:w="25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E0558CA" w14:textId="77777777" w:rsidR="00F20CE2" w:rsidRDefault="00F20CE2"/>
        </w:tc>
        <w:tc>
          <w:tcPr>
            <w:tcW w:w="2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0000"/>
          </w:tcPr>
          <w:p w14:paraId="4E0558CB" w14:textId="77777777" w:rsidR="00F20CE2" w:rsidRDefault="00F20CE2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4E0558CC" w14:textId="77777777" w:rsidR="00F20CE2" w:rsidRDefault="003E30F1">
            <w:pPr>
              <w:pStyle w:val="TableParagraph"/>
              <w:ind w:right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color w:val="FFFFFF"/>
                <w:spacing w:val="-1"/>
                <w:sz w:val="16"/>
              </w:rPr>
              <w:t>Critical</w:t>
            </w:r>
          </w:p>
        </w:tc>
      </w:tr>
      <w:tr w:rsidR="00F20CE2" w14:paraId="4E0558E9" w14:textId="77777777">
        <w:trPr>
          <w:trHeight w:hRule="exact" w:val="485"/>
        </w:trPr>
        <w:tc>
          <w:tcPr>
            <w:tcW w:w="13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8CE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CF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D0" w14:textId="77777777" w:rsidR="00F20CE2" w:rsidRDefault="00F20CE2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4E0558D1" w14:textId="77777777" w:rsidR="00F20CE2" w:rsidRDefault="003E30F1">
            <w:pPr>
              <w:pStyle w:val="TableParagraph"/>
              <w:ind w:left="104" w:right="229"/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Edward-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Wakool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River</w:t>
            </w:r>
            <w:r>
              <w:rPr>
                <w:rFonts w:ascii="Century Gothic"/>
                <w:b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System</w:t>
            </w:r>
            <w:r>
              <w:rPr>
                <w:rFonts w:ascii="Century Gothic"/>
                <w:b/>
                <w:spacing w:val="-1"/>
                <w:position w:val="4"/>
                <w:sz w:val="10"/>
              </w:rPr>
              <w:t>5</w:t>
            </w:r>
          </w:p>
          <w:p w14:paraId="4E0558D2" w14:textId="77777777" w:rsidR="00F20CE2" w:rsidRDefault="00F20CE2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E0558D3" w14:textId="77777777" w:rsidR="00F20CE2" w:rsidRDefault="003E30F1">
            <w:pPr>
              <w:pStyle w:val="TableParagraph"/>
              <w:ind w:left="104" w:right="12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(further detail</w:t>
            </w:r>
            <w:r>
              <w:rPr>
                <w:rFonts w:ascii="Century Gothic"/>
                <w:b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on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Edward-</w:t>
            </w:r>
            <w:r>
              <w:rPr>
                <w:rFonts w:ascii="Century Gothic"/>
                <w:b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Wakool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 xml:space="preserve">sites </w:t>
            </w:r>
            <w:r>
              <w:rPr>
                <w:rFonts w:ascii="Century Gothic"/>
                <w:b/>
                <w:sz w:val="16"/>
              </w:rPr>
              <w:t>is</w:t>
            </w:r>
            <w:r>
              <w:rPr>
                <w:rFonts w:ascii="Century Gothic"/>
                <w:b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provided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at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Attachment</w:t>
            </w:r>
            <w:r>
              <w:rPr>
                <w:rFonts w:ascii="Century Gothic"/>
                <w:b/>
                <w:sz w:val="16"/>
              </w:rPr>
              <w:t xml:space="preserve"> D)</w:t>
            </w:r>
          </w:p>
        </w:tc>
        <w:tc>
          <w:tcPr>
            <w:tcW w:w="2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8D4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D5" w14:textId="77777777" w:rsidR="00F20CE2" w:rsidRDefault="00F20CE2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4E0558D6" w14:textId="77777777" w:rsidR="00F20CE2" w:rsidRDefault="003E30F1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Permanent</w:t>
            </w:r>
            <w:r>
              <w:rPr>
                <w:rFonts w:ascii="Century Gothic"/>
                <w:spacing w:val="-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waterways.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8D7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D8" w14:textId="77777777" w:rsidR="00F20CE2" w:rsidRDefault="00F20CE2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4E0558D9" w14:textId="77777777" w:rsidR="00F20CE2" w:rsidRDefault="003E30F1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Annually.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E0558DA" w14:textId="77777777" w:rsidR="00F20CE2" w:rsidRDefault="00F20CE2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E0558DB" w14:textId="77777777" w:rsidR="00F20CE2" w:rsidRDefault="00F20CE2"/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808080"/>
          </w:tcPr>
          <w:p w14:paraId="4E0558DC" w14:textId="77777777" w:rsidR="00F20CE2" w:rsidRDefault="00F20CE2"/>
        </w:tc>
        <w:tc>
          <w:tcPr>
            <w:tcW w:w="39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E0558DD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DE" w14:textId="77777777" w:rsidR="00F20CE2" w:rsidRDefault="00F20CE2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4E0558DF" w14:textId="77777777" w:rsidR="00F20CE2" w:rsidRDefault="003E30F1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8E0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E1" w14:textId="77777777" w:rsidR="00F20CE2" w:rsidRDefault="00F20CE2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4E0558E2" w14:textId="77777777" w:rsidR="00F20CE2" w:rsidRDefault="003E30F1">
            <w:pPr>
              <w:pStyle w:val="TableParagraph"/>
              <w:ind w:left="29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color w:val="76923B"/>
                <w:spacing w:val="-1"/>
                <w:sz w:val="16"/>
              </w:rPr>
              <w:t>Maintain</w:t>
            </w:r>
          </w:p>
        </w:tc>
        <w:tc>
          <w:tcPr>
            <w:tcW w:w="38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365F91"/>
          </w:tcPr>
          <w:p w14:paraId="4E0558E3" w14:textId="77777777" w:rsidR="00F20CE2" w:rsidRDefault="00F20CE2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4E0558E4" w14:textId="77777777" w:rsidR="00F20CE2" w:rsidRDefault="003E30F1">
            <w:pPr>
              <w:pStyle w:val="TableParagraph"/>
              <w:ind w:left="102" w:right="13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color w:val="FFFFFF"/>
                <w:sz w:val="16"/>
              </w:rPr>
              <w:t>A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z w:val="16"/>
              </w:rPr>
              <w:t>high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 potential</w:t>
            </w:r>
            <w:r>
              <w:rPr>
                <w:rFonts w:ascii="Century Gothic"/>
                <w:color w:val="FFFFFF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for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environmental</w:t>
            </w:r>
            <w:r>
              <w:rPr>
                <w:rFonts w:ascii="Century Gothic"/>
                <w:color w:val="FFFFFF"/>
                <w:sz w:val="16"/>
              </w:rPr>
              <w:t xml:space="preserve"> water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to</w:t>
            </w:r>
            <w:r>
              <w:rPr>
                <w:rFonts w:ascii="Century Gothic"/>
                <w:color w:val="FFFFFF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contribute</w:t>
            </w:r>
            <w:r>
              <w:rPr>
                <w:rFonts w:ascii="Century Gothic"/>
                <w:color w:val="FFFFFF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to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this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action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to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continue </w:t>
            </w:r>
            <w:r>
              <w:rPr>
                <w:rFonts w:ascii="Century Gothic"/>
                <w:color w:val="FFFFFF"/>
                <w:spacing w:val="-2"/>
                <w:sz w:val="16"/>
              </w:rPr>
              <w:t>system</w:t>
            </w:r>
            <w:r>
              <w:rPr>
                <w:rFonts w:ascii="Century Gothic"/>
                <w:color w:val="FFFFFF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recovery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z w:val="16"/>
              </w:rPr>
              <w:t>and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 support native </w:t>
            </w:r>
            <w:r>
              <w:rPr>
                <w:rFonts w:ascii="Century Gothic"/>
                <w:color w:val="FFFFFF"/>
                <w:spacing w:val="-2"/>
                <w:sz w:val="16"/>
              </w:rPr>
              <w:t>fish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communities.</w:t>
            </w:r>
          </w:p>
        </w:tc>
        <w:tc>
          <w:tcPr>
            <w:tcW w:w="25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E0558E5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E6" w14:textId="77777777" w:rsidR="00F20CE2" w:rsidRDefault="00F20CE2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4E0558E7" w14:textId="77777777" w:rsidR="00F20CE2" w:rsidRDefault="003E30F1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  <w:tc>
          <w:tcPr>
            <w:tcW w:w="2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8E8" w14:textId="77777777" w:rsidR="00F20CE2" w:rsidRDefault="003E30F1">
            <w:pPr>
              <w:pStyle w:val="TableParagraph"/>
              <w:spacing w:before="140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</w:tr>
      <w:tr w:rsidR="00F20CE2" w14:paraId="4E0558F5" w14:textId="77777777">
        <w:trPr>
          <w:trHeight w:hRule="exact" w:val="449"/>
        </w:trPr>
        <w:tc>
          <w:tcPr>
            <w:tcW w:w="13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8EA" w14:textId="77777777" w:rsidR="00F20CE2" w:rsidRDefault="00F20CE2"/>
        </w:tc>
        <w:tc>
          <w:tcPr>
            <w:tcW w:w="26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EB" w14:textId="77777777" w:rsidR="00F20CE2" w:rsidRDefault="00F20CE2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EC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0558ED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0558EE" w14:textId="77777777" w:rsidR="00F20CE2" w:rsidRDefault="00F20CE2"/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4E0558EF" w14:textId="77777777" w:rsidR="00F20CE2" w:rsidRDefault="00F20CE2"/>
        </w:tc>
        <w:tc>
          <w:tcPr>
            <w:tcW w:w="39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8F0" w14:textId="77777777" w:rsidR="00F20CE2" w:rsidRDefault="00F20CE2"/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8F1" w14:textId="77777777" w:rsidR="00F20CE2" w:rsidRDefault="00F20CE2"/>
        </w:tc>
        <w:tc>
          <w:tcPr>
            <w:tcW w:w="38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65F91"/>
          </w:tcPr>
          <w:p w14:paraId="4E0558F2" w14:textId="77777777" w:rsidR="00F20CE2" w:rsidRDefault="00F20CE2"/>
        </w:tc>
        <w:tc>
          <w:tcPr>
            <w:tcW w:w="25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8F3" w14:textId="77777777" w:rsidR="00F20CE2" w:rsidRDefault="00F20CE2"/>
        </w:tc>
        <w:tc>
          <w:tcPr>
            <w:tcW w:w="2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E0558F4" w14:textId="77777777" w:rsidR="00F20CE2" w:rsidRDefault="003E30F1">
            <w:pPr>
              <w:pStyle w:val="TableParagraph"/>
              <w:spacing w:before="12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</w:tr>
      <w:tr w:rsidR="00F20CE2" w14:paraId="4E05590C" w14:textId="77777777">
        <w:trPr>
          <w:trHeight w:hRule="exact" w:val="651"/>
        </w:trPr>
        <w:tc>
          <w:tcPr>
            <w:tcW w:w="13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8F6" w14:textId="77777777" w:rsidR="00F20CE2" w:rsidRDefault="00F20CE2"/>
        </w:tc>
        <w:tc>
          <w:tcPr>
            <w:tcW w:w="2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8F7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F8" w14:textId="77777777" w:rsidR="00F20CE2" w:rsidRDefault="00F20CE2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8F9" w14:textId="77777777" w:rsidR="00F20CE2" w:rsidRDefault="003E30F1">
            <w:pPr>
              <w:pStyle w:val="TableParagraph"/>
              <w:ind w:left="102" w:right="49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Ephemeral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waterways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and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wetlands.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8FA" w14:textId="77777777" w:rsidR="00F20CE2" w:rsidRDefault="003E30F1">
            <w:pPr>
              <w:pStyle w:val="TableParagraph"/>
              <w:spacing w:before="9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1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2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years</w:t>
            </w:r>
          </w:p>
          <w:p w14:paraId="4E0558FB" w14:textId="77777777" w:rsidR="00F20CE2" w:rsidRDefault="003E30F1">
            <w:pPr>
              <w:pStyle w:val="TableParagraph"/>
              <w:ind w:left="102" w:right="39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 xml:space="preserve">(3 </w:t>
            </w:r>
            <w:r>
              <w:rPr>
                <w:rFonts w:ascii="Century Gothic"/>
                <w:spacing w:val="-1"/>
                <w:sz w:val="16"/>
              </w:rPr>
              <w:t>years)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aquatic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vegetation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water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quality.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E0558FC" w14:textId="77777777" w:rsidR="00F20CE2" w:rsidRDefault="00F20CE2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E0558FD" w14:textId="77777777" w:rsidR="00F20CE2" w:rsidRDefault="00F20CE2"/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808080"/>
          </w:tcPr>
          <w:p w14:paraId="4E0558FE" w14:textId="77777777" w:rsidR="00F20CE2" w:rsidRDefault="00F20CE2"/>
        </w:tc>
        <w:tc>
          <w:tcPr>
            <w:tcW w:w="39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E0558FF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00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01" w14:textId="77777777" w:rsidR="00F20CE2" w:rsidRDefault="003E30F1">
            <w:pPr>
              <w:pStyle w:val="TableParagraph"/>
              <w:spacing w:before="10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902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03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04" w14:textId="77777777" w:rsidR="00F20CE2" w:rsidRDefault="003E30F1">
            <w:pPr>
              <w:pStyle w:val="TableParagraph"/>
              <w:spacing w:before="108"/>
              <w:ind w:left="29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color w:val="76923B"/>
                <w:spacing w:val="-1"/>
                <w:sz w:val="16"/>
              </w:rPr>
              <w:t>Maintain</w:t>
            </w:r>
          </w:p>
        </w:tc>
        <w:tc>
          <w:tcPr>
            <w:tcW w:w="38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365F91"/>
          </w:tcPr>
          <w:p w14:paraId="4E055905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06" w14:textId="77777777" w:rsidR="00F20CE2" w:rsidRDefault="003E30F1">
            <w:pPr>
              <w:pStyle w:val="TableParagraph"/>
              <w:spacing w:before="108"/>
              <w:ind w:left="102" w:right="13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color w:val="FFFFFF"/>
                <w:spacing w:val="-1"/>
                <w:sz w:val="16"/>
              </w:rPr>
              <w:t>Likely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to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be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watered </w:t>
            </w:r>
            <w:r>
              <w:rPr>
                <w:rFonts w:ascii="Century Gothic"/>
                <w:color w:val="FFFFFF"/>
                <w:sz w:val="16"/>
              </w:rPr>
              <w:t>in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 partnership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z w:val="16"/>
              </w:rPr>
              <w:t>with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 NSW</w:t>
            </w:r>
            <w:r>
              <w:rPr>
                <w:rFonts w:ascii="Century Gothic"/>
                <w:color w:val="FFFFFF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OEH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to contribute to improving</w:t>
            </w:r>
            <w:r>
              <w:rPr>
                <w:rFonts w:ascii="Century Gothic"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riparian health</w:t>
            </w:r>
            <w:r>
              <w:rPr>
                <w:rFonts w:ascii="Century Gothic"/>
                <w:color w:val="FFFFFF"/>
                <w:spacing w:val="3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z w:val="16"/>
              </w:rPr>
              <w:t>and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water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quality.</w:t>
            </w:r>
          </w:p>
        </w:tc>
        <w:tc>
          <w:tcPr>
            <w:tcW w:w="25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E055907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08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09" w14:textId="77777777" w:rsidR="00F20CE2" w:rsidRDefault="003E30F1">
            <w:pPr>
              <w:pStyle w:val="TableParagraph"/>
              <w:spacing w:before="108"/>
              <w:ind w:righ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  <w:tc>
          <w:tcPr>
            <w:tcW w:w="2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90A" w14:textId="77777777" w:rsidR="00F20CE2" w:rsidRDefault="00F20CE2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E05590B" w14:textId="77777777" w:rsidR="00F20CE2" w:rsidRDefault="003E30F1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</w:tr>
      <w:tr w:rsidR="00F20CE2" w14:paraId="4E055919" w14:textId="77777777">
        <w:trPr>
          <w:trHeight w:hRule="exact" w:val="557"/>
        </w:trPr>
        <w:tc>
          <w:tcPr>
            <w:tcW w:w="13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90D" w14:textId="77777777" w:rsidR="00F20CE2" w:rsidRDefault="00F20CE2"/>
        </w:tc>
        <w:tc>
          <w:tcPr>
            <w:tcW w:w="26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90E" w14:textId="77777777" w:rsidR="00F20CE2" w:rsidRDefault="00F20CE2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90F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055910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055911" w14:textId="77777777" w:rsidR="00F20CE2" w:rsidRDefault="00F20CE2"/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4E055912" w14:textId="77777777" w:rsidR="00F20CE2" w:rsidRDefault="00F20CE2"/>
        </w:tc>
        <w:tc>
          <w:tcPr>
            <w:tcW w:w="39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913" w14:textId="77777777" w:rsidR="00F20CE2" w:rsidRDefault="00F20CE2"/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914" w14:textId="77777777" w:rsidR="00F20CE2" w:rsidRDefault="00F20CE2"/>
        </w:tc>
        <w:tc>
          <w:tcPr>
            <w:tcW w:w="38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65F91"/>
          </w:tcPr>
          <w:p w14:paraId="4E055915" w14:textId="77777777" w:rsidR="00F20CE2" w:rsidRDefault="00F20CE2"/>
        </w:tc>
        <w:tc>
          <w:tcPr>
            <w:tcW w:w="25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916" w14:textId="77777777" w:rsidR="00F20CE2" w:rsidRDefault="00F20CE2"/>
        </w:tc>
        <w:tc>
          <w:tcPr>
            <w:tcW w:w="2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917" w14:textId="77777777" w:rsidR="00F20CE2" w:rsidRDefault="00F20CE2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14"/>
                <w:szCs w:val="14"/>
              </w:rPr>
            </w:pPr>
          </w:p>
          <w:p w14:paraId="4E055918" w14:textId="77777777" w:rsidR="00F20CE2" w:rsidRDefault="003E30F1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</w:tr>
      <w:tr w:rsidR="00F20CE2" w14:paraId="4E05592E" w14:textId="77777777">
        <w:trPr>
          <w:trHeight w:hRule="exact" w:val="410"/>
        </w:trPr>
        <w:tc>
          <w:tcPr>
            <w:tcW w:w="13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91A" w14:textId="77777777" w:rsidR="00F20CE2" w:rsidRDefault="00F20CE2"/>
        </w:tc>
        <w:tc>
          <w:tcPr>
            <w:tcW w:w="2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91B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1C" w14:textId="77777777" w:rsidR="00F20CE2" w:rsidRDefault="00F20CE2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E05591D" w14:textId="77777777" w:rsidR="00F20CE2" w:rsidRDefault="003E30F1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Forests.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91E" w14:textId="77777777" w:rsidR="00F20CE2" w:rsidRDefault="00F20CE2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E05591F" w14:textId="77777777" w:rsidR="00F20CE2" w:rsidRDefault="003E30F1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2-3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1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5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years</w:t>
            </w:r>
          </w:p>
          <w:p w14:paraId="4E055920" w14:textId="77777777" w:rsidR="00F20CE2" w:rsidRDefault="003E30F1">
            <w:pPr>
              <w:pStyle w:val="TableParagraph"/>
              <w:ind w:left="102" w:right="16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 xml:space="preserve">(6 </w:t>
            </w:r>
            <w:r>
              <w:rPr>
                <w:rFonts w:ascii="Century Gothic"/>
                <w:spacing w:val="-1"/>
                <w:sz w:val="16"/>
              </w:rPr>
              <w:t>years)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river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gums.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E055921" w14:textId="77777777" w:rsidR="00F20CE2" w:rsidRDefault="00F20CE2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E055922" w14:textId="77777777" w:rsidR="00F20CE2" w:rsidRDefault="00F20CE2"/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808080"/>
          </w:tcPr>
          <w:p w14:paraId="4E055923" w14:textId="77777777" w:rsidR="00F20CE2" w:rsidRDefault="00F20CE2"/>
        </w:tc>
        <w:tc>
          <w:tcPr>
            <w:tcW w:w="39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E055924" w14:textId="77777777" w:rsidR="00F20CE2" w:rsidRDefault="003E30F1">
            <w:pPr>
              <w:pStyle w:val="TableParagraph"/>
              <w:spacing w:before="1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  <w:p w14:paraId="4E055925" w14:textId="77777777" w:rsidR="00F20CE2" w:rsidRDefault="003E30F1">
            <w:pPr>
              <w:pStyle w:val="TableParagraph"/>
              <w:spacing w:before="8"/>
              <w:ind w:left="138" w:right="139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2"/>
                <w:sz w:val="16"/>
              </w:rPr>
              <w:t>Werai</w:t>
            </w:r>
            <w:r>
              <w:rPr>
                <w:rFonts w:ascii="Century Gothic"/>
                <w:spacing w:val="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Forest,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which,unlike Barmah-Millewa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or</w:t>
            </w:r>
            <w:r>
              <w:rPr>
                <w:rFonts w:ascii="Century Gothic"/>
                <w:spacing w:val="3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Koondrook-Perricoota forests, had </w:t>
            </w: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1"/>
                <w:sz w:val="16"/>
              </w:rPr>
              <w:t xml:space="preserve"> received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environmental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water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or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significant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inundation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until</w:t>
            </w:r>
            <w:r>
              <w:rPr>
                <w:rFonts w:ascii="Century Gothic"/>
                <w:spacing w:val="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the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2016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flood.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926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27" w14:textId="77777777" w:rsidR="00F20CE2" w:rsidRDefault="00F20CE2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E055928" w14:textId="77777777" w:rsidR="00F20CE2" w:rsidRDefault="003E30F1">
            <w:pPr>
              <w:pStyle w:val="TableParagraph"/>
              <w:ind w:left="29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color w:val="76923B"/>
                <w:spacing w:val="-1"/>
                <w:sz w:val="16"/>
              </w:rPr>
              <w:t>Maintain</w:t>
            </w:r>
          </w:p>
        </w:tc>
        <w:tc>
          <w:tcPr>
            <w:tcW w:w="38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929" w14:textId="77777777" w:rsidR="00F20CE2" w:rsidRDefault="003E30F1">
            <w:pPr>
              <w:pStyle w:val="TableParagraph"/>
              <w:spacing w:before="111"/>
              <w:ind w:left="102" w:right="13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More extensive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watering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could </w:t>
            </w:r>
            <w:r>
              <w:rPr>
                <w:rFonts w:ascii="Century Gothic"/>
                <w:sz w:val="16"/>
              </w:rPr>
              <w:t>be</w:t>
            </w:r>
            <w:r>
              <w:rPr>
                <w:rFonts w:ascii="Century Gothic"/>
                <w:spacing w:val="-1"/>
                <w:sz w:val="16"/>
              </w:rPr>
              <w:t xml:space="preserve"> considered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future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years, subject 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operational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delivery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infrastructure, third party </w:t>
            </w:r>
            <w:r>
              <w:rPr>
                <w:rFonts w:ascii="Century Gothic"/>
                <w:spacing w:val="-2"/>
                <w:sz w:val="16"/>
              </w:rPr>
              <w:t>impacts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return</w:t>
            </w:r>
            <w:r>
              <w:rPr>
                <w:rFonts w:ascii="Century Gothic"/>
                <w:spacing w:val="3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flows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being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addressed.</w:t>
            </w:r>
          </w:p>
        </w:tc>
        <w:tc>
          <w:tcPr>
            <w:tcW w:w="25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E05592A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2B" w14:textId="77777777" w:rsidR="00F20CE2" w:rsidRDefault="00F20CE2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E05592C" w14:textId="77777777" w:rsidR="00F20CE2" w:rsidRDefault="003E30F1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  <w:tc>
          <w:tcPr>
            <w:tcW w:w="2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E05592D" w14:textId="77777777" w:rsidR="00F20CE2" w:rsidRDefault="003E30F1">
            <w:pPr>
              <w:pStyle w:val="TableParagraph"/>
              <w:spacing w:before="104"/>
              <w:ind w:righ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</w:tr>
      <w:tr w:rsidR="00F20CE2" w14:paraId="4E05593B" w14:textId="77777777">
        <w:trPr>
          <w:trHeight w:hRule="exact" w:val="610"/>
        </w:trPr>
        <w:tc>
          <w:tcPr>
            <w:tcW w:w="13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92F" w14:textId="77777777" w:rsidR="00F20CE2" w:rsidRDefault="00F20CE2"/>
        </w:tc>
        <w:tc>
          <w:tcPr>
            <w:tcW w:w="26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930" w14:textId="77777777" w:rsidR="00F20CE2" w:rsidRDefault="00F20CE2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931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055932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055933" w14:textId="77777777" w:rsidR="00F20CE2" w:rsidRDefault="00F20CE2"/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4E055934" w14:textId="77777777" w:rsidR="00F20CE2" w:rsidRDefault="00F20CE2"/>
        </w:tc>
        <w:tc>
          <w:tcPr>
            <w:tcW w:w="39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935" w14:textId="77777777" w:rsidR="00F20CE2" w:rsidRDefault="00F20CE2"/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936" w14:textId="77777777" w:rsidR="00F20CE2" w:rsidRDefault="00F20CE2"/>
        </w:tc>
        <w:tc>
          <w:tcPr>
            <w:tcW w:w="38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937" w14:textId="77777777" w:rsidR="00F20CE2" w:rsidRDefault="00F20CE2"/>
        </w:tc>
        <w:tc>
          <w:tcPr>
            <w:tcW w:w="25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938" w14:textId="77777777" w:rsidR="00F20CE2" w:rsidRDefault="00F20CE2"/>
        </w:tc>
        <w:tc>
          <w:tcPr>
            <w:tcW w:w="2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E055939" w14:textId="77777777" w:rsidR="00F20CE2" w:rsidRDefault="00F20CE2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3A" w14:textId="77777777" w:rsidR="00F20CE2" w:rsidRDefault="003E30F1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</w:tr>
      <w:tr w:rsidR="00F20CE2" w14:paraId="4E055962" w14:textId="77777777">
        <w:trPr>
          <w:trHeight w:hRule="exact" w:val="629"/>
        </w:trPr>
        <w:tc>
          <w:tcPr>
            <w:tcW w:w="13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93C" w14:textId="77777777" w:rsidR="00F20CE2" w:rsidRDefault="003E30F1">
            <w:pPr>
              <w:pStyle w:val="TableParagraph"/>
              <w:spacing w:before="8"/>
              <w:ind w:left="104" w:right="445"/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Gunbower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Creek</w:t>
            </w:r>
            <w:r>
              <w:rPr>
                <w:rFonts w:ascii="Century Gothic"/>
                <w:b/>
                <w:spacing w:val="-1"/>
                <w:position w:val="4"/>
                <w:sz w:val="10"/>
              </w:rPr>
              <w:t>2</w:t>
            </w:r>
          </w:p>
        </w:tc>
        <w:tc>
          <w:tcPr>
            <w:tcW w:w="2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93D" w14:textId="77777777" w:rsidR="00F20CE2" w:rsidRDefault="003E30F1">
            <w:pPr>
              <w:pStyle w:val="TableParagraph"/>
              <w:spacing w:before="11" w:line="276" w:lineRule="auto"/>
              <w:ind w:left="102" w:right="11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Winter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low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flow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and summer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ramp</w:t>
            </w:r>
            <w:r>
              <w:rPr>
                <w:rFonts w:ascii="Century Gothic"/>
                <w:spacing w:val="-1"/>
                <w:sz w:val="16"/>
              </w:rPr>
              <w:t xml:space="preserve"> down 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support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juvenile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fish and maintain habitat</w:t>
            </w:r>
            <w:r>
              <w:rPr>
                <w:rFonts w:ascii="Century Gothic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connectivity during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off-irrigation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season:</w:t>
            </w:r>
          </w:p>
          <w:p w14:paraId="4E05593E" w14:textId="77777777" w:rsidR="00F20CE2" w:rsidRDefault="003E30F1">
            <w:pPr>
              <w:pStyle w:val="ListParagraph"/>
              <w:numPr>
                <w:ilvl w:val="0"/>
                <w:numId w:val="12"/>
              </w:numPr>
              <w:tabs>
                <w:tab w:val="left" w:pos="420"/>
              </w:tabs>
              <w:spacing w:before="10" w:line="277" w:lineRule="auto"/>
              <w:ind w:right="337" w:hanging="28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Winter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base </w:t>
            </w:r>
            <w:r>
              <w:rPr>
                <w:rFonts w:ascii="Century Gothic"/>
                <w:spacing w:val="-2"/>
                <w:sz w:val="16"/>
              </w:rPr>
              <w:t>flow</w:t>
            </w:r>
            <w:r>
              <w:rPr>
                <w:rFonts w:ascii="Century Gothic"/>
                <w:spacing w:val="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(up to</w:t>
            </w:r>
            <w:r>
              <w:rPr>
                <w:rFonts w:ascii="Century Gothic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400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@Gunbower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 xml:space="preserve">weir </w:t>
            </w:r>
            <w:r>
              <w:rPr>
                <w:rFonts w:ascii="Century Gothic"/>
                <w:spacing w:val="-1"/>
                <w:sz w:val="16"/>
              </w:rPr>
              <w:t>for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90</w:t>
            </w:r>
            <w:r>
              <w:rPr>
                <w:rFonts w:ascii="Century Gothic"/>
                <w:spacing w:val="-2"/>
                <w:sz w:val="16"/>
              </w:rPr>
              <w:t xml:space="preserve"> days).</w:t>
            </w:r>
          </w:p>
          <w:p w14:paraId="4E05593F" w14:textId="77777777" w:rsidR="00F20CE2" w:rsidRDefault="003E30F1">
            <w:pPr>
              <w:pStyle w:val="TableParagraph"/>
              <w:spacing w:before="9"/>
              <w:ind w:left="41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Net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use ~8,000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ML.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940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41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42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43" w14:textId="77777777" w:rsidR="00F20CE2" w:rsidRDefault="00F20CE2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E055944" w14:textId="77777777" w:rsidR="00F20CE2" w:rsidRDefault="003E30F1">
            <w:pPr>
              <w:pStyle w:val="TableParagraph"/>
              <w:ind w:left="102" w:right="63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Annually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 xml:space="preserve">(1 </w:t>
            </w:r>
            <w:r>
              <w:rPr>
                <w:rFonts w:ascii="Century Gothic"/>
                <w:spacing w:val="-1"/>
                <w:sz w:val="16"/>
              </w:rPr>
              <w:t>year).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808080"/>
          </w:tcPr>
          <w:p w14:paraId="4E055945" w14:textId="77777777" w:rsidR="00F20CE2" w:rsidRDefault="00F20CE2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14:paraId="4E055946" w14:textId="77777777" w:rsidR="00F20CE2" w:rsidRDefault="00F20CE2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E055947" w14:textId="77777777" w:rsidR="00F20CE2" w:rsidRDefault="003E30F1">
            <w:pPr>
              <w:pStyle w:val="TableParagraph"/>
              <w:spacing w:line="246" w:lineRule="auto"/>
              <w:ind w:left="111" w:right="14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Magnitude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reached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but</w:t>
            </w:r>
            <w:r>
              <w:rPr>
                <w:rFonts w:ascii="Century Gothic"/>
                <w:spacing w:val="-1"/>
                <w:sz w:val="16"/>
              </w:rPr>
              <w:t xml:space="preserve"> not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full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duration.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808080"/>
          </w:tcPr>
          <w:p w14:paraId="4E055948" w14:textId="77777777" w:rsidR="00F20CE2" w:rsidRDefault="00F20CE2"/>
        </w:tc>
        <w:tc>
          <w:tcPr>
            <w:tcW w:w="39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4E055949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4A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4B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4C" w14:textId="77777777" w:rsidR="00F20CE2" w:rsidRDefault="00F20CE2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</w:rPr>
            </w:pPr>
          </w:p>
          <w:p w14:paraId="4E05594D" w14:textId="77777777" w:rsidR="00F20CE2" w:rsidRDefault="003E30F1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  <w:p w14:paraId="4E05594E" w14:textId="77777777" w:rsidR="00F20CE2" w:rsidRDefault="003E30F1">
            <w:pPr>
              <w:pStyle w:val="TableParagraph"/>
              <w:spacing w:before="8"/>
              <w:ind w:left="106" w:right="103" w:hanging="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 xml:space="preserve">Base </w:t>
            </w:r>
            <w:r>
              <w:rPr>
                <w:rFonts w:ascii="Century Gothic"/>
                <w:spacing w:val="-2"/>
                <w:sz w:val="16"/>
              </w:rPr>
              <w:t>flow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sufficient magnitude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and duration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required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maintaining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Murray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cod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population.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94F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50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51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52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53" w14:textId="77777777" w:rsidR="00F20CE2" w:rsidRDefault="00F20CE2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</w:rPr>
            </w:pPr>
          </w:p>
          <w:p w14:paraId="4E055954" w14:textId="77777777" w:rsidR="00F20CE2" w:rsidRDefault="003E30F1">
            <w:pPr>
              <w:pStyle w:val="TableParagraph"/>
              <w:ind w:left="35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color w:val="E36C09"/>
                <w:spacing w:val="-1"/>
                <w:sz w:val="16"/>
              </w:rPr>
              <w:t>Protect</w:t>
            </w:r>
          </w:p>
        </w:tc>
        <w:tc>
          <w:tcPr>
            <w:tcW w:w="38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365F91"/>
          </w:tcPr>
          <w:p w14:paraId="4E055955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56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57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58" w14:textId="77777777" w:rsidR="00F20CE2" w:rsidRDefault="00F20CE2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E055959" w14:textId="77777777" w:rsidR="00F20CE2" w:rsidRDefault="003E30F1">
            <w:pPr>
              <w:pStyle w:val="TableParagraph"/>
              <w:ind w:left="102" w:right="8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color w:val="FFFFFF"/>
                <w:sz w:val="16"/>
              </w:rPr>
              <w:t>A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z w:val="16"/>
              </w:rPr>
              <w:t>high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 potential</w:t>
            </w:r>
            <w:r>
              <w:rPr>
                <w:rFonts w:ascii="Century Gothic"/>
                <w:color w:val="FFFFFF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to support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native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fish</w:t>
            </w:r>
            <w:r>
              <w:rPr>
                <w:rFonts w:ascii="Century Gothic"/>
                <w:color w:val="FFFFFF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communities.</w:t>
            </w:r>
          </w:p>
        </w:tc>
        <w:tc>
          <w:tcPr>
            <w:tcW w:w="25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4E05595A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5B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5C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5D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5E" w14:textId="77777777" w:rsidR="00F20CE2" w:rsidRDefault="00F20CE2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</w:rPr>
            </w:pPr>
          </w:p>
          <w:p w14:paraId="4E05595F" w14:textId="77777777" w:rsidR="00F20CE2" w:rsidRDefault="003E30F1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  <w:tc>
          <w:tcPr>
            <w:tcW w:w="2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E055960" w14:textId="77777777" w:rsidR="00F20CE2" w:rsidRDefault="00F20CE2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E055961" w14:textId="77777777" w:rsidR="00F20CE2" w:rsidRDefault="003E30F1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</w:tr>
      <w:tr w:rsidR="00F20CE2" w14:paraId="4E055971" w14:textId="77777777">
        <w:trPr>
          <w:trHeight w:hRule="exact" w:val="1453"/>
        </w:trPr>
        <w:tc>
          <w:tcPr>
            <w:tcW w:w="13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963" w14:textId="77777777" w:rsidR="00F20CE2" w:rsidRDefault="00F20CE2"/>
        </w:tc>
        <w:tc>
          <w:tcPr>
            <w:tcW w:w="26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964" w14:textId="77777777" w:rsidR="00F20CE2" w:rsidRDefault="00F20CE2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965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4E055966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14:paraId="4E055967" w14:textId="77777777" w:rsidR="00F20CE2" w:rsidRDefault="00F20CE2"/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4E055968" w14:textId="77777777" w:rsidR="00F20CE2" w:rsidRDefault="00F20CE2"/>
        </w:tc>
        <w:tc>
          <w:tcPr>
            <w:tcW w:w="39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E055969" w14:textId="77777777" w:rsidR="00F20CE2" w:rsidRDefault="00F20CE2"/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96A" w14:textId="77777777" w:rsidR="00F20CE2" w:rsidRDefault="00F20CE2"/>
        </w:tc>
        <w:tc>
          <w:tcPr>
            <w:tcW w:w="38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65F91"/>
          </w:tcPr>
          <w:p w14:paraId="4E05596B" w14:textId="77777777" w:rsidR="00F20CE2" w:rsidRDefault="00F20CE2"/>
        </w:tc>
        <w:tc>
          <w:tcPr>
            <w:tcW w:w="25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E05596C" w14:textId="77777777" w:rsidR="00F20CE2" w:rsidRDefault="00F20CE2"/>
        </w:tc>
        <w:tc>
          <w:tcPr>
            <w:tcW w:w="2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E05596D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6E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6F" w14:textId="77777777" w:rsidR="00F20CE2" w:rsidRDefault="00F20CE2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E055970" w14:textId="77777777" w:rsidR="00F20CE2" w:rsidRDefault="003E30F1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</w:tr>
      <w:tr w:rsidR="00F20CE2" w14:paraId="4E05599F" w14:textId="77777777">
        <w:trPr>
          <w:trHeight w:hRule="exact" w:val="1589"/>
        </w:trPr>
        <w:tc>
          <w:tcPr>
            <w:tcW w:w="13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972" w14:textId="77777777" w:rsidR="00F20CE2" w:rsidRDefault="00F20CE2"/>
        </w:tc>
        <w:tc>
          <w:tcPr>
            <w:tcW w:w="2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973" w14:textId="77777777" w:rsidR="00F20CE2" w:rsidRDefault="003E30F1">
            <w:pPr>
              <w:pStyle w:val="TableParagraph"/>
              <w:spacing w:before="8"/>
              <w:ind w:left="102" w:right="10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Spring</w:t>
            </w:r>
            <w:r>
              <w:rPr>
                <w:rFonts w:ascii="Century Gothic"/>
                <w:spacing w:val="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pulse</w:t>
            </w:r>
            <w:r>
              <w:rPr>
                <w:rFonts w:ascii="Century Gothic"/>
                <w:spacing w:val="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and</w:t>
            </w:r>
            <w:r>
              <w:rPr>
                <w:rFonts w:ascii="Century Gothic"/>
                <w:spacing w:val="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stable</w:t>
            </w:r>
            <w:r>
              <w:rPr>
                <w:rFonts w:ascii="Century Gothic"/>
                <w:spacing w:val="7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summer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flows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for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fish breeding:</w:t>
            </w:r>
          </w:p>
          <w:p w14:paraId="4E055974" w14:textId="77777777" w:rsidR="00F20CE2" w:rsidRDefault="003E30F1">
            <w:pPr>
              <w:pStyle w:val="ListParagraph"/>
              <w:numPr>
                <w:ilvl w:val="0"/>
                <w:numId w:val="11"/>
              </w:numPr>
              <w:tabs>
                <w:tab w:val="left" w:pos="420"/>
              </w:tabs>
              <w:spacing w:before="10" w:line="278" w:lineRule="auto"/>
              <w:ind w:right="634" w:hanging="28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Base-flow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up to</w:t>
            </w:r>
            <w:r>
              <w:rPr>
                <w:rFonts w:ascii="Century Gothic"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550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ML/day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spring.</w:t>
            </w:r>
          </w:p>
          <w:p w14:paraId="4E055975" w14:textId="77777777" w:rsidR="00F20CE2" w:rsidRDefault="003E30F1">
            <w:pPr>
              <w:pStyle w:val="ListParagraph"/>
              <w:numPr>
                <w:ilvl w:val="0"/>
                <w:numId w:val="11"/>
              </w:numPr>
              <w:tabs>
                <w:tab w:val="left" w:pos="420"/>
              </w:tabs>
              <w:spacing w:before="5" w:line="278" w:lineRule="auto"/>
              <w:ind w:right="148" w:hanging="28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flow</w:t>
            </w:r>
            <w:r>
              <w:rPr>
                <w:rFonts w:ascii="Century Gothic"/>
                <w:spacing w:val="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 700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ML/day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120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days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spring/summer.</w:t>
            </w:r>
          </w:p>
          <w:p w14:paraId="4E055976" w14:textId="77777777" w:rsidR="00F20CE2" w:rsidRDefault="003E30F1">
            <w:pPr>
              <w:pStyle w:val="ListParagraph"/>
              <w:numPr>
                <w:ilvl w:val="0"/>
                <w:numId w:val="11"/>
              </w:numPr>
              <w:tabs>
                <w:tab w:val="left" w:pos="420"/>
              </w:tabs>
              <w:spacing w:before="5" w:line="283" w:lineRule="auto"/>
              <w:ind w:right="189" w:hanging="28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Summer</w:t>
            </w:r>
            <w:r>
              <w:rPr>
                <w:rFonts w:ascii="Century Gothic"/>
                <w:spacing w:val="-2"/>
                <w:sz w:val="16"/>
              </w:rPr>
              <w:t xml:space="preserve"> low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flow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up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 300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for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60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days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summer/autumn.</w:t>
            </w:r>
          </w:p>
          <w:p w14:paraId="4E055977" w14:textId="77777777" w:rsidR="00F20CE2" w:rsidRDefault="003E30F1">
            <w:pPr>
              <w:pStyle w:val="TableParagraph"/>
              <w:spacing w:before="4"/>
              <w:ind w:left="41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Net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use </w:t>
            </w:r>
            <w:r>
              <w:rPr>
                <w:rFonts w:ascii="Century Gothic"/>
                <w:sz w:val="16"/>
              </w:rPr>
              <w:t>~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17,000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ML.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978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79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7A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7B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7C" w14:textId="77777777" w:rsidR="00F20CE2" w:rsidRDefault="00F20CE2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4E05597D" w14:textId="77777777" w:rsidR="00F20CE2" w:rsidRDefault="003E30F1">
            <w:pPr>
              <w:pStyle w:val="TableParagraph"/>
              <w:ind w:left="102" w:right="23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Fish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spawning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fresh </w:t>
            </w:r>
            <w:r>
              <w:rPr>
                <w:rFonts w:ascii="Century Gothic"/>
                <w:sz w:val="16"/>
              </w:rPr>
              <w:t>2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3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years.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808080"/>
          </w:tcPr>
          <w:p w14:paraId="4E05597E" w14:textId="77777777" w:rsidR="00F20CE2" w:rsidRDefault="00F20CE2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14:paraId="4E05597F" w14:textId="77777777" w:rsidR="00F20CE2" w:rsidRDefault="003E30F1">
            <w:pPr>
              <w:pStyle w:val="TableParagraph"/>
              <w:spacing w:before="116" w:line="246" w:lineRule="auto"/>
              <w:ind w:left="111" w:right="19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Base flow met. Fresh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magnitude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reached but </w:t>
            </w: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 xml:space="preserve">for </w:t>
            </w:r>
            <w:r>
              <w:rPr>
                <w:rFonts w:ascii="Century Gothic"/>
                <w:spacing w:val="-1"/>
                <w:sz w:val="16"/>
              </w:rPr>
              <w:t>full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duration.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808080"/>
          </w:tcPr>
          <w:p w14:paraId="4E055980" w14:textId="77777777" w:rsidR="00F20CE2" w:rsidRDefault="00F20CE2"/>
        </w:tc>
        <w:tc>
          <w:tcPr>
            <w:tcW w:w="39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E055981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82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83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84" w14:textId="77777777" w:rsidR="00F20CE2" w:rsidRDefault="00F20CE2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4E055985" w14:textId="77777777" w:rsidR="00F20CE2" w:rsidRDefault="003E30F1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  <w:p w14:paraId="4E055986" w14:textId="77777777" w:rsidR="00F20CE2" w:rsidRDefault="003E30F1">
            <w:pPr>
              <w:pStyle w:val="TableParagraph"/>
              <w:spacing w:before="8"/>
              <w:ind w:left="195" w:right="19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Elevated flows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within the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creek </w:t>
            </w:r>
            <w:r>
              <w:rPr>
                <w:rFonts w:ascii="Century Gothic"/>
                <w:sz w:val="16"/>
              </w:rPr>
              <w:t>are</w:t>
            </w:r>
            <w:r>
              <w:rPr>
                <w:rFonts w:ascii="Century Gothic"/>
                <w:spacing w:val="-1"/>
                <w:sz w:val="16"/>
              </w:rPr>
              <w:t xml:space="preserve"> required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3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most years 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support </w:t>
            </w:r>
            <w:r>
              <w:rPr>
                <w:rFonts w:ascii="Century Gothic"/>
                <w:spacing w:val="-2"/>
                <w:sz w:val="16"/>
              </w:rPr>
              <w:t>native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fish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spawning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3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maintain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the</w:t>
            </w:r>
            <w:r>
              <w:rPr>
                <w:rFonts w:ascii="Century Gothic"/>
                <w:spacing w:val="-1"/>
                <w:sz w:val="16"/>
              </w:rPr>
              <w:t xml:space="preserve"> diversity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and condition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small</w:t>
            </w:r>
            <w:r>
              <w:rPr>
                <w:rFonts w:ascii="Century Gothic"/>
                <w:spacing w:val="3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large-bodied native fish populations.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987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88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89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8A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8B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8C" w14:textId="77777777" w:rsidR="00F20CE2" w:rsidRDefault="00F20CE2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14"/>
                <w:szCs w:val="14"/>
              </w:rPr>
            </w:pPr>
          </w:p>
          <w:p w14:paraId="4E05598D" w14:textId="77777777" w:rsidR="00F20CE2" w:rsidRDefault="003E30F1">
            <w:pPr>
              <w:pStyle w:val="TableParagraph"/>
              <w:ind w:left="29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color w:val="76923B"/>
                <w:spacing w:val="-1"/>
                <w:sz w:val="16"/>
              </w:rPr>
              <w:t>Maintain</w:t>
            </w:r>
          </w:p>
        </w:tc>
        <w:tc>
          <w:tcPr>
            <w:tcW w:w="38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365F91"/>
          </w:tcPr>
          <w:p w14:paraId="4E05598E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8F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90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91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92" w14:textId="77777777" w:rsidR="00F20CE2" w:rsidRDefault="00F20CE2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4E055993" w14:textId="77777777" w:rsidR="00F20CE2" w:rsidRDefault="003E30F1">
            <w:pPr>
              <w:pStyle w:val="TableParagraph"/>
              <w:ind w:left="102" w:right="8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color w:val="FFFFFF"/>
                <w:sz w:val="16"/>
              </w:rPr>
              <w:t>A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z w:val="16"/>
              </w:rPr>
              <w:t>high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 potential</w:t>
            </w:r>
            <w:r>
              <w:rPr>
                <w:rFonts w:ascii="Century Gothic"/>
                <w:color w:val="FFFFFF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to support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native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fish</w:t>
            </w:r>
            <w:r>
              <w:rPr>
                <w:rFonts w:ascii="Century Gothic"/>
                <w:color w:val="FFFFFF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communities.</w:t>
            </w:r>
          </w:p>
        </w:tc>
        <w:tc>
          <w:tcPr>
            <w:tcW w:w="25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E055994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95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96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97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98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99" w14:textId="77777777" w:rsidR="00F20CE2" w:rsidRDefault="00F20CE2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14"/>
                <w:szCs w:val="14"/>
              </w:rPr>
            </w:pPr>
          </w:p>
          <w:p w14:paraId="4E05599A" w14:textId="77777777" w:rsidR="00F20CE2" w:rsidRDefault="003E30F1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  <w:tc>
          <w:tcPr>
            <w:tcW w:w="2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99B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9C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9D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9E" w14:textId="77777777" w:rsidR="00F20CE2" w:rsidRDefault="003E30F1">
            <w:pPr>
              <w:pStyle w:val="TableParagraph"/>
              <w:spacing w:before="10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</w:tr>
      <w:tr w:rsidR="00F20CE2" w14:paraId="4E0559AD" w14:textId="77777777">
        <w:trPr>
          <w:trHeight w:hRule="exact" w:val="919"/>
        </w:trPr>
        <w:tc>
          <w:tcPr>
            <w:tcW w:w="13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9A0" w14:textId="77777777" w:rsidR="00F20CE2" w:rsidRDefault="00F20CE2"/>
        </w:tc>
        <w:tc>
          <w:tcPr>
            <w:tcW w:w="26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9A1" w14:textId="77777777" w:rsidR="00F20CE2" w:rsidRDefault="00F20CE2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9A2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4E0559A3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14:paraId="4E0559A4" w14:textId="77777777" w:rsidR="00F20CE2" w:rsidRDefault="00F20CE2"/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4E0559A5" w14:textId="77777777" w:rsidR="00F20CE2" w:rsidRDefault="00F20CE2"/>
        </w:tc>
        <w:tc>
          <w:tcPr>
            <w:tcW w:w="39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9A6" w14:textId="77777777" w:rsidR="00F20CE2" w:rsidRDefault="00F20CE2"/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9A7" w14:textId="77777777" w:rsidR="00F20CE2" w:rsidRDefault="00F20CE2"/>
        </w:tc>
        <w:tc>
          <w:tcPr>
            <w:tcW w:w="38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65F91"/>
          </w:tcPr>
          <w:p w14:paraId="4E0559A8" w14:textId="77777777" w:rsidR="00F20CE2" w:rsidRDefault="00F20CE2"/>
        </w:tc>
        <w:tc>
          <w:tcPr>
            <w:tcW w:w="25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9A9" w14:textId="77777777" w:rsidR="00F20CE2" w:rsidRDefault="00F20CE2"/>
        </w:tc>
        <w:tc>
          <w:tcPr>
            <w:tcW w:w="2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E0559AA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AB" w14:textId="77777777" w:rsidR="00F20CE2" w:rsidRDefault="00F20CE2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4E0559AC" w14:textId="77777777" w:rsidR="00F20CE2" w:rsidRDefault="003E30F1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</w:tr>
    </w:tbl>
    <w:p w14:paraId="4E0559AE" w14:textId="77777777" w:rsidR="00F20CE2" w:rsidRDefault="00F20CE2">
      <w:pPr>
        <w:jc w:val="center"/>
        <w:rPr>
          <w:rFonts w:ascii="Century Gothic" w:eastAsia="Century Gothic" w:hAnsi="Century Gothic" w:cs="Century Gothic"/>
          <w:sz w:val="16"/>
          <w:szCs w:val="16"/>
        </w:rPr>
        <w:sectPr w:rsidR="00F20CE2">
          <w:footerReference w:type="default" r:id="rId35"/>
          <w:pgSz w:w="23820" w:h="16840" w:orient="landscape"/>
          <w:pgMar w:top="640" w:right="360" w:bottom="880" w:left="600" w:header="0" w:footer="686" w:gutter="0"/>
          <w:pgNumType w:start="16"/>
          <w:cols w:space="720"/>
        </w:sectPr>
      </w:pPr>
    </w:p>
    <w:p w14:paraId="4E0559AF" w14:textId="57278B31" w:rsidR="00F20CE2" w:rsidRDefault="003E30F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936" behindDoc="0" locked="0" layoutInCell="1" allowOverlap="1" wp14:anchorId="4E056141" wp14:editId="393C3E1C">
                <wp:simplePos x="0" y="0"/>
                <wp:positionH relativeFrom="page">
                  <wp:posOffset>441325</wp:posOffset>
                </wp:positionH>
                <wp:positionV relativeFrom="page">
                  <wp:posOffset>448945</wp:posOffset>
                </wp:positionV>
                <wp:extent cx="14394815" cy="9544685"/>
                <wp:effectExtent l="3175" t="1270" r="3810" b="0"/>
                <wp:wrapNone/>
                <wp:docPr id="995" name="Text Box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4815" cy="9544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2"/>
                              <w:gridCol w:w="1349"/>
                              <w:gridCol w:w="1347"/>
                              <w:gridCol w:w="1418"/>
                              <w:gridCol w:w="850"/>
                              <w:gridCol w:w="850"/>
                              <w:gridCol w:w="852"/>
                              <w:gridCol w:w="3973"/>
                              <w:gridCol w:w="1277"/>
                              <w:gridCol w:w="3826"/>
                              <w:gridCol w:w="2549"/>
                              <w:gridCol w:w="1135"/>
                              <w:gridCol w:w="1844"/>
                            </w:tblGrid>
                            <w:tr w:rsidR="00F20CE2" w14:paraId="4E0561A8" w14:textId="77777777">
                              <w:trPr>
                                <w:trHeight w:hRule="exact" w:val="228"/>
                              </w:trPr>
                              <w:tc>
                                <w:tcPr>
                                  <w:tcW w:w="138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A0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1A1" w14:textId="77777777" w:rsidR="00F20CE2" w:rsidRDefault="00F20CE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entury Gothic" w:eastAsia="Century Gothic" w:hAnsi="Century Gothic" w:cs="Century Gothic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14:paraId="4E0561A2" w14:textId="77777777" w:rsidR="00F20CE2" w:rsidRDefault="003E30F1">
                                  <w:pPr>
                                    <w:pStyle w:val="TableParagraph"/>
                                    <w:ind w:left="104" w:right="165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6"/>
                                    </w:rPr>
                                    <w:t>assets</w:t>
                                  </w:r>
                                </w:p>
                              </w:tc>
                              <w:tc>
                                <w:tcPr>
                                  <w:tcW w:w="4114" w:type="dxa"/>
                                  <w:gridSpan w:val="3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A3" w14:textId="77777777" w:rsidR="00F20CE2" w:rsidRDefault="003E30F1">
                                  <w:pPr>
                                    <w:pStyle w:val="TableParagraph"/>
                                    <w:spacing w:before="78"/>
                                    <w:ind w:lef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Indicative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demand</w:t>
                                  </w:r>
                                </w:p>
                                <w:p w14:paraId="4E0561A4" w14:textId="77777777" w:rsidR="00F20CE2" w:rsidRDefault="003E30F1">
                                  <w:pPr>
                                    <w:pStyle w:val="TableParagraph"/>
                                    <w:spacing w:before="8"/>
                                    <w:ind w:righ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(for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  <w:u w:val="single" w:color="000000"/>
                                    </w:rPr>
                                    <w:t xml:space="preserve">all sources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6"/>
                                      <w:u w:val="single" w:color="000000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  <w:u w:val="single" w:color="000000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  <w:t xml:space="preserve">in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system)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3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A5" w14:textId="77777777" w:rsidR="00F20CE2" w:rsidRDefault="003E30F1">
                                  <w:pPr>
                                    <w:pStyle w:val="TableParagraph"/>
                                    <w:spacing w:before="78" w:line="249" w:lineRule="auto"/>
                                    <w:ind w:left="265" w:right="261" w:firstLine="387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history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(from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sources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of water)</w:t>
                                  </w:r>
                                </w:p>
                              </w:tc>
                              <w:tc>
                                <w:tcPr>
                                  <w:tcW w:w="9075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A6" w14:textId="77777777" w:rsidR="00F20CE2" w:rsidRDefault="003E30F1">
                                  <w:pPr>
                                    <w:pStyle w:val="TableParagraph"/>
                                    <w:spacing w:before="13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2017–18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A7" w14:textId="77777777" w:rsidR="00F20CE2" w:rsidRDefault="003E30F1">
                                  <w:pPr>
                                    <w:pStyle w:val="TableParagraph"/>
                                    <w:spacing w:before="13"/>
                                    <w:ind w:left="153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Implications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for future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demands</w:t>
                                  </w:r>
                                </w:p>
                              </w:tc>
                            </w:tr>
                            <w:tr w:rsidR="00F20CE2" w14:paraId="4E0561BA" w14:textId="77777777">
                              <w:trPr>
                                <w:trHeight w:hRule="exact" w:val="336"/>
                              </w:trPr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A9" w14:textId="77777777" w:rsidR="00F20CE2" w:rsidRDefault="00F20CE2"/>
                              </w:tc>
                              <w:tc>
                                <w:tcPr>
                                  <w:tcW w:w="4114" w:type="dxa"/>
                                  <w:gridSpan w:val="3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AA" w14:textId="77777777" w:rsidR="00F20CE2" w:rsidRDefault="00F20CE2"/>
                              </w:tc>
                              <w:tc>
                                <w:tcPr>
                                  <w:tcW w:w="2552" w:type="dxa"/>
                                  <w:gridSpan w:val="3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AB" w14:textId="77777777" w:rsidR="00F20CE2" w:rsidRDefault="00F20CE2"/>
                              </w:tc>
                              <w:tc>
                                <w:tcPr>
                                  <w:tcW w:w="397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AC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1AD" w14:textId="77777777" w:rsidR="00F20CE2" w:rsidRDefault="00F20CE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entury Gothic" w:eastAsia="Century Gothic" w:hAnsi="Century Gothic" w:cs="Century Gothic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4E0561AE" w14:textId="77777777" w:rsidR="00F20CE2" w:rsidRDefault="003E30F1">
                                  <w:pPr>
                                    <w:pStyle w:val="TableParagraph"/>
                                    <w:ind w:left="1640" w:right="108" w:hanging="153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Predominant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urgency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of environmental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demand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6"/>
                                    </w:rPr>
                                    <w:t>water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AF" w14:textId="77777777" w:rsidR="00F20CE2" w:rsidRDefault="003E30F1">
                                  <w:pPr>
                                    <w:pStyle w:val="TableParagraph"/>
                                    <w:spacing w:before="78"/>
                                    <w:ind w:left="210" w:right="206" w:hanging="3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Purpose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under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moderate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6"/>
                                    </w:rPr>
                                    <w:t>resource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availability</w:t>
                                  </w:r>
                                </w:p>
                              </w:tc>
                              <w:tc>
                                <w:tcPr>
                                  <w:tcW w:w="3826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B0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1B1" w14:textId="77777777" w:rsidR="00F20CE2" w:rsidRDefault="00F20CE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entury Gothic" w:eastAsia="Century Gothic" w:hAnsi="Century Gothic" w:cs="Century Gothic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4E0561B2" w14:textId="77777777" w:rsidR="00F20CE2" w:rsidRDefault="003E30F1">
                                  <w:pPr>
                                    <w:pStyle w:val="TableParagraph"/>
                                    <w:ind w:left="1398" w:right="104" w:hanging="1295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Potential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Commonwealth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contribution?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B3" w14:textId="77777777" w:rsidR="00F20CE2" w:rsidRDefault="00F20CE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4E0561B4" w14:textId="77777777" w:rsidR="00F20CE2" w:rsidRDefault="003E30F1">
                                  <w:pPr>
                                    <w:pStyle w:val="TableParagraph"/>
                                    <w:ind w:left="155" w:right="155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urgency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demand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2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2018–19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occurred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2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as planned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2017–18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B5" w14:textId="77777777" w:rsidR="00F20CE2" w:rsidRDefault="00F20CE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entury Gothic" w:eastAsia="Century Gothic" w:hAnsi="Century Gothic" w:cs="Century Gothic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4E0561B6" w14:textId="77777777" w:rsidR="00F20CE2" w:rsidRDefault="003E30F1">
                                  <w:pPr>
                                    <w:pStyle w:val="TableParagraph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2019–20</w:t>
                                  </w:r>
                                </w:p>
                                <w:p w14:paraId="4E0561B7" w14:textId="77777777" w:rsidR="00F20CE2" w:rsidRDefault="003E30F1">
                                  <w:pPr>
                                    <w:pStyle w:val="TableParagraph"/>
                                    <w:spacing w:before="8"/>
                                    <w:ind w:left="212" w:right="213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Range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  <w:t xml:space="preserve">likely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demand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B8" w14:textId="77777777" w:rsidR="00F20CE2" w:rsidRDefault="00F20CE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entury Gothic" w:eastAsia="Century Gothic" w:hAnsi="Century Gothic" w:cs="Century Gothic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4E0561B9" w14:textId="77777777" w:rsidR="00F20CE2" w:rsidRDefault="003E30F1">
                                  <w:pPr>
                                    <w:pStyle w:val="TableParagraph"/>
                                    <w:ind w:left="346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2018–19</w:t>
                                  </w:r>
                                </w:p>
                              </w:tc>
                            </w:tr>
                            <w:tr w:rsidR="00F20CE2" w14:paraId="4E0561C8" w14:textId="77777777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BB" w14:textId="77777777" w:rsidR="00F20CE2" w:rsidRDefault="00F20CE2"/>
                              </w:tc>
                              <w:tc>
                                <w:tcPr>
                                  <w:tcW w:w="2696" w:type="dxa"/>
                                  <w:gridSpan w:val="2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BC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1BD" w14:textId="77777777" w:rsidR="00F20CE2" w:rsidRDefault="003E30F1">
                                  <w:pPr>
                                    <w:pStyle w:val="TableParagraph"/>
                                    <w:spacing w:before="110"/>
                                    <w:ind w:left="841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Flow/volume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BE" w14:textId="77777777" w:rsidR="00F20CE2" w:rsidRDefault="003E30F1">
                                  <w:pPr>
                                    <w:pStyle w:val="TableParagraph"/>
                                    <w:spacing w:before="8"/>
                                    <w:ind w:left="133" w:right="134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Required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frequency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(maximum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dry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interval)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BF" w14:textId="77777777" w:rsidR="00F20CE2" w:rsidRDefault="003E30F1">
                                  <w:pPr>
                                    <w:pStyle w:val="TableParagraph"/>
                                    <w:spacing w:before="11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2014–15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C0" w14:textId="77777777" w:rsidR="00F20CE2" w:rsidRDefault="003E30F1">
                                  <w:pPr>
                                    <w:pStyle w:val="TableParagraph"/>
                                    <w:spacing w:before="11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2015–16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C1" w14:textId="77777777" w:rsidR="00F20CE2" w:rsidRDefault="003E30F1">
                                  <w:pPr>
                                    <w:pStyle w:val="TableParagraph"/>
                                    <w:spacing w:before="11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2016–17</w:t>
                                  </w:r>
                                </w:p>
                              </w:tc>
                              <w:tc>
                                <w:tcPr>
                                  <w:tcW w:w="3972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C2" w14:textId="77777777" w:rsidR="00F20CE2" w:rsidRDefault="00F20CE2"/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C3" w14:textId="77777777" w:rsidR="00F20CE2" w:rsidRDefault="00F20CE2"/>
                              </w:tc>
                              <w:tc>
                                <w:tcPr>
                                  <w:tcW w:w="3826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C4" w14:textId="77777777" w:rsidR="00F20CE2" w:rsidRDefault="00F20CE2"/>
                              </w:tc>
                              <w:tc>
                                <w:tcPr>
                                  <w:tcW w:w="2549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C5" w14:textId="77777777" w:rsidR="00F20CE2" w:rsidRDefault="00F20CE2"/>
                              </w:tc>
                              <w:tc>
                                <w:tcPr>
                                  <w:tcW w:w="1135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C6" w14:textId="77777777" w:rsidR="00F20CE2" w:rsidRDefault="00F20CE2"/>
                              </w:tc>
                              <w:tc>
                                <w:tcPr>
                                  <w:tcW w:w="1843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C7" w14:textId="77777777" w:rsidR="00F20CE2" w:rsidRDefault="00F20CE2"/>
                              </w:tc>
                            </w:tr>
                            <w:tr w:rsidR="00F20CE2" w14:paraId="4E0561D6" w14:textId="77777777">
                              <w:trPr>
                                <w:trHeight w:hRule="exact" w:val="591"/>
                              </w:trPr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C9" w14:textId="77777777" w:rsidR="00F20CE2" w:rsidRDefault="00F20CE2"/>
                              </w:tc>
                              <w:tc>
                                <w:tcPr>
                                  <w:tcW w:w="2696" w:type="dxa"/>
                                  <w:gridSpan w:val="2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CA" w14:textId="77777777" w:rsidR="00F20CE2" w:rsidRDefault="00F20CE2"/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CB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CC" w14:textId="77777777" w:rsidR="00F20CE2" w:rsidRDefault="003E30F1">
                                  <w:pPr>
                                    <w:pStyle w:val="TableParagraph"/>
                                    <w:spacing w:before="11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(drying)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CD" w14:textId="77777777" w:rsidR="00F20CE2" w:rsidRDefault="003E30F1">
                                  <w:pPr>
                                    <w:pStyle w:val="TableParagraph"/>
                                    <w:spacing w:before="11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(dry)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CE" w14:textId="77777777" w:rsidR="00F20CE2" w:rsidRDefault="003E30F1">
                                  <w:pPr>
                                    <w:pStyle w:val="TableParagraph"/>
                                    <w:spacing w:before="11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(wet)</w:t>
                                  </w:r>
                                </w:p>
                              </w:tc>
                              <w:tc>
                                <w:tcPr>
                                  <w:tcW w:w="397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CF" w14:textId="77777777" w:rsidR="00F20CE2" w:rsidRDefault="00F20CE2"/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D0" w14:textId="77777777" w:rsidR="00F20CE2" w:rsidRDefault="00F20CE2"/>
                              </w:tc>
                              <w:tc>
                                <w:tcPr>
                                  <w:tcW w:w="3826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D1" w14:textId="77777777" w:rsidR="00F20CE2" w:rsidRDefault="00F20CE2"/>
                              </w:tc>
                              <w:tc>
                                <w:tcPr>
                                  <w:tcW w:w="2549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D2" w14:textId="77777777" w:rsidR="00F20CE2" w:rsidRDefault="00F20CE2"/>
                              </w:tc>
                              <w:tc>
                                <w:tcPr>
                                  <w:tcW w:w="1135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D3" w14:textId="77777777" w:rsidR="00F20CE2" w:rsidRDefault="00F20CE2"/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D4" w14:textId="77777777" w:rsidR="00F20CE2" w:rsidRDefault="00F20CE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entury Gothic" w:eastAsia="Century Gothic" w:hAnsi="Century Gothic" w:cs="Century Gothic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4E0561D5" w14:textId="77777777" w:rsidR="00F20CE2" w:rsidRDefault="003E30F1">
                                  <w:pPr>
                                    <w:pStyle w:val="TableParagraph"/>
                                    <w:ind w:left="186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met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2018–19</w:t>
                                  </w:r>
                                </w:p>
                              </w:tc>
                            </w:tr>
                            <w:tr w:rsidR="00F20CE2" w14:paraId="4E056205" w14:textId="77777777">
                              <w:trPr>
                                <w:trHeight w:hRule="exact" w:val="1049"/>
                              </w:trPr>
                              <w:tc>
                                <w:tcPr>
                                  <w:tcW w:w="138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D7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1D8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1D9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1DA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1DB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1DC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1DD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1DE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1DF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1E0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1E1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1E2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1E3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1E4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1E5" w14:textId="77777777" w:rsidR="00F20CE2" w:rsidRDefault="00F20CE2">
                                  <w:pPr>
                                    <w:pStyle w:val="TableParagraph"/>
                                    <w:spacing w:before="3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E0561E6" w14:textId="77777777" w:rsidR="00F20CE2" w:rsidRDefault="003E30F1">
                                  <w:pPr>
                                    <w:pStyle w:val="TableParagraph"/>
                                    <w:ind w:left="104" w:right="339"/>
                                    <w:rPr>
                                      <w:rFonts w:ascii="Century Gothic" w:eastAsia="Century Gothic" w:hAnsi="Century Gothic" w:cs="Century Gothic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Gunbower-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Koondrook-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Perricoota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Forest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position w:val="4"/>
                                      <w:sz w:val="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E7" w14:textId="77777777" w:rsidR="00F20CE2" w:rsidRDefault="003E30F1">
                                  <w:pPr>
                                    <w:pStyle w:val="TableParagraph"/>
                                    <w:spacing w:before="8"/>
                                    <w:ind w:left="102" w:right="447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Small-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moderate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action</w:t>
                                  </w:r>
                                </w:p>
                                <w:p w14:paraId="4E0561E8" w14:textId="77777777" w:rsidR="00F20CE2" w:rsidRDefault="003E30F1">
                                  <w:pPr>
                                    <w:pStyle w:val="TableParagraph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(25,000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ML/da</w:t>
                                  </w:r>
                                </w:p>
                                <w:p w14:paraId="4E0561E9" w14:textId="77777777" w:rsidR="00F20CE2" w:rsidRDefault="003E30F1">
                                  <w:pPr>
                                    <w:pStyle w:val="TableParagraph"/>
                                    <w:ind w:left="102" w:right="15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@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Torrumbarry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Weir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at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least 20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days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up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to 150</w:t>
                                  </w:r>
                                  <w:r>
                                    <w:rPr>
                                      <w:rFonts w:ascii="Century Gothic"/>
                                      <w:spacing w:val="2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days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winter/spring)</w:t>
                                  </w:r>
                                  <w:r>
                                    <w:rPr>
                                      <w:rFonts w:ascii="Century Gothic"/>
                                      <w:spacing w:val="2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targeting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permanent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semi-</w:t>
                                  </w:r>
                                  <w:r>
                                    <w:rPr>
                                      <w:rFonts w:ascii="Century Gothic"/>
                                      <w:spacing w:val="2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permanent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wetlands,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targeted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infrastructure</w:t>
                                  </w:r>
                                  <w:r>
                                    <w:rPr>
                                      <w:rFonts w:ascii="Century Gothic"/>
                                      <w:spacing w:val="2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use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sites.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EA" w14:textId="77777777" w:rsidR="00F20CE2" w:rsidRDefault="003E30F1">
                                  <w:pPr>
                                    <w:pStyle w:val="TableParagraph"/>
                                    <w:spacing w:before="11" w:line="276" w:lineRule="auto"/>
                                    <w:ind w:left="102" w:right="178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~3,000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via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Gunbower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Forest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infrastructure.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EB" w14:textId="77777777" w:rsidR="00F20CE2" w:rsidRDefault="003E30F1">
                                  <w:pPr>
                                    <w:pStyle w:val="TableParagraph"/>
                                    <w:spacing w:before="8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6-9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10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years</w:t>
                                  </w:r>
                                </w:p>
                                <w:p w14:paraId="4E0561EC" w14:textId="77777777" w:rsidR="00F20CE2" w:rsidRDefault="003E30F1">
                                  <w:pPr>
                                    <w:pStyle w:val="TableParagraph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(2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years)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  <w:textDirection w:val="btLr"/>
                                </w:tcPr>
                                <w:p w14:paraId="4E0561ED" w14:textId="77777777" w:rsidR="00F20CE2" w:rsidRDefault="003E30F1">
                                  <w:pPr>
                                    <w:pStyle w:val="TableParagraph"/>
                                    <w:spacing w:before="114"/>
                                    <w:ind w:left="-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Gunbower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  <w:textDirection w:val="btLr"/>
                                </w:tcPr>
                                <w:p w14:paraId="4E0561EE" w14:textId="77777777" w:rsidR="00F20CE2" w:rsidRDefault="003E30F1">
                                  <w:pPr>
                                    <w:pStyle w:val="TableParagraph"/>
                                    <w:spacing w:before="111" w:line="246" w:lineRule="auto"/>
                                    <w:ind w:left="111" w:right="107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Gunbower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~3,000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inundated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7E7E7E"/>
                                </w:tcPr>
                                <w:p w14:paraId="4E0561EF" w14:textId="77777777" w:rsidR="00F20CE2" w:rsidRDefault="00F20CE2"/>
                              </w:tc>
                              <w:tc>
                                <w:tcPr>
                                  <w:tcW w:w="397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2D050"/>
                                </w:tcPr>
                                <w:p w14:paraId="4E0561F0" w14:textId="77777777" w:rsidR="00F20CE2" w:rsidRDefault="00F20CE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entury Gothic" w:eastAsia="Century Gothic" w:hAnsi="Century Gothic" w:cs="Century Gothic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4E0561F1" w14:textId="77777777" w:rsidR="00F20CE2" w:rsidRDefault="003E30F1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Low</w:t>
                                  </w:r>
                                </w:p>
                                <w:p w14:paraId="4E0561F2" w14:textId="77777777" w:rsidR="00F20CE2" w:rsidRDefault="003E30F1">
                                  <w:pPr>
                                    <w:pStyle w:val="TableParagraph"/>
                                    <w:spacing w:before="8"/>
                                    <w:ind w:left="102" w:right="98" w:hanging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Significant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action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2014–15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2015–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3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and natural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flood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event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2016–17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inundated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various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wetlands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Gunbower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Forest.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drying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phase across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majority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floodplain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planned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2017-18,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the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exception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high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value,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permanent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wetlands.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F3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1F4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1F5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1F6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1F7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1F8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1F9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1FA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1FB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1FC" w14:textId="77777777" w:rsidR="00F20CE2" w:rsidRDefault="003E30F1">
                                  <w:pPr>
                                    <w:pStyle w:val="TableParagraph"/>
                                    <w:spacing w:before="112"/>
                                    <w:ind w:left="296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76923B"/>
                                      <w:spacing w:val="-1"/>
                                      <w:sz w:val="16"/>
                                    </w:rPr>
                                    <w:t>Maintain</w:t>
                                  </w:r>
                                </w:p>
                              </w:tc>
                              <w:tc>
                                <w:tcPr>
                                  <w:tcW w:w="3826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1FD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1FE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4E0561FF" w14:textId="77777777" w:rsidR="00F20CE2" w:rsidRDefault="003E30F1">
                                  <w:pPr>
                                    <w:pStyle w:val="TableParagraph"/>
                                    <w:ind w:left="102" w:right="10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drying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phase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across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majority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floodplain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2017–18.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required,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4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anticipated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demands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Gunbower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Forest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will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be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met primarily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other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holders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4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2017–18.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200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14:paraId="4E056201" w14:textId="77777777" w:rsidR="00F20CE2" w:rsidRDefault="003E30F1">
                                  <w:pPr>
                                    <w:pStyle w:val="TableParagraph"/>
                                    <w:ind w:left="109" w:right="108" w:firstLine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Moderate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–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following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proposed drying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Gunbower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Forest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in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2017–18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(unless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natural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event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occurs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allow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‘piggybacking’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water).</w:t>
                                  </w:r>
                                </w:p>
                              </w:tc>
                              <w:tc>
                                <w:tcPr>
                                  <w:tcW w:w="2978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2D050"/>
                                </w:tcPr>
                                <w:p w14:paraId="4E056202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03" w14:textId="77777777" w:rsidR="00F20CE2" w:rsidRDefault="00F20CE2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E056204" w14:textId="77777777" w:rsidR="00F20CE2" w:rsidRDefault="003E30F1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F20CE2" w14:paraId="4E056213" w14:textId="77777777">
                              <w:trPr>
                                <w:trHeight w:hRule="exact" w:val="707"/>
                              </w:trPr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06" w14:textId="77777777" w:rsidR="00F20CE2" w:rsidRDefault="00F20CE2"/>
                              </w:tc>
                              <w:tc>
                                <w:tcPr>
                                  <w:tcW w:w="1349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07" w14:textId="77777777" w:rsidR="00F20CE2" w:rsidRDefault="00F20CE2"/>
                              </w:tc>
                              <w:tc>
                                <w:tcPr>
                                  <w:tcW w:w="1346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08" w14:textId="77777777" w:rsidR="00F20CE2" w:rsidRDefault="00F20CE2"/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09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  <w:textDirection w:val="btLr"/>
                                </w:tcPr>
                                <w:p w14:paraId="4E05620A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  <w:textDirection w:val="btLr"/>
                                </w:tcPr>
                                <w:p w14:paraId="4E05620B" w14:textId="77777777" w:rsidR="00F20CE2" w:rsidRDefault="00F20CE2"/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7E7E7E"/>
                                </w:tcPr>
                                <w:p w14:paraId="4E05620C" w14:textId="77777777" w:rsidR="00F20CE2" w:rsidRDefault="00F20CE2"/>
                              </w:tc>
                              <w:tc>
                                <w:tcPr>
                                  <w:tcW w:w="397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2D050"/>
                                </w:tcPr>
                                <w:p w14:paraId="4E05620D" w14:textId="77777777" w:rsidR="00F20CE2" w:rsidRDefault="00F20CE2"/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0E" w14:textId="77777777" w:rsidR="00F20CE2" w:rsidRDefault="00F20CE2"/>
                              </w:tc>
                              <w:tc>
                                <w:tcPr>
                                  <w:tcW w:w="3826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0F" w14:textId="77777777" w:rsidR="00F20CE2" w:rsidRDefault="00F20CE2"/>
                              </w:tc>
                              <w:tc>
                                <w:tcPr>
                                  <w:tcW w:w="2549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210" w14:textId="77777777" w:rsidR="00F20CE2" w:rsidRDefault="00F20CE2"/>
                              </w:tc>
                              <w:tc>
                                <w:tcPr>
                                  <w:tcW w:w="2978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211" w14:textId="77777777" w:rsidR="00F20CE2" w:rsidRDefault="00F20CE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entury Gothic" w:eastAsia="Century Gothic" w:hAnsi="Century Gothic" w:cs="Century Gothic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E056212" w14:textId="77777777" w:rsidR="00F20CE2" w:rsidRDefault="003E30F1">
                                  <w:pPr>
                                    <w:pStyle w:val="TableParagraph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Moderate</w:t>
                                  </w:r>
                                </w:p>
                              </w:tc>
                            </w:tr>
                            <w:tr w:rsidR="00F20CE2" w14:paraId="4E05622D" w14:textId="77777777">
                              <w:trPr>
                                <w:trHeight w:hRule="exact" w:val="878"/>
                              </w:trPr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14" w14:textId="77777777" w:rsidR="00F20CE2" w:rsidRDefault="00F20CE2"/>
                              </w:tc>
                              <w:tc>
                                <w:tcPr>
                                  <w:tcW w:w="1349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15" w14:textId="77777777" w:rsidR="00F20CE2" w:rsidRDefault="00F20CE2"/>
                              </w:tc>
                              <w:tc>
                                <w:tcPr>
                                  <w:tcW w:w="1346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16" w14:textId="77777777" w:rsidR="00F20CE2" w:rsidRDefault="003E30F1">
                                  <w:pPr>
                                    <w:pStyle w:val="TableParagraph"/>
                                    <w:spacing w:before="8"/>
                                    <w:ind w:left="102" w:right="178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~8,000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via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Koondrook-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Perricoota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Forest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infrastructure.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17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  <w:textDirection w:val="btLr"/>
                                </w:tcPr>
                                <w:p w14:paraId="4E056218" w14:textId="77777777" w:rsidR="00F20CE2" w:rsidRDefault="003E30F1">
                                  <w:pPr>
                                    <w:pStyle w:val="TableParagraph"/>
                                    <w:spacing w:before="114"/>
                                    <w:ind w:left="-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Koondrook-Perricoota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14:paraId="4E056219" w14:textId="77777777" w:rsidR="00F20CE2" w:rsidRDefault="003E30F1">
                                  <w:pPr>
                                    <w:pStyle w:val="TableParagraph"/>
                                    <w:spacing w:before="114"/>
                                    <w:ind w:left="111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Koondrook-Perricoota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</w:tcPr>
                                <w:p w14:paraId="4E05621A" w14:textId="77777777" w:rsidR="00F20CE2" w:rsidRDefault="00F20CE2"/>
                              </w:tc>
                              <w:tc>
                                <w:tcPr>
                                  <w:tcW w:w="397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21B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1C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1D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1E" w14:textId="77777777" w:rsidR="00F20CE2" w:rsidRDefault="00F20CE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4E05621F" w14:textId="77777777" w:rsidR="00F20CE2" w:rsidRDefault="003E30F1">
                                  <w:pPr>
                                    <w:pStyle w:val="TableParagraph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Moderate</w:t>
                                  </w:r>
                                </w:p>
                                <w:p w14:paraId="4E056220" w14:textId="77777777" w:rsidR="00F20CE2" w:rsidRDefault="003E30F1">
                                  <w:pPr>
                                    <w:pStyle w:val="TableParagraph"/>
                                    <w:spacing w:before="10"/>
                                    <w:ind w:left="303" w:right="298" w:hanging="3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requires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further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water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consolidate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benefits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from natural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inundation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2016–17.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21" w14:textId="77777777" w:rsidR="00F20CE2" w:rsidRDefault="00F20CE2"/>
                              </w:tc>
                              <w:tc>
                                <w:tcPr>
                                  <w:tcW w:w="3826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22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23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24" w14:textId="77777777" w:rsidR="00F20CE2" w:rsidRDefault="003E30F1">
                                  <w:pPr>
                                    <w:pStyle w:val="TableParagraph"/>
                                    <w:spacing w:before="115"/>
                                    <w:ind w:left="102" w:right="121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Commonwealth environmental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unlikely</w:t>
                                  </w:r>
                                  <w:r>
                                    <w:rPr>
                                      <w:rFonts w:ascii="Century Gothic"/>
                                      <w:spacing w:val="3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used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this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area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unless third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party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impacts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resolved.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6"/>
                                    </w:rPr>
                                    <w:t>If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proceeds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Century Gothic"/>
                                      <w:spacing w:val="3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anticipated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demands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Koondrook-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Perricoota Forest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will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partnership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with other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holders.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225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26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27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28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29" w14:textId="77777777" w:rsidR="00F20CE2" w:rsidRDefault="00F20CE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4E05622A" w14:textId="77777777" w:rsidR="00F20CE2" w:rsidRDefault="003E30F1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Moderate</w:t>
                                  </w:r>
                                </w:p>
                              </w:tc>
                              <w:tc>
                                <w:tcPr>
                                  <w:tcW w:w="2978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22B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2C" w14:textId="77777777" w:rsidR="00F20CE2" w:rsidRDefault="003E30F1">
                                  <w:pPr>
                                    <w:pStyle w:val="TableParagraph"/>
                                    <w:spacing w:before="14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Moderate</w:t>
                                  </w:r>
                                </w:p>
                              </w:tc>
                            </w:tr>
                            <w:tr w:rsidR="00F20CE2" w14:paraId="4E05623D" w14:textId="77777777">
                              <w:trPr>
                                <w:trHeight w:hRule="exact" w:val="1328"/>
                              </w:trPr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2E" w14:textId="77777777" w:rsidR="00F20CE2" w:rsidRDefault="00F20CE2"/>
                              </w:tc>
                              <w:tc>
                                <w:tcPr>
                                  <w:tcW w:w="1349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2F" w14:textId="77777777" w:rsidR="00F20CE2" w:rsidRDefault="00F20CE2"/>
                              </w:tc>
                              <w:tc>
                                <w:tcPr>
                                  <w:tcW w:w="1346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30" w14:textId="77777777" w:rsidR="00F20CE2" w:rsidRDefault="00F20CE2"/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31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  <w:textDirection w:val="btLr"/>
                                </w:tcPr>
                                <w:p w14:paraId="4E056232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14:paraId="4E056233" w14:textId="77777777" w:rsidR="00F20CE2" w:rsidRDefault="00F20CE2"/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</w:tcPr>
                                <w:p w14:paraId="4E056234" w14:textId="77777777" w:rsidR="00F20CE2" w:rsidRDefault="00F20CE2"/>
                              </w:tc>
                              <w:tc>
                                <w:tcPr>
                                  <w:tcW w:w="397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235" w14:textId="77777777" w:rsidR="00F20CE2" w:rsidRDefault="00F20CE2"/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36" w14:textId="77777777" w:rsidR="00F20CE2" w:rsidRDefault="00F20CE2"/>
                              </w:tc>
                              <w:tc>
                                <w:tcPr>
                                  <w:tcW w:w="3826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37" w14:textId="77777777" w:rsidR="00F20CE2" w:rsidRDefault="00F20CE2"/>
                              </w:tc>
                              <w:tc>
                                <w:tcPr>
                                  <w:tcW w:w="2549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238" w14:textId="77777777" w:rsidR="00F20CE2" w:rsidRDefault="00F20CE2"/>
                              </w:tc>
                              <w:tc>
                                <w:tcPr>
                                  <w:tcW w:w="2978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0000"/>
                                </w:tcPr>
                                <w:p w14:paraId="4E056239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3A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3B" w14:textId="77777777" w:rsidR="00F20CE2" w:rsidRDefault="00F20CE2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Century Gothic" w:eastAsia="Century Gothic" w:hAnsi="Century Gothic" w:cs="Century Gothic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4E05623C" w14:textId="77777777" w:rsidR="00F20CE2" w:rsidRDefault="003E30F1">
                                  <w:pPr>
                                    <w:pStyle w:val="TableParagraph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F20CE2" w14:paraId="4E056261" w14:textId="77777777">
                              <w:trPr>
                                <w:trHeight w:hRule="exact" w:val="641"/>
                              </w:trPr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3E" w14:textId="77777777" w:rsidR="00F20CE2" w:rsidRDefault="00F20CE2"/>
                              </w:tc>
                              <w:tc>
                                <w:tcPr>
                                  <w:tcW w:w="1349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3F" w14:textId="77777777" w:rsidR="00F20CE2" w:rsidRDefault="003E30F1">
                                  <w:pPr>
                                    <w:pStyle w:val="TableParagraph"/>
                                    <w:spacing w:before="8"/>
                                    <w:ind w:left="102" w:right="101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Infrastructure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delivery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Gunbower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Koondrook-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Perricoota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Forests</w:t>
                                  </w:r>
                                  <w:r>
                                    <w:rPr>
                                      <w:rFonts w:ascii="Century Gothic"/>
                                      <w:spacing w:val="2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targeting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river</w:t>
                                  </w:r>
                                  <w:r>
                                    <w:rPr>
                                      <w:rFonts w:ascii="Century Gothic"/>
                                      <w:spacing w:val="2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red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gum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forest</w:t>
                                  </w:r>
                                  <w:r>
                                    <w:rPr>
                                      <w:rFonts w:ascii="Century Gothic"/>
                                      <w:spacing w:val="2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equivalent to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around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27-</w:t>
                                  </w:r>
                                </w:p>
                                <w:p w14:paraId="4E056240" w14:textId="77777777" w:rsidR="00F20CE2" w:rsidRDefault="003E30F1">
                                  <w:pPr>
                                    <w:pStyle w:val="TableParagraph"/>
                                    <w:spacing w:line="194" w:lineRule="exact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35,000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ML/day</w:t>
                                  </w:r>
                                </w:p>
                                <w:p w14:paraId="4E056241" w14:textId="77777777" w:rsidR="00F20CE2" w:rsidRDefault="003E30F1">
                                  <w:pPr>
                                    <w:pStyle w:val="TableParagraph"/>
                                    <w:ind w:left="102" w:right="133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@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Torrumbarry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Weir.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42" w14:textId="77777777" w:rsidR="00F20CE2" w:rsidRDefault="003E30F1">
                                  <w:pPr>
                                    <w:pStyle w:val="TableParagraph"/>
                                    <w:spacing w:before="11" w:line="276" w:lineRule="auto"/>
                                    <w:ind w:left="135" w:right="144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Up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to 4,000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via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Gunbower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Forest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infrastructure.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43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44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45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46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47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48" w14:textId="77777777" w:rsidR="00F20CE2" w:rsidRDefault="00F20CE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49" w14:textId="77777777" w:rsidR="00F20CE2" w:rsidRDefault="003E30F1">
                                  <w:pPr>
                                    <w:pStyle w:val="TableParagraph"/>
                                    <w:spacing w:line="195" w:lineRule="exact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3-4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years</w:t>
                                  </w:r>
                                </w:p>
                                <w:p w14:paraId="4E05624A" w14:textId="77777777" w:rsidR="00F20CE2" w:rsidRDefault="003E30F1">
                                  <w:pPr>
                                    <w:pStyle w:val="TableParagraph"/>
                                    <w:spacing w:line="195" w:lineRule="exact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(3 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years).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  <w:textDirection w:val="btLr"/>
                                </w:tcPr>
                                <w:p w14:paraId="4E05624B" w14:textId="77777777" w:rsidR="00F20CE2" w:rsidRDefault="003E30F1">
                                  <w:pPr>
                                    <w:pStyle w:val="TableParagraph"/>
                                    <w:spacing w:before="114"/>
                                    <w:ind w:left="-1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Gunbower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  <w:textDirection w:val="btLr"/>
                                </w:tcPr>
                                <w:p w14:paraId="4E05624C" w14:textId="77777777" w:rsidR="00F20CE2" w:rsidRDefault="003E30F1">
                                  <w:pPr>
                                    <w:pStyle w:val="TableParagraph"/>
                                    <w:spacing w:before="116"/>
                                    <w:ind w:left="111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Gunbower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–</w:t>
                                  </w:r>
                                </w:p>
                                <w:p w14:paraId="4E05624D" w14:textId="77777777" w:rsidR="00F20CE2" w:rsidRDefault="003E30F1">
                                  <w:pPr>
                                    <w:pStyle w:val="TableParagraph"/>
                                    <w:spacing w:before="5" w:line="246" w:lineRule="auto"/>
                                    <w:ind w:left="111" w:right="34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~3,000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ha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inundated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</w:tcPr>
                                <w:p w14:paraId="4E05624E" w14:textId="77777777" w:rsidR="00F20CE2" w:rsidRDefault="00F20CE2"/>
                              </w:tc>
                              <w:tc>
                                <w:tcPr>
                                  <w:tcW w:w="397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2D050"/>
                                </w:tcPr>
                                <w:p w14:paraId="4E05624F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50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51" w14:textId="77777777" w:rsidR="00F20CE2" w:rsidRDefault="00F20CE2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Century Gothic" w:eastAsia="Century Gothic" w:hAnsi="Century Gothic" w:cs="Century Gothic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4E056252" w14:textId="77777777" w:rsidR="00F20CE2" w:rsidRDefault="003E30F1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Low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53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54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55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56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57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58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59" w14:textId="77777777" w:rsidR="00F20CE2" w:rsidRDefault="003E30F1">
                                  <w:pPr>
                                    <w:pStyle w:val="TableParagraph"/>
                                    <w:spacing w:before="108"/>
                                    <w:ind w:left="296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76923B"/>
                                      <w:spacing w:val="-1"/>
                                      <w:sz w:val="16"/>
                                    </w:rPr>
                                    <w:t>Maintain</w:t>
                                  </w:r>
                                </w:p>
                              </w:tc>
                              <w:tc>
                                <w:tcPr>
                                  <w:tcW w:w="3826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5A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5B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5C" w14:textId="77777777" w:rsidR="00F20CE2" w:rsidRDefault="00F20CE2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Century Gothic" w:eastAsia="Century Gothic" w:hAnsi="Century Gothic" w:cs="Century Gothic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4E05625D" w14:textId="77777777" w:rsidR="00F20CE2" w:rsidRDefault="003E30F1">
                                  <w:pPr>
                                    <w:pStyle w:val="TableParagraph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per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small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Gunbower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option above.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25E" w14:textId="77777777" w:rsidR="00F20CE2" w:rsidRDefault="003E30F1">
                                  <w:pPr>
                                    <w:pStyle w:val="TableParagraph"/>
                                    <w:spacing w:before="44"/>
                                    <w:ind w:left="109" w:right="108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Moderate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–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following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proposed drying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Gunbower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Forest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2017–18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(unless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natural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event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occurs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allow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‘piggybacking’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water).</w:t>
                                  </w:r>
                                </w:p>
                              </w:tc>
                              <w:tc>
                                <w:tcPr>
                                  <w:tcW w:w="2978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2D050"/>
                                </w:tcPr>
                                <w:p w14:paraId="4E05625F" w14:textId="77777777" w:rsidR="00F20CE2" w:rsidRDefault="00F20CE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4E056260" w14:textId="77777777" w:rsidR="00F20CE2" w:rsidRDefault="003E30F1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F20CE2" w14:paraId="4E05626F" w14:textId="77777777">
                              <w:trPr>
                                <w:trHeight w:hRule="exact" w:val="638"/>
                              </w:trPr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62" w14:textId="77777777" w:rsidR="00F20CE2" w:rsidRDefault="00F20CE2"/>
                              </w:tc>
                              <w:tc>
                                <w:tcPr>
                                  <w:tcW w:w="1349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63" w14:textId="77777777" w:rsidR="00F20CE2" w:rsidRDefault="00F20CE2"/>
                              </w:tc>
                              <w:tc>
                                <w:tcPr>
                                  <w:tcW w:w="1346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64" w14:textId="77777777" w:rsidR="00F20CE2" w:rsidRDefault="00F20CE2"/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65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  <w:textDirection w:val="btLr"/>
                                </w:tcPr>
                                <w:p w14:paraId="4E056266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  <w:textDirection w:val="btLr"/>
                                </w:tcPr>
                                <w:p w14:paraId="4E056267" w14:textId="77777777" w:rsidR="00F20CE2" w:rsidRDefault="00F20CE2"/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</w:tcPr>
                                <w:p w14:paraId="4E056268" w14:textId="77777777" w:rsidR="00F20CE2" w:rsidRDefault="00F20CE2"/>
                              </w:tc>
                              <w:tc>
                                <w:tcPr>
                                  <w:tcW w:w="397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2D050"/>
                                </w:tcPr>
                                <w:p w14:paraId="4E056269" w14:textId="77777777" w:rsidR="00F20CE2" w:rsidRDefault="00F20CE2"/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6A" w14:textId="77777777" w:rsidR="00F20CE2" w:rsidRDefault="00F20CE2"/>
                              </w:tc>
                              <w:tc>
                                <w:tcPr>
                                  <w:tcW w:w="3826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6B" w14:textId="77777777" w:rsidR="00F20CE2" w:rsidRDefault="00F20CE2"/>
                              </w:tc>
                              <w:tc>
                                <w:tcPr>
                                  <w:tcW w:w="2549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26C" w14:textId="77777777" w:rsidR="00F20CE2" w:rsidRDefault="00F20CE2"/>
                              </w:tc>
                              <w:tc>
                                <w:tcPr>
                                  <w:tcW w:w="2978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26D" w14:textId="77777777" w:rsidR="00F20CE2" w:rsidRDefault="00F20CE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4E05626E" w14:textId="77777777" w:rsidR="00F20CE2" w:rsidRDefault="003E30F1">
                                  <w:pPr>
                                    <w:pStyle w:val="TableParagraph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Moderate</w:t>
                                  </w:r>
                                </w:p>
                              </w:tc>
                            </w:tr>
                            <w:tr w:rsidR="00F20CE2" w14:paraId="4E056286" w14:textId="77777777">
                              <w:trPr>
                                <w:trHeight w:hRule="exact" w:val="605"/>
                              </w:trPr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70" w14:textId="77777777" w:rsidR="00F20CE2" w:rsidRDefault="00F20CE2"/>
                              </w:tc>
                              <w:tc>
                                <w:tcPr>
                                  <w:tcW w:w="1349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71" w14:textId="77777777" w:rsidR="00F20CE2" w:rsidRDefault="00F20CE2"/>
                              </w:tc>
                              <w:tc>
                                <w:tcPr>
                                  <w:tcW w:w="1346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72" w14:textId="77777777" w:rsidR="00F20CE2" w:rsidRDefault="003E30F1">
                                  <w:pPr>
                                    <w:pStyle w:val="TableParagraph"/>
                                    <w:spacing w:before="8"/>
                                    <w:ind w:left="102" w:right="178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Up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to 16,000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via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Koondrook-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Perricoota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Forest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infrastructure.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73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  <w:textDirection w:val="btLr"/>
                                </w:tcPr>
                                <w:p w14:paraId="4E056274" w14:textId="77777777" w:rsidR="00F20CE2" w:rsidRDefault="003E30F1">
                                  <w:pPr>
                                    <w:pStyle w:val="TableParagraph"/>
                                    <w:spacing w:before="111" w:line="247" w:lineRule="auto"/>
                                    <w:ind w:left="-2" w:right="579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Koondrook-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Perricoota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14:paraId="4E056275" w14:textId="77777777" w:rsidR="00F20CE2" w:rsidRDefault="003E30F1">
                                  <w:pPr>
                                    <w:pStyle w:val="TableParagraph"/>
                                    <w:spacing w:before="111" w:line="246" w:lineRule="auto"/>
                                    <w:ind w:left="112" w:right="466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Koondrook-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Perricoota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</w:tcPr>
                                <w:p w14:paraId="4E056276" w14:textId="77777777" w:rsidR="00F20CE2" w:rsidRDefault="00F20CE2"/>
                              </w:tc>
                              <w:tc>
                                <w:tcPr>
                                  <w:tcW w:w="397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277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78" w14:textId="77777777" w:rsidR="00F20CE2" w:rsidRDefault="00F20CE2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entury Gothic" w:eastAsia="Century Gothic" w:hAnsi="Century Gothic" w:cs="Century Gothic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E056279" w14:textId="77777777" w:rsidR="00F20CE2" w:rsidRDefault="003E30F1">
                                  <w:pPr>
                                    <w:pStyle w:val="TableParagraph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Moderate</w:t>
                                  </w:r>
                                </w:p>
                                <w:p w14:paraId="4E05627A" w14:textId="77777777" w:rsidR="00F20CE2" w:rsidRDefault="003E30F1">
                                  <w:pPr>
                                    <w:pStyle w:val="TableParagraph"/>
                                    <w:spacing w:before="8"/>
                                    <w:ind w:left="286" w:right="281" w:hanging="5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requires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further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consolidate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benefits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from natural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iniundation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2016–17.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7B" w14:textId="77777777" w:rsidR="00F20CE2" w:rsidRDefault="00F20CE2"/>
                              </w:tc>
                              <w:tc>
                                <w:tcPr>
                                  <w:tcW w:w="3826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7C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7D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7E" w14:textId="77777777" w:rsidR="00F20CE2" w:rsidRDefault="00F20CE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entury Gothic" w:eastAsia="Century Gothic" w:hAnsi="Century Gothic" w:cs="Century Gothic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4E05627F" w14:textId="77777777" w:rsidR="00F20CE2" w:rsidRDefault="003E30F1">
                                  <w:pPr>
                                    <w:pStyle w:val="TableParagraph"/>
                                    <w:ind w:left="102" w:right="495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per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small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Koondrook-Perricoota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option</w:t>
                                  </w:r>
                                  <w:r>
                                    <w:rPr>
                                      <w:rFonts w:ascii="Century Gothic"/>
                                      <w:spacing w:val="2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above.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280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81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82" w14:textId="77777777" w:rsidR="00F20CE2" w:rsidRDefault="00F20CE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entury Gothic" w:eastAsia="Century Gothic" w:hAnsi="Century Gothic" w:cs="Century Gothic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E056283" w14:textId="77777777" w:rsidR="00F20CE2" w:rsidRDefault="003E30F1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Moderate</w:t>
                                  </w:r>
                                </w:p>
                              </w:tc>
                              <w:tc>
                                <w:tcPr>
                                  <w:tcW w:w="2978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284" w14:textId="77777777" w:rsidR="00F20CE2" w:rsidRDefault="00F20CE2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85" w14:textId="77777777" w:rsidR="00F20CE2" w:rsidRDefault="003E30F1">
                                  <w:pPr>
                                    <w:pStyle w:val="TableParagraph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Moderate</w:t>
                                  </w:r>
                                </w:p>
                              </w:tc>
                            </w:tr>
                            <w:tr w:rsidR="00F20CE2" w14:paraId="4E056295" w14:textId="77777777">
                              <w:trPr>
                                <w:trHeight w:hRule="exact" w:val="893"/>
                              </w:trPr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87" w14:textId="77777777" w:rsidR="00F20CE2" w:rsidRDefault="00F20CE2"/>
                              </w:tc>
                              <w:tc>
                                <w:tcPr>
                                  <w:tcW w:w="1349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88" w14:textId="77777777" w:rsidR="00F20CE2" w:rsidRDefault="00F20CE2"/>
                              </w:tc>
                              <w:tc>
                                <w:tcPr>
                                  <w:tcW w:w="1346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89" w14:textId="77777777" w:rsidR="00F20CE2" w:rsidRDefault="00F20CE2"/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8A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  <w:textDirection w:val="btLr"/>
                                </w:tcPr>
                                <w:p w14:paraId="4E05628B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14:paraId="4E05628C" w14:textId="77777777" w:rsidR="00F20CE2" w:rsidRDefault="00F20CE2"/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</w:tcPr>
                                <w:p w14:paraId="4E05628D" w14:textId="77777777" w:rsidR="00F20CE2" w:rsidRDefault="00F20CE2"/>
                              </w:tc>
                              <w:tc>
                                <w:tcPr>
                                  <w:tcW w:w="397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28E" w14:textId="77777777" w:rsidR="00F20CE2" w:rsidRDefault="00F20CE2"/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8F" w14:textId="77777777" w:rsidR="00F20CE2" w:rsidRDefault="00F20CE2"/>
                              </w:tc>
                              <w:tc>
                                <w:tcPr>
                                  <w:tcW w:w="3826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90" w14:textId="77777777" w:rsidR="00F20CE2" w:rsidRDefault="00F20CE2"/>
                              </w:tc>
                              <w:tc>
                                <w:tcPr>
                                  <w:tcW w:w="2549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291" w14:textId="77777777" w:rsidR="00F20CE2" w:rsidRDefault="00F20CE2"/>
                              </w:tc>
                              <w:tc>
                                <w:tcPr>
                                  <w:tcW w:w="2978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0000"/>
                                </w:tcPr>
                                <w:p w14:paraId="4E056292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93" w14:textId="77777777" w:rsidR="00F20CE2" w:rsidRDefault="00F20CE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entury Gothic" w:eastAsia="Century Gothic" w:hAnsi="Century Gothic" w:cs="Century Gothic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4E056294" w14:textId="77777777" w:rsidR="00F20CE2" w:rsidRDefault="003E30F1">
                                  <w:pPr>
                                    <w:pStyle w:val="TableParagraph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F20CE2" w14:paraId="4E0562B0" w14:textId="77777777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138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96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97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98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99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9A" w14:textId="77777777" w:rsidR="00F20CE2" w:rsidRDefault="00F20CE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entury Gothic" w:eastAsia="Century Gothic" w:hAnsi="Century Gothic" w:cs="Century Gothic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4E05629B" w14:textId="77777777" w:rsidR="00F20CE2" w:rsidRDefault="003E30F1">
                                  <w:pPr>
                                    <w:pStyle w:val="TableParagraph"/>
                                    <w:ind w:left="104" w:right="199"/>
                                    <w:rPr>
                                      <w:rFonts w:ascii="Century Gothic" w:eastAsia="Century Gothic" w:hAnsi="Century Gothic" w:cs="Century Gothic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Mid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Murray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Off-Channel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Wetlands and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ephemeral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creeks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  <w:t>Hume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Euston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position w:val="4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696" w:type="dxa"/>
                                  <w:gridSpan w:val="2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9C" w14:textId="77777777" w:rsidR="00F20CE2" w:rsidRDefault="003E30F1">
                                  <w:pPr>
                                    <w:pStyle w:val="TableParagraph"/>
                                    <w:spacing w:before="8"/>
                                    <w:ind w:left="102" w:right="159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Infrastructure delivery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targeting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permanent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off-channel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wetlands.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9D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9E" w14:textId="77777777" w:rsidR="00F20CE2" w:rsidRDefault="003E30F1">
                                  <w:pPr>
                                    <w:pStyle w:val="TableParagraph"/>
                                    <w:spacing w:before="114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Annually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</w:tcPr>
                                <w:p w14:paraId="4E05629F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</w:tcPr>
                                <w:p w14:paraId="4E0562A0" w14:textId="77777777" w:rsidR="00F20CE2" w:rsidRDefault="00F20CE2"/>
                              </w:tc>
                              <w:tc>
                                <w:tcPr>
                                  <w:tcW w:w="85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7E7E7E"/>
                                </w:tcPr>
                                <w:p w14:paraId="4E0562A1" w14:textId="77777777" w:rsidR="00F20CE2" w:rsidRDefault="00F20CE2"/>
                              </w:tc>
                              <w:tc>
                                <w:tcPr>
                                  <w:tcW w:w="397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0000"/>
                                </w:tcPr>
                                <w:p w14:paraId="4E0562A2" w14:textId="77777777" w:rsidR="00F20CE2" w:rsidRDefault="003E30F1">
                                  <w:pPr>
                                    <w:pStyle w:val="TableParagraph"/>
                                    <w:spacing w:before="1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High</w:t>
                                  </w:r>
                                </w:p>
                                <w:p w14:paraId="4E0562A3" w14:textId="77777777" w:rsidR="00F20CE2" w:rsidRDefault="003E30F1">
                                  <w:pPr>
                                    <w:pStyle w:val="TableParagraph"/>
                                    <w:spacing w:before="8"/>
                                    <w:ind w:left="133" w:right="134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Requirement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to manage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salinity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provide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suitable habitat for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threatened species,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such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Murray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hardyhead.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A4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A5" w14:textId="77777777" w:rsidR="00F20CE2" w:rsidRDefault="003E30F1">
                                  <w:pPr>
                                    <w:pStyle w:val="TableParagraph"/>
                                    <w:spacing w:before="114"/>
                                    <w:ind w:left="359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E36C09"/>
                                      <w:spacing w:val="-1"/>
                                      <w:sz w:val="16"/>
                                    </w:rPr>
                                    <w:t>Protect</w:t>
                                  </w:r>
                                </w:p>
                              </w:tc>
                              <w:tc>
                                <w:tcPr>
                                  <w:tcW w:w="3826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4B3D6"/>
                                </w:tcPr>
                                <w:p w14:paraId="4E0562A6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A7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A8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A9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AA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AB" w14:textId="77777777" w:rsidR="00F20CE2" w:rsidRDefault="00F20CE2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entury Gothic" w:eastAsia="Century Gothic" w:hAnsi="Century Gothic" w:cs="Century Gothic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E0562AC" w14:textId="77777777" w:rsidR="00F20CE2" w:rsidRDefault="003E30F1">
                                  <w:pPr>
                                    <w:pStyle w:val="TableParagraph"/>
                                    <w:ind w:left="102" w:right="139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Commonwealth environmental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provided,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along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supplied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holders.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0000"/>
                                </w:tcPr>
                                <w:p w14:paraId="4E0562AD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AE" w14:textId="77777777" w:rsidR="00F20CE2" w:rsidRDefault="003E30F1">
                                  <w:pPr>
                                    <w:pStyle w:val="TableParagraph"/>
                                    <w:spacing w:before="114"/>
                                    <w:ind w:lef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High</w:t>
                                  </w:r>
                                </w:p>
                              </w:tc>
                              <w:tc>
                                <w:tcPr>
                                  <w:tcW w:w="2978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0000"/>
                                </w:tcPr>
                                <w:p w14:paraId="4E0562AF" w14:textId="77777777" w:rsidR="00F20CE2" w:rsidRDefault="003E30F1">
                                  <w:pPr>
                                    <w:pStyle w:val="TableParagraph"/>
                                    <w:spacing w:before="109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F20CE2" w14:paraId="4E0562BC" w14:textId="77777777">
                              <w:trPr>
                                <w:trHeight w:hRule="exact" w:val="403"/>
                              </w:trPr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B1" w14:textId="77777777" w:rsidR="00F20CE2" w:rsidRDefault="00F20CE2"/>
                              </w:tc>
                              <w:tc>
                                <w:tcPr>
                                  <w:tcW w:w="2696" w:type="dxa"/>
                                  <w:gridSpan w:val="2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B2" w14:textId="77777777" w:rsidR="00F20CE2" w:rsidRDefault="00F20CE2"/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B3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</w:tcPr>
                                <w:p w14:paraId="4E0562B4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</w:tcPr>
                                <w:p w14:paraId="4E0562B5" w14:textId="77777777" w:rsidR="00F20CE2" w:rsidRDefault="00F20CE2"/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7E7E7E"/>
                                </w:tcPr>
                                <w:p w14:paraId="4E0562B6" w14:textId="77777777" w:rsidR="00F20CE2" w:rsidRDefault="00F20CE2"/>
                              </w:tc>
                              <w:tc>
                                <w:tcPr>
                                  <w:tcW w:w="397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0000"/>
                                </w:tcPr>
                                <w:p w14:paraId="4E0562B7" w14:textId="77777777" w:rsidR="00F20CE2" w:rsidRDefault="00F20CE2"/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B8" w14:textId="77777777" w:rsidR="00F20CE2" w:rsidRDefault="00F20CE2"/>
                              </w:tc>
                              <w:tc>
                                <w:tcPr>
                                  <w:tcW w:w="3826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4B3D6"/>
                                </w:tcPr>
                                <w:p w14:paraId="4E0562B9" w14:textId="77777777" w:rsidR="00F20CE2" w:rsidRDefault="00F20CE2"/>
                              </w:tc>
                              <w:tc>
                                <w:tcPr>
                                  <w:tcW w:w="2549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0000"/>
                                </w:tcPr>
                                <w:p w14:paraId="4E0562BA" w14:textId="77777777" w:rsidR="00F20CE2" w:rsidRDefault="00F20CE2"/>
                              </w:tc>
                              <w:tc>
                                <w:tcPr>
                                  <w:tcW w:w="2978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C00000"/>
                                </w:tcPr>
                                <w:p w14:paraId="4E0562BB" w14:textId="77777777" w:rsidR="00F20CE2" w:rsidRDefault="003E30F1">
                                  <w:pPr>
                                    <w:pStyle w:val="TableParagraph"/>
                                    <w:spacing w:before="99"/>
                                    <w:ind w:right="2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6"/>
                                    </w:rPr>
                                    <w:t>Critical</w:t>
                                  </w:r>
                                </w:p>
                              </w:tc>
                            </w:tr>
                            <w:tr w:rsidR="00F20CE2" w14:paraId="4E0562CF" w14:textId="77777777">
                              <w:trPr>
                                <w:trHeight w:hRule="exact" w:val="379"/>
                              </w:trPr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BD" w14:textId="77777777" w:rsidR="00F20CE2" w:rsidRDefault="00F20CE2"/>
                              </w:tc>
                              <w:tc>
                                <w:tcPr>
                                  <w:tcW w:w="2696" w:type="dxa"/>
                                  <w:gridSpan w:val="2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BE" w14:textId="77777777" w:rsidR="00F20CE2" w:rsidRDefault="003E30F1">
                                  <w:pPr>
                                    <w:pStyle w:val="TableParagraph"/>
                                    <w:spacing w:before="13" w:line="243" w:lineRule="auto"/>
                                    <w:ind w:left="102" w:right="159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Infrastructure delivery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targeting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semi-Permanent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position w:val="4"/>
                                      <w:sz w:val="10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off-channel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wetlands.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BF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C0" w14:textId="77777777" w:rsidR="00F20CE2" w:rsidRDefault="003E30F1">
                                  <w:pPr>
                                    <w:pStyle w:val="TableParagraph"/>
                                    <w:spacing w:before="112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3-7</w:t>
                                  </w:r>
                                  <w:r>
                                    <w:rPr>
                                      <w:rFonts w:ascii="Century Gothic"/>
                                      <w:spacing w:val="4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10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years</w:t>
                                  </w:r>
                                </w:p>
                                <w:p w14:paraId="4E0562C1" w14:textId="77777777" w:rsidR="00F20CE2" w:rsidRDefault="003E30F1">
                                  <w:pPr>
                                    <w:pStyle w:val="TableParagraph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(5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years).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4E0562C2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4E0562C3" w14:textId="77777777" w:rsidR="00F20CE2" w:rsidRDefault="00F20CE2"/>
                              </w:tc>
                              <w:tc>
                                <w:tcPr>
                                  <w:tcW w:w="85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</w:tcPr>
                                <w:p w14:paraId="4E0562C4" w14:textId="77777777" w:rsidR="00F20CE2" w:rsidRDefault="00F20CE2"/>
                              </w:tc>
                              <w:tc>
                                <w:tcPr>
                                  <w:tcW w:w="397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2C5" w14:textId="77777777" w:rsidR="00F20CE2" w:rsidRDefault="003E30F1">
                                  <w:pPr>
                                    <w:pStyle w:val="TableParagraph"/>
                                    <w:spacing w:before="13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Moderate</w:t>
                                  </w:r>
                                </w:p>
                                <w:p w14:paraId="4E0562C6" w14:textId="77777777" w:rsidR="00F20CE2" w:rsidRDefault="003E30F1">
                                  <w:pPr>
                                    <w:pStyle w:val="TableParagraph"/>
                                    <w:spacing w:before="8"/>
                                    <w:ind w:left="109" w:right="109" w:firstLine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Requirement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some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sites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support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waterbirds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flora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fauna typical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of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/>
                                      <w:spacing w:val="3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deepwater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marsh,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while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sites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ready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spacing w:val="3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drying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phase.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C7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C8" w14:textId="77777777" w:rsidR="00F20CE2" w:rsidRDefault="00F20CE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4E0562C9" w14:textId="77777777" w:rsidR="00F20CE2" w:rsidRDefault="003E30F1">
                                  <w:pPr>
                                    <w:pStyle w:val="TableParagraph"/>
                                    <w:ind w:left="296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76923B"/>
                                      <w:spacing w:val="-1"/>
                                      <w:sz w:val="16"/>
                                    </w:rPr>
                                    <w:t>Maintain</w:t>
                                  </w:r>
                                </w:p>
                              </w:tc>
                              <w:tc>
                                <w:tcPr>
                                  <w:tcW w:w="3826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4B3D6"/>
                                </w:tcPr>
                                <w:p w14:paraId="4E0562CA" w14:textId="77777777" w:rsidR="00F20CE2" w:rsidRDefault="00F20CE2"/>
                              </w:tc>
                              <w:tc>
                                <w:tcPr>
                                  <w:tcW w:w="2549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2D050"/>
                                </w:tcPr>
                                <w:p w14:paraId="4E0562CB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CC" w14:textId="77777777" w:rsidR="00F20CE2" w:rsidRDefault="00F20CE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4E0562CD" w14:textId="77777777" w:rsidR="00F20CE2" w:rsidRDefault="003E30F1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Low</w:t>
                                  </w:r>
                                </w:p>
                              </w:tc>
                              <w:tc>
                                <w:tcPr>
                                  <w:tcW w:w="2978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2CE" w14:textId="77777777" w:rsidR="00F20CE2" w:rsidRDefault="003E30F1">
                                  <w:pPr>
                                    <w:pStyle w:val="TableParagraph"/>
                                    <w:spacing w:before="87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Moderate</w:t>
                                  </w:r>
                                </w:p>
                              </w:tc>
                            </w:tr>
                            <w:tr w:rsidR="00F20CE2" w14:paraId="4E0562DC" w14:textId="77777777">
                              <w:trPr>
                                <w:trHeight w:hRule="exact" w:val="643"/>
                              </w:trPr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D0" w14:textId="77777777" w:rsidR="00F20CE2" w:rsidRDefault="00F20CE2"/>
                              </w:tc>
                              <w:tc>
                                <w:tcPr>
                                  <w:tcW w:w="2696" w:type="dxa"/>
                                  <w:gridSpan w:val="2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D1" w14:textId="77777777" w:rsidR="00F20CE2" w:rsidRDefault="00F20CE2"/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D2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4E0562D3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4E0562D4" w14:textId="77777777" w:rsidR="00F20CE2" w:rsidRDefault="00F20CE2"/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</w:tcPr>
                                <w:p w14:paraId="4E0562D5" w14:textId="77777777" w:rsidR="00F20CE2" w:rsidRDefault="00F20CE2"/>
                              </w:tc>
                              <w:tc>
                                <w:tcPr>
                                  <w:tcW w:w="397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2D6" w14:textId="77777777" w:rsidR="00F20CE2" w:rsidRDefault="00F20CE2"/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D7" w14:textId="77777777" w:rsidR="00F20CE2" w:rsidRDefault="00F20CE2"/>
                              </w:tc>
                              <w:tc>
                                <w:tcPr>
                                  <w:tcW w:w="3826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4B3D6"/>
                                </w:tcPr>
                                <w:p w14:paraId="4E0562D8" w14:textId="77777777" w:rsidR="00F20CE2" w:rsidRDefault="00F20CE2"/>
                              </w:tc>
                              <w:tc>
                                <w:tcPr>
                                  <w:tcW w:w="2549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2D050"/>
                                </w:tcPr>
                                <w:p w14:paraId="4E0562D9" w14:textId="77777777" w:rsidR="00F20CE2" w:rsidRDefault="00F20CE2"/>
                              </w:tc>
                              <w:tc>
                                <w:tcPr>
                                  <w:tcW w:w="2978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2DA" w14:textId="77777777" w:rsidR="00F20CE2" w:rsidRDefault="00F20CE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4E0562DB" w14:textId="77777777" w:rsidR="00F20CE2" w:rsidRDefault="003E30F1">
                                  <w:pPr>
                                    <w:pStyle w:val="TableParagraph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Moderate</w:t>
                                  </w:r>
                                </w:p>
                              </w:tc>
                            </w:tr>
                            <w:tr w:rsidR="00F20CE2" w14:paraId="4E0562F0" w14:textId="77777777">
                              <w:trPr>
                                <w:trHeight w:hRule="exact" w:val="634"/>
                              </w:trPr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DD" w14:textId="77777777" w:rsidR="00F20CE2" w:rsidRDefault="00F20CE2"/>
                              </w:tc>
                              <w:tc>
                                <w:tcPr>
                                  <w:tcW w:w="2696" w:type="dxa"/>
                                  <w:gridSpan w:val="2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DE" w14:textId="77777777" w:rsidR="00F20CE2" w:rsidRDefault="003E30F1">
                                  <w:pPr>
                                    <w:pStyle w:val="TableParagraph"/>
                                    <w:spacing w:before="11" w:line="245" w:lineRule="auto"/>
                                    <w:ind w:left="102" w:right="159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Infrastructure delivery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targeting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ephemeral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off-channel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wetlands.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DF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E0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E1" w14:textId="77777777" w:rsidR="00F20CE2" w:rsidRDefault="003E30F1">
                                  <w:pPr>
                                    <w:pStyle w:val="TableParagraph"/>
                                    <w:spacing w:before="113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years.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</w:tcPr>
                                <w:p w14:paraId="4E0562E2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4E0562E3" w14:textId="77777777" w:rsidR="00F20CE2" w:rsidRDefault="00F20CE2"/>
                              </w:tc>
                              <w:tc>
                                <w:tcPr>
                                  <w:tcW w:w="85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</w:tcPr>
                                <w:p w14:paraId="4E0562E4" w14:textId="77777777" w:rsidR="00F20CE2" w:rsidRDefault="00F20CE2"/>
                              </w:tc>
                              <w:tc>
                                <w:tcPr>
                                  <w:tcW w:w="397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2D050"/>
                                </w:tcPr>
                                <w:p w14:paraId="4E0562E5" w14:textId="77777777" w:rsidR="00F20CE2" w:rsidRDefault="003E30F1">
                                  <w:pPr>
                                    <w:pStyle w:val="TableParagraph"/>
                                    <w:spacing w:before="11"/>
                                    <w:ind w:righ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Low</w:t>
                                  </w:r>
                                </w:p>
                                <w:p w14:paraId="4E0562E6" w14:textId="77777777" w:rsidR="00F20CE2" w:rsidRDefault="003E30F1">
                                  <w:pPr>
                                    <w:pStyle w:val="TableParagraph"/>
                                    <w:spacing w:before="8"/>
                                    <w:ind w:left="147" w:right="149" w:hanging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delivered to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most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ephemeral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Central</w:t>
                                  </w:r>
                                  <w:r>
                                    <w:rPr>
                                      <w:rFonts w:ascii="Century Gothic"/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Murray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Wetlands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previous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years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drawdown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drying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phases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are ensuing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some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wetlands. Top up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flows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fills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may be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provided,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subject to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availability.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E7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E8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E9" w14:textId="77777777" w:rsidR="00F20CE2" w:rsidRDefault="003E30F1">
                                  <w:pPr>
                                    <w:pStyle w:val="TableParagraph"/>
                                    <w:spacing w:before="113"/>
                                    <w:ind w:left="296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76923B"/>
                                      <w:spacing w:val="-1"/>
                                      <w:sz w:val="16"/>
                                    </w:rPr>
                                    <w:t>Maintain</w:t>
                                  </w:r>
                                </w:p>
                              </w:tc>
                              <w:tc>
                                <w:tcPr>
                                  <w:tcW w:w="3826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4B3D6"/>
                                </w:tcPr>
                                <w:p w14:paraId="4E0562EA" w14:textId="77777777" w:rsidR="00F20CE2" w:rsidRDefault="00F20CE2"/>
                              </w:tc>
                              <w:tc>
                                <w:tcPr>
                                  <w:tcW w:w="2549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2D050"/>
                                </w:tcPr>
                                <w:p w14:paraId="4E0562EB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EC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2ED" w14:textId="77777777" w:rsidR="00F20CE2" w:rsidRDefault="003E30F1">
                                  <w:pPr>
                                    <w:pStyle w:val="TableParagraph"/>
                                    <w:spacing w:before="113"/>
                                    <w:ind w:righ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Low</w:t>
                                  </w:r>
                                </w:p>
                              </w:tc>
                              <w:tc>
                                <w:tcPr>
                                  <w:tcW w:w="2978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2EE" w14:textId="77777777" w:rsidR="00F20CE2" w:rsidRDefault="00F20CE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4E0562EF" w14:textId="77777777" w:rsidR="00F20CE2" w:rsidRDefault="003E30F1">
                                  <w:pPr>
                                    <w:pStyle w:val="TableParagraph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Moderate</w:t>
                                  </w:r>
                                </w:p>
                              </w:tc>
                            </w:tr>
                            <w:tr w:rsidR="00F20CE2" w14:paraId="4E0562FD" w14:textId="77777777">
                              <w:trPr>
                                <w:trHeight w:hRule="exact" w:val="583"/>
                              </w:trPr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F1" w14:textId="77777777" w:rsidR="00F20CE2" w:rsidRDefault="00F20CE2"/>
                              </w:tc>
                              <w:tc>
                                <w:tcPr>
                                  <w:tcW w:w="2696" w:type="dxa"/>
                                  <w:gridSpan w:val="2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F2" w14:textId="77777777" w:rsidR="00F20CE2" w:rsidRDefault="00F20CE2"/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F3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</w:tcPr>
                                <w:p w14:paraId="4E0562F4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4E0562F5" w14:textId="77777777" w:rsidR="00F20CE2" w:rsidRDefault="00F20CE2"/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</w:tcPr>
                                <w:p w14:paraId="4E0562F6" w14:textId="77777777" w:rsidR="00F20CE2" w:rsidRDefault="00F20CE2"/>
                              </w:tc>
                              <w:tc>
                                <w:tcPr>
                                  <w:tcW w:w="397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2D050"/>
                                </w:tcPr>
                                <w:p w14:paraId="4E0562F7" w14:textId="77777777" w:rsidR="00F20CE2" w:rsidRDefault="00F20CE2"/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F8" w14:textId="77777777" w:rsidR="00F20CE2" w:rsidRDefault="00F20CE2"/>
                              </w:tc>
                              <w:tc>
                                <w:tcPr>
                                  <w:tcW w:w="3826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4B3D6"/>
                                </w:tcPr>
                                <w:p w14:paraId="4E0562F9" w14:textId="77777777" w:rsidR="00F20CE2" w:rsidRDefault="00F20CE2"/>
                              </w:tc>
                              <w:tc>
                                <w:tcPr>
                                  <w:tcW w:w="2549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2D050"/>
                                </w:tcPr>
                                <w:p w14:paraId="4E0562FA" w14:textId="77777777" w:rsidR="00F20CE2" w:rsidRDefault="00F20CE2"/>
                              </w:tc>
                              <w:tc>
                                <w:tcPr>
                                  <w:tcW w:w="2978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2FB" w14:textId="77777777" w:rsidR="00F20CE2" w:rsidRDefault="00F20CE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entury Gothic" w:eastAsia="Century Gothic" w:hAnsi="Century Gothic" w:cs="Century Gothic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4E0562FC" w14:textId="77777777" w:rsidR="00F20CE2" w:rsidRDefault="003E30F1">
                                  <w:pPr>
                                    <w:pStyle w:val="TableParagraph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Moderate</w:t>
                                  </w:r>
                                </w:p>
                              </w:tc>
                            </w:tr>
                            <w:tr w:rsidR="00F20CE2" w14:paraId="4E056301" w14:textId="77777777">
                              <w:trPr>
                                <w:trHeight w:hRule="exact" w:val="521"/>
                              </w:trPr>
                              <w:tc>
                                <w:tcPr>
                                  <w:tcW w:w="12021" w:type="dxa"/>
                                  <w:gridSpan w:val="8"/>
                                  <w:vMerge w:val="restart"/>
                                  <w:tcBorders>
                                    <w:top w:val="single" w:sz="5" w:space="0" w:color="000000"/>
                                    <w:left w:val="nil"/>
                                    <w:right w:val="single" w:sz="5" w:space="0" w:color="000000"/>
                                  </w:tcBorders>
                                </w:tcPr>
                                <w:p w14:paraId="4E0562FE" w14:textId="77777777" w:rsidR="00F20CE2" w:rsidRDefault="00F20CE2"/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2FF" w14:textId="77777777" w:rsidR="00F20CE2" w:rsidRDefault="003E30F1">
                                  <w:pPr>
                                    <w:pStyle w:val="TableParagraph"/>
                                    <w:spacing w:before="39"/>
                                    <w:ind w:left="121" w:right="118" w:firstLine="237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Critical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Habitat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Flows</w:t>
                                  </w:r>
                                </w:p>
                              </w:tc>
                              <w:tc>
                                <w:tcPr>
                                  <w:tcW w:w="9354" w:type="dxa"/>
                                  <w:gridSpan w:val="4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00" w14:textId="77777777" w:rsidR="00F20CE2" w:rsidRDefault="003E30F1">
                                  <w:pPr>
                                    <w:pStyle w:val="TableParagraph"/>
                                    <w:spacing w:before="39"/>
                                    <w:ind w:left="102" w:right="13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Where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feasible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and effective to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so,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will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be used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provide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critical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refuge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aquatic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species,</w:t>
                                  </w:r>
                                  <w:r>
                                    <w:rPr>
                                      <w:rFonts w:ascii="Century Gothic"/>
                                      <w:spacing w:val="7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such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large bodied native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fish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during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hypoxic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events.</w:t>
                                  </w:r>
                                </w:p>
                              </w:tc>
                            </w:tr>
                            <w:tr w:rsidR="00F20CE2" w14:paraId="4E056305" w14:textId="77777777">
                              <w:trPr>
                                <w:trHeight w:hRule="exact" w:val="554"/>
                              </w:trPr>
                              <w:tc>
                                <w:tcPr>
                                  <w:tcW w:w="12021" w:type="dxa"/>
                                  <w:gridSpan w:val="8"/>
                                  <w:vMerge/>
                                  <w:tcBorders>
                                    <w:left w:val="nil"/>
                                    <w:right w:val="single" w:sz="5" w:space="0" w:color="000000"/>
                                  </w:tcBorders>
                                </w:tcPr>
                                <w:p w14:paraId="4E056302" w14:textId="77777777" w:rsidR="00F20CE2" w:rsidRDefault="00F20CE2"/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03" w14:textId="77777777" w:rsidR="00F20CE2" w:rsidRDefault="003E30F1">
                                  <w:pPr>
                                    <w:pStyle w:val="TableParagraph"/>
                                    <w:spacing w:before="39"/>
                                    <w:ind w:left="289" w:right="243" w:hanging="44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Carryover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potential</w:t>
                                  </w:r>
                                </w:p>
                              </w:tc>
                              <w:tc>
                                <w:tcPr>
                                  <w:tcW w:w="9354" w:type="dxa"/>
                                  <w:gridSpan w:val="4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04" w14:textId="77777777" w:rsidR="00F20CE2" w:rsidRDefault="003E30F1">
                                  <w:pPr>
                                    <w:pStyle w:val="TableParagraph"/>
                                    <w:spacing w:before="39"/>
                                    <w:ind w:left="102" w:right="539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carryover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target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300–310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GL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southern-connected Basin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being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targeted to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meet early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season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7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requirements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2018–19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(See Section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2.6).</w:t>
                                  </w:r>
                                </w:p>
                              </w:tc>
                            </w:tr>
                            <w:tr w:rsidR="00F20CE2" w14:paraId="4E05630B" w14:textId="77777777">
                              <w:trPr>
                                <w:trHeight w:hRule="exact" w:val="1306"/>
                              </w:trPr>
                              <w:tc>
                                <w:tcPr>
                                  <w:tcW w:w="12021" w:type="dxa"/>
                                  <w:gridSpan w:val="8"/>
                                  <w:vMerge/>
                                  <w:tcBorders>
                                    <w:left w:val="nil"/>
                                    <w:right w:val="single" w:sz="5" w:space="0" w:color="000000"/>
                                  </w:tcBorders>
                                </w:tcPr>
                                <w:p w14:paraId="4E056306" w14:textId="77777777" w:rsidR="00F20CE2" w:rsidRDefault="00F20CE2"/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07" w14:textId="77777777" w:rsidR="00F20CE2" w:rsidRDefault="003E30F1">
                                  <w:pPr>
                                    <w:pStyle w:val="TableParagraph"/>
                                    <w:spacing w:before="39"/>
                                    <w:ind w:left="289" w:right="287" w:firstLine="127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Trade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potential</w:t>
                                  </w:r>
                                </w:p>
                              </w:tc>
                              <w:tc>
                                <w:tcPr>
                                  <w:tcW w:w="9354" w:type="dxa"/>
                                  <w:gridSpan w:val="4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08" w14:textId="77777777" w:rsidR="00F20CE2" w:rsidRDefault="003E30F1">
                                  <w:pPr>
                                    <w:pStyle w:val="TableParagraph"/>
                                    <w:spacing w:before="39"/>
                                    <w:ind w:left="102" w:right="365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Under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moderate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resource availability scenario,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transfers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across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trade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zones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Murray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River</w:t>
                                  </w:r>
                                  <w:r>
                                    <w:rPr>
                                      <w:rFonts w:ascii="Century Gothic"/>
                                      <w:spacing w:val="9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(above choke)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trade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zones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to Murray River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(below</w:t>
                                  </w:r>
                                  <w:r>
                                    <w:rPr>
                                      <w:rFonts w:ascii="Century Gothic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choke)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trade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zones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be required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use.</w:t>
                                  </w:r>
                                </w:p>
                                <w:p w14:paraId="4E056309" w14:textId="77777777" w:rsidR="00F20CE2" w:rsidRDefault="003E30F1">
                                  <w:pPr>
                                    <w:pStyle w:val="TableParagraph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However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anticipated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trade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restrictions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will limit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feasibility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such transfers.</w:t>
                                  </w:r>
                                </w:p>
                                <w:p w14:paraId="4E05630A" w14:textId="77777777" w:rsidR="00F20CE2" w:rsidRDefault="003E30F1">
                                  <w:pPr>
                                    <w:pStyle w:val="TableParagraph"/>
                                    <w:spacing w:before="39"/>
                                    <w:ind w:left="102" w:right="17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There may be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opportunity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sell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allocations.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The issue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whether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sell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allocation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will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be considered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once there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Century Gothic"/>
                                      <w:spacing w:val="5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greater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certainty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regarding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use during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winter-spring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period most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October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2017</w:t>
                                  </w:r>
                                  <w:r>
                                    <w:rPr>
                                      <w:rFonts w:ascii="Century Gothic"/>
                                      <w:spacing w:val="6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onwards.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(see section 2.5)</w:t>
                                  </w:r>
                                </w:p>
                              </w:tc>
                            </w:tr>
                            <w:tr w:rsidR="00F20CE2" w14:paraId="4E056313" w14:textId="77777777">
                              <w:trPr>
                                <w:trHeight w:hRule="exact" w:val="1454"/>
                              </w:trPr>
                              <w:tc>
                                <w:tcPr>
                                  <w:tcW w:w="12021" w:type="dxa"/>
                                  <w:gridSpan w:val="8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14:paraId="4E05630C" w14:textId="77777777" w:rsidR="00F20CE2" w:rsidRDefault="00F20CE2"/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0D" w14:textId="77777777" w:rsidR="00F20CE2" w:rsidRDefault="003E30F1">
                                  <w:pPr>
                                    <w:pStyle w:val="TableParagraph"/>
                                    <w:spacing w:before="42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References</w:t>
                                  </w:r>
                                </w:p>
                              </w:tc>
                              <w:tc>
                                <w:tcPr>
                                  <w:tcW w:w="9354" w:type="dxa"/>
                                  <w:gridSpan w:val="4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0E" w14:textId="77777777" w:rsidR="00F20CE2" w:rsidRDefault="003E30F1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278"/>
                                    </w:tabs>
                                    <w:spacing w:before="11"/>
                                    <w:ind w:right="115" w:firstLine="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Murray and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Barmah-Millewa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Forest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indicators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adapted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from Department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Environment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(2011a),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MDBA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(2012d)</w:t>
                                  </w:r>
                                  <w:r>
                                    <w:rPr>
                                      <w:rFonts w:ascii="Century Gothic"/>
                                      <w:spacing w:val="7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DPI</w:t>
                                  </w:r>
                                  <w:r>
                                    <w:rPr>
                                      <w:rFonts w:ascii="Century Gothic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Fisheries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2016.</w:t>
                                  </w:r>
                                </w:p>
                                <w:p w14:paraId="4E05630F" w14:textId="77777777" w:rsidR="00F20CE2" w:rsidRDefault="003E30F1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280"/>
                                    </w:tabs>
                                    <w:spacing w:before="10"/>
                                    <w:ind w:left="279" w:hanging="177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Sourced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from North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Central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CMA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(2013; 2014b; 2015b; 2016b;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2017).</w:t>
                                  </w:r>
                                </w:p>
                                <w:p w14:paraId="4E056310" w14:textId="77777777" w:rsidR="00F20CE2" w:rsidRDefault="003E30F1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283"/>
                                    </w:tabs>
                                    <w:spacing w:before="10"/>
                                    <w:ind w:left="282" w:hanging="18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Adapted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from MDBA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(2012c),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MDBA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2012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(f), Department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Environment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(2011d).</w:t>
                                  </w:r>
                                </w:p>
                                <w:p w14:paraId="4E056311" w14:textId="77777777" w:rsidR="00F20CE2" w:rsidRDefault="003E30F1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280"/>
                                    </w:tabs>
                                    <w:spacing w:before="10"/>
                                    <w:ind w:left="279" w:hanging="177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Sourced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from North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Central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CMA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(2014a; 2015a;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2016a).</w:t>
                                  </w:r>
                                </w:p>
                                <w:p w14:paraId="4E056312" w14:textId="77777777" w:rsidR="00F20CE2" w:rsidRDefault="003E30F1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280"/>
                                    </w:tabs>
                                    <w:spacing w:before="10" w:line="252" w:lineRule="auto"/>
                                    <w:ind w:right="116" w:firstLine="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Compiled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from multiple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sources (Hale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SKM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2011;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Watts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2013;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Watts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al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2014;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Watts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al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2015;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Webster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2010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4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Century Gothic"/>
                                      <w:spacing w:val="63"/>
                                      <w:w w:val="9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Previous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actions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their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outcomes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have also been used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indicators.</w:t>
                                  </w:r>
                                </w:p>
                              </w:tc>
                            </w:tr>
                          </w:tbl>
                          <w:p w14:paraId="4E056314" w14:textId="77777777" w:rsidR="00F20CE2" w:rsidRDefault="00F20CE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56141" id="Text Box 981" o:spid="_x0000_s1082" type="#_x0000_t202" style="position:absolute;margin-left:34.75pt;margin-top:35.35pt;width:1133.45pt;height:751.55pt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2"/>
                        <w:gridCol w:w="1349"/>
                        <w:gridCol w:w="1347"/>
                        <w:gridCol w:w="1418"/>
                        <w:gridCol w:w="850"/>
                        <w:gridCol w:w="850"/>
                        <w:gridCol w:w="852"/>
                        <w:gridCol w:w="3973"/>
                        <w:gridCol w:w="1277"/>
                        <w:gridCol w:w="3826"/>
                        <w:gridCol w:w="2549"/>
                        <w:gridCol w:w="1135"/>
                        <w:gridCol w:w="1844"/>
                      </w:tblGrid>
                      <w:tr w:rsidR="00F20CE2" w14:paraId="4E0561A8" w14:textId="77777777">
                        <w:trPr>
                          <w:trHeight w:hRule="exact" w:val="228"/>
                        </w:trPr>
                        <w:tc>
                          <w:tcPr>
                            <w:tcW w:w="138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1A0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1A1" w14:textId="77777777" w:rsidR="00F20CE2" w:rsidRDefault="00F20CE2">
                            <w:pPr>
                              <w:pStyle w:val="TableParagraph"/>
                              <w:spacing w:before="10"/>
                              <w:rPr>
                                <w:rFonts w:ascii="Century Gothic" w:eastAsia="Century Gothic" w:hAnsi="Century Gothic" w:cs="Century Gothic"/>
                                <w:sz w:val="23"/>
                                <w:szCs w:val="23"/>
                              </w:rPr>
                            </w:pPr>
                          </w:p>
                          <w:p w14:paraId="4E0561A2" w14:textId="77777777" w:rsidR="00F20CE2" w:rsidRDefault="003E30F1">
                            <w:pPr>
                              <w:pStyle w:val="TableParagraph"/>
                              <w:ind w:left="104" w:right="165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b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6"/>
                              </w:rPr>
                              <w:t>assets</w:t>
                            </w:r>
                          </w:p>
                        </w:tc>
                        <w:tc>
                          <w:tcPr>
                            <w:tcW w:w="4114" w:type="dxa"/>
                            <w:gridSpan w:val="3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1A3" w14:textId="77777777" w:rsidR="00F20CE2" w:rsidRDefault="003E30F1">
                            <w:pPr>
                              <w:pStyle w:val="TableParagraph"/>
                              <w:spacing w:before="78"/>
                              <w:ind w:lef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Indicative</w:t>
                            </w:r>
                            <w:r>
                              <w:rPr>
                                <w:rFonts w:ascii="Century Gothic"/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demand</w:t>
                            </w:r>
                          </w:p>
                          <w:p w14:paraId="4E0561A4" w14:textId="77777777" w:rsidR="00F20CE2" w:rsidRDefault="003E30F1">
                            <w:pPr>
                              <w:pStyle w:val="TableParagraph"/>
                              <w:spacing w:before="8"/>
                              <w:ind w:righ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(for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  <w:u w:val="single" w:color="000000"/>
                              </w:rPr>
                              <w:t xml:space="preserve">all sources 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6"/>
                                <w:u w:val="single" w:color="000000"/>
                              </w:rPr>
                              <w:t xml:space="preserve">of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  <w:u w:val="single" w:color="000000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</w:rPr>
                              <w:t xml:space="preserve">in 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system)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3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1A5" w14:textId="77777777" w:rsidR="00F20CE2" w:rsidRDefault="003E30F1">
                            <w:pPr>
                              <w:pStyle w:val="TableParagraph"/>
                              <w:spacing w:before="78" w:line="249" w:lineRule="auto"/>
                              <w:ind w:left="265" w:right="261" w:firstLine="387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Watering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history</w:t>
                            </w:r>
                            <w:r>
                              <w:rPr>
                                <w:rFonts w:ascii="Century Gothic"/>
                                <w:b/>
                                <w:spacing w:val="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(from</w:t>
                            </w:r>
                            <w:r>
                              <w:rPr>
                                <w:rFonts w:ascii="Century Gothic"/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sources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of water)</w:t>
                            </w:r>
                          </w:p>
                        </w:tc>
                        <w:tc>
                          <w:tcPr>
                            <w:tcW w:w="9075" w:type="dxa"/>
                            <w:gridSpan w:val="3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1A6" w14:textId="77777777" w:rsidR="00F20CE2" w:rsidRDefault="003E30F1">
                            <w:pPr>
                              <w:pStyle w:val="TableParagraph"/>
                              <w:spacing w:before="13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2017–18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3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1A7" w14:textId="77777777" w:rsidR="00F20CE2" w:rsidRDefault="003E30F1">
                            <w:pPr>
                              <w:pStyle w:val="TableParagraph"/>
                              <w:spacing w:before="13"/>
                              <w:ind w:left="153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Implications</w:t>
                            </w:r>
                            <w:r>
                              <w:rPr>
                                <w:rFonts w:ascii="Century Gothic"/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for future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demands</w:t>
                            </w:r>
                          </w:p>
                        </w:tc>
                      </w:tr>
                      <w:tr w:rsidR="00F20CE2" w14:paraId="4E0561BA" w14:textId="77777777">
                        <w:trPr>
                          <w:trHeight w:hRule="exact" w:val="336"/>
                        </w:trPr>
                        <w:tc>
                          <w:tcPr>
                            <w:tcW w:w="1382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1A9" w14:textId="77777777" w:rsidR="00F20CE2" w:rsidRDefault="00F20CE2"/>
                        </w:tc>
                        <w:tc>
                          <w:tcPr>
                            <w:tcW w:w="4114" w:type="dxa"/>
                            <w:gridSpan w:val="3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1AA" w14:textId="77777777" w:rsidR="00F20CE2" w:rsidRDefault="00F20CE2"/>
                        </w:tc>
                        <w:tc>
                          <w:tcPr>
                            <w:tcW w:w="2552" w:type="dxa"/>
                            <w:gridSpan w:val="3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1AB" w14:textId="77777777" w:rsidR="00F20CE2" w:rsidRDefault="00F20CE2"/>
                        </w:tc>
                        <w:tc>
                          <w:tcPr>
                            <w:tcW w:w="397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1AC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1AD" w14:textId="77777777" w:rsidR="00F20CE2" w:rsidRDefault="00F20CE2">
                            <w:pPr>
                              <w:pStyle w:val="TableParagraph"/>
                              <w:spacing w:before="5"/>
                              <w:rPr>
                                <w:rFonts w:ascii="Century Gothic" w:eastAsia="Century Gothic" w:hAnsi="Century Gothic" w:cs="Century Gothic"/>
                                <w:sz w:val="14"/>
                                <w:szCs w:val="14"/>
                              </w:rPr>
                            </w:pPr>
                          </w:p>
                          <w:p w14:paraId="4E0561AE" w14:textId="77777777" w:rsidR="00F20CE2" w:rsidRDefault="003E30F1">
                            <w:pPr>
                              <w:pStyle w:val="TableParagraph"/>
                              <w:ind w:left="1640" w:right="108" w:hanging="153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Predominant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urgency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of environmental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demand</w:t>
                            </w:r>
                            <w:r>
                              <w:rPr>
                                <w:rFonts w:ascii="Century Gothic"/>
                                <w:b/>
                                <w:spacing w:val="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 xml:space="preserve">for 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6"/>
                              </w:rPr>
                              <w:t>water</w:t>
                            </w:r>
                          </w:p>
                        </w:tc>
                        <w:tc>
                          <w:tcPr>
                            <w:tcW w:w="1277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1AF" w14:textId="77777777" w:rsidR="00F20CE2" w:rsidRDefault="003E30F1">
                            <w:pPr>
                              <w:pStyle w:val="TableParagraph"/>
                              <w:spacing w:before="78"/>
                              <w:ind w:left="210" w:right="206" w:hanging="3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Purpose</w:t>
                            </w:r>
                            <w:r>
                              <w:rPr>
                                <w:rFonts w:ascii="Century Gothic"/>
                                <w:b/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under</w:t>
                            </w:r>
                            <w:r>
                              <w:rPr>
                                <w:rFonts w:ascii="Century Gothic"/>
                                <w:b/>
                                <w:spacing w:val="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moderate</w:t>
                            </w:r>
                            <w:r>
                              <w:rPr>
                                <w:rFonts w:ascii="Century Gothic"/>
                                <w:b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6"/>
                              </w:rPr>
                              <w:t>resource</w:t>
                            </w:r>
                            <w:r>
                              <w:rPr>
                                <w:rFonts w:ascii="Century Gothic"/>
                                <w:b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availability</w:t>
                            </w:r>
                          </w:p>
                        </w:tc>
                        <w:tc>
                          <w:tcPr>
                            <w:tcW w:w="3826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1B0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1B1" w14:textId="77777777" w:rsidR="00F20CE2" w:rsidRDefault="00F20CE2">
                            <w:pPr>
                              <w:pStyle w:val="TableParagraph"/>
                              <w:spacing w:before="5"/>
                              <w:rPr>
                                <w:rFonts w:ascii="Century Gothic" w:eastAsia="Century Gothic" w:hAnsi="Century Gothic" w:cs="Century Gothic"/>
                                <w:sz w:val="14"/>
                                <w:szCs w:val="14"/>
                              </w:rPr>
                            </w:pPr>
                          </w:p>
                          <w:p w14:paraId="4E0561B2" w14:textId="77777777" w:rsidR="00F20CE2" w:rsidRDefault="003E30F1">
                            <w:pPr>
                              <w:pStyle w:val="TableParagraph"/>
                              <w:ind w:left="1398" w:right="104" w:hanging="1295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Potential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Commonwealth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b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contribution?</w:t>
                            </w:r>
                          </w:p>
                        </w:tc>
                        <w:tc>
                          <w:tcPr>
                            <w:tcW w:w="2549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1B3" w14:textId="77777777" w:rsidR="00F20CE2" w:rsidRDefault="00F20CE2">
                            <w:pPr>
                              <w:pStyle w:val="TableParagraph"/>
                              <w:spacing w:before="5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4E0561B4" w14:textId="77777777" w:rsidR="00F20CE2" w:rsidRDefault="003E30F1">
                            <w:pPr>
                              <w:pStyle w:val="TableParagraph"/>
                              <w:ind w:left="155" w:right="155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Likely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urgency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demand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2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2018–19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6"/>
                                <w:szCs w:val="16"/>
                              </w:rPr>
                              <w:t>if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watering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occurred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2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as planned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2017–18</w:t>
                            </w:r>
                          </w:p>
                        </w:tc>
                        <w:tc>
                          <w:tcPr>
                            <w:tcW w:w="1135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1B5" w14:textId="77777777" w:rsidR="00F20CE2" w:rsidRDefault="00F20CE2">
                            <w:pPr>
                              <w:pStyle w:val="TableParagraph"/>
                              <w:spacing w:before="2"/>
                              <w:rPr>
                                <w:rFonts w:ascii="Century Gothic" w:eastAsia="Century Gothic" w:hAnsi="Century Gothic" w:cs="Century Gothic"/>
                                <w:sz w:val="14"/>
                                <w:szCs w:val="14"/>
                              </w:rPr>
                            </w:pPr>
                          </w:p>
                          <w:p w14:paraId="4E0561B6" w14:textId="77777777" w:rsidR="00F20CE2" w:rsidRDefault="003E30F1">
                            <w:pPr>
                              <w:pStyle w:val="TableParagraph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2019–20</w:t>
                            </w:r>
                          </w:p>
                          <w:p w14:paraId="4E0561B7" w14:textId="77777777" w:rsidR="00F20CE2" w:rsidRDefault="003E30F1">
                            <w:pPr>
                              <w:pStyle w:val="TableParagraph"/>
                              <w:spacing w:before="8"/>
                              <w:ind w:left="212" w:right="213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Range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b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</w:rPr>
                              <w:t xml:space="preserve">likely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demand</w:t>
                            </w:r>
                          </w:p>
                        </w:tc>
                        <w:tc>
                          <w:tcPr>
                            <w:tcW w:w="1843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1B8" w14:textId="77777777" w:rsidR="00F20CE2" w:rsidRDefault="00F20CE2">
                            <w:pPr>
                              <w:pStyle w:val="TableParagraph"/>
                              <w:spacing w:before="7"/>
                              <w:rPr>
                                <w:rFonts w:ascii="Century Gothic" w:eastAsia="Century Gothic" w:hAnsi="Century Gothic" w:cs="Century Gothic"/>
                                <w:sz w:val="14"/>
                                <w:szCs w:val="14"/>
                              </w:rPr>
                            </w:pPr>
                          </w:p>
                          <w:p w14:paraId="4E0561B9" w14:textId="77777777" w:rsidR="00F20CE2" w:rsidRDefault="003E30F1">
                            <w:pPr>
                              <w:pStyle w:val="TableParagraph"/>
                              <w:ind w:left="346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Met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2018–19</w:t>
                            </w:r>
                          </w:p>
                        </w:tc>
                      </w:tr>
                      <w:tr w:rsidR="00F20CE2" w14:paraId="4E0561C8" w14:textId="77777777">
                        <w:trPr>
                          <w:trHeight w:hRule="exact" w:val="226"/>
                        </w:trPr>
                        <w:tc>
                          <w:tcPr>
                            <w:tcW w:w="1382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1BB" w14:textId="77777777" w:rsidR="00F20CE2" w:rsidRDefault="00F20CE2"/>
                        </w:tc>
                        <w:tc>
                          <w:tcPr>
                            <w:tcW w:w="2696" w:type="dxa"/>
                            <w:gridSpan w:val="2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1BC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1BD" w14:textId="77777777" w:rsidR="00F20CE2" w:rsidRDefault="003E30F1">
                            <w:pPr>
                              <w:pStyle w:val="TableParagraph"/>
                              <w:spacing w:before="110"/>
                              <w:ind w:left="841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Flow/volume</w:t>
                            </w:r>
                          </w:p>
                        </w:tc>
                        <w:tc>
                          <w:tcPr>
                            <w:tcW w:w="1418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1BE" w14:textId="77777777" w:rsidR="00F20CE2" w:rsidRDefault="003E30F1">
                            <w:pPr>
                              <w:pStyle w:val="TableParagraph"/>
                              <w:spacing w:before="8"/>
                              <w:ind w:left="133" w:right="134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Required</w:t>
                            </w:r>
                            <w:r>
                              <w:rPr>
                                <w:rFonts w:ascii="Century Gothic"/>
                                <w:b/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frequency</w:t>
                            </w:r>
                            <w:r>
                              <w:rPr>
                                <w:rFonts w:ascii="Century Gothic"/>
                                <w:b/>
                                <w:spacing w:val="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(maximum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dry</w:t>
                            </w:r>
                            <w:r>
                              <w:rPr>
                                <w:rFonts w:ascii="Century Gothic"/>
                                <w:b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interval)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1BF" w14:textId="77777777" w:rsidR="00F20CE2" w:rsidRDefault="003E30F1">
                            <w:pPr>
                              <w:pStyle w:val="TableParagraph"/>
                              <w:spacing w:before="11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2014–15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1C0" w14:textId="77777777" w:rsidR="00F20CE2" w:rsidRDefault="003E30F1">
                            <w:pPr>
                              <w:pStyle w:val="TableParagraph"/>
                              <w:spacing w:before="11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2015–16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1C1" w14:textId="77777777" w:rsidR="00F20CE2" w:rsidRDefault="003E30F1">
                            <w:pPr>
                              <w:pStyle w:val="TableParagraph"/>
                              <w:spacing w:before="11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2016–17</w:t>
                            </w:r>
                          </w:p>
                        </w:tc>
                        <w:tc>
                          <w:tcPr>
                            <w:tcW w:w="3972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1C2" w14:textId="77777777" w:rsidR="00F20CE2" w:rsidRDefault="00F20CE2"/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1C3" w14:textId="77777777" w:rsidR="00F20CE2" w:rsidRDefault="00F20CE2"/>
                        </w:tc>
                        <w:tc>
                          <w:tcPr>
                            <w:tcW w:w="3826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1C4" w14:textId="77777777" w:rsidR="00F20CE2" w:rsidRDefault="00F20CE2"/>
                        </w:tc>
                        <w:tc>
                          <w:tcPr>
                            <w:tcW w:w="2549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1C5" w14:textId="77777777" w:rsidR="00F20CE2" w:rsidRDefault="00F20CE2"/>
                        </w:tc>
                        <w:tc>
                          <w:tcPr>
                            <w:tcW w:w="1135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1C6" w14:textId="77777777" w:rsidR="00F20CE2" w:rsidRDefault="00F20CE2"/>
                        </w:tc>
                        <w:tc>
                          <w:tcPr>
                            <w:tcW w:w="1843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1C7" w14:textId="77777777" w:rsidR="00F20CE2" w:rsidRDefault="00F20CE2"/>
                        </w:tc>
                      </w:tr>
                      <w:tr w:rsidR="00F20CE2" w14:paraId="4E0561D6" w14:textId="77777777">
                        <w:trPr>
                          <w:trHeight w:hRule="exact" w:val="591"/>
                        </w:trPr>
                        <w:tc>
                          <w:tcPr>
                            <w:tcW w:w="138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1C9" w14:textId="77777777" w:rsidR="00F20CE2" w:rsidRDefault="00F20CE2"/>
                        </w:tc>
                        <w:tc>
                          <w:tcPr>
                            <w:tcW w:w="2696" w:type="dxa"/>
                            <w:gridSpan w:val="2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1CA" w14:textId="77777777" w:rsidR="00F20CE2" w:rsidRDefault="00F20CE2"/>
                        </w:tc>
                        <w:tc>
                          <w:tcPr>
                            <w:tcW w:w="1418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1CB" w14:textId="77777777" w:rsidR="00F20CE2" w:rsidRDefault="00F20CE2"/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1CC" w14:textId="77777777" w:rsidR="00F20CE2" w:rsidRDefault="003E30F1">
                            <w:pPr>
                              <w:pStyle w:val="TableParagraph"/>
                              <w:spacing w:before="11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(drying)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1CD" w14:textId="77777777" w:rsidR="00F20CE2" w:rsidRDefault="003E30F1">
                            <w:pPr>
                              <w:pStyle w:val="TableParagraph"/>
                              <w:spacing w:before="11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(dry)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1CE" w14:textId="77777777" w:rsidR="00F20CE2" w:rsidRDefault="003E30F1">
                            <w:pPr>
                              <w:pStyle w:val="TableParagraph"/>
                              <w:spacing w:before="11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(wet)</w:t>
                            </w:r>
                          </w:p>
                        </w:tc>
                        <w:tc>
                          <w:tcPr>
                            <w:tcW w:w="397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1CF" w14:textId="77777777" w:rsidR="00F20CE2" w:rsidRDefault="00F20CE2"/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1D0" w14:textId="77777777" w:rsidR="00F20CE2" w:rsidRDefault="00F20CE2"/>
                        </w:tc>
                        <w:tc>
                          <w:tcPr>
                            <w:tcW w:w="3826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1D1" w14:textId="77777777" w:rsidR="00F20CE2" w:rsidRDefault="00F20CE2"/>
                        </w:tc>
                        <w:tc>
                          <w:tcPr>
                            <w:tcW w:w="2549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1D2" w14:textId="77777777" w:rsidR="00F20CE2" w:rsidRDefault="00F20CE2"/>
                        </w:tc>
                        <w:tc>
                          <w:tcPr>
                            <w:tcW w:w="1135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1D3" w14:textId="77777777" w:rsidR="00F20CE2" w:rsidRDefault="00F20CE2"/>
                        </w:tc>
                        <w:tc>
                          <w:tcPr>
                            <w:tcW w:w="184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1D4" w14:textId="77777777" w:rsidR="00F20CE2" w:rsidRDefault="00F20CE2">
                            <w:pPr>
                              <w:pStyle w:val="TableParagraph"/>
                              <w:spacing w:before="10"/>
                              <w:rPr>
                                <w:rFonts w:ascii="Century Gothic" w:eastAsia="Century Gothic" w:hAnsi="Century Gothic" w:cs="Century Gothic"/>
                                <w:sz w:val="15"/>
                                <w:szCs w:val="15"/>
                              </w:rPr>
                            </w:pPr>
                          </w:p>
                          <w:p w14:paraId="4E0561D5" w14:textId="77777777" w:rsidR="00F20CE2" w:rsidRDefault="003E30F1">
                            <w:pPr>
                              <w:pStyle w:val="TableParagraph"/>
                              <w:ind w:left="186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Not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met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2018–19</w:t>
                            </w:r>
                          </w:p>
                        </w:tc>
                      </w:tr>
                      <w:tr w:rsidR="00F20CE2" w14:paraId="4E056205" w14:textId="77777777">
                        <w:trPr>
                          <w:trHeight w:hRule="exact" w:val="1049"/>
                        </w:trPr>
                        <w:tc>
                          <w:tcPr>
                            <w:tcW w:w="138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1D7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1D8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1D9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1DA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1DB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1DC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1DD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1DE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1DF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1E0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1E1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1E2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1E3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1E4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1E5" w14:textId="77777777" w:rsidR="00F20CE2" w:rsidRDefault="00F20CE2">
                            <w:pPr>
                              <w:pStyle w:val="TableParagraph"/>
                              <w:spacing w:before="3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4E0561E6" w14:textId="77777777" w:rsidR="00F20CE2" w:rsidRDefault="003E30F1">
                            <w:pPr>
                              <w:pStyle w:val="TableParagraph"/>
                              <w:ind w:left="104" w:right="339"/>
                              <w:rPr>
                                <w:rFonts w:ascii="Century Gothic" w:eastAsia="Century Gothic" w:hAnsi="Century Gothic" w:cs="Century Gothic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Gunbower-</w:t>
                            </w:r>
                            <w:r>
                              <w:rPr>
                                <w:rFonts w:ascii="Century Gothic"/>
                                <w:b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Koondrook-</w:t>
                            </w:r>
                            <w:r>
                              <w:rPr>
                                <w:rFonts w:ascii="Century Gothic"/>
                                <w:b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Perricoota</w:t>
                            </w:r>
                            <w:r>
                              <w:rPr>
                                <w:rFonts w:ascii="Century Gothic"/>
                                <w:b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Forest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position w:val="4"/>
                                <w:sz w:val="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9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1E7" w14:textId="77777777" w:rsidR="00F20CE2" w:rsidRDefault="003E30F1">
                            <w:pPr>
                              <w:pStyle w:val="TableParagraph"/>
                              <w:spacing w:before="8"/>
                              <w:ind w:left="102" w:right="447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Small-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moderate</w:t>
                            </w:r>
                            <w:r>
                              <w:rPr>
                                <w:rFonts w:ascii="Century Gothic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action</w:t>
                            </w:r>
                          </w:p>
                          <w:p w14:paraId="4E0561E8" w14:textId="77777777" w:rsidR="00F20CE2" w:rsidRDefault="003E30F1">
                            <w:pPr>
                              <w:pStyle w:val="TableParagraph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(25,000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ML/da</w:t>
                            </w:r>
                          </w:p>
                          <w:p w14:paraId="4E0561E9" w14:textId="77777777" w:rsidR="00F20CE2" w:rsidRDefault="003E30F1">
                            <w:pPr>
                              <w:pStyle w:val="TableParagraph"/>
                              <w:ind w:left="102" w:right="15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y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@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Torrumbarry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Weir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at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least 20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days</w:t>
                            </w:r>
                            <w:r>
                              <w:rPr>
                                <w:rFonts w:ascii="Century Gothic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up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to 150</w:t>
                            </w:r>
                            <w:r>
                              <w:rPr>
                                <w:rFonts w:ascii="Century Gothic"/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days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winter/spring)</w:t>
                            </w:r>
                            <w:r>
                              <w:rPr>
                                <w:rFonts w:ascii="Century Gothic"/>
                                <w:spacing w:val="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targeting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permanent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semi-</w:t>
                            </w:r>
                            <w:r>
                              <w:rPr>
                                <w:rFonts w:ascii="Century Gothic"/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permanent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wetlands,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targeted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infrastructure</w:t>
                            </w:r>
                            <w:r>
                              <w:rPr>
                                <w:rFonts w:ascii="Century Gothic"/>
                                <w:spacing w:val="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use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sites.</w:t>
                            </w:r>
                          </w:p>
                        </w:tc>
                        <w:tc>
                          <w:tcPr>
                            <w:tcW w:w="1346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1EA" w14:textId="77777777" w:rsidR="00F20CE2" w:rsidRDefault="003E30F1">
                            <w:pPr>
                              <w:pStyle w:val="TableParagraph"/>
                              <w:spacing w:before="11" w:line="276" w:lineRule="auto"/>
                              <w:ind w:left="102" w:right="178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~3,000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ha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via</w:t>
                            </w:r>
                            <w:r>
                              <w:rPr>
                                <w:rFonts w:ascii="Century Gothic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Gunbower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Forest</w:t>
                            </w:r>
                            <w:r>
                              <w:rPr>
                                <w:rFonts w:ascii="Century Gothic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infrastructure.</w:t>
                            </w:r>
                          </w:p>
                        </w:tc>
                        <w:tc>
                          <w:tcPr>
                            <w:tcW w:w="1418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1EB" w14:textId="77777777" w:rsidR="00F20CE2" w:rsidRDefault="003E30F1">
                            <w:pPr>
                              <w:pStyle w:val="TableParagraph"/>
                              <w:spacing w:before="8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6-9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10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years</w:t>
                            </w:r>
                          </w:p>
                          <w:p w14:paraId="4E0561EC" w14:textId="77777777" w:rsidR="00F20CE2" w:rsidRDefault="003E30F1">
                            <w:pPr>
                              <w:pStyle w:val="TableParagraph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(2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years)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  <w:textDirection w:val="btLr"/>
                          </w:tcPr>
                          <w:p w14:paraId="4E0561ED" w14:textId="77777777" w:rsidR="00F20CE2" w:rsidRDefault="003E30F1">
                            <w:pPr>
                              <w:pStyle w:val="TableParagraph"/>
                              <w:spacing w:before="114"/>
                              <w:ind w:left="-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Gunbower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  <w:textDirection w:val="btLr"/>
                          </w:tcPr>
                          <w:p w14:paraId="4E0561EE" w14:textId="77777777" w:rsidR="00F20CE2" w:rsidRDefault="003E30F1">
                            <w:pPr>
                              <w:pStyle w:val="TableParagraph"/>
                              <w:spacing w:before="111" w:line="246" w:lineRule="auto"/>
                              <w:ind w:left="111" w:right="107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Gunbower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~3,000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inundated</w:t>
                            </w:r>
                          </w:p>
                        </w:tc>
                        <w:tc>
                          <w:tcPr>
                            <w:tcW w:w="85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7E7E7E"/>
                          </w:tcPr>
                          <w:p w14:paraId="4E0561EF" w14:textId="77777777" w:rsidR="00F20CE2" w:rsidRDefault="00F20CE2"/>
                        </w:tc>
                        <w:tc>
                          <w:tcPr>
                            <w:tcW w:w="397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92D050"/>
                          </w:tcPr>
                          <w:p w14:paraId="4E0561F0" w14:textId="77777777" w:rsidR="00F20CE2" w:rsidRDefault="00F20CE2">
                            <w:pPr>
                              <w:pStyle w:val="TableParagraph"/>
                              <w:spacing w:before="10"/>
                              <w:rPr>
                                <w:rFonts w:ascii="Century Gothic" w:eastAsia="Century Gothic" w:hAnsi="Century Gothic" w:cs="Century Gothic"/>
                                <w:sz w:val="14"/>
                                <w:szCs w:val="14"/>
                              </w:rPr>
                            </w:pPr>
                          </w:p>
                          <w:p w14:paraId="4E0561F1" w14:textId="77777777" w:rsidR="00F20CE2" w:rsidRDefault="003E30F1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Low</w:t>
                            </w:r>
                          </w:p>
                          <w:p w14:paraId="4E0561F2" w14:textId="77777777" w:rsidR="00F20CE2" w:rsidRDefault="003E30F1">
                            <w:pPr>
                              <w:pStyle w:val="TableParagraph"/>
                              <w:spacing w:before="8"/>
                              <w:ind w:left="102" w:right="98" w:hanging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Significant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watering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action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2014–15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and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2015–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3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and natural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flood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event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2016–17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inundated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various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wetlands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Gunbower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Forest.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drying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phase across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majority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floodplain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planned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for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2017-18,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with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the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exception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high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value,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permanent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wetlands.</w:t>
                            </w:r>
                          </w:p>
                        </w:tc>
                        <w:tc>
                          <w:tcPr>
                            <w:tcW w:w="1277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1F3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1F4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1F5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1F6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1F7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1F8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1F9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1FA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1FB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1FC" w14:textId="77777777" w:rsidR="00F20CE2" w:rsidRDefault="003E30F1">
                            <w:pPr>
                              <w:pStyle w:val="TableParagraph"/>
                              <w:spacing w:before="112"/>
                              <w:ind w:left="296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76923B"/>
                                <w:spacing w:val="-1"/>
                                <w:sz w:val="16"/>
                              </w:rPr>
                              <w:t>Maintain</w:t>
                            </w:r>
                          </w:p>
                        </w:tc>
                        <w:tc>
                          <w:tcPr>
                            <w:tcW w:w="3826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1FD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1FE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5"/>
                                <w:szCs w:val="15"/>
                              </w:rPr>
                            </w:pPr>
                          </w:p>
                          <w:p w14:paraId="4E0561FF" w14:textId="77777777" w:rsidR="00F20CE2" w:rsidRDefault="003E30F1">
                            <w:pPr>
                              <w:pStyle w:val="TableParagraph"/>
                              <w:ind w:left="102" w:right="10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drying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phase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across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majority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floodplain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likely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for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2017–18.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required,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>it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4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anticipated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that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demands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Gunbower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Forest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will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be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met primarily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by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other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water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holders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4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2017–18.</w:t>
                            </w:r>
                          </w:p>
                        </w:tc>
                        <w:tc>
                          <w:tcPr>
                            <w:tcW w:w="2549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200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23"/>
                                <w:szCs w:val="23"/>
                              </w:rPr>
                            </w:pPr>
                          </w:p>
                          <w:p w14:paraId="4E056201" w14:textId="77777777" w:rsidR="00F20CE2" w:rsidRDefault="003E30F1">
                            <w:pPr>
                              <w:pStyle w:val="TableParagraph"/>
                              <w:ind w:left="109" w:right="108" w:firstLine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Moderate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–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following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proposed drying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for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Gunbower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Forest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in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2017–18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(unless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natural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event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occurs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to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allow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‘piggybacking’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environmental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water).</w:t>
                            </w:r>
                          </w:p>
                        </w:tc>
                        <w:tc>
                          <w:tcPr>
                            <w:tcW w:w="2978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92D050"/>
                          </w:tcPr>
                          <w:p w14:paraId="4E056202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03" w14:textId="77777777" w:rsidR="00F20CE2" w:rsidRDefault="00F20CE2">
                            <w:pPr>
                              <w:pStyle w:val="TableParagraph"/>
                              <w:spacing w:before="4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4E056204" w14:textId="77777777" w:rsidR="00F20CE2" w:rsidRDefault="003E30F1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Low</w:t>
                            </w:r>
                          </w:p>
                        </w:tc>
                      </w:tr>
                      <w:tr w:rsidR="00F20CE2" w14:paraId="4E056213" w14:textId="77777777">
                        <w:trPr>
                          <w:trHeight w:hRule="exact" w:val="707"/>
                        </w:trPr>
                        <w:tc>
                          <w:tcPr>
                            <w:tcW w:w="1382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06" w14:textId="77777777" w:rsidR="00F20CE2" w:rsidRDefault="00F20CE2"/>
                        </w:tc>
                        <w:tc>
                          <w:tcPr>
                            <w:tcW w:w="1349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07" w14:textId="77777777" w:rsidR="00F20CE2" w:rsidRDefault="00F20CE2"/>
                        </w:tc>
                        <w:tc>
                          <w:tcPr>
                            <w:tcW w:w="1346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208" w14:textId="77777777" w:rsidR="00F20CE2" w:rsidRDefault="00F20CE2"/>
                        </w:tc>
                        <w:tc>
                          <w:tcPr>
                            <w:tcW w:w="1418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09" w14:textId="77777777" w:rsidR="00F20CE2" w:rsidRDefault="00F20CE2"/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  <w:textDirection w:val="btLr"/>
                          </w:tcPr>
                          <w:p w14:paraId="4E05620A" w14:textId="77777777" w:rsidR="00F20CE2" w:rsidRDefault="00F20CE2"/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  <w:textDirection w:val="btLr"/>
                          </w:tcPr>
                          <w:p w14:paraId="4E05620B" w14:textId="77777777" w:rsidR="00F20CE2" w:rsidRDefault="00F20CE2"/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7E7E7E"/>
                          </w:tcPr>
                          <w:p w14:paraId="4E05620C" w14:textId="77777777" w:rsidR="00F20CE2" w:rsidRDefault="00F20CE2"/>
                        </w:tc>
                        <w:tc>
                          <w:tcPr>
                            <w:tcW w:w="397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92D050"/>
                          </w:tcPr>
                          <w:p w14:paraId="4E05620D" w14:textId="77777777" w:rsidR="00F20CE2" w:rsidRDefault="00F20CE2"/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0E" w14:textId="77777777" w:rsidR="00F20CE2" w:rsidRDefault="00F20CE2"/>
                        </w:tc>
                        <w:tc>
                          <w:tcPr>
                            <w:tcW w:w="3826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20F" w14:textId="77777777" w:rsidR="00F20CE2" w:rsidRDefault="00F20CE2"/>
                        </w:tc>
                        <w:tc>
                          <w:tcPr>
                            <w:tcW w:w="2549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210" w14:textId="77777777" w:rsidR="00F20CE2" w:rsidRDefault="00F20CE2"/>
                        </w:tc>
                        <w:tc>
                          <w:tcPr>
                            <w:tcW w:w="2978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211" w14:textId="77777777" w:rsidR="00F20CE2" w:rsidRDefault="00F20CE2">
                            <w:pPr>
                              <w:pStyle w:val="TableParagraph"/>
                              <w:spacing w:before="7"/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  <w:p w14:paraId="4E056212" w14:textId="77777777" w:rsidR="00F20CE2" w:rsidRDefault="003E30F1">
                            <w:pPr>
                              <w:pStyle w:val="TableParagraph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Moderate</w:t>
                            </w:r>
                          </w:p>
                        </w:tc>
                      </w:tr>
                      <w:tr w:rsidR="00F20CE2" w14:paraId="4E05622D" w14:textId="77777777">
                        <w:trPr>
                          <w:trHeight w:hRule="exact" w:val="878"/>
                        </w:trPr>
                        <w:tc>
                          <w:tcPr>
                            <w:tcW w:w="1382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14" w14:textId="77777777" w:rsidR="00F20CE2" w:rsidRDefault="00F20CE2"/>
                        </w:tc>
                        <w:tc>
                          <w:tcPr>
                            <w:tcW w:w="1349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15" w14:textId="77777777" w:rsidR="00F20CE2" w:rsidRDefault="00F20CE2"/>
                        </w:tc>
                        <w:tc>
                          <w:tcPr>
                            <w:tcW w:w="1346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16" w14:textId="77777777" w:rsidR="00F20CE2" w:rsidRDefault="003E30F1">
                            <w:pPr>
                              <w:pStyle w:val="TableParagraph"/>
                              <w:spacing w:before="8"/>
                              <w:ind w:left="102" w:right="178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~8,000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ha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via</w:t>
                            </w:r>
                            <w:r>
                              <w:rPr>
                                <w:rFonts w:ascii="Century Gothic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Koondrook-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Perricoota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Forest</w:t>
                            </w:r>
                            <w:r>
                              <w:rPr>
                                <w:rFonts w:ascii="Century Gothic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infrastructure.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17" w14:textId="77777777" w:rsidR="00F20CE2" w:rsidRDefault="00F20CE2"/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  <w:textDirection w:val="btLr"/>
                          </w:tcPr>
                          <w:p w14:paraId="4E056218" w14:textId="77777777" w:rsidR="00F20CE2" w:rsidRDefault="003E30F1">
                            <w:pPr>
                              <w:pStyle w:val="TableParagraph"/>
                              <w:spacing w:before="114"/>
                              <w:ind w:left="-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Koondrook-Perricoota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14:paraId="4E056219" w14:textId="77777777" w:rsidR="00F20CE2" w:rsidRDefault="003E30F1">
                            <w:pPr>
                              <w:pStyle w:val="TableParagraph"/>
                              <w:spacing w:before="114"/>
                              <w:ind w:left="111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Koondrook-Perricoota</w:t>
                            </w:r>
                          </w:p>
                        </w:tc>
                        <w:tc>
                          <w:tcPr>
                            <w:tcW w:w="85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</w:tcPr>
                          <w:p w14:paraId="4E05621A" w14:textId="77777777" w:rsidR="00F20CE2" w:rsidRDefault="00F20CE2"/>
                        </w:tc>
                        <w:tc>
                          <w:tcPr>
                            <w:tcW w:w="397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21B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1C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1D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1E" w14:textId="77777777" w:rsidR="00F20CE2" w:rsidRDefault="00F20CE2">
                            <w:pPr>
                              <w:pStyle w:val="TableParagraph"/>
                              <w:spacing w:before="1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4E05621F" w14:textId="77777777" w:rsidR="00F20CE2" w:rsidRDefault="003E30F1">
                            <w:pPr>
                              <w:pStyle w:val="TableParagraph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Moderate</w:t>
                            </w:r>
                          </w:p>
                          <w:p w14:paraId="4E056220" w14:textId="77777777" w:rsidR="00F20CE2" w:rsidRDefault="003E30F1">
                            <w:pPr>
                              <w:pStyle w:val="TableParagraph"/>
                              <w:spacing w:before="10"/>
                              <w:ind w:left="303" w:right="298" w:hanging="3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Site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requires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further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water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to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consolidate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benefits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from natural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inundation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2016–17.</w:t>
                            </w:r>
                          </w:p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21" w14:textId="77777777" w:rsidR="00F20CE2" w:rsidRDefault="00F20CE2"/>
                        </w:tc>
                        <w:tc>
                          <w:tcPr>
                            <w:tcW w:w="3826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22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23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24" w14:textId="77777777" w:rsidR="00F20CE2" w:rsidRDefault="003E30F1">
                            <w:pPr>
                              <w:pStyle w:val="TableParagraph"/>
                              <w:spacing w:before="115"/>
                              <w:ind w:left="102" w:right="121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Commonwealth environmental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unlikely</w:t>
                            </w:r>
                            <w:r>
                              <w:rPr>
                                <w:rFonts w:ascii="Century Gothic"/>
                                <w:spacing w:val="3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used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this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area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unless third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party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impacts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are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resolved.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6"/>
                              </w:rPr>
                              <w:t>If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watering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proceeds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>it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is</w:t>
                            </w:r>
                            <w:r>
                              <w:rPr>
                                <w:rFonts w:ascii="Century Gothic"/>
                                <w:spacing w:val="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anticipated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that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demands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Koondrook-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Perricoota Forest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will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be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met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partnership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with other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holders.</w:t>
                            </w:r>
                          </w:p>
                        </w:tc>
                        <w:tc>
                          <w:tcPr>
                            <w:tcW w:w="2549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225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26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27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28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29" w14:textId="77777777" w:rsidR="00F20CE2" w:rsidRDefault="00F20CE2">
                            <w:pPr>
                              <w:pStyle w:val="TableParagraph"/>
                              <w:spacing w:before="7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4E05622A" w14:textId="77777777" w:rsidR="00F20CE2" w:rsidRDefault="003E30F1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Moderate</w:t>
                            </w:r>
                          </w:p>
                        </w:tc>
                        <w:tc>
                          <w:tcPr>
                            <w:tcW w:w="2978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22B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2C" w14:textId="77777777" w:rsidR="00F20CE2" w:rsidRDefault="003E30F1">
                            <w:pPr>
                              <w:pStyle w:val="TableParagraph"/>
                              <w:spacing w:before="14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Moderate</w:t>
                            </w:r>
                          </w:p>
                        </w:tc>
                      </w:tr>
                      <w:tr w:rsidR="00F20CE2" w14:paraId="4E05623D" w14:textId="77777777">
                        <w:trPr>
                          <w:trHeight w:hRule="exact" w:val="1328"/>
                        </w:trPr>
                        <w:tc>
                          <w:tcPr>
                            <w:tcW w:w="1382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2E" w14:textId="77777777" w:rsidR="00F20CE2" w:rsidRDefault="00F20CE2"/>
                        </w:tc>
                        <w:tc>
                          <w:tcPr>
                            <w:tcW w:w="1349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22F" w14:textId="77777777" w:rsidR="00F20CE2" w:rsidRDefault="00F20CE2"/>
                        </w:tc>
                        <w:tc>
                          <w:tcPr>
                            <w:tcW w:w="1346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230" w14:textId="77777777" w:rsidR="00F20CE2" w:rsidRDefault="00F20CE2"/>
                        </w:tc>
                        <w:tc>
                          <w:tcPr>
                            <w:tcW w:w="1418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231" w14:textId="77777777" w:rsidR="00F20CE2" w:rsidRDefault="00F20CE2"/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  <w:textDirection w:val="btLr"/>
                          </w:tcPr>
                          <w:p w14:paraId="4E056232" w14:textId="77777777" w:rsidR="00F20CE2" w:rsidRDefault="00F20CE2"/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14:paraId="4E056233" w14:textId="77777777" w:rsidR="00F20CE2" w:rsidRDefault="00F20CE2"/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</w:tcPr>
                          <w:p w14:paraId="4E056234" w14:textId="77777777" w:rsidR="00F20CE2" w:rsidRDefault="00F20CE2"/>
                        </w:tc>
                        <w:tc>
                          <w:tcPr>
                            <w:tcW w:w="397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235" w14:textId="77777777" w:rsidR="00F20CE2" w:rsidRDefault="00F20CE2"/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236" w14:textId="77777777" w:rsidR="00F20CE2" w:rsidRDefault="00F20CE2"/>
                        </w:tc>
                        <w:tc>
                          <w:tcPr>
                            <w:tcW w:w="3826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237" w14:textId="77777777" w:rsidR="00F20CE2" w:rsidRDefault="00F20CE2"/>
                        </w:tc>
                        <w:tc>
                          <w:tcPr>
                            <w:tcW w:w="2549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238" w14:textId="77777777" w:rsidR="00F20CE2" w:rsidRDefault="00F20CE2"/>
                        </w:tc>
                        <w:tc>
                          <w:tcPr>
                            <w:tcW w:w="2978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0000"/>
                          </w:tcPr>
                          <w:p w14:paraId="4E056239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3A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3B" w14:textId="77777777" w:rsidR="00F20CE2" w:rsidRDefault="00F20CE2">
                            <w:pPr>
                              <w:pStyle w:val="TableParagraph"/>
                              <w:spacing w:before="12"/>
                              <w:rPr>
                                <w:rFonts w:ascii="Century Gothic" w:eastAsia="Century Gothic" w:hAnsi="Century Gothic" w:cs="Century Gothic"/>
                                <w:sz w:val="13"/>
                                <w:szCs w:val="13"/>
                              </w:rPr>
                            </w:pPr>
                          </w:p>
                          <w:p w14:paraId="4E05623C" w14:textId="77777777" w:rsidR="00F20CE2" w:rsidRDefault="003E30F1">
                            <w:pPr>
                              <w:pStyle w:val="TableParagraph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High</w:t>
                            </w:r>
                          </w:p>
                        </w:tc>
                      </w:tr>
                      <w:tr w:rsidR="00F20CE2" w14:paraId="4E056261" w14:textId="77777777">
                        <w:trPr>
                          <w:trHeight w:hRule="exact" w:val="641"/>
                        </w:trPr>
                        <w:tc>
                          <w:tcPr>
                            <w:tcW w:w="1382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3E" w14:textId="77777777" w:rsidR="00F20CE2" w:rsidRDefault="00F20CE2"/>
                        </w:tc>
                        <w:tc>
                          <w:tcPr>
                            <w:tcW w:w="1349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3F" w14:textId="77777777" w:rsidR="00F20CE2" w:rsidRDefault="003E30F1">
                            <w:pPr>
                              <w:pStyle w:val="TableParagraph"/>
                              <w:spacing w:before="8"/>
                              <w:ind w:left="102" w:right="101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Infrastructure</w:t>
                            </w:r>
                            <w:r>
                              <w:rPr>
                                <w:rFonts w:ascii="Century Gothic"/>
                                <w:spacing w:val="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delivery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Gunbower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and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Koondrook-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Perricoota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Forests</w:t>
                            </w:r>
                            <w:r>
                              <w:rPr>
                                <w:rFonts w:ascii="Century Gothic"/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targeting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river</w:t>
                            </w:r>
                            <w:r>
                              <w:rPr>
                                <w:rFonts w:ascii="Century Gothic"/>
                                <w:spacing w:val="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red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gum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forest</w:t>
                            </w:r>
                            <w:r>
                              <w:rPr>
                                <w:rFonts w:ascii="Century Gothic"/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equivalent to</w:t>
                            </w:r>
                            <w:r>
                              <w:rPr>
                                <w:rFonts w:ascii="Century Gothic"/>
                                <w:spacing w:val="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around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27-</w:t>
                            </w:r>
                          </w:p>
                          <w:p w14:paraId="4E056240" w14:textId="77777777" w:rsidR="00F20CE2" w:rsidRDefault="003E30F1">
                            <w:pPr>
                              <w:pStyle w:val="TableParagraph"/>
                              <w:spacing w:line="194" w:lineRule="exact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35,000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ML/day</w:t>
                            </w:r>
                          </w:p>
                          <w:p w14:paraId="4E056241" w14:textId="77777777" w:rsidR="00F20CE2" w:rsidRDefault="003E30F1">
                            <w:pPr>
                              <w:pStyle w:val="TableParagraph"/>
                              <w:ind w:left="102" w:right="133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@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Torrumbarry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Weir.</w:t>
                            </w:r>
                          </w:p>
                        </w:tc>
                        <w:tc>
                          <w:tcPr>
                            <w:tcW w:w="1346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42" w14:textId="77777777" w:rsidR="00F20CE2" w:rsidRDefault="003E30F1">
                            <w:pPr>
                              <w:pStyle w:val="TableParagraph"/>
                              <w:spacing w:before="11" w:line="276" w:lineRule="auto"/>
                              <w:ind w:left="135" w:right="144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Up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to 4,000</w:t>
                            </w:r>
                            <w:r>
                              <w:rPr>
                                <w:rFonts w:ascii="Century Gothic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ha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via</w:t>
                            </w:r>
                            <w:r>
                              <w:rPr>
                                <w:rFonts w:ascii="Century Gothic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Gunbower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Forest</w:t>
                            </w:r>
                            <w:r>
                              <w:rPr>
                                <w:rFonts w:ascii="Century Gothic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infrastructure.</w:t>
                            </w:r>
                          </w:p>
                        </w:tc>
                        <w:tc>
                          <w:tcPr>
                            <w:tcW w:w="1418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43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44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45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46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47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48" w14:textId="77777777" w:rsidR="00F20CE2" w:rsidRDefault="00F20CE2">
                            <w:pPr>
                              <w:pStyle w:val="TableParagraph"/>
                              <w:spacing w:before="1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49" w14:textId="77777777" w:rsidR="00F20CE2" w:rsidRDefault="003E30F1">
                            <w:pPr>
                              <w:pStyle w:val="TableParagraph"/>
                              <w:spacing w:line="195" w:lineRule="exact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3-4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years</w:t>
                            </w:r>
                          </w:p>
                          <w:p w14:paraId="4E05624A" w14:textId="77777777" w:rsidR="00F20CE2" w:rsidRDefault="003E30F1">
                            <w:pPr>
                              <w:pStyle w:val="TableParagraph"/>
                              <w:spacing w:line="195" w:lineRule="exact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(3 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years).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  <w:textDirection w:val="btLr"/>
                          </w:tcPr>
                          <w:p w14:paraId="4E05624B" w14:textId="77777777" w:rsidR="00F20CE2" w:rsidRDefault="003E30F1">
                            <w:pPr>
                              <w:pStyle w:val="TableParagraph"/>
                              <w:spacing w:before="114"/>
                              <w:ind w:left="-1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Gunbower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  <w:textDirection w:val="btLr"/>
                          </w:tcPr>
                          <w:p w14:paraId="4E05624C" w14:textId="77777777" w:rsidR="00F20CE2" w:rsidRDefault="003E30F1">
                            <w:pPr>
                              <w:pStyle w:val="TableParagraph"/>
                              <w:spacing w:before="116"/>
                              <w:ind w:left="111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Gunbower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–</w:t>
                            </w:r>
                          </w:p>
                          <w:p w14:paraId="4E05624D" w14:textId="77777777" w:rsidR="00F20CE2" w:rsidRDefault="003E30F1">
                            <w:pPr>
                              <w:pStyle w:val="TableParagraph"/>
                              <w:spacing w:before="5" w:line="246" w:lineRule="auto"/>
                              <w:ind w:left="111" w:right="34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~3,000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ha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inundated</w:t>
                            </w:r>
                          </w:p>
                        </w:tc>
                        <w:tc>
                          <w:tcPr>
                            <w:tcW w:w="85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</w:tcPr>
                          <w:p w14:paraId="4E05624E" w14:textId="77777777" w:rsidR="00F20CE2" w:rsidRDefault="00F20CE2"/>
                        </w:tc>
                        <w:tc>
                          <w:tcPr>
                            <w:tcW w:w="397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92D050"/>
                          </w:tcPr>
                          <w:p w14:paraId="4E05624F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50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51" w14:textId="77777777" w:rsidR="00F20CE2" w:rsidRDefault="00F20CE2">
                            <w:pPr>
                              <w:pStyle w:val="TableParagraph"/>
                              <w:spacing w:before="12"/>
                              <w:rPr>
                                <w:rFonts w:ascii="Century Gothic" w:eastAsia="Century Gothic" w:hAnsi="Century Gothic" w:cs="Century Gothic"/>
                                <w:sz w:val="11"/>
                                <w:szCs w:val="11"/>
                              </w:rPr>
                            </w:pPr>
                          </w:p>
                          <w:p w14:paraId="4E056252" w14:textId="77777777" w:rsidR="00F20CE2" w:rsidRDefault="003E30F1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Low</w:t>
                            </w:r>
                          </w:p>
                        </w:tc>
                        <w:tc>
                          <w:tcPr>
                            <w:tcW w:w="1277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53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54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55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56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57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58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59" w14:textId="77777777" w:rsidR="00F20CE2" w:rsidRDefault="003E30F1">
                            <w:pPr>
                              <w:pStyle w:val="TableParagraph"/>
                              <w:spacing w:before="108"/>
                              <w:ind w:left="296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76923B"/>
                                <w:spacing w:val="-1"/>
                                <w:sz w:val="16"/>
                              </w:rPr>
                              <w:t>Maintain</w:t>
                            </w:r>
                          </w:p>
                        </w:tc>
                        <w:tc>
                          <w:tcPr>
                            <w:tcW w:w="3826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5A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5B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5C" w14:textId="77777777" w:rsidR="00F20CE2" w:rsidRDefault="00F20CE2">
                            <w:pPr>
                              <w:pStyle w:val="TableParagraph"/>
                              <w:spacing w:before="12"/>
                              <w:rPr>
                                <w:rFonts w:ascii="Century Gothic" w:eastAsia="Century Gothic" w:hAnsi="Century Gothic" w:cs="Century Gothic"/>
                                <w:sz w:val="11"/>
                                <w:szCs w:val="11"/>
                              </w:rPr>
                            </w:pPr>
                          </w:p>
                          <w:p w14:paraId="4E05625D" w14:textId="77777777" w:rsidR="00F20CE2" w:rsidRDefault="003E30F1">
                            <w:pPr>
                              <w:pStyle w:val="TableParagraph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per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small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Gunbower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option above.</w:t>
                            </w:r>
                          </w:p>
                        </w:tc>
                        <w:tc>
                          <w:tcPr>
                            <w:tcW w:w="2549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25E" w14:textId="77777777" w:rsidR="00F20CE2" w:rsidRDefault="003E30F1">
                            <w:pPr>
                              <w:pStyle w:val="TableParagraph"/>
                              <w:spacing w:before="44"/>
                              <w:ind w:left="109" w:right="108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Moderate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–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following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proposed drying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for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Gunbower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Forest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2017–18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(unless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natural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event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occurs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to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allow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‘piggybacking’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environmental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water).</w:t>
                            </w:r>
                          </w:p>
                        </w:tc>
                        <w:tc>
                          <w:tcPr>
                            <w:tcW w:w="2978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92D050"/>
                          </w:tcPr>
                          <w:p w14:paraId="4E05625F" w14:textId="77777777" w:rsidR="00F20CE2" w:rsidRDefault="00F20CE2">
                            <w:pPr>
                              <w:pStyle w:val="TableParagraph"/>
                              <w:spacing w:before="9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4E056260" w14:textId="77777777" w:rsidR="00F20CE2" w:rsidRDefault="003E30F1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Low</w:t>
                            </w:r>
                          </w:p>
                        </w:tc>
                      </w:tr>
                      <w:tr w:rsidR="00F20CE2" w14:paraId="4E05626F" w14:textId="77777777">
                        <w:trPr>
                          <w:trHeight w:hRule="exact" w:val="638"/>
                        </w:trPr>
                        <w:tc>
                          <w:tcPr>
                            <w:tcW w:w="1382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62" w14:textId="77777777" w:rsidR="00F20CE2" w:rsidRDefault="00F20CE2"/>
                        </w:tc>
                        <w:tc>
                          <w:tcPr>
                            <w:tcW w:w="1349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63" w14:textId="77777777" w:rsidR="00F20CE2" w:rsidRDefault="00F20CE2"/>
                        </w:tc>
                        <w:tc>
                          <w:tcPr>
                            <w:tcW w:w="1346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264" w14:textId="77777777" w:rsidR="00F20CE2" w:rsidRDefault="00F20CE2"/>
                        </w:tc>
                        <w:tc>
                          <w:tcPr>
                            <w:tcW w:w="1418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65" w14:textId="77777777" w:rsidR="00F20CE2" w:rsidRDefault="00F20CE2"/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  <w:textDirection w:val="btLr"/>
                          </w:tcPr>
                          <w:p w14:paraId="4E056266" w14:textId="77777777" w:rsidR="00F20CE2" w:rsidRDefault="00F20CE2"/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  <w:textDirection w:val="btLr"/>
                          </w:tcPr>
                          <w:p w14:paraId="4E056267" w14:textId="77777777" w:rsidR="00F20CE2" w:rsidRDefault="00F20CE2"/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</w:tcPr>
                          <w:p w14:paraId="4E056268" w14:textId="77777777" w:rsidR="00F20CE2" w:rsidRDefault="00F20CE2"/>
                        </w:tc>
                        <w:tc>
                          <w:tcPr>
                            <w:tcW w:w="397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92D050"/>
                          </w:tcPr>
                          <w:p w14:paraId="4E056269" w14:textId="77777777" w:rsidR="00F20CE2" w:rsidRDefault="00F20CE2"/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6A" w14:textId="77777777" w:rsidR="00F20CE2" w:rsidRDefault="00F20CE2"/>
                        </w:tc>
                        <w:tc>
                          <w:tcPr>
                            <w:tcW w:w="3826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26B" w14:textId="77777777" w:rsidR="00F20CE2" w:rsidRDefault="00F20CE2"/>
                        </w:tc>
                        <w:tc>
                          <w:tcPr>
                            <w:tcW w:w="2549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26C" w14:textId="77777777" w:rsidR="00F20CE2" w:rsidRDefault="00F20CE2"/>
                        </w:tc>
                        <w:tc>
                          <w:tcPr>
                            <w:tcW w:w="2978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26D" w14:textId="77777777" w:rsidR="00F20CE2" w:rsidRDefault="00F20CE2">
                            <w:pPr>
                              <w:pStyle w:val="TableParagraph"/>
                              <w:spacing w:before="9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4E05626E" w14:textId="77777777" w:rsidR="00F20CE2" w:rsidRDefault="003E30F1">
                            <w:pPr>
                              <w:pStyle w:val="TableParagraph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Moderate</w:t>
                            </w:r>
                          </w:p>
                        </w:tc>
                      </w:tr>
                      <w:tr w:rsidR="00F20CE2" w14:paraId="4E056286" w14:textId="77777777">
                        <w:trPr>
                          <w:trHeight w:hRule="exact" w:val="605"/>
                        </w:trPr>
                        <w:tc>
                          <w:tcPr>
                            <w:tcW w:w="1382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70" w14:textId="77777777" w:rsidR="00F20CE2" w:rsidRDefault="00F20CE2"/>
                        </w:tc>
                        <w:tc>
                          <w:tcPr>
                            <w:tcW w:w="1349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71" w14:textId="77777777" w:rsidR="00F20CE2" w:rsidRDefault="00F20CE2"/>
                        </w:tc>
                        <w:tc>
                          <w:tcPr>
                            <w:tcW w:w="1346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72" w14:textId="77777777" w:rsidR="00F20CE2" w:rsidRDefault="003E30F1">
                            <w:pPr>
                              <w:pStyle w:val="TableParagraph"/>
                              <w:spacing w:before="8"/>
                              <w:ind w:left="102" w:right="178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Up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to 16,000</w:t>
                            </w:r>
                            <w:r>
                              <w:rPr>
                                <w:rFonts w:ascii="Century Gothic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ha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via</w:t>
                            </w:r>
                            <w:r>
                              <w:rPr>
                                <w:rFonts w:ascii="Century Gothic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Koondrook-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Perricoota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Forest</w:t>
                            </w:r>
                            <w:r>
                              <w:rPr>
                                <w:rFonts w:ascii="Century Gothic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infrastructure.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73" w14:textId="77777777" w:rsidR="00F20CE2" w:rsidRDefault="00F20CE2"/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  <w:textDirection w:val="btLr"/>
                          </w:tcPr>
                          <w:p w14:paraId="4E056274" w14:textId="77777777" w:rsidR="00F20CE2" w:rsidRDefault="003E30F1">
                            <w:pPr>
                              <w:pStyle w:val="TableParagraph"/>
                              <w:spacing w:before="111" w:line="247" w:lineRule="auto"/>
                              <w:ind w:left="-2" w:right="579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Koondrook-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Perricoota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14:paraId="4E056275" w14:textId="77777777" w:rsidR="00F20CE2" w:rsidRDefault="003E30F1">
                            <w:pPr>
                              <w:pStyle w:val="TableParagraph"/>
                              <w:spacing w:before="111" w:line="246" w:lineRule="auto"/>
                              <w:ind w:left="112" w:right="466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Koondrook-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Perricoota</w:t>
                            </w:r>
                          </w:p>
                        </w:tc>
                        <w:tc>
                          <w:tcPr>
                            <w:tcW w:w="85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</w:tcPr>
                          <w:p w14:paraId="4E056276" w14:textId="77777777" w:rsidR="00F20CE2" w:rsidRDefault="00F20CE2"/>
                        </w:tc>
                        <w:tc>
                          <w:tcPr>
                            <w:tcW w:w="397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277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78" w14:textId="77777777" w:rsidR="00F20CE2" w:rsidRDefault="00F20CE2">
                            <w:pPr>
                              <w:pStyle w:val="TableParagraph"/>
                              <w:spacing w:before="4"/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  <w:p w14:paraId="4E056279" w14:textId="77777777" w:rsidR="00F20CE2" w:rsidRDefault="003E30F1">
                            <w:pPr>
                              <w:pStyle w:val="TableParagraph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Moderate</w:t>
                            </w:r>
                          </w:p>
                          <w:p w14:paraId="4E05627A" w14:textId="77777777" w:rsidR="00F20CE2" w:rsidRDefault="003E30F1">
                            <w:pPr>
                              <w:pStyle w:val="TableParagraph"/>
                              <w:spacing w:before="8"/>
                              <w:ind w:left="286" w:right="281" w:hanging="5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Site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requires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further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water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to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consolidate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benefits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from natural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iniundation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2016–17.</w:t>
                            </w:r>
                          </w:p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7B" w14:textId="77777777" w:rsidR="00F20CE2" w:rsidRDefault="00F20CE2"/>
                        </w:tc>
                        <w:tc>
                          <w:tcPr>
                            <w:tcW w:w="3826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7C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7D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7E" w14:textId="77777777" w:rsidR="00F20CE2" w:rsidRDefault="00F20CE2">
                            <w:pPr>
                              <w:pStyle w:val="TableParagraph"/>
                              <w:spacing w:before="7"/>
                              <w:rPr>
                                <w:rFonts w:ascii="Century Gothic" w:eastAsia="Century Gothic" w:hAnsi="Century Gothic" w:cs="Century Gothic"/>
                                <w:sz w:val="12"/>
                                <w:szCs w:val="12"/>
                              </w:rPr>
                            </w:pPr>
                          </w:p>
                          <w:p w14:paraId="4E05627F" w14:textId="77777777" w:rsidR="00F20CE2" w:rsidRDefault="003E30F1">
                            <w:pPr>
                              <w:pStyle w:val="TableParagraph"/>
                              <w:ind w:left="102" w:right="495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per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small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Koondrook-Perricoota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option</w:t>
                            </w:r>
                            <w:r>
                              <w:rPr>
                                <w:rFonts w:ascii="Century Gothic"/>
                                <w:spacing w:val="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above.</w:t>
                            </w:r>
                          </w:p>
                        </w:tc>
                        <w:tc>
                          <w:tcPr>
                            <w:tcW w:w="2549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280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81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82" w14:textId="77777777" w:rsidR="00F20CE2" w:rsidRDefault="00F20CE2">
                            <w:pPr>
                              <w:pStyle w:val="TableParagraph"/>
                              <w:spacing w:before="9"/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  <w:p w14:paraId="4E056283" w14:textId="77777777" w:rsidR="00F20CE2" w:rsidRDefault="003E30F1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Moderate</w:t>
                            </w:r>
                          </w:p>
                        </w:tc>
                        <w:tc>
                          <w:tcPr>
                            <w:tcW w:w="2978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284" w14:textId="77777777" w:rsidR="00F20CE2" w:rsidRDefault="00F20CE2">
                            <w:pPr>
                              <w:pStyle w:val="TableParagraph"/>
                              <w:spacing w:before="4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85" w14:textId="77777777" w:rsidR="00F20CE2" w:rsidRDefault="003E30F1">
                            <w:pPr>
                              <w:pStyle w:val="TableParagraph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Moderate</w:t>
                            </w:r>
                          </w:p>
                        </w:tc>
                      </w:tr>
                      <w:tr w:rsidR="00F20CE2" w14:paraId="4E056295" w14:textId="77777777">
                        <w:trPr>
                          <w:trHeight w:hRule="exact" w:val="893"/>
                        </w:trPr>
                        <w:tc>
                          <w:tcPr>
                            <w:tcW w:w="138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287" w14:textId="77777777" w:rsidR="00F20CE2" w:rsidRDefault="00F20CE2"/>
                        </w:tc>
                        <w:tc>
                          <w:tcPr>
                            <w:tcW w:w="1349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288" w14:textId="77777777" w:rsidR="00F20CE2" w:rsidRDefault="00F20CE2"/>
                        </w:tc>
                        <w:tc>
                          <w:tcPr>
                            <w:tcW w:w="1346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289" w14:textId="77777777" w:rsidR="00F20CE2" w:rsidRDefault="00F20CE2"/>
                        </w:tc>
                        <w:tc>
                          <w:tcPr>
                            <w:tcW w:w="1418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28A" w14:textId="77777777" w:rsidR="00F20CE2" w:rsidRDefault="00F20CE2"/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  <w:textDirection w:val="btLr"/>
                          </w:tcPr>
                          <w:p w14:paraId="4E05628B" w14:textId="77777777" w:rsidR="00F20CE2" w:rsidRDefault="00F20CE2"/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14:paraId="4E05628C" w14:textId="77777777" w:rsidR="00F20CE2" w:rsidRDefault="00F20CE2"/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</w:tcPr>
                          <w:p w14:paraId="4E05628D" w14:textId="77777777" w:rsidR="00F20CE2" w:rsidRDefault="00F20CE2"/>
                        </w:tc>
                        <w:tc>
                          <w:tcPr>
                            <w:tcW w:w="397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28E" w14:textId="77777777" w:rsidR="00F20CE2" w:rsidRDefault="00F20CE2"/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28F" w14:textId="77777777" w:rsidR="00F20CE2" w:rsidRDefault="00F20CE2"/>
                        </w:tc>
                        <w:tc>
                          <w:tcPr>
                            <w:tcW w:w="3826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290" w14:textId="77777777" w:rsidR="00F20CE2" w:rsidRDefault="00F20CE2"/>
                        </w:tc>
                        <w:tc>
                          <w:tcPr>
                            <w:tcW w:w="2549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291" w14:textId="77777777" w:rsidR="00F20CE2" w:rsidRDefault="00F20CE2"/>
                        </w:tc>
                        <w:tc>
                          <w:tcPr>
                            <w:tcW w:w="2978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0000"/>
                          </w:tcPr>
                          <w:p w14:paraId="4E056292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93" w14:textId="77777777" w:rsidR="00F20CE2" w:rsidRDefault="00F20CE2">
                            <w:pPr>
                              <w:pStyle w:val="TableParagraph"/>
                              <w:spacing w:before="1"/>
                              <w:rPr>
                                <w:rFonts w:ascii="Century Gothic" w:eastAsia="Century Gothic" w:hAnsi="Century Gothic" w:cs="Century Gothic"/>
                                <w:sz w:val="12"/>
                                <w:szCs w:val="12"/>
                              </w:rPr>
                            </w:pPr>
                          </w:p>
                          <w:p w14:paraId="4E056294" w14:textId="77777777" w:rsidR="00F20CE2" w:rsidRDefault="003E30F1">
                            <w:pPr>
                              <w:pStyle w:val="TableParagraph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High</w:t>
                            </w:r>
                          </w:p>
                        </w:tc>
                      </w:tr>
                      <w:tr w:rsidR="00F20CE2" w14:paraId="4E0562B0" w14:textId="77777777">
                        <w:trPr>
                          <w:trHeight w:hRule="exact" w:val="420"/>
                        </w:trPr>
                        <w:tc>
                          <w:tcPr>
                            <w:tcW w:w="138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96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97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98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99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9A" w14:textId="77777777" w:rsidR="00F20CE2" w:rsidRDefault="00F20CE2">
                            <w:pPr>
                              <w:pStyle w:val="TableParagraph"/>
                              <w:spacing w:before="5"/>
                              <w:rPr>
                                <w:rFonts w:ascii="Century Gothic" w:eastAsia="Century Gothic" w:hAnsi="Century Gothic" w:cs="Century Gothic"/>
                                <w:sz w:val="12"/>
                                <w:szCs w:val="12"/>
                              </w:rPr>
                            </w:pPr>
                          </w:p>
                          <w:p w14:paraId="4E05629B" w14:textId="77777777" w:rsidR="00F20CE2" w:rsidRDefault="003E30F1">
                            <w:pPr>
                              <w:pStyle w:val="TableParagraph"/>
                              <w:ind w:left="104" w:right="199"/>
                              <w:rPr>
                                <w:rFonts w:ascii="Century Gothic" w:eastAsia="Century Gothic" w:hAnsi="Century Gothic" w:cs="Century Gothic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Mid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Murray</w:t>
                            </w:r>
                            <w:r>
                              <w:rPr>
                                <w:rFonts w:ascii="Century Gothic"/>
                                <w:b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Off-Channel</w:t>
                            </w:r>
                            <w:r>
                              <w:rPr>
                                <w:rFonts w:ascii="Century Gothic"/>
                                <w:b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Wetlands and</w:t>
                            </w:r>
                            <w:r>
                              <w:rPr>
                                <w:rFonts w:ascii="Century Gothic"/>
                                <w:b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ephemeral</w:t>
                            </w:r>
                            <w:r>
                              <w:rPr>
                                <w:rFonts w:ascii="Century Gothic"/>
                                <w:b/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creeks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</w:rPr>
                              <w:t>Hume</w:t>
                            </w:r>
                            <w:r>
                              <w:rPr>
                                <w:rFonts w:ascii="Century Gothic"/>
                                <w:b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</w:rPr>
                              <w:t xml:space="preserve">to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Euston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position w:val="4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696" w:type="dxa"/>
                            <w:gridSpan w:val="2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9C" w14:textId="77777777" w:rsidR="00F20CE2" w:rsidRDefault="003E30F1">
                            <w:pPr>
                              <w:pStyle w:val="TableParagraph"/>
                              <w:spacing w:before="8"/>
                              <w:ind w:left="102" w:right="159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Infrastructure delivery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targeting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permanent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off-channel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wetlands.</w:t>
                            </w:r>
                          </w:p>
                        </w:tc>
                        <w:tc>
                          <w:tcPr>
                            <w:tcW w:w="1418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9D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9E" w14:textId="77777777" w:rsidR="00F20CE2" w:rsidRDefault="003E30F1">
                            <w:pPr>
                              <w:pStyle w:val="TableParagraph"/>
                              <w:spacing w:before="114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Annually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</w:tcPr>
                          <w:p w14:paraId="4E05629F" w14:textId="77777777" w:rsidR="00F20CE2" w:rsidRDefault="00F20CE2"/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</w:tcPr>
                          <w:p w14:paraId="4E0562A0" w14:textId="77777777" w:rsidR="00F20CE2" w:rsidRDefault="00F20CE2"/>
                        </w:tc>
                        <w:tc>
                          <w:tcPr>
                            <w:tcW w:w="85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7E7E7E"/>
                          </w:tcPr>
                          <w:p w14:paraId="4E0562A1" w14:textId="77777777" w:rsidR="00F20CE2" w:rsidRDefault="00F20CE2"/>
                        </w:tc>
                        <w:tc>
                          <w:tcPr>
                            <w:tcW w:w="397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FF0000"/>
                          </w:tcPr>
                          <w:p w14:paraId="4E0562A2" w14:textId="77777777" w:rsidR="00F20CE2" w:rsidRDefault="003E30F1">
                            <w:pPr>
                              <w:pStyle w:val="TableParagraph"/>
                              <w:spacing w:before="1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High</w:t>
                            </w:r>
                          </w:p>
                          <w:p w14:paraId="4E0562A3" w14:textId="77777777" w:rsidR="00F20CE2" w:rsidRDefault="003E30F1">
                            <w:pPr>
                              <w:pStyle w:val="TableParagraph"/>
                              <w:spacing w:before="8"/>
                              <w:ind w:left="133" w:right="134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Requirement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to manage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salinity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provide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suitable habitat for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threatened species,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such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Murray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hardyhead.</w:t>
                            </w:r>
                          </w:p>
                        </w:tc>
                        <w:tc>
                          <w:tcPr>
                            <w:tcW w:w="1277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A4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A5" w14:textId="77777777" w:rsidR="00F20CE2" w:rsidRDefault="003E30F1">
                            <w:pPr>
                              <w:pStyle w:val="TableParagraph"/>
                              <w:spacing w:before="114"/>
                              <w:ind w:left="359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E36C09"/>
                                <w:spacing w:val="-1"/>
                                <w:sz w:val="16"/>
                              </w:rPr>
                              <w:t>Protect</w:t>
                            </w:r>
                          </w:p>
                        </w:tc>
                        <w:tc>
                          <w:tcPr>
                            <w:tcW w:w="3826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94B3D6"/>
                          </w:tcPr>
                          <w:p w14:paraId="4E0562A6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A7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A8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A9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AA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AB" w14:textId="77777777" w:rsidR="00F20CE2" w:rsidRDefault="00F20CE2">
                            <w:pPr>
                              <w:pStyle w:val="TableParagraph"/>
                              <w:spacing w:before="4"/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  <w:p w14:paraId="4E0562AC" w14:textId="77777777" w:rsidR="00F20CE2" w:rsidRDefault="003E30F1">
                            <w:pPr>
                              <w:pStyle w:val="TableParagraph"/>
                              <w:ind w:left="102" w:right="139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Commonwealth environmental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may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provided,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along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supplied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by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holders.</w:t>
                            </w:r>
                          </w:p>
                        </w:tc>
                        <w:tc>
                          <w:tcPr>
                            <w:tcW w:w="2549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FF0000"/>
                          </w:tcPr>
                          <w:p w14:paraId="4E0562AD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AE" w14:textId="77777777" w:rsidR="00F20CE2" w:rsidRDefault="003E30F1">
                            <w:pPr>
                              <w:pStyle w:val="TableParagraph"/>
                              <w:spacing w:before="114"/>
                              <w:ind w:lef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High</w:t>
                            </w:r>
                          </w:p>
                        </w:tc>
                        <w:tc>
                          <w:tcPr>
                            <w:tcW w:w="2978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0000"/>
                          </w:tcPr>
                          <w:p w14:paraId="4E0562AF" w14:textId="77777777" w:rsidR="00F20CE2" w:rsidRDefault="003E30F1">
                            <w:pPr>
                              <w:pStyle w:val="TableParagraph"/>
                              <w:spacing w:before="109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High</w:t>
                            </w:r>
                          </w:p>
                        </w:tc>
                      </w:tr>
                      <w:tr w:rsidR="00F20CE2" w14:paraId="4E0562BC" w14:textId="77777777">
                        <w:trPr>
                          <w:trHeight w:hRule="exact" w:val="403"/>
                        </w:trPr>
                        <w:tc>
                          <w:tcPr>
                            <w:tcW w:w="1382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B1" w14:textId="77777777" w:rsidR="00F20CE2" w:rsidRDefault="00F20CE2"/>
                        </w:tc>
                        <w:tc>
                          <w:tcPr>
                            <w:tcW w:w="2696" w:type="dxa"/>
                            <w:gridSpan w:val="2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2B2" w14:textId="77777777" w:rsidR="00F20CE2" w:rsidRDefault="00F20CE2"/>
                        </w:tc>
                        <w:tc>
                          <w:tcPr>
                            <w:tcW w:w="1418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2B3" w14:textId="77777777" w:rsidR="00F20CE2" w:rsidRDefault="00F20CE2"/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</w:tcPr>
                          <w:p w14:paraId="4E0562B4" w14:textId="77777777" w:rsidR="00F20CE2" w:rsidRDefault="00F20CE2"/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</w:tcPr>
                          <w:p w14:paraId="4E0562B5" w14:textId="77777777" w:rsidR="00F20CE2" w:rsidRDefault="00F20CE2"/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7E7E7E"/>
                          </w:tcPr>
                          <w:p w14:paraId="4E0562B6" w14:textId="77777777" w:rsidR="00F20CE2" w:rsidRDefault="00F20CE2"/>
                        </w:tc>
                        <w:tc>
                          <w:tcPr>
                            <w:tcW w:w="397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0000"/>
                          </w:tcPr>
                          <w:p w14:paraId="4E0562B7" w14:textId="77777777" w:rsidR="00F20CE2" w:rsidRDefault="00F20CE2"/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2B8" w14:textId="77777777" w:rsidR="00F20CE2" w:rsidRDefault="00F20CE2"/>
                        </w:tc>
                        <w:tc>
                          <w:tcPr>
                            <w:tcW w:w="3826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94B3D6"/>
                          </w:tcPr>
                          <w:p w14:paraId="4E0562B9" w14:textId="77777777" w:rsidR="00F20CE2" w:rsidRDefault="00F20CE2"/>
                        </w:tc>
                        <w:tc>
                          <w:tcPr>
                            <w:tcW w:w="2549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0000"/>
                          </w:tcPr>
                          <w:p w14:paraId="4E0562BA" w14:textId="77777777" w:rsidR="00F20CE2" w:rsidRDefault="00F20CE2"/>
                        </w:tc>
                        <w:tc>
                          <w:tcPr>
                            <w:tcW w:w="2978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C00000"/>
                          </w:tcPr>
                          <w:p w14:paraId="4E0562BB" w14:textId="77777777" w:rsidR="00F20CE2" w:rsidRDefault="003E30F1">
                            <w:pPr>
                              <w:pStyle w:val="TableParagraph"/>
                              <w:spacing w:before="99"/>
                              <w:ind w:right="2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6"/>
                              </w:rPr>
                              <w:t>Critical</w:t>
                            </w:r>
                          </w:p>
                        </w:tc>
                      </w:tr>
                      <w:tr w:rsidR="00F20CE2" w14:paraId="4E0562CF" w14:textId="77777777">
                        <w:trPr>
                          <w:trHeight w:hRule="exact" w:val="379"/>
                        </w:trPr>
                        <w:tc>
                          <w:tcPr>
                            <w:tcW w:w="1382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BD" w14:textId="77777777" w:rsidR="00F20CE2" w:rsidRDefault="00F20CE2"/>
                        </w:tc>
                        <w:tc>
                          <w:tcPr>
                            <w:tcW w:w="2696" w:type="dxa"/>
                            <w:gridSpan w:val="2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BE" w14:textId="77777777" w:rsidR="00F20CE2" w:rsidRDefault="003E30F1">
                            <w:pPr>
                              <w:pStyle w:val="TableParagraph"/>
                              <w:spacing w:before="13" w:line="243" w:lineRule="auto"/>
                              <w:ind w:left="102" w:right="159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Infrastructure delivery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targeting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semi-Permanent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position w:val="4"/>
                                <w:sz w:val="10"/>
                              </w:rPr>
                              <w:t xml:space="preserve">2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off-channel</w:t>
                            </w:r>
                            <w:r>
                              <w:rPr>
                                <w:rFonts w:ascii="Century Gothic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wetlands.</w:t>
                            </w:r>
                          </w:p>
                        </w:tc>
                        <w:tc>
                          <w:tcPr>
                            <w:tcW w:w="1418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BF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C0" w14:textId="77777777" w:rsidR="00F20CE2" w:rsidRDefault="003E30F1">
                            <w:pPr>
                              <w:pStyle w:val="TableParagraph"/>
                              <w:spacing w:before="112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3-7</w:t>
                            </w:r>
                            <w:r>
                              <w:rPr>
                                <w:rFonts w:ascii="Century Gothic"/>
                                <w:spacing w:val="4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10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years</w:t>
                            </w:r>
                          </w:p>
                          <w:p w14:paraId="4E0562C1" w14:textId="77777777" w:rsidR="00F20CE2" w:rsidRDefault="003E30F1">
                            <w:pPr>
                              <w:pStyle w:val="TableParagraph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(5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years).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4E0562C2" w14:textId="77777777" w:rsidR="00F20CE2" w:rsidRDefault="00F20CE2"/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4E0562C3" w14:textId="77777777" w:rsidR="00F20CE2" w:rsidRDefault="00F20CE2"/>
                        </w:tc>
                        <w:tc>
                          <w:tcPr>
                            <w:tcW w:w="85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</w:tcPr>
                          <w:p w14:paraId="4E0562C4" w14:textId="77777777" w:rsidR="00F20CE2" w:rsidRDefault="00F20CE2"/>
                        </w:tc>
                        <w:tc>
                          <w:tcPr>
                            <w:tcW w:w="397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2C5" w14:textId="77777777" w:rsidR="00F20CE2" w:rsidRDefault="003E30F1">
                            <w:pPr>
                              <w:pStyle w:val="TableParagraph"/>
                              <w:spacing w:before="13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Moderate</w:t>
                            </w:r>
                          </w:p>
                          <w:p w14:paraId="4E0562C6" w14:textId="77777777" w:rsidR="00F20CE2" w:rsidRDefault="003E30F1">
                            <w:pPr>
                              <w:pStyle w:val="TableParagraph"/>
                              <w:spacing w:before="8"/>
                              <w:ind w:left="109" w:right="109" w:firstLine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Requirement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some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sites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waterbirds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flora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/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fauna typical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of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entury Gothic"/>
                                <w:spacing w:val="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deepwater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marsh,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while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sites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are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ready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3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drying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phase.</w:t>
                            </w:r>
                          </w:p>
                        </w:tc>
                        <w:tc>
                          <w:tcPr>
                            <w:tcW w:w="1277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C7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C8" w14:textId="77777777" w:rsidR="00F20CE2" w:rsidRDefault="00F20CE2">
                            <w:pPr>
                              <w:pStyle w:val="TableParagraph"/>
                              <w:spacing w:before="5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4E0562C9" w14:textId="77777777" w:rsidR="00F20CE2" w:rsidRDefault="003E30F1">
                            <w:pPr>
                              <w:pStyle w:val="TableParagraph"/>
                              <w:ind w:left="296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76923B"/>
                                <w:spacing w:val="-1"/>
                                <w:sz w:val="16"/>
                              </w:rPr>
                              <w:t>Maintain</w:t>
                            </w:r>
                          </w:p>
                        </w:tc>
                        <w:tc>
                          <w:tcPr>
                            <w:tcW w:w="3826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94B3D6"/>
                          </w:tcPr>
                          <w:p w14:paraId="4E0562CA" w14:textId="77777777" w:rsidR="00F20CE2" w:rsidRDefault="00F20CE2"/>
                        </w:tc>
                        <w:tc>
                          <w:tcPr>
                            <w:tcW w:w="2549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92D050"/>
                          </w:tcPr>
                          <w:p w14:paraId="4E0562CB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CC" w14:textId="77777777" w:rsidR="00F20CE2" w:rsidRDefault="00F20CE2">
                            <w:pPr>
                              <w:pStyle w:val="TableParagraph"/>
                              <w:spacing w:before="5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4E0562CD" w14:textId="77777777" w:rsidR="00F20CE2" w:rsidRDefault="003E30F1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Low</w:t>
                            </w:r>
                          </w:p>
                        </w:tc>
                        <w:tc>
                          <w:tcPr>
                            <w:tcW w:w="2978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2CE" w14:textId="77777777" w:rsidR="00F20CE2" w:rsidRDefault="003E30F1">
                            <w:pPr>
                              <w:pStyle w:val="TableParagraph"/>
                              <w:spacing w:before="87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Moderate</w:t>
                            </w:r>
                          </w:p>
                        </w:tc>
                      </w:tr>
                      <w:tr w:rsidR="00F20CE2" w14:paraId="4E0562DC" w14:textId="77777777">
                        <w:trPr>
                          <w:trHeight w:hRule="exact" w:val="643"/>
                        </w:trPr>
                        <w:tc>
                          <w:tcPr>
                            <w:tcW w:w="1382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D0" w14:textId="77777777" w:rsidR="00F20CE2" w:rsidRDefault="00F20CE2"/>
                        </w:tc>
                        <w:tc>
                          <w:tcPr>
                            <w:tcW w:w="2696" w:type="dxa"/>
                            <w:gridSpan w:val="2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2D1" w14:textId="77777777" w:rsidR="00F20CE2" w:rsidRDefault="00F20CE2"/>
                        </w:tc>
                        <w:tc>
                          <w:tcPr>
                            <w:tcW w:w="1418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2D2" w14:textId="77777777" w:rsidR="00F20CE2" w:rsidRDefault="00F20CE2"/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4E0562D3" w14:textId="77777777" w:rsidR="00F20CE2" w:rsidRDefault="00F20CE2"/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4E0562D4" w14:textId="77777777" w:rsidR="00F20CE2" w:rsidRDefault="00F20CE2"/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</w:tcPr>
                          <w:p w14:paraId="4E0562D5" w14:textId="77777777" w:rsidR="00F20CE2" w:rsidRDefault="00F20CE2"/>
                        </w:tc>
                        <w:tc>
                          <w:tcPr>
                            <w:tcW w:w="397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2D6" w14:textId="77777777" w:rsidR="00F20CE2" w:rsidRDefault="00F20CE2"/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2D7" w14:textId="77777777" w:rsidR="00F20CE2" w:rsidRDefault="00F20CE2"/>
                        </w:tc>
                        <w:tc>
                          <w:tcPr>
                            <w:tcW w:w="3826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94B3D6"/>
                          </w:tcPr>
                          <w:p w14:paraId="4E0562D8" w14:textId="77777777" w:rsidR="00F20CE2" w:rsidRDefault="00F20CE2"/>
                        </w:tc>
                        <w:tc>
                          <w:tcPr>
                            <w:tcW w:w="2549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92D050"/>
                          </w:tcPr>
                          <w:p w14:paraId="4E0562D9" w14:textId="77777777" w:rsidR="00F20CE2" w:rsidRDefault="00F20CE2"/>
                        </w:tc>
                        <w:tc>
                          <w:tcPr>
                            <w:tcW w:w="2978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2DA" w14:textId="77777777" w:rsidR="00F20CE2" w:rsidRDefault="00F20CE2">
                            <w:pPr>
                              <w:pStyle w:val="TableParagraph"/>
                              <w:spacing w:before="11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4E0562DB" w14:textId="77777777" w:rsidR="00F20CE2" w:rsidRDefault="003E30F1">
                            <w:pPr>
                              <w:pStyle w:val="TableParagraph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Moderate</w:t>
                            </w:r>
                          </w:p>
                        </w:tc>
                      </w:tr>
                      <w:tr w:rsidR="00F20CE2" w14:paraId="4E0562F0" w14:textId="77777777">
                        <w:trPr>
                          <w:trHeight w:hRule="exact" w:val="634"/>
                        </w:trPr>
                        <w:tc>
                          <w:tcPr>
                            <w:tcW w:w="1382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DD" w14:textId="77777777" w:rsidR="00F20CE2" w:rsidRDefault="00F20CE2"/>
                        </w:tc>
                        <w:tc>
                          <w:tcPr>
                            <w:tcW w:w="2696" w:type="dxa"/>
                            <w:gridSpan w:val="2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DE" w14:textId="77777777" w:rsidR="00F20CE2" w:rsidRDefault="003E30F1">
                            <w:pPr>
                              <w:pStyle w:val="TableParagraph"/>
                              <w:spacing w:before="11" w:line="245" w:lineRule="auto"/>
                              <w:ind w:left="102" w:right="159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Infrastructure delivery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targeting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ephemeral</w:t>
                            </w:r>
                            <w:r>
                              <w:rPr>
                                <w:rFonts w:ascii="Century Gothic"/>
                                <w:b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off-channel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wetlands.</w:t>
                            </w:r>
                          </w:p>
                        </w:tc>
                        <w:tc>
                          <w:tcPr>
                            <w:tcW w:w="1418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DF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E0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E1" w14:textId="77777777" w:rsidR="00F20CE2" w:rsidRDefault="003E30F1">
                            <w:pPr>
                              <w:pStyle w:val="TableParagraph"/>
                              <w:spacing w:before="113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years.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</w:tcPr>
                          <w:p w14:paraId="4E0562E2" w14:textId="77777777" w:rsidR="00F20CE2" w:rsidRDefault="00F20CE2"/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4E0562E3" w14:textId="77777777" w:rsidR="00F20CE2" w:rsidRDefault="00F20CE2"/>
                        </w:tc>
                        <w:tc>
                          <w:tcPr>
                            <w:tcW w:w="85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</w:tcPr>
                          <w:p w14:paraId="4E0562E4" w14:textId="77777777" w:rsidR="00F20CE2" w:rsidRDefault="00F20CE2"/>
                        </w:tc>
                        <w:tc>
                          <w:tcPr>
                            <w:tcW w:w="397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92D050"/>
                          </w:tcPr>
                          <w:p w14:paraId="4E0562E5" w14:textId="77777777" w:rsidR="00F20CE2" w:rsidRDefault="003E30F1">
                            <w:pPr>
                              <w:pStyle w:val="TableParagraph"/>
                              <w:spacing w:before="11"/>
                              <w:ind w:righ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Low</w:t>
                            </w:r>
                          </w:p>
                          <w:p w14:paraId="4E0562E6" w14:textId="77777777" w:rsidR="00F20CE2" w:rsidRDefault="003E30F1">
                            <w:pPr>
                              <w:pStyle w:val="TableParagraph"/>
                              <w:spacing w:before="8"/>
                              <w:ind w:left="147" w:right="149" w:hanging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delivered to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most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ephemeral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Central</w:t>
                            </w:r>
                            <w:r>
                              <w:rPr>
                                <w:rFonts w:ascii="Century Gothic"/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Murray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Wetlands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previous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years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drawdown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drying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phases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are ensuing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some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wetlands. Top up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flows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/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partial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fills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may be</w:t>
                            </w:r>
                            <w:r>
                              <w:rPr>
                                <w:rFonts w:ascii="Century Gothic"/>
                                <w:spacing w:val="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provided,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subject to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availability.</w:t>
                            </w:r>
                          </w:p>
                        </w:tc>
                        <w:tc>
                          <w:tcPr>
                            <w:tcW w:w="1277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2E7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E8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E9" w14:textId="77777777" w:rsidR="00F20CE2" w:rsidRDefault="003E30F1">
                            <w:pPr>
                              <w:pStyle w:val="TableParagraph"/>
                              <w:spacing w:before="113"/>
                              <w:ind w:left="296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76923B"/>
                                <w:spacing w:val="-1"/>
                                <w:sz w:val="16"/>
                              </w:rPr>
                              <w:t>Maintain</w:t>
                            </w:r>
                          </w:p>
                        </w:tc>
                        <w:tc>
                          <w:tcPr>
                            <w:tcW w:w="3826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94B3D6"/>
                          </w:tcPr>
                          <w:p w14:paraId="4E0562EA" w14:textId="77777777" w:rsidR="00F20CE2" w:rsidRDefault="00F20CE2"/>
                        </w:tc>
                        <w:tc>
                          <w:tcPr>
                            <w:tcW w:w="2549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92D050"/>
                          </w:tcPr>
                          <w:p w14:paraId="4E0562EB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EC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2ED" w14:textId="77777777" w:rsidR="00F20CE2" w:rsidRDefault="003E30F1">
                            <w:pPr>
                              <w:pStyle w:val="TableParagraph"/>
                              <w:spacing w:before="113"/>
                              <w:ind w:righ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Low</w:t>
                            </w:r>
                          </w:p>
                        </w:tc>
                        <w:tc>
                          <w:tcPr>
                            <w:tcW w:w="2978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2EE" w14:textId="77777777" w:rsidR="00F20CE2" w:rsidRDefault="00F20CE2">
                            <w:pPr>
                              <w:pStyle w:val="TableParagraph"/>
                              <w:spacing w:before="6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4E0562EF" w14:textId="77777777" w:rsidR="00F20CE2" w:rsidRDefault="003E30F1">
                            <w:pPr>
                              <w:pStyle w:val="TableParagraph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Moderate</w:t>
                            </w:r>
                          </w:p>
                        </w:tc>
                      </w:tr>
                      <w:tr w:rsidR="00F20CE2" w14:paraId="4E0562FD" w14:textId="77777777">
                        <w:trPr>
                          <w:trHeight w:hRule="exact" w:val="583"/>
                        </w:trPr>
                        <w:tc>
                          <w:tcPr>
                            <w:tcW w:w="138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2F1" w14:textId="77777777" w:rsidR="00F20CE2" w:rsidRDefault="00F20CE2"/>
                        </w:tc>
                        <w:tc>
                          <w:tcPr>
                            <w:tcW w:w="2696" w:type="dxa"/>
                            <w:gridSpan w:val="2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2F2" w14:textId="77777777" w:rsidR="00F20CE2" w:rsidRDefault="00F20CE2"/>
                        </w:tc>
                        <w:tc>
                          <w:tcPr>
                            <w:tcW w:w="1418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2F3" w14:textId="77777777" w:rsidR="00F20CE2" w:rsidRDefault="00F20CE2"/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</w:tcPr>
                          <w:p w14:paraId="4E0562F4" w14:textId="77777777" w:rsidR="00F20CE2" w:rsidRDefault="00F20CE2"/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4E0562F5" w14:textId="77777777" w:rsidR="00F20CE2" w:rsidRDefault="00F20CE2"/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</w:tcPr>
                          <w:p w14:paraId="4E0562F6" w14:textId="77777777" w:rsidR="00F20CE2" w:rsidRDefault="00F20CE2"/>
                        </w:tc>
                        <w:tc>
                          <w:tcPr>
                            <w:tcW w:w="397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92D050"/>
                          </w:tcPr>
                          <w:p w14:paraId="4E0562F7" w14:textId="77777777" w:rsidR="00F20CE2" w:rsidRDefault="00F20CE2"/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2F8" w14:textId="77777777" w:rsidR="00F20CE2" w:rsidRDefault="00F20CE2"/>
                        </w:tc>
                        <w:tc>
                          <w:tcPr>
                            <w:tcW w:w="3826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94B3D6"/>
                          </w:tcPr>
                          <w:p w14:paraId="4E0562F9" w14:textId="77777777" w:rsidR="00F20CE2" w:rsidRDefault="00F20CE2"/>
                        </w:tc>
                        <w:tc>
                          <w:tcPr>
                            <w:tcW w:w="2549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92D050"/>
                          </w:tcPr>
                          <w:p w14:paraId="4E0562FA" w14:textId="77777777" w:rsidR="00F20CE2" w:rsidRDefault="00F20CE2"/>
                        </w:tc>
                        <w:tc>
                          <w:tcPr>
                            <w:tcW w:w="2978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2FB" w14:textId="77777777" w:rsidR="00F20CE2" w:rsidRDefault="00F20CE2">
                            <w:pPr>
                              <w:pStyle w:val="TableParagraph"/>
                              <w:spacing w:before="5"/>
                              <w:rPr>
                                <w:rFonts w:ascii="Century Gothic" w:eastAsia="Century Gothic" w:hAnsi="Century Gothic" w:cs="Century Gothic"/>
                                <w:sz w:val="15"/>
                                <w:szCs w:val="15"/>
                              </w:rPr>
                            </w:pPr>
                          </w:p>
                          <w:p w14:paraId="4E0562FC" w14:textId="77777777" w:rsidR="00F20CE2" w:rsidRDefault="003E30F1">
                            <w:pPr>
                              <w:pStyle w:val="TableParagraph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Moderate</w:t>
                            </w:r>
                          </w:p>
                        </w:tc>
                      </w:tr>
                      <w:tr w:rsidR="00F20CE2" w14:paraId="4E056301" w14:textId="77777777">
                        <w:trPr>
                          <w:trHeight w:hRule="exact" w:val="521"/>
                        </w:trPr>
                        <w:tc>
                          <w:tcPr>
                            <w:tcW w:w="12021" w:type="dxa"/>
                            <w:gridSpan w:val="8"/>
                            <w:vMerge w:val="restart"/>
                            <w:tcBorders>
                              <w:top w:val="single" w:sz="5" w:space="0" w:color="000000"/>
                              <w:left w:val="nil"/>
                              <w:right w:val="single" w:sz="5" w:space="0" w:color="000000"/>
                            </w:tcBorders>
                          </w:tcPr>
                          <w:p w14:paraId="4E0562FE" w14:textId="77777777" w:rsidR="00F20CE2" w:rsidRDefault="00F20CE2"/>
                        </w:tc>
                        <w:tc>
                          <w:tcPr>
                            <w:tcW w:w="127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2FF" w14:textId="77777777" w:rsidR="00F20CE2" w:rsidRDefault="003E30F1">
                            <w:pPr>
                              <w:pStyle w:val="TableParagraph"/>
                              <w:spacing w:before="39"/>
                              <w:ind w:left="121" w:right="118" w:firstLine="237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Critical</w:t>
                            </w:r>
                            <w:r>
                              <w:rPr>
                                <w:rFonts w:ascii="Century Gothic"/>
                                <w:b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Habitat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Flows</w:t>
                            </w:r>
                          </w:p>
                        </w:tc>
                        <w:tc>
                          <w:tcPr>
                            <w:tcW w:w="9354" w:type="dxa"/>
                            <w:gridSpan w:val="4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00" w14:textId="77777777" w:rsidR="00F20CE2" w:rsidRDefault="003E30F1">
                            <w:pPr>
                              <w:pStyle w:val="TableParagraph"/>
                              <w:spacing w:before="39"/>
                              <w:ind w:left="102" w:right="13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Where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feasible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and effective to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so,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will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be used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provide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critical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refuge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aquatic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species,</w:t>
                            </w:r>
                            <w:r>
                              <w:rPr>
                                <w:rFonts w:ascii="Century Gothic"/>
                                <w:spacing w:val="7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such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large bodied native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fish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during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hypoxic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events.</w:t>
                            </w:r>
                          </w:p>
                        </w:tc>
                      </w:tr>
                      <w:tr w:rsidR="00F20CE2" w14:paraId="4E056305" w14:textId="77777777">
                        <w:trPr>
                          <w:trHeight w:hRule="exact" w:val="554"/>
                        </w:trPr>
                        <w:tc>
                          <w:tcPr>
                            <w:tcW w:w="12021" w:type="dxa"/>
                            <w:gridSpan w:val="8"/>
                            <w:vMerge/>
                            <w:tcBorders>
                              <w:left w:val="nil"/>
                              <w:right w:val="single" w:sz="5" w:space="0" w:color="000000"/>
                            </w:tcBorders>
                          </w:tcPr>
                          <w:p w14:paraId="4E056302" w14:textId="77777777" w:rsidR="00F20CE2" w:rsidRDefault="00F20CE2"/>
                        </w:tc>
                        <w:tc>
                          <w:tcPr>
                            <w:tcW w:w="127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03" w14:textId="77777777" w:rsidR="00F20CE2" w:rsidRDefault="003E30F1">
                            <w:pPr>
                              <w:pStyle w:val="TableParagraph"/>
                              <w:spacing w:before="39"/>
                              <w:ind w:left="289" w:right="243" w:hanging="44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Carryover</w:t>
                            </w:r>
                            <w:r>
                              <w:rPr>
                                <w:rFonts w:ascii="Century Gothic"/>
                                <w:b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potential</w:t>
                            </w:r>
                          </w:p>
                        </w:tc>
                        <w:tc>
                          <w:tcPr>
                            <w:tcW w:w="9354" w:type="dxa"/>
                            <w:gridSpan w:val="4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04" w14:textId="77777777" w:rsidR="00F20CE2" w:rsidRDefault="003E30F1">
                            <w:pPr>
                              <w:pStyle w:val="TableParagraph"/>
                              <w:spacing w:before="39"/>
                              <w:ind w:left="102" w:right="539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carryover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target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300–310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GL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for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southern-connected Basin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being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targeted to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meet early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season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water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7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requirements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2018–19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(See Section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2.6).</w:t>
                            </w:r>
                          </w:p>
                        </w:tc>
                      </w:tr>
                      <w:tr w:rsidR="00F20CE2" w14:paraId="4E05630B" w14:textId="77777777">
                        <w:trPr>
                          <w:trHeight w:hRule="exact" w:val="1306"/>
                        </w:trPr>
                        <w:tc>
                          <w:tcPr>
                            <w:tcW w:w="12021" w:type="dxa"/>
                            <w:gridSpan w:val="8"/>
                            <w:vMerge/>
                            <w:tcBorders>
                              <w:left w:val="nil"/>
                              <w:right w:val="single" w:sz="5" w:space="0" w:color="000000"/>
                            </w:tcBorders>
                          </w:tcPr>
                          <w:p w14:paraId="4E056306" w14:textId="77777777" w:rsidR="00F20CE2" w:rsidRDefault="00F20CE2"/>
                        </w:tc>
                        <w:tc>
                          <w:tcPr>
                            <w:tcW w:w="127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07" w14:textId="77777777" w:rsidR="00F20CE2" w:rsidRDefault="003E30F1">
                            <w:pPr>
                              <w:pStyle w:val="TableParagraph"/>
                              <w:spacing w:before="39"/>
                              <w:ind w:left="289" w:right="287" w:firstLine="127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Trade</w:t>
                            </w:r>
                            <w:r>
                              <w:rPr>
                                <w:rFonts w:ascii="Century Gothic"/>
                                <w:b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potential</w:t>
                            </w:r>
                          </w:p>
                        </w:tc>
                        <w:tc>
                          <w:tcPr>
                            <w:tcW w:w="9354" w:type="dxa"/>
                            <w:gridSpan w:val="4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08" w14:textId="77777777" w:rsidR="00F20CE2" w:rsidRDefault="003E30F1">
                            <w:pPr>
                              <w:pStyle w:val="TableParagraph"/>
                              <w:spacing w:before="39"/>
                              <w:ind w:left="102" w:right="365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Under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moderate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resource availability scenario,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>it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>is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likely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that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transfers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across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trade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zones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Murray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River</w:t>
                            </w:r>
                            <w:r>
                              <w:rPr>
                                <w:rFonts w:ascii="Century Gothic"/>
                                <w:spacing w:val="9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(above choke)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trade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zones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to Murray River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(below</w:t>
                            </w:r>
                            <w:r>
                              <w:rPr>
                                <w:rFonts w:ascii="Century Gothic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choke)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trade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zones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may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be required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use.</w:t>
                            </w:r>
                          </w:p>
                          <w:p w14:paraId="4E056309" w14:textId="77777777" w:rsidR="00F20CE2" w:rsidRDefault="003E30F1">
                            <w:pPr>
                              <w:pStyle w:val="TableParagraph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However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>it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anticipated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that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trade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restrictions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will limit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feasibility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such transfers.</w:t>
                            </w:r>
                          </w:p>
                          <w:p w14:paraId="4E05630A" w14:textId="77777777" w:rsidR="00F20CE2" w:rsidRDefault="003E30F1">
                            <w:pPr>
                              <w:pStyle w:val="TableParagraph"/>
                              <w:spacing w:before="39"/>
                              <w:ind w:left="102" w:right="17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There may be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an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opportunity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sell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allocations.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The issue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whether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sell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allocation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will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be considered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once there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is</w:t>
                            </w:r>
                            <w:r>
                              <w:rPr>
                                <w:rFonts w:ascii="Century Gothic"/>
                                <w:spacing w:val="5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greater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certainty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regarding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use during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winter-spring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period most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likely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October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2017</w:t>
                            </w:r>
                            <w:r>
                              <w:rPr>
                                <w:rFonts w:ascii="Century Gothic"/>
                                <w:spacing w:val="6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onwards.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(see section 2.5)</w:t>
                            </w:r>
                          </w:p>
                        </w:tc>
                      </w:tr>
                      <w:tr w:rsidR="00F20CE2" w14:paraId="4E056313" w14:textId="77777777">
                        <w:trPr>
                          <w:trHeight w:hRule="exact" w:val="1454"/>
                        </w:trPr>
                        <w:tc>
                          <w:tcPr>
                            <w:tcW w:w="12021" w:type="dxa"/>
                            <w:gridSpan w:val="8"/>
                            <w:vMerge/>
                            <w:tcBorders>
                              <w:left w:val="nil"/>
                              <w:bottom w:val="nil"/>
                              <w:right w:val="single" w:sz="5" w:space="0" w:color="000000"/>
                            </w:tcBorders>
                          </w:tcPr>
                          <w:p w14:paraId="4E05630C" w14:textId="77777777" w:rsidR="00F20CE2" w:rsidRDefault="00F20CE2"/>
                        </w:tc>
                        <w:tc>
                          <w:tcPr>
                            <w:tcW w:w="127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0D" w14:textId="77777777" w:rsidR="00F20CE2" w:rsidRDefault="003E30F1">
                            <w:pPr>
                              <w:pStyle w:val="TableParagraph"/>
                              <w:spacing w:before="42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References</w:t>
                            </w:r>
                          </w:p>
                        </w:tc>
                        <w:tc>
                          <w:tcPr>
                            <w:tcW w:w="9354" w:type="dxa"/>
                            <w:gridSpan w:val="4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0E" w14:textId="77777777" w:rsidR="00F20CE2" w:rsidRDefault="003E30F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78"/>
                              </w:tabs>
                              <w:spacing w:before="11"/>
                              <w:ind w:right="115" w:firstLine="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Murray and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Barmah-Millewa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Forest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indicators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adapted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from Department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Environment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(2011a),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MDBA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(2012d)</w:t>
                            </w:r>
                            <w:r>
                              <w:rPr>
                                <w:rFonts w:ascii="Century Gothic"/>
                                <w:spacing w:val="7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DPI</w:t>
                            </w:r>
                            <w:r>
                              <w:rPr>
                                <w:rFonts w:ascii="Century Gothic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Fisheries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2016.</w:t>
                            </w:r>
                          </w:p>
                          <w:p w14:paraId="4E05630F" w14:textId="77777777" w:rsidR="00F20CE2" w:rsidRDefault="003E30F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80"/>
                              </w:tabs>
                              <w:spacing w:before="10"/>
                              <w:ind w:left="279" w:hanging="177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Sourced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from North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Central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CMA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(2013; 2014b; 2015b; 2016b;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2017).</w:t>
                            </w:r>
                          </w:p>
                          <w:p w14:paraId="4E056310" w14:textId="77777777" w:rsidR="00F20CE2" w:rsidRDefault="003E30F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83"/>
                              </w:tabs>
                              <w:spacing w:before="10"/>
                              <w:ind w:left="282" w:hanging="18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Adapted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from MDBA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(2012c),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MDBA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2012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(f), Department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Environment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(2011d).</w:t>
                            </w:r>
                          </w:p>
                          <w:p w14:paraId="4E056311" w14:textId="77777777" w:rsidR="00F20CE2" w:rsidRDefault="003E30F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80"/>
                              </w:tabs>
                              <w:spacing w:before="10"/>
                              <w:ind w:left="279" w:hanging="177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Sourced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from North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Central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CMA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(2014a; 2015a;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2016a).</w:t>
                            </w:r>
                          </w:p>
                          <w:p w14:paraId="4E056312" w14:textId="77777777" w:rsidR="00F20CE2" w:rsidRDefault="003E30F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80"/>
                              </w:tabs>
                              <w:spacing w:before="10" w:line="252" w:lineRule="auto"/>
                              <w:ind w:right="116" w:firstLine="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Compiled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from multiple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sources (Hale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SKM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2011;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Watts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et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2013;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Watts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et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al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2014;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Watts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et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al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2015;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Webster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2010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4"/>
                              </w:rPr>
                              <w:t>)</w:t>
                            </w:r>
                            <w:r>
                              <w:rPr>
                                <w:rFonts w:ascii="Century Gothic"/>
                                <w:spacing w:val="63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Previous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watering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actions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their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outcomes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have also been used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indicators.</w:t>
                            </w:r>
                          </w:p>
                        </w:tc>
                      </w:tr>
                    </w:tbl>
                    <w:p w14:paraId="4E056314" w14:textId="77777777" w:rsidR="00F20CE2" w:rsidRDefault="00F20CE2"/>
                  </w:txbxContent>
                </v:textbox>
                <w10:wrap anchorx="page" anchory="page"/>
              </v:shape>
            </w:pict>
          </mc:Fallback>
        </mc:AlternateContent>
      </w:r>
    </w:p>
    <w:p w14:paraId="4E0559B0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9B1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9B2" w14:textId="77777777" w:rsidR="00F20CE2" w:rsidRDefault="00F20CE2">
      <w:pPr>
        <w:spacing w:before="10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p w14:paraId="4E0559B3" w14:textId="358FA801" w:rsidR="00F20CE2" w:rsidRDefault="003E30F1">
      <w:pPr>
        <w:spacing w:line="20" w:lineRule="atLeast"/>
        <w:ind w:left="12445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4E056142" wp14:editId="55BFAE54">
                <wp:extent cx="499745" cy="10795"/>
                <wp:effectExtent l="3175" t="8890" r="1905" b="8890"/>
                <wp:docPr id="992" name="Group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10795"/>
                          <a:chOff x="0" y="0"/>
                          <a:chExt cx="787" cy="17"/>
                        </a:xfrm>
                      </wpg:grpSpPr>
                      <wpg:grpSp>
                        <wpg:cNvPr id="993" name="Group 97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71" cy="2"/>
                            <a:chOff x="8" y="8"/>
                            <a:chExt cx="771" cy="2"/>
                          </a:xfrm>
                        </wpg:grpSpPr>
                        <wps:wsp>
                          <wps:cNvPr id="994" name="Freeform 98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7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71"/>
                                <a:gd name="T2" fmla="+- 0 779 8"/>
                                <a:gd name="T3" fmla="*/ T2 w 7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1">
                                  <a:moveTo>
                                    <a:pt x="0" y="0"/>
                                  </a:moveTo>
                                  <a:lnTo>
                                    <a:pt x="77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0B27DF" id="Group 978" o:spid="_x0000_s1026" style="width:39.35pt;height:.85pt;mso-position-horizontal-relative:char;mso-position-vertical-relative:line" coordsize="78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">
                <v:group id="Group 979" o:spid="_x0000_s1027" style="position:absolute;left:8;top:8;width:771;height:2" coordorigin="8,8" coordsize="7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980" o:spid="_x0000_s1028" style="position:absolute;left:8;top:8;width:771;height:2;visibility:visible;mso-wrap-style:square;v-text-anchor:top" coordsize="7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3HsQA&#10;AADcAAAADwAAAGRycy9kb3ducmV2LnhtbESPQYvCMBSE74L/ITzBi6ypiyxajSLKguIetC7LHh/N&#10;sy02L6WJtv57Iwgeh5n5hpkvW1OKG9WusKxgNIxAEKdWF5wp+D19f0xAOI+ssbRMCu7kYLnoduYY&#10;a9vwkW6Jz0SAsItRQe59FUvp0pwMuqGtiIN3trVBH2SdSV1jE+CmlJ9R9CUNFhwWcqxonVN6Sa5G&#10;QeV/7tF63xz2m9bInRv8/6XFWKl+r13NQHhq/Tv8am+1gul0D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ttx7EAAAA3AAAAA8AAAAAAAAAAAAAAAAAmAIAAGRycy9k&#10;b3ducmV2LnhtbFBLBQYAAAAABAAEAPUAAACJAwAAAAA=&#10;" path="m,l771,e" filled="f" strokeweight=".82pt">
                    <v:path arrowok="t" o:connecttype="custom" o:connectlocs="0,0;771,0" o:connectangles="0,0"/>
                  </v:shape>
                </v:group>
                <w10:anchorlock/>
              </v:group>
            </w:pict>
          </mc:Fallback>
        </mc:AlternateContent>
      </w:r>
    </w:p>
    <w:p w14:paraId="4E0559B4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9B5" w14:textId="77777777" w:rsidR="00F20CE2" w:rsidRDefault="00F20CE2">
      <w:pPr>
        <w:spacing w:before="9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4E0559B6" w14:textId="730D97BE" w:rsidR="00F20CE2" w:rsidRDefault="003E30F1">
      <w:pPr>
        <w:pStyle w:val="BodyText"/>
        <w:tabs>
          <w:tab w:val="left" w:pos="17412"/>
          <w:tab w:val="left" w:pos="19961"/>
        </w:tabs>
        <w:spacing w:line="200" w:lineRule="atLeast"/>
        <w:ind w:left="8337"/>
        <w:rPr>
          <w:rFonts w:cs="Century Gothic"/>
        </w:rPr>
      </w:pPr>
      <w:r>
        <w:rPr>
          <w:noProof/>
          <w:lang w:val="en-AU" w:eastAsia="en-AU"/>
        </w:rPr>
        <mc:AlternateContent>
          <mc:Choice Requires="wpg">
            <w:drawing>
              <wp:inline distT="0" distB="0" distL="0" distR="0" wp14:anchorId="4E056144" wp14:editId="724242E7">
                <wp:extent cx="2385695" cy="891540"/>
                <wp:effectExtent l="4445" t="0" r="635" b="4445"/>
                <wp:docPr id="977" name="Group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5695" cy="891540"/>
                          <a:chOff x="0" y="0"/>
                          <a:chExt cx="3757" cy="1404"/>
                        </a:xfrm>
                      </wpg:grpSpPr>
                      <wpg:grpSp>
                        <wpg:cNvPr id="978" name="Group 97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757" cy="216"/>
                            <a:chOff x="0" y="0"/>
                            <a:chExt cx="3757" cy="216"/>
                          </a:xfrm>
                        </wpg:grpSpPr>
                        <wps:wsp>
                          <wps:cNvPr id="979" name="Freeform 97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757" cy="216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*/ 216 h 216"/>
                                <a:gd name="T2" fmla="*/ 3756 w 3757"/>
                                <a:gd name="T3" fmla="*/ 216 h 216"/>
                                <a:gd name="T4" fmla="*/ 3756 w 3757"/>
                                <a:gd name="T5" fmla="*/ 0 h 216"/>
                                <a:gd name="T6" fmla="*/ 0 w 3757"/>
                                <a:gd name="T7" fmla="*/ 0 h 216"/>
                                <a:gd name="T8" fmla="*/ 0 w 3757"/>
                                <a:gd name="T9" fmla="*/ 216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57" h="216">
                                  <a:moveTo>
                                    <a:pt x="0" y="216"/>
                                  </a:moveTo>
                                  <a:lnTo>
                                    <a:pt x="3756" y="216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974"/>
                        <wpg:cNvGrpSpPr>
                          <a:grpSpLocks/>
                        </wpg:cNvGrpSpPr>
                        <wpg:grpSpPr bwMode="auto">
                          <a:xfrm>
                            <a:off x="0" y="216"/>
                            <a:ext cx="3757" cy="197"/>
                            <a:chOff x="0" y="216"/>
                            <a:chExt cx="3757" cy="197"/>
                          </a:xfrm>
                        </wpg:grpSpPr>
                        <wps:wsp>
                          <wps:cNvPr id="981" name="Freeform 975"/>
                          <wps:cNvSpPr>
                            <a:spLocks/>
                          </wps:cNvSpPr>
                          <wps:spPr bwMode="auto">
                            <a:xfrm>
                              <a:off x="0" y="216"/>
                              <a:ext cx="3757" cy="197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413 216"/>
                                <a:gd name="T2" fmla="*/ 413 h 197"/>
                                <a:gd name="T3" fmla="*/ 3756 w 3757"/>
                                <a:gd name="T4" fmla="+- 0 413 216"/>
                                <a:gd name="T5" fmla="*/ 413 h 197"/>
                                <a:gd name="T6" fmla="*/ 3756 w 3757"/>
                                <a:gd name="T7" fmla="+- 0 216 216"/>
                                <a:gd name="T8" fmla="*/ 216 h 197"/>
                                <a:gd name="T9" fmla="*/ 0 w 3757"/>
                                <a:gd name="T10" fmla="+- 0 216 216"/>
                                <a:gd name="T11" fmla="*/ 216 h 197"/>
                                <a:gd name="T12" fmla="*/ 0 w 3757"/>
                                <a:gd name="T13" fmla="+- 0 413 216"/>
                                <a:gd name="T14" fmla="*/ 413 h 1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197">
                                  <a:moveTo>
                                    <a:pt x="0" y="197"/>
                                  </a:moveTo>
                                  <a:lnTo>
                                    <a:pt x="3756" y="197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972"/>
                        <wpg:cNvGrpSpPr>
                          <a:grpSpLocks/>
                        </wpg:cNvGrpSpPr>
                        <wpg:grpSpPr bwMode="auto">
                          <a:xfrm>
                            <a:off x="0" y="413"/>
                            <a:ext cx="3757" cy="197"/>
                            <a:chOff x="0" y="413"/>
                            <a:chExt cx="3757" cy="197"/>
                          </a:xfrm>
                        </wpg:grpSpPr>
                        <wps:wsp>
                          <wps:cNvPr id="983" name="Freeform 973"/>
                          <wps:cNvSpPr>
                            <a:spLocks/>
                          </wps:cNvSpPr>
                          <wps:spPr bwMode="auto">
                            <a:xfrm>
                              <a:off x="0" y="413"/>
                              <a:ext cx="3757" cy="197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610 413"/>
                                <a:gd name="T2" fmla="*/ 610 h 197"/>
                                <a:gd name="T3" fmla="*/ 3756 w 3757"/>
                                <a:gd name="T4" fmla="+- 0 610 413"/>
                                <a:gd name="T5" fmla="*/ 610 h 197"/>
                                <a:gd name="T6" fmla="*/ 3756 w 3757"/>
                                <a:gd name="T7" fmla="+- 0 413 413"/>
                                <a:gd name="T8" fmla="*/ 413 h 197"/>
                                <a:gd name="T9" fmla="*/ 0 w 3757"/>
                                <a:gd name="T10" fmla="+- 0 413 413"/>
                                <a:gd name="T11" fmla="*/ 413 h 197"/>
                                <a:gd name="T12" fmla="*/ 0 w 3757"/>
                                <a:gd name="T13" fmla="+- 0 610 413"/>
                                <a:gd name="T14" fmla="*/ 610 h 1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197">
                                  <a:moveTo>
                                    <a:pt x="0" y="197"/>
                                  </a:moveTo>
                                  <a:lnTo>
                                    <a:pt x="3756" y="197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970"/>
                        <wpg:cNvGrpSpPr>
                          <a:grpSpLocks/>
                        </wpg:cNvGrpSpPr>
                        <wpg:grpSpPr bwMode="auto">
                          <a:xfrm>
                            <a:off x="0" y="610"/>
                            <a:ext cx="3757" cy="197"/>
                            <a:chOff x="0" y="610"/>
                            <a:chExt cx="3757" cy="197"/>
                          </a:xfrm>
                        </wpg:grpSpPr>
                        <wps:wsp>
                          <wps:cNvPr id="985" name="Freeform 971"/>
                          <wps:cNvSpPr>
                            <a:spLocks/>
                          </wps:cNvSpPr>
                          <wps:spPr bwMode="auto">
                            <a:xfrm>
                              <a:off x="0" y="610"/>
                              <a:ext cx="3757" cy="197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806 610"/>
                                <a:gd name="T2" fmla="*/ 806 h 197"/>
                                <a:gd name="T3" fmla="*/ 3756 w 3757"/>
                                <a:gd name="T4" fmla="+- 0 806 610"/>
                                <a:gd name="T5" fmla="*/ 806 h 197"/>
                                <a:gd name="T6" fmla="*/ 3756 w 3757"/>
                                <a:gd name="T7" fmla="+- 0 610 610"/>
                                <a:gd name="T8" fmla="*/ 610 h 197"/>
                                <a:gd name="T9" fmla="*/ 0 w 3757"/>
                                <a:gd name="T10" fmla="+- 0 610 610"/>
                                <a:gd name="T11" fmla="*/ 610 h 197"/>
                                <a:gd name="T12" fmla="*/ 0 w 3757"/>
                                <a:gd name="T13" fmla="+- 0 806 610"/>
                                <a:gd name="T14" fmla="*/ 806 h 1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197">
                                  <a:moveTo>
                                    <a:pt x="0" y="196"/>
                                  </a:moveTo>
                                  <a:lnTo>
                                    <a:pt x="3756" y="196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968"/>
                        <wpg:cNvGrpSpPr>
                          <a:grpSpLocks/>
                        </wpg:cNvGrpSpPr>
                        <wpg:grpSpPr bwMode="auto">
                          <a:xfrm>
                            <a:off x="0" y="806"/>
                            <a:ext cx="3757" cy="195"/>
                            <a:chOff x="0" y="806"/>
                            <a:chExt cx="3757" cy="195"/>
                          </a:xfrm>
                        </wpg:grpSpPr>
                        <wps:wsp>
                          <wps:cNvPr id="987" name="Freeform 969"/>
                          <wps:cNvSpPr>
                            <a:spLocks/>
                          </wps:cNvSpPr>
                          <wps:spPr bwMode="auto">
                            <a:xfrm>
                              <a:off x="0" y="806"/>
                              <a:ext cx="3757" cy="195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1001 806"/>
                                <a:gd name="T2" fmla="*/ 1001 h 195"/>
                                <a:gd name="T3" fmla="*/ 3756 w 3757"/>
                                <a:gd name="T4" fmla="+- 0 1001 806"/>
                                <a:gd name="T5" fmla="*/ 1001 h 195"/>
                                <a:gd name="T6" fmla="*/ 3756 w 3757"/>
                                <a:gd name="T7" fmla="+- 0 806 806"/>
                                <a:gd name="T8" fmla="*/ 806 h 195"/>
                                <a:gd name="T9" fmla="*/ 0 w 3757"/>
                                <a:gd name="T10" fmla="+- 0 806 806"/>
                                <a:gd name="T11" fmla="*/ 806 h 195"/>
                                <a:gd name="T12" fmla="*/ 0 w 3757"/>
                                <a:gd name="T13" fmla="+- 0 1001 806"/>
                                <a:gd name="T14" fmla="*/ 1001 h 1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195">
                                  <a:moveTo>
                                    <a:pt x="0" y="195"/>
                                  </a:moveTo>
                                  <a:lnTo>
                                    <a:pt x="3756" y="195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966"/>
                        <wpg:cNvGrpSpPr>
                          <a:grpSpLocks/>
                        </wpg:cNvGrpSpPr>
                        <wpg:grpSpPr bwMode="auto">
                          <a:xfrm>
                            <a:off x="0" y="1001"/>
                            <a:ext cx="3757" cy="197"/>
                            <a:chOff x="0" y="1001"/>
                            <a:chExt cx="3757" cy="197"/>
                          </a:xfrm>
                        </wpg:grpSpPr>
                        <wps:wsp>
                          <wps:cNvPr id="989" name="Freeform 967"/>
                          <wps:cNvSpPr>
                            <a:spLocks/>
                          </wps:cNvSpPr>
                          <wps:spPr bwMode="auto">
                            <a:xfrm>
                              <a:off x="0" y="1001"/>
                              <a:ext cx="3757" cy="197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1198 1001"/>
                                <a:gd name="T2" fmla="*/ 1198 h 197"/>
                                <a:gd name="T3" fmla="*/ 3756 w 3757"/>
                                <a:gd name="T4" fmla="+- 0 1198 1001"/>
                                <a:gd name="T5" fmla="*/ 1198 h 197"/>
                                <a:gd name="T6" fmla="*/ 3756 w 3757"/>
                                <a:gd name="T7" fmla="+- 0 1001 1001"/>
                                <a:gd name="T8" fmla="*/ 1001 h 197"/>
                                <a:gd name="T9" fmla="*/ 0 w 3757"/>
                                <a:gd name="T10" fmla="+- 0 1001 1001"/>
                                <a:gd name="T11" fmla="*/ 1001 h 197"/>
                                <a:gd name="T12" fmla="*/ 0 w 3757"/>
                                <a:gd name="T13" fmla="+- 0 1198 1001"/>
                                <a:gd name="T14" fmla="*/ 1198 h 1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197">
                                  <a:moveTo>
                                    <a:pt x="0" y="197"/>
                                  </a:moveTo>
                                  <a:lnTo>
                                    <a:pt x="3756" y="197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964"/>
                        <wpg:cNvGrpSpPr>
                          <a:grpSpLocks/>
                        </wpg:cNvGrpSpPr>
                        <wpg:grpSpPr bwMode="auto">
                          <a:xfrm>
                            <a:off x="0" y="1198"/>
                            <a:ext cx="3757" cy="207"/>
                            <a:chOff x="0" y="1198"/>
                            <a:chExt cx="3757" cy="207"/>
                          </a:xfrm>
                        </wpg:grpSpPr>
                        <wps:wsp>
                          <wps:cNvPr id="991" name="Freeform 965"/>
                          <wps:cNvSpPr>
                            <a:spLocks/>
                          </wps:cNvSpPr>
                          <wps:spPr bwMode="auto">
                            <a:xfrm>
                              <a:off x="0" y="1198"/>
                              <a:ext cx="3757" cy="207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1404 1198"/>
                                <a:gd name="T2" fmla="*/ 1404 h 207"/>
                                <a:gd name="T3" fmla="*/ 3756 w 3757"/>
                                <a:gd name="T4" fmla="+- 0 1404 1198"/>
                                <a:gd name="T5" fmla="*/ 1404 h 207"/>
                                <a:gd name="T6" fmla="*/ 3756 w 3757"/>
                                <a:gd name="T7" fmla="+- 0 1198 1198"/>
                                <a:gd name="T8" fmla="*/ 1198 h 207"/>
                                <a:gd name="T9" fmla="*/ 0 w 3757"/>
                                <a:gd name="T10" fmla="+- 0 1198 1198"/>
                                <a:gd name="T11" fmla="*/ 1198 h 207"/>
                                <a:gd name="T12" fmla="*/ 0 w 3757"/>
                                <a:gd name="T13" fmla="+- 0 1404 1198"/>
                                <a:gd name="T14" fmla="*/ 1404 h 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207">
                                  <a:moveTo>
                                    <a:pt x="0" y="206"/>
                                  </a:moveTo>
                                  <a:lnTo>
                                    <a:pt x="3756" y="206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AFD4B2" id="Group 963" o:spid="_x0000_s1026" style="width:187.85pt;height:70.2pt;mso-position-horizontal-relative:char;mso-position-vertical-relative:line" coordsize="3757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">
                <v:group id="Group 976" o:spid="_x0000_s1027" style="position:absolute;width:3757;height:216" coordsize="3757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977" o:spid="_x0000_s1028" style="position:absolute;width:3757;height:216;visibility:visible;mso-wrap-style:square;v-text-anchor:top" coordsize="375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it8UA&#10;AADcAAAADwAAAGRycy9kb3ducmV2LnhtbESPQWsCMRSE7wX/Q3gFbzVbQaurUURQpIWC2yJ4e26e&#10;yeLmZdlE3f77plDwOMzMN8x82bla3KgNlWcFr4MMBHHpdcVGwffX5mUCIkRkjbVnUvBDAZaL3tMc&#10;c+3vvKdbEY1IEA45KrAxNrmUobTkMAx8Q5y8s28dxiRbI3WL9wR3tRxm2Vg6rDgtWGxobam8FFen&#10;oDh9fryP7f58OhxHR9pac6i0Uar/3K1mICJ18RH+b++0gunbF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qK3xQAAANwAAAAPAAAAAAAAAAAAAAAAAJgCAABkcnMv&#10;ZG93bnJldi54bWxQSwUGAAAAAAQABAD1AAAAigMAAAAA&#10;" path="m,216r3756,l3756,,,,,216xe" fillcolor="#92d050" stroked="f">
                    <v:path arrowok="t" o:connecttype="custom" o:connectlocs="0,216;3756,216;3756,0;0,0;0,216" o:connectangles="0,0,0,0,0"/>
                  </v:shape>
                </v:group>
                <v:group id="Group 974" o:spid="_x0000_s1029" style="position:absolute;top:216;width:3757;height:197" coordorigin=",216" coordsize="37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975" o:spid="_x0000_s1030" style="position:absolute;top:216;width:3757;height:197;visibility:visible;mso-wrap-style:square;v-text-anchor:top" coordsize="37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9J8QA&#10;AADcAAAADwAAAGRycy9kb3ducmV2LnhtbESPQWuDQBSE74X8h+UFemvWlFCsyUZESLGXQk0hOT7c&#10;FzVx34q7Ufvvu4VCj8PMfMPs0tl0YqTBtZYVrFcRCOLK6pZrBV/Hw1MMwnlkjZ1lUvBNDtL94mGH&#10;ibYTf9JY+loECLsEFTTe94mUrmrIoFvZnjh4FzsY9EEOtdQDTgFuOvkcRS/SYMthocGe8oaqW3k3&#10;CsZj9lZeZJVPH3Q9vxexPWncKPW4nLMtCE+z/w//tQut4DVew++Zc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cvSfEAAAA3AAAAA8AAAAAAAAAAAAAAAAAmAIAAGRycy9k&#10;b3ducmV2LnhtbFBLBQYAAAAABAAEAPUAAACJAwAAAAA=&#10;" path="m,197r3756,l3756,,,,,197xe" fillcolor="#92d050" stroked="f">
                    <v:path arrowok="t" o:connecttype="custom" o:connectlocs="0,413;3756,413;3756,216;0,216;0,413" o:connectangles="0,0,0,0,0"/>
                  </v:shape>
                </v:group>
                <v:group id="Group 972" o:spid="_x0000_s1031" style="position:absolute;top:413;width:3757;height:197" coordorigin=",413" coordsize="37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973" o:spid="_x0000_s1032" style="position:absolute;top:413;width:3757;height:197;visibility:visible;mso-wrap-style:square;v-text-anchor:top" coordsize="37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Gy8QA&#10;AADcAAAADwAAAGRycy9kb3ducmV2LnhtbESPQWvCQBSE74L/YXlCb7rRFokxGxGhxV4KxoIeH9ln&#10;Es2+Ddltkv77bqHQ4zAz3zDpbjSN6KlztWUFy0UEgriwuuZSwef5dR6DcB5ZY2OZFHyTg102naSY&#10;aDvwifrclyJA2CWooPK+TaR0RUUG3cK2xMG72c6gD7Irpe5wCHDTyFUUraXBmsNChS0dKioe+ZdR&#10;0J/3b/lNFofhg+7X92NsLxpflHqajfstCE+j/w//tY9awSZ+ht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ChsvEAAAA3AAAAA8AAAAAAAAAAAAAAAAAmAIAAGRycy9k&#10;b3ducmV2LnhtbFBLBQYAAAAABAAEAPUAAACJAwAAAAA=&#10;" path="m,197r3756,l3756,,,,,197xe" fillcolor="#92d050" stroked="f">
                    <v:path arrowok="t" o:connecttype="custom" o:connectlocs="0,610;3756,610;3756,413;0,413;0,610" o:connectangles="0,0,0,0,0"/>
                  </v:shape>
                </v:group>
                <v:group id="Group 970" o:spid="_x0000_s1033" style="position:absolute;top:610;width:3757;height:197" coordorigin=",610" coordsize="37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971" o:spid="_x0000_s1034" style="position:absolute;top:610;width:3757;height:197;visibility:visible;mso-wrap-style:square;v-text-anchor:top" coordsize="37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7JMQA&#10;AADcAAAADwAAAGRycy9kb3ducmV2LnhtbESPQWvCQBSE74L/YXlCb7pRWokxGxGhxV4KxoIeH9ln&#10;Es2+Ddltkv77bqHQ4zAz3zDpbjSN6KlztWUFy0UEgriwuuZSwef5dR6DcB5ZY2OZFHyTg102naSY&#10;aDvwifrclyJA2CWooPK+TaR0RUUG3cK2xMG72c6gD7Irpe5wCHDTyFUUraXBmsNChS0dKioe+ZdR&#10;0J/3b/lNFofhg+7X92NsLxqflXqajfstCE+j/w//tY9awSZ+gd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nuyTEAAAA3AAAAA8AAAAAAAAAAAAAAAAAmAIAAGRycy9k&#10;b3ducmV2LnhtbFBLBQYAAAAABAAEAPUAAACJAwAAAAA=&#10;" path="m,196r3756,l3756,,,,,196xe" fillcolor="#92d050" stroked="f">
                    <v:path arrowok="t" o:connecttype="custom" o:connectlocs="0,806;3756,806;3756,610;0,610;0,806" o:connectangles="0,0,0,0,0"/>
                  </v:shape>
                </v:group>
                <v:group id="Group 968" o:spid="_x0000_s1035" style="position:absolute;top:806;width:3757;height:195" coordorigin=",806" coordsize="3757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969" o:spid="_x0000_s1036" style="position:absolute;top:806;width:3757;height:195;visibility:visible;mso-wrap-style:square;v-text-anchor:top" coordsize="375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rRPsUA&#10;AADcAAAADwAAAGRycy9kb3ducmV2LnhtbESPT2vCQBTE70K/w/IKXsRsFLExZpVWbfFa/9wf2dck&#10;Nfs2ZNck/fbdQsHjMDO/YbLtYGrRUesqywpmUQyCOLe64kLB5fw+TUA4j6yxtkwKfsjBdvM0yjDV&#10;tudP6k6+EAHCLkUFpfdNKqXLSzLoItsQB+/LtgZ9kG0hdYt9gJtazuN4KQ1WHBZKbGhXUn473Y2C&#10;78nH/nCb8SWJr1331t+P9fK8UGr8PLyuQXga/CP83z5qBavkBf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atE+xQAAANwAAAAPAAAAAAAAAAAAAAAAAJgCAABkcnMv&#10;ZG93bnJldi54bWxQSwUGAAAAAAQABAD1AAAAigMAAAAA&#10;" path="m,195r3756,l3756,,,,,195xe" fillcolor="#92d050" stroked="f">
                    <v:path arrowok="t" o:connecttype="custom" o:connectlocs="0,1001;3756,1001;3756,806;0,806;0,1001" o:connectangles="0,0,0,0,0"/>
                  </v:shape>
                </v:group>
                <v:group id="Group 966" o:spid="_x0000_s1037" style="position:absolute;top:1001;width:3757;height:197" coordorigin=",1001" coordsize="37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967" o:spid="_x0000_s1038" style="position:absolute;top:1001;width:3757;height:197;visibility:visible;mso-wrap-style:square;v-text-anchor:top" coordsize="37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xIcQA&#10;AADcAAAADwAAAGRycy9kb3ducmV2LnhtbESPQWuDQBSE74X8h+UFemvWlFCMyUZESLGXQk2hOT7c&#10;FzVx34q7Ufvvu4VCj8PMfMPs09l0YqTBtZYVrFcRCOLK6pZrBZ+n41MMwnlkjZ1lUvBNDtLD4mGP&#10;ibYTf9BY+loECLsEFTTe94mUrmrIoFvZnjh4FzsY9EEOtdQDTgFuOvkcRS/SYMthocGe8oaqW3k3&#10;CsZT9lpeZJVP73Q9vxWx/dK4UepxOWc7EJ5m/x/+axdawTbewu+Zc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qsSHEAAAA3AAAAA8AAAAAAAAAAAAAAAAAmAIAAGRycy9k&#10;b3ducmV2LnhtbFBLBQYAAAAABAAEAPUAAACJAwAAAAA=&#10;" path="m,197r3756,l3756,,,,,197xe" fillcolor="#92d050" stroked="f">
                    <v:path arrowok="t" o:connecttype="custom" o:connectlocs="0,1198;3756,1198;3756,1001;0,1001;0,1198" o:connectangles="0,0,0,0,0"/>
                  </v:shape>
                </v:group>
                <v:group id="Group 964" o:spid="_x0000_s1039" style="position:absolute;top:1198;width:3757;height:207" coordorigin=",1198" coordsize="3757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965" o:spid="_x0000_s1040" style="position:absolute;top:1198;width:3757;height:207;visibility:visible;mso-wrap-style:square;v-text-anchor:top" coordsize="375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IZsMA&#10;AADcAAAADwAAAGRycy9kb3ducmV2LnhtbESP3YrCMBSE7wXfIRzBG9HUZVm0GkV0BUFQ/MHr0+bY&#10;FpuT0kTtvr0RFrwcZuYbZjpvTCkeVLvCsoLhIAJBnFpdcKbgfFr3RyCcR9ZYWiYFf+RgPmu3phhr&#10;++QDPY4+EwHCLkYFufdVLKVLczLoBrYiDt7V1gZ9kHUmdY3PADel/IqiH2mw4LCQY0XLnNLb8W4U&#10;JKtk8Zt9R2552e/25HyC3Nsq1e00iwkIT43/hP/bG61gPB7C+0w4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tIZsMAAADcAAAADwAAAAAAAAAAAAAAAACYAgAAZHJzL2Rv&#10;d25yZXYueG1sUEsFBgAAAAAEAAQA9QAAAIgDAAAAAA==&#10;" path="m,206r3756,l3756,,,,,206xe" fillcolor="#92d050" stroked="f">
                    <v:path arrowok="t" o:connecttype="custom" o:connectlocs="0,1404;3756,1404;3756,1198;0,1198;0,1404" o:connectangles="0,0,0,0,0"/>
                  </v:shape>
                </v:group>
                <w10:anchorlock/>
              </v:group>
            </w:pict>
          </mc:Fallback>
        </mc:AlternateContent>
      </w:r>
      <w:r>
        <w:tab/>
      </w:r>
      <w:r>
        <w:rPr>
          <w:noProof/>
          <w:position w:val="10"/>
          <w:lang w:val="en-AU" w:eastAsia="en-AU"/>
        </w:rPr>
        <mc:AlternateContent>
          <mc:Choice Requires="wpg">
            <w:drawing>
              <wp:inline distT="0" distB="0" distL="0" distR="0" wp14:anchorId="4E056146" wp14:editId="2A7C5D59">
                <wp:extent cx="1482090" cy="760730"/>
                <wp:effectExtent l="4445" t="2540" r="0" b="0"/>
                <wp:docPr id="964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090" cy="760730"/>
                          <a:chOff x="0" y="0"/>
                          <a:chExt cx="2334" cy="1198"/>
                        </a:xfrm>
                      </wpg:grpSpPr>
                      <wpg:grpSp>
                        <wpg:cNvPr id="965" name="Group 96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334" cy="207"/>
                            <a:chOff x="0" y="0"/>
                            <a:chExt cx="2334" cy="207"/>
                          </a:xfrm>
                        </wpg:grpSpPr>
                        <wps:wsp>
                          <wps:cNvPr id="966" name="Freeform 9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334" cy="207"/>
                            </a:xfrm>
                            <a:custGeom>
                              <a:avLst/>
                              <a:gdLst>
                                <a:gd name="T0" fmla="*/ 0 w 2334"/>
                                <a:gd name="T1" fmla="*/ 206 h 207"/>
                                <a:gd name="T2" fmla="*/ 2333 w 2334"/>
                                <a:gd name="T3" fmla="*/ 206 h 207"/>
                                <a:gd name="T4" fmla="*/ 2333 w 2334"/>
                                <a:gd name="T5" fmla="*/ 0 h 207"/>
                                <a:gd name="T6" fmla="*/ 0 w 2334"/>
                                <a:gd name="T7" fmla="*/ 0 h 207"/>
                                <a:gd name="T8" fmla="*/ 0 w 2334"/>
                                <a:gd name="T9" fmla="*/ 206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34" h="207">
                                  <a:moveTo>
                                    <a:pt x="0" y="206"/>
                                  </a:moveTo>
                                  <a:lnTo>
                                    <a:pt x="2333" y="206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959"/>
                        <wpg:cNvGrpSpPr>
                          <a:grpSpLocks/>
                        </wpg:cNvGrpSpPr>
                        <wpg:grpSpPr bwMode="auto">
                          <a:xfrm>
                            <a:off x="0" y="206"/>
                            <a:ext cx="2334" cy="197"/>
                            <a:chOff x="0" y="206"/>
                            <a:chExt cx="2334" cy="197"/>
                          </a:xfrm>
                        </wpg:grpSpPr>
                        <wps:wsp>
                          <wps:cNvPr id="968" name="Freeform 960"/>
                          <wps:cNvSpPr>
                            <a:spLocks/>
                          </wps:cNvSpPr>
                          <wps:spPr bwMode="auto">
                            <a:xfrm>
                              <a:off x="0" y="206"/>
                              <a:ext cx="2334" cy="197"/>
                            </a:xfrm>
                            <a:custGeom>
                              <a:avLst/>
                              <a:gdLst>
                                <a:gd name="T0" fmla="*/ 0 w 2334"/>
                                <a:gd name="T1" fmla="+- 0 403 206"/>
                                <a:gd name="T2" fmla="*/ 403 h 197"/>
                                <a:gd name="T3" fmla="*/ 2333 w 2334"/>
                                <a:gd name="T4" fmla="+- 0 403 206"/>
                                <a:gd name="T5" fmla="*/ 403 h 197"/>
                                <a:gd name="T6" fmla="*/ 2333 w 2334"/>
                                <a:gd name="T7" fmla="+- 0 206 206"/>
                                <a:gd name="T8" fmla="*/ 206 h 197"/>
                                <a:gd name="T9" fmla="*/ 0 w 2334"/>
                                <a:gd name="T10" fmla="+- 0 206 206"/>
                                <a:gd name="T11" fmla="*/ 206 h 197"/>
                                <a:gd name="T12" fmla="*/ 0 w 2334"/>
                                <a:gd name="T13" fmla="+- 0 403 206"/>
                                <a:gd name="T14" fmla="*/ 403 h 1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334" h="197">
                                  <a:moveTo>
                                    <a:pt x="0" y="197"/>
                                  </a:moveTo>
                                  <a:lnTo>
                                    <a:pt x="2333" y="197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957"/>
                        <wpg:cNvGrpSpPr>
                          <a:grpSpLocks/>
                        </wpg:cNvGrpSpPr>
                        <wpg:grpSpPr bwMode="auto">
                          <a:xfrm>
                            <a:off x="0" y="403"/>
                            <a:ext cx="2334" cy="197"/>
                            <a:chOff x="0" y="403"/>
                            <a:chExt cx="2334" cy="197"/>
                          </a:xfrm>
                        </wpg:grpSpPr>
                        <wps:wsp>
                          <wps:cNvPr id="970" name="Freeform 958"/>
                          <wps:cNvSpPr>
                            <a:spLocks/>
                          </wps:cNvSpPr>
                          <wps:spPr bwMode="auto">
                            <a:xfrm>
                              <a:off x="0" y="403"/>
                              <a:ext cx="2334" cy="197"/>
                            </a:xfrm>
                            <a:custGeom>
                              <a:avLst/>
                              <a:gdLst>
                                <a:gd name="T0" fmla="*/ 0 w 2334"/>
                                <a:gd name="T1" fmla="+- 0 600 403"/>
                                <a:gd name="T2" fmla="*/ 600 h 197"/>
                                <a:gd name="T3" fmla="*/ 2333 w 2334"/>
                                <a:gd name="T4" fmla="+- 0 600 403"/>
                                <a:gd name="T5" fmla="*/ 600 h 197"/>
                                <a:gd name="T6" fmla="*/ 2333 w 2334"/>
                                <a:gd name="T7" fmla="+- 0 403 403"/>
                                <a:gd name="T8" fmla="*/ 403 h 197"/>
                                <a:gd name="T9" fmla="*/ 0 w 2334"/>
                                <a:gd name="T10" fmla="+- 0 403 403"/>
                                <a:gd name="T11" fmla="*/ 403 h 197"/>
                                <a:gd name="T12" fmla="*/ 0 w 2334"/>
                                <a:gd name="T13" fmla="+- 0 600 403"/>
                                <a:gd name="T14" fmla="*/ 600 h 1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334" h="197">
                                  <a:moveTo>
                                    <a:pt x="0" y="197"/>
                                  </a:moveTo>
                                  <a:lnTo>
                                    <a:pt x="2333" y="197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955"/>
                        <wpg:cNvGrpSpPr>
                          <a:grpSpLocks/>
                        </wpg:cNvGrpSpPr>
                        <wpg:grpSpPr bwMode="auto">
                          <a:xfrm>
                            <a:off x="0" y="600"/>
                            <a:ext cx="2334" cy="195"/>
                            <a:chOff x="0" y="600"/>
                            <a:chExt cx="2334" cy="195"/>
                          </a:xfrm>
                        </wpg:grpSpPr>
                        <wps:wsp>
                          <wps:cNvPr id="972" name="Freeform 956"/>
                          <wps:cNvSpPr>
                            <a:spLocks/>
                          </wps:cNvSpPr>
                          <wps:spPr bwMode="auto">
                            <a:xfrm>
                              <a:off x="0" y="600"/>
                              <a:ext cx="2334" cy="195"/>
                            </a:xfrm>
                            <a:custGeom>
                              <a:avLst/>
                              <a:gdLst>
                                <a:gd name="T0" fmla="*/ 0 w 2334"/>
                                <a:gd name="T1" fmla="+- 0 794 600"/>
                                <a:gd name="T2" fmla="*/ 794 h 195"/>
                                <a:gd name="T3" fmla="*/ 2333 w 2334"/>
                                <a:gd name="T4" fmla="+- 0 794 600"/>
                                <a:gd name="T5" fmla="*/ 794 h 195"/>
                                <a:gd name="T6" fmla="*/ 2333 w 2334"/>
                                <a:gd name="T7" fmla="+- 0 600 600"/>
                                <a:gd name="T8" fmla="*/ 600 h 195"/>
                                <a:gd name="T9" fmla="*/ 0 w 2334"/>
                                <a:gd name="T10" fmla="+- 0 600 600"/>
                                <a:gd name="T11" fmla="*/ 600 h 195"/>
                                <a:gd name="T12" fmla="*/ 0 w 2334"/>
                                <a:gd name="T13" fmla="+- 0 794 600"/>
                                <a:gd name="T14" fmla="*/ 794 h 1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334" h="195">
                                  <a:moveTo>
                                    <a:pt x="0" y="194"/>
                                  </a:moveTo>
                                  <a:lnTo>
                                    <a:pt x="2333" y="194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953"/>
                        <wpg:cNvGrpSpPr>
                          <a:grpSpLocks/>
                        </wpg:cNvGrpSpPr>
                        <wpg:grpSpPr bwMode="auto">
                          <a:xfrm>
                            <a:off x="0" y="794"/>
                            <a:ext cx="2334" cy="197"/>
                            <a:chOff x="0" y="794"/>
                            <a:chExt cx="2334" cy="197"/>
                          </a:xfrm>
                        </wpg:grpSpPr>
                        <wps:wsp>
                          <wps:cNvPr id="974" name="Freeform 954"/>
                          <wps:cNvSpPr>
                            <a:spLocks/>
                          </wps:cNvSpPr>
                          <wps:spPr bwMode="auto">
                            <a:xfrm>
                              <a:off x="0" y="794"/>
                              <a:ext cx="2334" cy="197"/>
                            </a:xfrm>
                            <a:custGeom>
                              <a:avLst/>
                              <a:gdLst>
                                <a:gd name="T0" fmla="*/ 0 w 2334"/>
                                <a:gd name="T1" fmla="+- 0 991 794"/>
                                <a:gd name="T2" fmla="*/ 991 h 197"/>
                                <a:gd name="T3" fmla="*/ 2333 w 2334"/>
                                <a:gd name="T4" fmla="+- 0 991 794"/>
                                <a:gd name="T5" fmla="*/ 991 h 197"/>
                                <a:gd name="T6" fmla="*/ 2333 w 2334"/>
                                <a:gd name="T7" fmla="+- 0 794 794"/>
                                <a:gd name="T8" fmla="*/ 794 h 197"/>
                                <a:gd name="T9" fmla="*/ 0 w 2334"/>
                                <a:gd name="T10" fmla="+- 0 794 794"/>
                                <a:gd name="T11" fmla="*/ 794 h 197"/>
                                <a:gd name="T12" fmla="*/ 0 w 2334"/>
                                <a:gd name="T13" fmla="+- 0 991 794"/>
                                <a:gd name="T14" fmla="*/ 991 h 1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334" h="197">
                                  <a:moveTo>
                                    <a:pt x="0" y="197"/>
                                  </a:moveTo>
                                  <a:lnTo>
                                    <a:pt x="2333" y="197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951"/>
                        <wpg:cNvGrpSpPr>
                          <a:grpSpLocks/>
                        </wpg:cNvGrpSpPr>
                        <wpg:grpSpPr bwMode="auto">
                          <a:xfrm>
                            <a:off x="0" y="991"/>
                            <a:ext cx="2334" cy="207"/>
                            <a:chOff x="0" y="991"/>
                            <a:chExt cx="2334" cy="207"/>
                          </a:xfrm>
                        </wpg:grpSpPr>
                        <wps:wsp>
                          <wps:cNvPr id="976" name="Freeform 952"/>
                          <wps:cNvSpPr>
                            <a:spLocks/>
                          </wps:cNvSpPr>
                          <wps:spPr bwMode="auto">
                            <a:xfrm>
                              <a:off x="0" y="991"/>
                              <a:ext cx="2334" cy="207"/>
                            </a:xfrm>
                            <a:custGeom>
                              <a:avLst/>
                              <a:gdLst>
                                <a:gd name="T0" fmla="*/ 0 w 2334"/>
                                <a:gd name="T1" fmla="+- 0 1198 991"/>
                                <a:gd name="T2" fmla="*/ 1198 h 207"/>
                                <a:gd name="T3" fmla="*/ 2333 w 2334"/>
                                <a:gd name="T4" fmla="+- 0 1198 991"/>
                                <a:gd name="T5" fmla="*/ 1198 h 207"/>
                                <a:gd name="T6" fmla="*/ 2333 w 2334"/>
                                <a:gd name="T7" fmla="+- 0 991 991"/>
                                <a:gd name="T8" fmla="*/ 991 h 207"/>
                                <a:gd name="T9" fmla="*/ 0 w 2334"/>
                                <a:gd name="T10" fmla="+- 0 991 991"/>
                                <a:gd name="T11" fmla="*/ 991 h 207"/>
                                <a:gd name="T12" fmla="*/ 0 w 2334"/>
                                <a:gd name="T13" fmla="+- 0 1198 991"/>
                                <a:gd name="T14" fmla="*/ 1198 h 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334" h="207">
                                  <a:moveTo>
                                    <a:pt x="0" y="207"/>
                                  </a:moveTo>
                                  <a:lnTo>
                                    <a:pt x="2333" y="207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08452E" id="Group 950" o:spid="_x0000_s1026" style="width:116.7pt;height:59.9pt;mso-position-horizontal-relative:char;mso-position-vertical-relative:line" coordsize="2334,1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">
                <v:group id="Group 961" o:spid="_x0000_s1027" style="position:absolute;width:2334;height:207" coordsize="2334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962" o:spid="_x0000_s1028" style="position:absolute;width:2334;height:207;visibility:visible;mso-wrap-style:square;v-text-anchor:top" coordsize="233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0g8UA&#10;AADcAAAADwAAAGRycy9kb3ducmV2LnhtbESPT2vCQBTE70K/w/IKvemmFkONrlKKSjyJ1j/X1+xr&#10;NjT7NmZXTb99t1DwOMzMb5jpvLO1uFLrK8cKngcJCOLC6YpLBfuPZf8VhA/IGmvHpOCHPMxnD70p&#10;ZtrdeEvXXShFhLDPUIEJocmk9IUhi37gGuLofbnWYoiyLaVu8RbhtpbDJEmlxYrjgsGG3g0V37uL&#10;jZR8Y845vowWm4Okz7BenfL0qNTTY/c2ARGoC/fwfzvXCsZpCn9n4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HSDxQAAANwAAAAPAAAAAAAAAAAAAAAAAJgCAABkcnMv&#10;ZG93bnJldi54bWxQSwUGAAAAAAQABAD1AAAAigMAAAAA&#10;" path="m,206r2333,l2333,,,,,206xe" fillcolor="#ffc000" stroked="f">
                    <v:path arrowok="t" o:connecttype="custom" o:connectlocs="0,206;2333,206;2333,0;0,0;0,206" o:connectangles="0,0,0,0,0"/>
                  </v:shape>
                </v:group>
                <v:group id="Group 959" o:spid="_x0000_s1029" style="position:absolute;top:206;width:2334;height:197" coordorigin=",206" coordsize="233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960" o:spid="_x0000_s1030" style="position:absolute;top:206;width:2334;height:197;visibility:visible;mso-wrap-style:square;v-text-anchor:top" coordsize="233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1Iq8AA&#10;AADcAAAADwAAAGRycy9kb3ducmV2LnhtbERPTYvCMBC9C/sfwix4kTVZD+J2jbKIgh6tgtehGdti&#10;M+kmsa3/3hwEj4/3vVwPthEd+VA71vA9VSCIC2dqLjWcT7uvBYgQkQ02jknDgwKsVx+jJWbG9Xyk&#10;Lo+lSCEcMtRQxdhmUoaiIoth6lrixF2dtxgT9KU0HvsUbhs5U2ouLdacGipsaVNRccvvVkOXq/o2&#10;2Z7+/WxzuPfedduLumo9/hz+fkFEGuJb/HLvjYafeVqbzqQj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91Iq8AAAADcAAAADwAAAAAAAAAAAAAAAACYAgAAZHJzL2Rvd25y&#10;ZXYueG1sUEsFBgAAAAAEAAQA9QAAAIUDAAAAAA==&#10;" path="m,197r2333,l2333,,,,,197xe" fillcolor="#ffc000" stroked="f">
                    <v:path arrowok="t" o:connecttype="custom" o:connectlocs="0,403;2333,403;2333,206;0,206;0,403" o:connectangles="0,0,0,0,0"/>
                  </v:shape>
                </v:group>
                <v:group id="Group 957" o:spid="_x0000_s1031" style="position:absolute;top:403;width:2334;height:197" coordorigin=",403" coordsize="233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958" o:spid="_x0000_s1032" style="position:absolute;top:403;width:2334;height:197;visibility:visible;mso-wrap-style:square;v-text-anchor:top" coordsize="233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ScMEA&#10;AADcAAAADwAAAGRycy9kb3ducmV2LnhtbERPz2vCMBS+C/sfwht4EU3mQbdqFBEH82g72PXRPNti&#10;81KT2Nb/fjkMdvz4fm/3o21FTz40jjW8LRQI4tKZhisN38Xn/B1EiMgGW8ek4UkB9ruXyRYz4wa+&#10;UJ/HSqQQDhlqqGPsMilDWZPFsHAdceKuzluMCfpKGo9DCretXCq1khYbTg01dnSsqbzlD6uhz1Vz&#10;m52Ku18ez4/Bu/70o65aT1/HwwZEpDH+i//cX0bDxzrNT2fSEZ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y0nDBAAAA3AAAAA8AAAAAAAAAAAAAAAAAmAIAAGRycy9kb3du&#10;cmV2LnhtbFBLBQYAAAAABAAEAPUAAACGAwAAAAA=&#10;" path="m,197r2333,l2333,,,,,197xe" fillcolor="#ffc000" stroked="f">
                    <v:path arrowok="t" o:connecttype="custom" o:connectlocs="0,600;2333,600;2333,403;0,403;0,600" o:connectangles="0,0,0,0,0"/>
                  </v:shape>
                </v:group>
                <v:group id="Group 955" o:spid="_x0000_s1033" style="position:absolute;top:600;width:2334;height:195" coordorigin=",600" coordsize="2334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956" o:spid="_x0000_s1034" style="position:absolute;top:600;width:2334;height:195;visibility:visible;mso-wrap-style:square;v-text-anchor:top" coordsize="233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hM9sUA&#10;AADcAAAADwAAAGRycy9kb3ducmV2LnhtbESPQWvCQBSE74L/YXmCN93oQW3qKq0QEDxoY3t/ZF+T&#10;tLtv0+yq0V/vFgSPw8x8wyzXnTXiTK2vHSuYjBMQxIXTNZcKPo/ZaAHCB2SNxjEpuJKH9arfW2Kq&#10;3YU/6JyHUkQI+xQVVCE0qZS+qMiiH7uGOHrfrrUYomxLqVu8RLg1cpokM2mx5rhQYUObiorf/GQV&#10;3HZ5s/+7eW+yw7vZhEn2s79+KTUcdG+vIAJ14Rl+tLdawct8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Ez2xQAAANwAAAAPAAAAAAAAAAAAAAAAAJgCAABkcnMv&#10;ZG93bnJldi54bWxQSwUGAAAAAAQABAD1AAAAigMAAAAA&#10;" path="m,194r2333,l2333,,,,,194xe" fillcolor="#ffc000" stroked="f">
                    <v:path arrowok="t" o:connecttype="custom" o:connectlocs="0,794;2333,794;2333,600;0,600;0,794" o:connectangles="0,0,0,0,0"/>
                  </v:shape>
                </v:group>
                <v:group id="Group 953" o:spid="_x0000_s1035" style="position:absolute;top:794;width:2334;height:197" coordorigin=",794" coordsize="233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954" o:spid="_x0000_s1036" style="position:absolute;top:794;width:2334;height:197;visibility:visible;mso-wrap-style:square;v-text-anchor:top" coordsize="233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nUc8QA&#10;AADcAAAADwAAAGRycy9kb3ducmV2LnhtbESPQWsCMRSE7wX/Q3gFL6UmldLarVGKKNRj14LXx+a5&#10;u7h5WZO4u/57Iwgeh5n5hpkvB9uIjnyoHWt4mygQxIUzNZca/neb1xmIEJENNo5Jw4UCLBejpzlm&#10;xvX8R10eS5EgHDLUUMXYZlKGoiKLYeJa4uQdnLcYk/SlNB77BLeNnCr1IS3WnBYqbGlVUXHMz1ZD&#10;l6v6+LLenfx0tT333nXrvTpoPX4efr5BRBriI3xv/xoNX5/vcDu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J1HPEAAAA3AAAAA8AAAAAAAAAAAAAAAAAmAIAAGRycy9k&#10;b3ducmV2LnhtbFBLBQYAAAAABAAEAPUAAACJAwAAAAA=&#10;" path="m,197r2333,l2333,,,,,197xe" fillcolor="#ffc000" stroked="f">
                    <v:path arrowok="t" o:connecttype="custom" o:connectlocs="0,991;2333,991;2333,794;0,794;0,991" o:connectangles="0,0,0,0,0"/>
                  </v:shape>
                </v:group>
                <v:group id="Group 951" o:spid="_x0000_s1037" style="position:absolute;top:991;width:2334;height:207" coordorigin=",991" coordsize="2334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952" o:spid="_x0000_s1038" style="position:absolute;top:991;width:2334;height:207;visibility:visible;mso-wrap-style:square;v-text-anchor:top" coordsize="233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iXsUA&#10;AADcAAAADwAAAGRycy9kb3ducmV2LnhtbESPQWvCQBSE74X+h+UVvNWNStOauoqILelJqrW9vmaf&#10;2WD2bcxuNf57Vyh4HGbmG2Yy62wtjtT6yrGCQT8BQVw4XXGp4Gvz9vgCwgdkjbVjUnAmD7Pp/d0E&#10;M+1O/EnHdShFhLDPUIEJocmk9IUhi77vGuLo7VxrMUTZllK3eIpwW8thkqTSYsVxwWBDC0PFfv1n&#10;IyVfmUOOo6flaivpN3y8/+Tpt1K9h27+CiJQF27h/3auFYyfU7ieiUdA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eJexQAAANwAAAAPAAAAAAAAAAAAAAAAAJgCAABkcnMv&#10;ZG93bnJldi54bWxQSwUGAAAAAAQABAD1AAAAigMAAAAA&#10;" path="m,207r2333,l2333,,,,,207xe" fillcolor="#ffc000" stroked="f">
                    <v:path arrowok="t" o:connecttype="custom" o:connectlocs="0,1198;2333,1198;2333,991;0,991;0,1198" o:connectangles="0,0,0,0,0"/>
                  </v:shape>
                </v:group>
                <w10:anchorlock/>
              </v:group>
            </w:pict>
          </mc:Fallback>
        </mc:AlternateContent>
      </w:r>
      <w:r>
        <w:rPr>
          <w:position w:val="10"/>
        </w:rPr>
        <w:tab/>
      </w:r>
      <w:r>
        <w:rPr>
          <w:noProof/>
          <w:position w:val="54"/>
          <w:lang w:val="en-AU" w:eastAsia="en-AU"/>
        </w:rPr>
        <mc:AlternateContent>
          <mc:Choice Requires="wpg">
            <w:drawing>
              <wp:inline distT="0" distB="0" distL="0" distR="0" wp14:anchorId="4E056148" wp14:editId="53081D2A">
                <wp:extent cx="1754505" cy="660400"/>
                <wp:effectExtent l="3810" t="0" r="3810" b="635"/>
                <wp:docPr id="953" name="Group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4505" cy="660400"/>
                          <a:chOff x="0" y="0"/>
                          <a:chExt cx="2763" cy="1040"/>
                        </a:xfrm>
                      </wpg:grpSpPr>
                      <wpg:grpSp>
                        <wpg:cNvPr id="954" name="Group 94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763" cy="216"/>
                            <a:chOff x="0" y="0"/>
                            <a:chExt cx="2763" cy="216"/>
                          </a:xfrm>
                        </wpg:grpSpPr>
                        <wps:wsp>
                          <wps:cNvPr id="955" name="Freeform 9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763" cy="216"/>
                            </a:xfrm>
                            <a:custGeom>
                              <a:avLst/>
                              <a:gdLst>
                                <a:gd name="T0" fmla="*/ 0 w 2763"/>
                                <a:gd name="T1" fmla="*/ 216 h 216"/>
                                <a:gd name="T2" fmla="*/ 2762 w 2763"/>
                                <a:gd name="T3" fmla="*/ 216 h 216"/>
                                <a:gd name="T4" fmla="*/ 2762 w 2763"/>
                                <a:gd name="T5" fmla="*/ 0 h 216"/>
                                <a:gd name="T6" fmla="*/ 0 w 2763"/>
                                <a:gd name="T7" fmla="*/ 0 h 216"/>
                                <a:gd name="T8" fmla="*/ 0 w 2763"/>
                                <a:gd name="T9" fmla="*/ 216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63" h="216">
                                  <a:moveTo>
                                    <a:pt x="0" y="216"/>
                                  </a:moveTo>
                                  <a:lnTo>
                                    <a:pt x="2762" y="216"/>
                                  </a:lnTo>
                                  <a:lnTo>
                                    <a:pt x="27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946"/>
                        <wpg:cNvGrpSpPr>
                          <a:grpSpLocks/>
                        </wpg:cNvGrpSpPr>
                        <wpg:grpSpPr bwMode="auto">
                          <a:xfrm>
                            <a:off x="0" y="216"/>
                            <a:ext cx="2763" cy="207"/>
                            <a:chOff x="0" y="216"/>
                            <a:chExt cx="2763" cy="207"/>
                          </a:xfrm>
                        </wpg:grpSpPr>
                        <wps:wsp>
                          <wps:cNvPr id="957" name="Freeform 947"/>
                          <wps:cNvSpPr>
                            <a:spLocks/>
                          </wps:cNvSpPr>
                          <wps:spPr bwMode="auto">
                            <a:xfrm>
                              <a:off x="0" y="216"/>
                              <a:ext cx="2763" cy="207"/>
                            </a:xfrm>
                            <a:custGeom>
                              <a:avLst/>
                              <a:gdLst>
                                <a:gd name="T0" fmla="*/ 0 w 2763"/>
                                <a:gd name="T1" fmla="+- 0 422 216"/>
                                <a:gd name="T2" fmla="*/ 422 h 207"/>
                                <a:gd name="T3" fmla="*/ 2762 w 2763"/>
                                <a:gd name="T4" fmla="+- 0 422 216"/>
                                <a:gd name="T5" fmla="*/ 422 h 207"/>
                                <a:gd name="T6" fmla="*/ 2762 w 2763"/>
                                <a:gd name="T7" fmla="+- 0 216 216"/>
                                <a:gd name="T8" fmla="*/ 216 h 207"/>
                                <a:gd name="T9" fmla="*/ 0 w 2763"/>
                                <a:gd name="T10" fmla="+- 0 216 216"/>
                                <a:gd name="T11" fmla="*/ 216 h 207"/>
                                <a:gd name="T12" fmla="*/ 0 w 2763"/>
                                <a:gd name="T13" fmla="+- 0 422 216"/>
                                <a:gd name="T14" fmla="*/ 422 h 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63" h="207">
                                  <a:moveTo>
                                    <a:pt x="0" y="206"/>
                                  </a:moveTo>
                                  <a:lnTo>
                                    <a:pt x="2762" y="206"/>
                                  </a:lnTo>
                                  <a:lnTo>
                                    <a:pt x="27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944"/>
                        <wpg:cNvGrpSpPr>
                          <a:grpSpLocks/>
                        </wpg:cNvGrpSpPr>
                        <wpg:grpSpPr bwMode="auto">
                          <a:xfrm>
                            <a:off x="0" y="422"/>
                            <a:ext cx="2763" cy="207"/>
                            <a:chOff x="0" y="422"/>
                            <a:chExt cx="2763" cy="207"/>
                          </a:xfrm>
                        </wpg:grpSpPr>
                        <wps:wsp>
                          <wps:cNvPr id="959" name="Freeform 945"/>
                          <wps:cNvSpPr>
                            <a:spLocks/>
                          </wps:cNvSpPr>
                          <wps:spPr bwMode="auto">
                            <a:xfrm>
                              <a:off x="0" y="422"/>
                              <a:ext cx="2763" cy="207"/>
                            </a:xfrm>
                            <a:custGeom>
                              <a:avLst/>
                              <a:gdLst>
                                <a:gd name="T0" fmla="*/ 0 w 2763"/>
                                <a:gd name="T1" fmla="+- 0 629 422"/>
                                <a:gd name="T2" fmla="*/ 629 h 207"/>
                                <a:gd name="T3" fmla="*/ 2762 w 2763"/>
                                <a:gd name="T4" fmla="+- 0 629 422"/>
                                <a:gd name="T5" fmla="*/ 629 h 207"/>
                                <a:gd name="T6" fmla="*/ 2762 w 2763"/>
                                <a:gd name="T7" fmla="+- 0 422 422"/>
                                <a:gd name="T8" fmla="*/ 422 h 207"/>
                                <a:gd name="T9" fmla="*/ 0 w 2763"/>
                                <a:gd name="T10" fmla="+- 0 422 422"/>
                                <a:gd name="T11" fmla="*/ 422 h 207"/>
                                <a:gd name="T12" fmla="*/ 0 w 2763"/>
                                <a:gd name="T13" fmla="+- 0 629 422"/>
                                <a:gd name="T14" fmla="*/ 629 h 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63" h="207">
                                  <a:moveTo>
                                    <a:pt x="0" y="207"/>
                                  </a:moveTo>
                                  <a:lnTo>
                                    <a:pt x="2762" y="207"/>
                                  </a:lnTo>
                                  <a:lnTo>
                                    <a:pt x="27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942"/>
                        <wpg:cNvGrpSpPr>
                          <a:grpSpLocks/>
                        </wpg:cNvGrpSpPr>
                        <wpg:grpSpPr bwMode="auto">
                          <a:xfrm>
                            <a:off x="0" y="629"/>
                            <a:ext cx="2763" cy="204"/>
                            <a:chOff x="0" y="629"/>
                            <a:chExt cx="2763" cy="204"/>
                          </a:xfrm>
                        </wpg:grpSpPr>
                        <wps:wsp>
                          <wps:cNvPr id="961" name="Freeform 943"/>
                          <wps:cNvSpPr>
                            <a:spLocks/>
                          </wps:cNvSpPr>
                          <wps:spPr bwMode="auto">
                            <a:xfrm>
                              <a:off x="0" y="629"/>
                              <a:ext cx="2763" cy="204"/>
                            </a:xfrm>
                            <a:custGeom>
                              <a:avLst/>
                              <a:gdLst>
                                <a:gd name="T0" fmla="*/ 0 w 2763"/>
                                <a:gd name="T1" fmla="+- 0 833 629"/>
                                <a:gd name="T2" fmla="*/ 833 h 204"/>
                                <a:gd name="T3" fmla="*/ 2762 w 2763"/>
                                <a:gd name="T4" fmla="+- 0 833 629"/>
                                <a:gd name="T5" fmla="*/ 833 h 204"/>
                                <a:gd name="T6" fmla="*/ 2762 w 2763"/>
                                <a:gd name="T7" fmla="+- 0 629 629"/>
                                <a:gd name="T8" fmla="*/ 629 h 204"/>
                                <a:gd name="T9" fmla="*/ 0 w 2763"/>
                                <a:gd name="T10" fmla="+- 0 629 629"/>
                                <a:gd name="T11" fmla="*/ 629 h 204"/>
                                <a:gd name="T12" fmla="*/ 0 w 2763"/>
                                <a:gd name="T13" fmla="+- 0 833 629"/>
                                <a:gd name="T14" fmla="*/ 833 h 20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63" h="204">
                                  <a:moveTo>
                                    <a:pt x="0" y="204"/>
                                  </a:moveTo>
                                  <a:lnTo>
                                    <a:pt x="2762" y="204"/>
                                  </a:lnTo>
                                  <a:lnTo>
                                    <a:pt x="27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940"/>
                        <wpg:cNvGrpSpPr>
                          <a:grpSpLocks/>
                        </wpg:cNvGrpSpPr>
                        <wpg:grpSpPr bwMode="auto">
                          <a:xfrm>
                            <a:off x="0" y="833"/>
                            <a:ext cx="2763" cy="207"/>
                            <a:chOff x="0" y="833"/>
                            <a:chExt cx="2763" cy="207"/>
                          </a:xfrm>
                        </wpg:grpSpPr>
                        <wps:wsp>
                          <wps:cNvPr id="963" name="Freeform 941"/>
                          <wps:cNvSpPr>
                            <a:spLocks/>
                          </wps:cNvSpPr>
                          <wps:spPr bwMode="auto">
                            <a:xfrm>
                              <a:off x="0" y="833"/>
                              <a:ext cx="2763" cy="207"/>
                            </a:xfrm>
                            <a:custGeom>
                              <a:avLst/>
                              <a:gdLst>
                                <a:gd name="T0" fmla="*/ 0 w 2763"/>
                                <a:gd name="T1" fmla="+- 0 1039 833"/>
                                <a:gd name="T2" fmla="*/ 1039 h 207"/>
                                <a:gd name="T3" fmla="*/ 2762 w 2763"/>
                                <a:gd name="T4" fmla="+- 0 1039 833"/>
                                <a:gd name="T5" fmla="*/ 1039 h 207"/>
                                <a:gd name="T6" fmla="*/ 2762 w 2763"/>
                                <a:gd name="T7" fmla="+- 0 833 833"/>
                                <a:gd name="T8" fmla="*/ 833 h 207"/>
                                <a:gd name="T9" fmla="*/ 0 w 2763"/>
                                <a:gd name="T10" fmla="+- 0 833 833"/>
                                <a:gd name="T11" fmla="*/ 833 h 207"/>
                                <a:gd name="T12" fmla="*/ 0 w 2763"/>
                                <a:gd name="T13" fmla="+- 0 1039 833"/>
                                <a:gd name="T14" fmla="*/ 1039 h 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63" h="207">
                                  <a:moveTo>
                                    <a:pt x="0" y="206"/>
                                  </a:moveTo>
                                  <a:lnTo>
                                    <a:pt x="2762" y="206"/>
                                  </a:lnTo>
                                  <a:lnTo>
                                    <a:pt x="27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93C8AF" id="Group 939" o:spid="_x0000_s1026" style="width:138.15pt;height:52pt;mso-position-horizontal-relative:char;mso-position-vertical-relative:line" coordsize="2763,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">
                <v:group id="Group 948" o:spid="_x0000_s1027" style="position:absolute;width:2763;height:216" coordsize="2763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949" o:spid="_x0000_s1028" style="position:absolute;width:2763;height:216;visibility:visible;mso-wrap-style:square;v-text-anchor:top" coordsize="276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/EucMA&#10;AADcAAAADwAAAGRycy9kb3ducmV2LnhtbESPzarCMBSE9xd8h3AEd9dUQdFqFH8QlbuyunB5aI5t&#10;sTkpTdTq0xvhgsthZr5hpvPGlOJOtSssK+h1IxDEqdUFZwpOx83vCITzyBpLy6TgSQ7ms9bPFGNt&#10;H3yge+IzESDsYlSQe1/FUro0J4Ouayvi4F1sbdAHWWdS1/gIcFPKfhQNpcGCw0KOFa1ySq/JzShI&#10;R9Fwv3Z/GW7L86k67F9yuVor1Wk3iwkIT43/hv/bO61gPBjA50w4AnL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/EucMAAADcAAAADwAAAAAAAAAAAAAAAACYAgAAZHJzL2Rv&#10;d25yZXYueG1sUEsFBgAAAAAEAAQA9QAAAIgDAAAAAA==&#10;" path="m,216r2762,l2762,,,,,216xe" fillcolor="#92d050" stroked="f">
                    <v:path arrowok="t" o:connecttype="custom" o:connectlocs="0,216;2762,216;2762,0;0,0;0,216" o:connectangles="0,0,0,0,0"/>
                  </v:shape>
                </v:group>
                <v:group id="Group 946" o:spid="_x0000_s1029" style="position:absolute;top:216;width:2763;height:207" coordorigin=",216" coordsize="2763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947" o:spid="_x0000_s1030" style="position:absolute;top:216;width:2763;height:207;visibility:visible;mso-wrap-style:square;v-text-anchor:top" coordsize="2763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R4ZMUA&#10;AADcAAAADwAAAGRycy9kb3ducmV2LnhtbESPzWrDMBCE74W+g9hCLqWWG8ifayWUQiCQU5xA2tti&#10;bW0Ra2UsxXbePgoUehxm5hsm34y2ET113jhW8J6kIIhLpw1XCk7H7dsShA/IGhvHpOBGHjbr56cc&#10;M+0GPlBfhEpECPsMFdQhtJmUvqzJok9cSxy9X9dZDFF2ldQdDhFuGzlN07m0aDgu1NjSV03lpbha&#10;Ba8/2J+P7WVYVjad7uffplihUWryMn5+gAg0hv/wX3unFaxmC3ici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HhkxQAAANwAAAAPAAAAAAAAAAAAAAAAAJgCAABkcnMv&#10;ZG93bnJldi54bWxQSwUGAAAAAAQABAD1AAAAigMAAAAA&#10;" path="m,206r2762,l2762,,,,,206xe" fillcolor="#92d050" stroked="f">
                    <v:path arrowok="t" o:connecttype="custom" o:connectlocs="0,422;2762,422;2762,216;0,216;0,422" o:connectangles="0,0,0,0,0"/>
                  </v:shape>
                </v:group>
                <v:group id="Group 944" o:spid="_x0000_s1031" style="position:absolute;top:422;width:2763;height:207" coordorigin=",422" coordsize="2763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945" o:spid="_x0000_s1032" style="position:absolute;top:422;width:2763;height:207;visibility:visible;mso-wrap-style:square;v-text-anchor:top" coordsize="2763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dJjcQA&#10;AADcAAAADwAAAGRycy9kb3ducmV2LnhtbESPQWvCQBSE74L/YXkFL1I3CopJXUUEQfDUWKjeHtnX&#10;ZDH7NmTXJP77rlDocZiZb5jNbrC16Kj1xrGC+SwBQVw4bbhU8HU5vq9B+ICssXZMCp7kYbcdjzaY&#10;adfzJ3V5KEWEsM9QQRVCk0npi4os+plriKP341qLIcq2lLrFPsJtLRdJspIWDceFChs6VFTc84dV&#10;ML1h931p7v26tMnivLqaPEWj1ORt2H+ACDSE//Bf+6QVpMsUXmfi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XSY3EAAAA3AAAAA8AAAAAAAAAAAAAAAAAmAIAAGRycy9k&#10;b3ducmV2LnhtbFBLBQYAAAAABAAEAPUAAACJAwAAAAA=&#10;" path="m,207r2762,l2762,,,,,207xe" fillcolor="#92d050" stroked="f">
                    <v:path arrowok="t" o:connecttype="custom" o:connectlocs="0,629;2762,629;2762,422;0,422;0,629" o:connectangles="0,0,0,0,0"/>
                  </v:shape>
                </v:group>
                <v:group id="Group 942" o:spid="_x0000_s1033" style="position:absolute;top:629;width:2763;height:204" coordorigin=",629" coordsize="2763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943" o:spid="_x0000_s1034" style="position:absolute;top:629;width:2763;height:204;visibility:visible;mso-wrap-style:square;v-text-anchor:top" coordsize="2763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S58QA&#10;AADcAAAADwAAAGRycy9kb3ducmV2LnhtbESPQWvCQBSE74X+h+UVvDWbiBWbuooIgj2FRvH8yL5s&#10;gtm3Ibua2F/fLRR6HGbmG2a9nWwn7jT41rGCLElBEFdOt2wUnE+H1xUIH5A1do5JwYM8bDfPT2vM&#10;tRv5i+5lMCJC2OeooAmhz6X0VUMWfeJ64ujVbrAYohyM1AOOEW47OU/TpbTYclxosKd9Q9W1vFkF&#10;/ZvNVou2PhhbFO779mn218uo1Oxl2n2ACDSF//Bf+6gVvC8z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TUufEAAAA3AAAAA8AAAAAAAAAAAAAAAAAmAIAAGRycy9k&#10;b3ducmV2LnhtbFBLBQYAAAAABAAEAPUAAACJAwAAAAA=&#10;" path="m,204r2762,l2762,,,,,204xe" fillcolor="#92d050" stroked="f">
                    <v:path arrowok="t" o:connecttype="custom" o:connectlocs="0,833;2762,833;2762,629;0,629;0,833" o:connectangles="0,0,0,0,0"/>
                  </v:shape>
                </v:group>
                <v:group id="Group 940" o:spid="_x0000_s1035" style="position:absolute;top:833;width:2763;height:207" coordorigin=",833" coordsize="2763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941" o:spid="_x0000_s1036" style="position:absolute;top:833;width:2763;height:207;visibility:visible;mso-wrap-style:square;v-text-anchor:top" coordsize="2763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O02sQA&#10;AADcAAAADwAAAGRycy9kb3ducmV2LnhtbESPQWvCQBSE7wX/w/IEL0U3WggxuooIgtBTY6F6e2Sf&#10;yWL2bciuSfrvu4VCj8PMfMNs96NtRE+dN44VLBcJCOLSacOVgs/LaZ6B8AFZY+OYFHyTh/1u8rLF&#10;XLuBP6gvQiUihH2OCuoQ2lxKX9Zk0S9cSxy9u+sshii7SuoOhwi3jVwlSSotGo4LNbZ0rKl8FE+r&#10;4PWG/delfQxZZZPVe3o1xRqNUrPpeNiACDSG//Bf+6wVrNM3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TtNrEAAAA3AAAAA8AAAAAAAAAAAAAAAAAmAIAAGRycy9k&#10;b3ducmV2LnhtbFBLBQYAAAAABAAEAPUAAACJAwAAAAA=&#10;" path="m,206r2762,l2762,,,,,206xe" fillcolor="#92d050" stroked="f">
                    <v:path arrowok="t" o:connecttype="custom" o:connectlocs="0,1039;2762,1039;2762,833;0,833;0,1039" o:connectangles="0,0,0,0,0"/>
                  </v:shape>
                </v:group>
                <w10:anchorlock/>
              </v:group>
            </w:pict>
          </mc:Fallback>
        </mc:AlternateContent>
      </w:r>
    </w:p>
    <w:p w14:paraId="4E0559B7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9B8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9B9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9BA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9BB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9BC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9BD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9BE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9BF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9C0" w14:textId="77777777" w:rsidR="00F20CE2" w:rsidRDefault="00F20CE2">
      <w:pPr>
        <w:spacing w:before="9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p w14:paraId="4E0559C1" w14:textId="25AC0F37" w:rsidR="00F20CE2" w:rsidRDefault="003E30F1">
      <w:pPr>
        <w:spacing w:line="200" w:lineRule="atLeast"/>
        <w:ind w:left="1741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4E05614A" wp14:editId="304D6F1A">
                <wp:extent cx="1482090" cy="760730"/>
                <wp:effectExtent l="4445" t="0" r="0" b="0"/>
                <wp:docPr id="940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090" cy="760730"/>
                          <a:chOff x="0" y="0"/>
                          <a:chExt cx="2334" cy="1198"/>
                        </a:xfrm>
                      </wpg:grpSpPr>
                      <wpg:grpSp>
                        <wpg:cNvPr id="941" name="Group 93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334" cy="207"/>
                            <a:chOff x="0" y="0"/>
                            <a:chExt cx="2334" cy="207"/>
                          </a:xfrm>
                        </wpg:grpSpPr>
                        <wps:wsp>
                          <wps:cNvPr id="942" name="Freeform 9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334" cy="207"/>
                            </a:xfrm>
                            <a:custGeom>
                              <a:avLst/>
                              <a:gdLst>
                                <a:gd name="T0" fmla="*/ 0 w 2334"/>
                                <a:gd name="T1" fmla="*/ 206 h 207"/>
                                <a:gd name="T2" fmla="*/ 2333 w 2334"/>
                                <a:gd name="T3" fmla="*/ 206 h 207"/>
                                <a:gd name="T4" fmla="*/ 2333 w 2334"/>
                                <a:gd name="T5" fmla="*/ 0 h 207"/>
                                <a:gd name="T6" fmla="*/ 0 w 2334"/>
                                <a:gd name="T7" fmla="*/ 0 h 207"/>
                                <a:gd name="T8" fmla="*/ 0 w 2334"/>
                                <a:gd name="T9" fmla="*/ 206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34" h="207">
                                  <a:moveTo>
                                    <a:pt x="0" y="206"/>
                                  </a:moveTo>
                                  <a:lnTo>
                                    <a:pt x="2333" y="206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935"/>
                        <wpg:cNvGrpSpPr>
                          <a:grpSpLocks/>
                        </wpg:cNvGrpSpPr>
                        <wpg:grpSpPr bwMode="auto">
                          <a:xfrm>
                            <a:off x="0" y="206"/>
                            <a:ext cx="2334" cy="197"/>
                            <a:chOff x="0" y="206"/>
                            <a:chExt cx="2334" cy="197"/>
                          </a:xfrm>
                        </wpg:grpSpPr>
                        <wps:wsp>
                          <wps:cNvPr id="944" name="Freeform 936"/>
                          <wps:cNvSpPr>
                            <a:spLocks/>
                          </wps:cNvSpPr>
                          <wps:spPr bwMode="auto">
                            <a:xfrm>
                              <a:off x="0" y="206"/>
                              <a:ext cx="2334" cy="197"/>
                            </a:xfrm>
                            <a:custGeom>
                              <a:avLst/>
                              <a:gdLst>
                                <a:gd name="T0" fmla="*/ 0 w 2334"/>
                                <a:gd name="T1" fmla="+- 0 403 206"/>
                                <a:gd name="T2" fmla="*/ 403 h 197"/>
                                <a:gd name="T3" fmla="*/ 2333 w 2334"/>
                                <a:gd name="T4" fmla="+- 0 403 206"/>
                                <a:gd name="T5" fmla="*/ 403 h 197"/>
                                <a:gd name="T6" fmla="*/ 2333 w 2334"/>
                                <a:gd name="T7" fmla="+- 0 206 206"/>
                                <a:gd name="T8" fmla="*/ 206 h 197"/>
                                <a:gd name="T9" fmla="*/ 0 w 2334"/>
                                <a:gd name="T10" fmla="+- 0 206 206"/>
                                <a:gd name="T11" fmla="*/ 206 h 197"/>
                                <a:gd name="T12" fmla="*/ 0 w 2334"/>
                                <a:gd name="T13" fmla="+- 0 403 206"/>
                                <a:gd name="T14" fmla="*/ 403 h 1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334" h="197">
                                  <a:moveTo>
                                    <a:pt x="0" y="197"/>
                                  </a:moveTo>
                                  <a:lnTo>
                                    <a:pt x="2333" y="197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933"/>
                        <wpg:cNvGrpSpPr>
                          <a:grpSpLocks/>
                        </wpg:cNvGrpSpPr>
                        <wpg:grpSpPr bwMode="auto">
                          <a:xfrm>
                            <a:off x="0" y="403"/>
                            <a:ext cx="2334" cy="197"/>
                            <a:chOff x="0" y="403"/>
                            <a:chExt cx="2334" cy="197"/>
                          </a:xfrm>
                        </wpg:grpSpPr>
                        <wps:wsp>
                          <wps:cNvPr id="946" name="Freeform 934"/>
                          <wps:cNvSpPr>
                            <a:spLocks/>
                          </wps:cNvSpPr>
                          <wps:spPr bwMode="auto">
                            <a:xfrm>
                              <a:off x="0" y="403"/>
                              <a:ext cx="2334" cy="197"/>
                            </a:xfrm>
                            <a:custGeom>
                              <a:avLst/>
                              <a:gdLst>
                                <a:gd name="T0" fmla="*/ 0 w 2334"/>
                                <a:gd name="T1" fmla="+- 0 600 403"/>
                                <a:gd name="T2" fmla="*/ 600 h 197"/>
                                <a:gd name="T3" fmla="*/ 2333 w 2334"/>
                                <a:gd name="T4" fmla="+- 0 600 403"/>
                                <a:gd name="T5" fmla="*/ 600 h 197"/>
                                <a:gd name="T6" fmla="*/ 2333 w 2334"/>
                                <a:gd name="T7" fmla="+- 0 403 403"/>
                                <a:gd name="T8" fmla="*/ 403 h 197"/>
                                <a:gd name="T9" fmla="*/ 0 w 2334"/>
                                <a:gd name="T10" fmla="+- 0 403 403"/>
                                <a:gd name="T11" fmla="*/ 403 h 197"/>
                                <a:gd name="T12" fmla="*/ 0 w 2334"/>
                                <a:gd name="T13" fmla="+- 0 600 403"/>
                                <a:gd name="T14" fmla="*/ 600 h 1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334" h="197">
                                  <a:moveTo>
                                    <a:pt x="0" y="197"/>
                                  </a:moveTo>
                                  <a:lnTo>
                                    <a:pt x="2333" y="197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931"/>
                        <wpg:cNvGrpSpPr>
                          <a:grpSpLocks/>
                        </wpg:cNvGrpSpPr>
                        <wpg:grpSpPr bwMode="auto">
                          <a:xfrm>
                            <a:off x="0" y="600"/>
                            <a:ext cx="2334" cy="195"/>
                            <a:chOff x="0" y="600"/>
                            <a:chExt cx="2334" cy="195"/>
                          </a:xfrm>
                        </wpg:grpSpPr>
                        <wps:wsp>
                          <wps:cNvPr id="948" name="Freeform 932"/>
                          <wps:cNvSpPr>
                            <a:spLocks/>
                          </wps:cNvSpPr>
                          <wps:spPr bwMode="auto">
                            <a:xfrm>
                              <a:off x="0" y="600"/>
                              <a:ext cx="2334" cy="195"/>
                            </a:xfrm>
                            <a:custGeom>
                              <a:avLst/>
                              <a:gdLst>
                                <a:gd name="T0" fmla="*/ 0 w 2334"/>
                                <a:gd name="T1" fmla="+- 0 794 600"/>
                                <a:gd name="T2" fmla="*/ 794 h 195"/>
                                <a:gd name="T3" fmla="*/ 2333 w 2334"/>
                                <a:gd name="T4" fmla="+- 0 794 600"/>
                                <a:gd name="T5" fmla="*/ 794 h 195"/>
                                <a:gd name="T6" fmla="*/ 2333 w 2334"/>
                                <a:gd name="T7" fmla="+- 0 600 600"/>
                                <a:gd name="T8" fmla="*/ 600 h 195"/>
                                <a:gd name="T9" fmla="*/ 0 w 2334"/>
                                <a:gd name="T10" fmla="+- 0 600 600"/>
                                <a:gd name="T11" fmla="*/ 600 h 195"/>
                                <a:gd name="T12" fmla="*/ 0 w 2334"/>
                                <a:gd name="T13" fmla="+- 0 794 600"/>
                                <a:gd name="T14" fmla="*/ 794 h 1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334" h="195">
                                  <a:moveTo>
                                    <a:pt x="0" y="194"/>
                                  </a:moveTo>
                                  <a:lnTo>
                                    <a:pt x="2333" y="194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929"/>
                        <wpg:cNvGrpSpPr>
                          <a:grpSpLocks/>
                        </wpg:cNvGrpSpPr>
                        <wpg:grpSpPr bwMode="auto">
                          <a:xfrm>
                            <a:off x="0" y="794"/>
                            <a:ext cx="2334" cy="197"/>
                            <a:chOff x="0" y="794"/>
                            <a:chExt cx="2334" cy="197"/>
                          </a:xfrm>
                        </wpg:grpSpPr>
                        <wps:wsp>
                          <wps:cNvPr id="950" name="Freeform 930"/>
                          <wps:cNvSpPr>
                            <a:spLocks/>
                          </wps:cNvSpPr>
                          <wps:spPr bwMode="auto">
                            <a:xfrm>
                              <a:off x="0" y="794"/>
                              <a:ext cx="2334" cy="197"/>
                            </a:xfrm>
                            <a:custGeom>
                              <a:avLst/>
                              <a:gdLst>
                                <a:gd name="T0" fmla="*/ 0 w 2334"/>
                                <a:gd name="T1" fmla="+- 0 991 794"/>
                                <a:gd name="T2" fmla="*/ 991 h 197"/>
                                <a:gd name="T3" fmla="*/ 2333 w 2334"/>
                                <a:gd name="T4" fmla="+- 0 991 794"/>
                                <a:gd name="T5" fmla="*/ 991 h 197"/>
                                <a:gd name="T6" fmla="*/ 2333 w 2334"/>
                                <a:gd name="T7" fmla="+- 0 794 794"/>
                                <a:gd name="T8" fmla="*/ 794 h 197"/>
                                <a:gd name="T9" fmla="*/ 0 w 2334"/>
                                <a:gd name="T10" fmla="+- 0 794 794"/>
                                <a:gd name="T11" fmla="*/ 794 h 197"/>
                                <a:gd name="T12" fmla="*/ 0 w 2334"/>
                                <a:gd name="T13" fmla="+- 0 991 794"/>
                                <a:gd name="T14" fmla="*/ 991 h 1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334" h="197">
                                  <a:moveTo>
                                    <a:pt x="0" y="197"/>
                                  </a:moveTo>
                                  <a:lnTo>
                                    <a:pt x="2333" y="197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927"/>
                        <wpg:cNvGrpSpPr>
                          <a:grpSpLocks/>
                        </wpg:cNvGrpSpPr>
                        <wpg:grpSpPr bwMode="auto">
                          <a:xfrm>
                            <a:off x="0" y="991"/>
                            <a:ext cx="2334" cy="207"/>
                            <a:chOff x="0" y="991"/>
                            <a:chExt cx="2334" cy="207"/>
                          </a:xfrm>
                        </wpg:grpSpPr>
                        <wps:wsp>
                          <wps:cNvPr id="952" name="Freeform 928"/>
                          <wps:cNvSpPr>
                            <a:spLocks/>
                          </wps:cNvSpPr>
                          <wps:spPr bwMode="auto">
                            <a:xfrm>
                              <a:off x="0" y="991"/>
                              <a:ext cx="2334" cy="207"/>
                            </a:xfrm>
                            <a:custGeom>
                              <a:avLst/>
                              <a:gdLst>
                                <a:gd name="T0" fmla="*/ 0 w 2334"/>
                                <a:gd name="T1" fmla="+- 0 1198 991"/>
                                <a:gd name="T2" fmla="*/ 1198 h 207"/>
                                <a:gd name="T3" fmla="*/ 2333 w 2334"/>
                                <a:gd name="T4" fmla="+- 0 1198 991"/>
                                <a:gd name="T5" fmla="*/ 1198 h 207"/>
                                <a:gd name="T6" fmla="*/ 2333 w 2334"/>
                                <a:gd name="T7" fmla="+- 0 991 991"/>
                                <a:gd name="T8" fmla="*/ 991 h 207"/>
                                <a:gd name="T9" fmla="*/ 0 w 2334"/>
                                <a:gd name="T10" fmla="+- 0 991 991"/>
                                <a:gd name="T11" fmla="*/ 991 h 207"/>
                                <a:gd name="T12" fmla="*/ 0 w 2334"/>
                                <a:gd name="T13" fmla="+- 0 1198 991"/>
                                <a:gd name="T14" fmla="*/ 1198 h 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334" h="207">
                                  <a:moveTo>
                                    <a:pt x="0" y="207"/>
                                  </a:moveTo>
                                  <a:lnTo>
                                    <a:pt x="2333" y="207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7C14D9" id="Group 926" o:spid="_x0000_s1026" style="width:116.7pt;height:59.9pt;mso-position-horizontal-relative:char;mso-position-vertical-relative:line" coordsize="2334,1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">
                <v:group id="Group 937" o:spid="_x0000_s1027" style="position:absolute;width:2334;height:207" coordsize="2334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938" o:spid="_x0000_s1028" style="position:absolute;width:2334;height:207;visibility:visible;mso-wrap-style:square;v-text-anchor:top" coordsize="233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4u4MUA&#10;AADcAAAADwAAAGRycy9kb3ducmV2LnhtbESPQWsCMRSE70L/Q3iCN82qrbSrUUppy/YkWq3X5+a5&#10;Wbp52W5SXf+9EQSPw8x8w8wWra3EkRpfOlYwHCQgiHOnSy4UbL4/+s8gfEDWWDkmBWfysJg/dGaY&#10;anfiFR3XoRARwj5FBSaEOpXS54Ys+oGriaN3cI3FEGVTSN3gKcJtJUdJMpEWS44LBmt6M5T/rv9t&#10;pGRL85fh+Ol9uZW0D1+fu2zyo1Sv275OQQRqwz18a2dawcvjCK5n4hG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i7gxQAAANwAAAAPAAAAAAAAAAAAAAAAAJgCAABkcnMv&#10;ZG93bnJldi54bWxQSwUGAAAAAAQABAD1AAAAigMAAAAA&#10;" path="m,206r2333,l2333,,,,,206xe" fillcolor="#ffc000" stroked="f">
                    <v:path arrowok="t" o:connecttype="custom" o:connectlocs="0,206;2333,206;2333,0;0,0;0,206" o:connectangles="0,0,0,0,0"/>
                  </v:shape>
                </v:group>
                <v:group id="Group 935" o:spid="_x0000_s1029" style="position:absolute;top:206;width:2334;height:197" coordorigin=",206" coordsize="233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936" o:spid="_x0000_s1030" style="position:absolute;top:206;width:2334;height:197;visibility:visible;mso-wrap-style:square;v-text-anchor:top" coordsize="233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ezsMA&#10;AADcAAAADwAAAGRycy9kb3ducmV2LnhtbESPQWsCMRSE70L/Q3gFL1KTiojdGkXEgj12FXp9bJ67&#10;i5uXNYm76783hYLHYWa+YVabwTaiIx9qxxrepwoEceFMzaWG0/HrbQkiRGSDjWPScKcAm/XLaIWZ&#10;cT3/UJfHUiQIhww1VDG2mZShqMhimLqWOHln5y3GJH0pjcc+wW0jZ0otpMWa00KFLe0qKi75zWro&#10;clVfJvvj1c9237feu27/q85aj1+H7SeISEN8hv/bB6PhYz6Hv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UezsMAAADcAAAADwAAAAAAAAAAAAAAAACYAgAAZHJzL2Rv&#10;d25yZXYueG1sUEsFBgAAAAAEAAQA9QAAAIgDAAAAAA==&#10;" path="m,197r2333,l2333,,,,,197xe" fillcolor="#ffc000" stroked="f">
                    <v:path arrowok="t" o:connecttype="custom" o:connectlocs="0,403;2333,403;2333,206;0,206;0,403" o:connectangles="0,0,0,0,0"/>
                  </v:shape>
                </v:group>
                <v:group id="Group 933" o:spid="_x0000_s1031" style="position:absolute;top:403;width:2334;height:197" coordorigin=",403" coordsize="233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934" o:spid="_x0000_s1032" style="position:absolute;top:403;width:2334;height:197;visibility:visible;mso-wrap-style:square;v-text-anchor:top" coordsize="233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slIsMA&#10;AADcAAAADwAAAGRycy9kb3ducmV2LnhtbESPQWsCMRSE70L/Q3gFL6KJItKuRhFRqMeuhV4fm+fu&#10;4uZlTeLu+u+bQqHHYWa+YTa7wTaiIx9qxxrmMwWCuHCm5lLD1+U0fQMRIrLBxjFpeFKA3fZltMHM&#10;uJ4/qctjKRKEQ4YaqhjbTMpQVGQxzFxLnLyr8xZjkr6UxmOf4LaRC6VW0mLNaaHClg4VFbf8YTV0&#10;uapvk+Pl7heH86P3rjt+q6vW49dhvwYRaYj/4b/2h9HwvlzB75l0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slIsMAAADcAAAADwAAAAAAAAAAAAAAAACYAgAAZHJzL2Rv&#10;d25yZXYueG1sUEsFBgAAAAAEAAQA9QAAAIgDAAAAAA==&#10;" path="m,197r2333,l2333,,,,,197xe" fillcolor="#ffc000" stroked="f">
                    <v:path arrowok="t" o:connecttype="custom" o:connectlocs="0,600;2333,600;2333,403;0,403;0,600" o:connectangles="0,0,0,0,0"/>
                  </v:shape>
                </v:group>
                <v:group id="Group 931" o:spid="_x0000_s1033" style="position:absolute;top:600;width:2334;height:195" coordorigin=",600" coordsize="2334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932" o:spid="_x0000_s1034" style="position:absolute;top:600;width:2334;height:195;visibility:visible;mso-wrap-style:square;v-text-anchor:top" coordsize="233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xocEA&#10;AADcAAAADwAAAGRycy9kb3ducmV2LnhtbERPz2vCMBS+D/Y/hDfwNlNliFajbEJh4EGten80z7Yu&#10;eemaqNW/3hwEjx/f79mis0ZcqPW1YwWDfgKCuHC65lLBfpd9jkH4gKzROCYFN/KwmL+/zTDV7spb&#10;uuShFDGEfYoKqhCaVEpfVGTR911DHLmjay2GCNtS6havMdwaOUySkbRYc2yosKFlRcVffrYK7qu8&#10;Wf/fvTfZ5scswyA7rW8HpXof3fcURKAuvMRP969WMPmKa+OZeAT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MsaHBAAAA3AAAAA8AAAAAAAAAAAAAAAAAmAIAAGRycy9kb3du&#10;cmV2LnhtbFBLBQYAAAAABAAEAPUAAACGAwAAAAA=&#10;" path="m,194r2333,l2333,,,,,194xe" fillcolor="#ffc000" stroked="f">
                    <v:path arrowok="t" o:connecttype="custom" o:connectlocs="0,794;2333,794;2333,600;0,600;0,794" o:connectangles="0,0,0,0,0"/>
                  </v:shape>
                </v:group>
                <v:group id="Group 929" o:spid="_x0000_s1035" style="position:absolute;top:794;width:2334;height:197" coordorigin=",794" coordsize="233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930" o:spid="_x0000_s1036" style="position:absolute;top:794;width:2334;height:197;visibility:visible;mso-wrap-style:square;v-text-anchor:top" coordsize="233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eOEMEA&#10;AADcAAAADwAAAGRycy9kb3ducmV2LnhtbERPz2vCMBS+C/sfwht4EU0mKFs1ioiDebQd7Pponm2x&#10;ealJbOt/vxwGO358v7f70baiJx8axxreFgoEcelMw5WG7+Jz/g4iRGSDrWPS8KQA+93LZIuZcQNf&#10;qM9jJVIIhww11DF2mZShrMliWLiOOHFX5y3GBH0ljcchhdtWLpVaS4sNp4YaOzrWVN7yh9XQ56q5&#10;zU7F3S+P58fgXX/6UVetp6/jYQMi0hj/xX/uL6PhY5XmpzPp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HjhDBAAAA3AAAAA8AAAAAAAAAAAAAAAAAmAIAAGRycy9kb3du&#10;cmV2LnhtbFBLBQYAAAAABAAEAPUAAACGAwAAAAA=&#10;" path="m,197r2333,l2333,,,,,197xe" fillcolor="#ffc000" stroked="f">
                    <v:path arrowok="t" o:connecttype="custom" o:connectlocs="0,991;2333,991;2333,794;0,794;0,991" o:connectangles="0,0,0,0,0"/>
                  </v:shape>
                </v:group>
                <v:group id="Group 927" o:spid="_x0000_s1037" style="position:absolute;top:991;width:2334;height:207" coordorigin=",991" coordsize="2334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928" o:spid="_x0000_s1038" style="position:absolute;top:991;width:2334;height:207;visibility:visible;mso-wrap-style:square;v-text-anchor:top" coordsize="233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e4PcQA&#10;AADcAAAADwAAAGRycy9kb3ducmV2LnhtbESPQWsCMRSE70L/Q3hCb5rVotitUUTasp6kWu31uXlu&#10;lm5etpuo6783gtDjMDPfMNN5aytxpsaXjhUM+gkI4tzpkgsF39uP3gSED8gaK8ek4Eoe5rOnzhRT&#10;7S78RedNKESEsE9RgQmhTqX0uSGLvu9q4ugdXWMxRNkUUjd4iXBbyWGSjKXFkuOCwZqWhvLfzclG&#10;SrY2fxm+jN7XO0mHsPr8ycZ7pZ677eINRKA2/Icf7UwreB0N4X4mHg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XuD3EAAAA3AAAAA8AAAAAAAAAAAAAAAAAmAIAAGRycy9k&#10;b3ducmV2LnhtbFBLBQYAAAAABAAEAPUAAACJAwAAAAA=&#10;" path="m,207r2333,l2333,,,,,207xe" fillcolor="#ffc000" stroked="f">
                    <v:path arrowok="t" o:connecttype="custom" o:connectlocs="0,1198;2333,1198;2333,991;0,991;0,1198" o:connectangles="0,0,0,0,0"/>
                  </v:shape>
                </v:group>
                <w10:anchorlock/>
              </v:group>
            </w:pict>
          </mc:Fallback>
        </mc:AlternateContent>
      </w:r>
    </w:p>
    <w:p w14:paraId="4E0559C2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9C3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9C4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9C5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9C6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9C7" w14:textId="77777777" w:rsidR="00F20CE2" w:rsidRDefault="00F20CE2">
      <w:pPr>
        <w:spacing w:before="11"/>
        <w:rPr>
          <w:rFonts w:ascii="Century Gothic" w:eastAsia="Century Gothic" w:hAnsi="Century Gothic" w:cs="Century Gothic"/>
          <w:b/>
          <w:bCs/>
          <w:sz w:val="25"/>
          <w:szCs w:val="25"/>
        </w:rPr>
      </w:pPr>
    </w:p>
    <w:p w14:paraId="4E0559C8" w14:textId="326DB98D" w:rsidR="00F20CE2" w:rsidRDefault="003E30F1">
      <w:pPr>
        <w:spacing w:line="200" w:lineRule="atLeast"/>
        <w:ind w:left="833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4E05614C" wp14:editId="3F72CEA1">
                <wp:extent cx="2385695" cy="516890"/>
                <wp:effectExtent l="4445" t="4445" r="635" b="2540"/>
                <wp:docPr id="931" name="Group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5695" cy="516890"/>
                          <a:chOff x="0" y="0"/>
                          <a:chExt cx="3757" cy="814"/>
                        </a:xfrm>
                      </wpg:grpSpPr>
                      <wpg:grpSp>
                        <wpg:cNvPr id="932" name="Group 92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757" cy="216"/>
                            <a:chOff x="0" y="0"/>
                            <a:chExt cx="3757" cy="216"/>
                          </a:xfrm>
                        </wpg:grpSpPr>
                        <wps:wsp>
                          <wps:cNvPr id="933" name="Freeform 9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757" cy="216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*/ 216 h 216"/>
                                <a:gd name="T2" fmla="*/ 3756 w 3757"/>
                                <a:gd name="T3" fmla="*/ 216 h 216"/>
                                <a:gd name="T4" fmla="*/ 3756 w 3757"/>
                                <a:gd name="T5" fmla="*/ 0 h 216"/>
                                <a:gd name="T6" fmla="*/ 0 w 3757"/>
                                <a:gd name="T7" fmla="*/ 0 h 216"/>
                                <a:gd name="T8" fmla="*/ 0 w 3757"/>
                                <a:gd name="T9" fmla="*/ 216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57" h="216">
                                  <a:moveTo>
                                    <a:pt x="0" y="216"/>
                                  </a:moveTo>
                                  <a:lnTo>
                                    <a:pt x="3756" y="216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922"/>
                        <wpg:cNvGrpSpPr>
                          <a:grpSpLocks/>
                        </wpg:cNvGrpSpPr>
                        <wpg:grpSpPr bwMode="auto">
                          <a:xfrm>
                            <a:off x="0" y="216"/>
                            <a:ext cx="3757" cy="197"/>
                            <a:chOff x="0" y="216"/>
                            <a:chExt cx="3757" cy="197"/>
                          </a:xfrm>
                        </wpg:grpSpPr>
                        <wps:wsp>
                          <wps:cNvPr id="935" name="Freeform 923"/>
                          <wps:cNvSpPr>
                            <a:spLocks/>
                          </wps:cNvSpPr>
                          <wps:spPr bwMode="auto">
                            <a:xfrm>
                              <a:off x="0" y="216"/>
                              <a:ext cx="3757" cy="197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413 216"/>
                                <a:gd name="T2" fmla="*/ 413 h 197"/>
                                <a:gd name="T3" fmla="*/ 3756 w 3757"/>
                                <a:gd name="T4" fmla="+- 0 413 216"/>
                                <a:gd name="T5" fmla="*/ 413 h 197"/>
                                <a:gd name="T6" fmla="*/ 3756 w 3757"/>
                                <a:gd name="T7" fmla="+- 0 216 216"/>
                                <a:gd name="T8" fmla="*/ 216 h 197"/>
                                <a:gd name="T9" fmla="*/ 0 w 3757"/>
                                <a:gd name="T10" fmla="+- 0 216 216"/>
                                <a:gd name="T11" fmla="*/ 216 h 197"/>
                                <a:gd name="T12" fmla="*/ 0 w 3757"/>
                                <a:gd name="T13" fmla="+- 0 413 216"/>
                                <a:gd name="T14" fmla="*/ 413 h 1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197">
                                  <a:moveTo>
                                    <a:pt x="0" y="197"/>
                                  </a:moveTo>
                                  <a:lnTo>
                                    <a:pt x="3756" y="197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920"/>
                        <wpg:cNvGrpSpPr>
                          <a:grpSpLocks/>
                        </wpg:cNvGrpSpPr>
                        <wpg:grpSpPr bwMode="auto">
                          <a:xfrm>
                            <a:off x="0" y="413"/>
                            <a:ext cx="3757" cy="197"/>
                            <a:chOff x="0" y="413"/>
                            <a:chExt cx="3757" cy="197"/>
                          </a:xfrm>
                        </wpg:grpSpPr>
                        <wps:wsp>
                          <wps:cNvPr id="937" name="Freeform 921"/>
                          <wps:cNvSpPr>
                            <a:spLocks/>
                          </wps:cNvSpPr>
                          <wps:spPr bwMode="auto">
                            <a:xfrm>
                              <a:off x="0" y="413"/>
                              <a:ext cx="3757" cy="197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610 413"/>
                                <a:gd name="T2" fmla="*/ 610 h 197"/>
                                <a:gd name="T3" fmla="*/ 3756 w 3757"/>
                                <a:gd name="T4" fmla="+- 0 610 413"/>
                                <a:gd name="T5" fmla="*/ 610 h 197"/>
                                <a:gd name="T6" fmla="*/ 3756 w 3757"/>
                                <a:gd name="T7" fmla="+- 0 413 413"/>
                                <a:gd name="T8" fmla="*/ 413 h 197"/>
                                <a:gd name="T9" fmla="*/ 0 w 3757"/>
                                <a:gd name="T10" fmla="+- 0 413 413"/>
                                <a:gd name="T11" fmla="*/ 413 h 197"/>
                                <a:gd name="T12" fmla="*/ 0 w 3757"/>
                                <a:gd name="T13" fmla="+- 0 610 413"/>
                                <a:gd name="T14" fmla="*/ 610 h 1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197">
                                  <a:moveTo>
                                    <a:pt x="0" y="197"/>
                                  </a:moveTo>
                                  <a:lnTo>
                                    <a:pt x="3756" y="197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918"/>
                        <wpg:cNvGrpSpPr>
                          <a:grpSpLocks/>
                        </wpg:cNvGrpSpPr>
                        <wpg:grpSpPr bwMode="auto">
                          <a:xfrm>
                            <a:off x="0" y="610"/>
                            <a:ext cx="3757" cy="204"/>
                            <a:chOff x="0" y="610"/>
                            <a:chExt cx="3757" cy="204"/>
                          </a:xfrm>
                        </wpg:grpSpPr>
                        <wps:wsp>
                          <wps:cNvPr id="939" name="Freeform 919"/>
                          <wps:cNvSpPr>
                            <a:spLocks/>
                          </wps:cNvSpPr>
                          <wps:spPr bwMode="auto">
                            <a:xfrm>
                              <a:off x="0" y="610"/>
                              <a:ext cx="3757" cy="204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814 610"/>
                                <a:gd name="T2" fmla="*/ 814 h 204"/>
                                <a:gd name="T3" fmla="*/ 3756 w 3757"/>
                                <a:gd name="T4" fmla="+- 0 814 610"/>
                                <a:gd name="T5" fmla="*/ 814 h 204"/>
                                <a:gd name="T6" fmla="*/ 3756 w 3757"/>
                                <a:gd name="T7" fmla="+- 0 610 610"/>
                                <a:gd name="T8" fmla="*/ 610 h 204"/>
                                <a:gd name="T9" fmla="*/ 0 w 3757"/>
                                <a:gd name="T10" fmla="+- 0 610 610"/>
                                <a:gd name="T11" fmla="*/ 610 h 204"/>
                                <a:gd name="T12" fmla="*/ 0 w 3757"/>
                                <a:gd name="T13" fmla="+- 0 814 610"/>
                                <a:gd name="T14" fmla="*/ 814 h 20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204">
                                  <a:moveTo>
                                    <a:pt x="0" y="204"/>
                                  </a:moveTo>
                                  <a:lnTo>
                                    <a:pt x="3756" y="204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180F02" id="Group 917" o:spid="_x0000_s1026" style="width:187.85pt;height:40.7pt;mso-position-horizontal-relative:char;mso-position-vertical-relative:line" coordsize="3757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">
                <v:group id="Group 924" o:spid="_x0000_s1027" style="position:absolute;width:3757;height:216" coordsize="3757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925" o:spid="_x0000_s1028" style="position:absolute;width:3757;height:216;visibility:visible;mso-wrap-style:square;v-text-anchor:top" coordsize="375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zydMUA&#10;AADcAAAADwAAAGRycy9kb3ducmV2LnhtbESPQWsCMRSE74X+h/AK3mq2lUpdjSItlj21aEXw9kye&#10;u8HNS9ikuv33TUHwOMzMN8xs0btWnKmL1rOCp2EBglh7Y7lWsP1ePb6CiAnZYOuZFPxShMX8/m6G&#10;pfEXXtN5k2qRIRxLVNCkFEopo27IYRz6QJy9o+8cpiy7WpoOLxnuWvlcFGPp0HJeaDDQW0P6tPlx&#10;CvZf1e7wcqzsx277uTyEoO36XSs1eOiXUxCJ+nQLX9uVUTAZjeD/TD4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PJ0xQAAANwAAAAPAAAAAAAAAAAAAAAAAJgCAABkcnMv&#10;ZG93bnJldi54bWxQSwUGAAAAAAQABAD1AAAAigMAAAAA&#10;" path="m,216r3756,l3756,,,,,216xe" fillcolor="red" stroked="f">
                    <v:path arrowok="t" o:connecttype="custom" o:connectlocs="0,216;3756,216;3756,0;0,0;0,216" o:connectangles="0,0,0,0,0"/>
                  </v:shape>
                </v:group>
                <v:group id="Group 922" o:spid="_x0000_s1029" style="position:absolute;top:216;width:3757;height:197" coordorigin=",216" coordsize="37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923" o:spid="_x0000_s1030" style="position:absolute;top:216;width:3757;height:197;visibility:visible;mso-wrap-style:square;v-text-anchor:top" coordsize="37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BbfsQA&#10;AADcAAAADwAAAGRycy9kb3ducmV2LnhtbESPQWsCMRSE74L/IbxCb5qtUmlXo7iCUHpTK6W35+a5&#10;Wdy8LJuoaX+9EYQeh5n5hpktom3EhTpfO1bwMsxAEJdO11wp+NqtB28gfEDW2DgmBb/kYTHv92aY&#10;a3flDV22oRIJwj5HBSaENpfSl4Ys+qFriZN3dJ3FkGRXSd3hNcFtI0dZNpEWa04LBltaGSpP27NV&#10;cNotP31R/LR+f/jbf2+iOUYslHp+isspiEAx/Icf7Q+t4H38Cvcz6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gW37EAAAA3AAAAA8AAAAAAAAAAAAAAAAAmAIAAGRycy9k&#10;b3ducmV2LnhtbFBLBQYAAAAABAAEAPUAAACJAwAAAAA=&#10;" path="m,197r3756,l3756,,,,,197xe" fillcolor="red" stroked="f">
                    <v:path arrowok="t" o:connecttype="custom" o:connectlocs="0,413;3756,413;3756,216;0,216;0,413" o:connectangles="0,0,0,0,0"/>
                  </v:shape>
                </v:group>
                <v:group id="Group 920" o:spid="_x0000_s1031" style="position:absolute;top:413;width:3757;height:197" coordorigin=",413" coordsize="37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921" o:spid="_x0000_s1032" style="position:absolute;top:413;width:3757;height:197;visibility:visible;mso-wrap-style:square;v-text-anchor:top" coordsize="37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5gksQA&#10;AADcAAAADwAAAGRycy9kb3ducmV2LnhtbESPQWsCMRSE74L/IbxCb5qtQm1Xo7iCUHpTK6W35+a5&#10;Wdy8LJuoaX+9EYQeh5n5hpktom3EhTpfO1bwMsxAEJdO11wp+NqtB28gfEDW2DgmBb/kYTHv92aY&#10;a3flDV22oRIJwj5HBSaENpfSl4Ys+qFriZN3dJ3FkGRXSd3hNcFtI0dZ9iot1pwWDLa0MlSetmer&#10;4LRbfvqi+Gn9/vC3/95Ec4xYKPX8FJdTEIFi+A8/2h9awft4Avcz6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+YJLEAAAA3AAAAA8AAAAAAAAAAAAAAAAAmAIAAGRycy9k&#10;b3ducmV2LnhtbFBLBQYAAAAABAAEAPUAAACJAwAAAAA=&#10;" path="m,197r3756,l3756,,,,,197xe" fillcolor="red" stroked="f">
                    <v:path arrowok="t" o:connecttype="custom" o:connectlocs="0,610;3756,610;3756,413;0,413;0,610" o:connectangles="0,0,0,0,0"/>
                  </v:shape>
                </v:group>
                <v:group id="Group 918" o:spid="_x0000_s1033" style="position:absolute;top:610;width:3757;height:204" coordorigin=",610" coordsize="3757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919" o:spid="_x0000_s1034" style="position:absolute;top:610;width:3757;height:204;visibility:visible;mso-wrap-style:square;v-text-anchor:top" coordsize="375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JMb8YA&#10;AADcAAAADwAAAGRycy9kb3ducmV2LnhtbESPQWvCQBSE7wX/w/IEb3WTCqGJrqIFS6EH0Qri7ZF9&#10;ZqPZt2l21fTfd4VCj8PMfMPMFr1txI06XztWkI4TEMSl0zVXCvZf6+dXED4ga2wck4If8rCYD55m&#10;WGh35y3ddqESEcK+QAUmhLaQ0peGLPqxa4mjd3KdxRBlV0nd4T3CbSNfkiSTFmuOCwZbejNUXnZX&#10;qyDT+TmdZO/Hzfq736bmYD6X9Uqp0bBfTkEE6sN/+K/9oRXkkxwe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JMb8YAAADcAAAADwAAAAAAAAAAAAAAAACYAgAAZHJz&#10;L2Rvd25yZXYueG1sUEsFBgAAAAAEAAQA9QAAAIsDAAAAAA==&#10;" path="m,204r3756,l3756,,,,,204xe" fillcolor="red" stroked="f">
                    <v:path arrowok="t" o:connecttype="custom" o:connectlocs="0,814;3756,814;3756,610;0,610;0,814" o:connectangles="0,0,0,0,0"/>
                  </v:shape>
                </v:group>
                <w10:anchorlock/>
              </v:group>
            </w:pict>
          </mc:Fallback>
        </mc:AlternateContent>
      </w:r>
    </w:p>
    <w:p w14:paraId="4E0559C9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9CA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9CB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9CC" w14:textId="77777777" w:rsidR="00F20CE2" w:rsidRDefault="00F20CE2">
      <w:pPr>
        <w:spacing w:before="2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4E0559CD" w14:textId="195E8530" w:rsidR="00F20CE2" w:rsidRDefault="003E30F1">
      <w:pPr>
        <w:spacing w:line="200" w:lineRule="atLeast"/>
        <w:ind w:left="833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4E05614E" wp14:editId="59C2986D">
                <wp:extent cx="2385695" cy="767080"/>
                <wp:effectExtent l="4445" t="0" r="635" b="0"/>
                <wp:docPr id="918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5695" cy="767080"/>
                          <a:chOff x="0" y="0"/>
                          <a:chExt cx="3757" cy="1208"/>
                        </a:xfrm>
                      </wpg:grpSpPr>
                      <wpg:grpSp>
                        <wpg:cNvPr id="919" name="Group 91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757" cy="216"/>
                            <a:chOff x="0" y="0"/>
                            <a:chExt cx="3757" cy="216"/>
                          </a:xfrm>
                        </wpg:grpSpPr>
                        <wps:wsp>
                          <wps:cNvPr id="920" name="Freeform 9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757" cy="216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*/ 216 h 216"/>
                                <a:gd name="T2" fmla="*/ 3756 w 3757"/>
                                <a:gd name="T3" fmla="*/ 216 h 216"/>
                                <a:gd name="T4" fmla="*/ 3756 w 3757"/>
                                <a:gd name="T5" fmla="*/ 0 h 216"/>
                                <a:gd name="T6" fmla="*/ 0 w 3757"/>
                                <a:gd name="T7" fmla="*/ 0 h 216"/>
                                <a:gd name="T8" fmla="*/ 0 w 3757"/>
                                <a:gd name="T9" fmla="*/ 216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57" h="216">
                                  <a:moveTo>
                                    <a:pt x="0" y="216"/>
                                  </a:moveTo>
                                  <a:lnTo>
                                    <a:pt x="3756" y="216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913"/>
                        <wpg:cNvGrpSpPr>
                          <a:grpSpLocks/>
                        </wpg:cNvGrpSpPr>
                        <wpg:grpSpPr bwMode="auto">
                          <a:xfrm>
                            <a:off x="0" y="216"/>
                            <a:ext cx="3757" cy="197"/>
                            <a:chOff x="0" y="216"/>
                            <a:chExt cx="3757" cy="197"/>
                          </a:xfrm>
                        </wpg:grpSpPr>
                        <wps:wsp>
                          <wps:cNvPr id="922" name="Freeform 914"/>
                          <wps:cNvSpPr>
                            <a:spLocks/>
                          </wps:cNvSpPr>
                          <wps:spPr bwMode="auto">
                            <a:xfrm>
                              <a:off x="0" y="216"/>
                              <a:ext cx="3757" cy="197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413 216"/>
                                <a:gd name="T2" fmla="*/ 413 h 197"/>
                                <a:gd name="T3" fmla="*/ 3756 w 3757"/>
                                <a:gd name="T4" fmla="+- 0 413 216"/>
                                <a:gd name="T5" fmla="*/ 413 h 197"/>
                                <a:gd name="T6" fmla="*/ 3756 w 3757"/>
                                <a:gd name="T7" fmla="+- 0 216 216"/>
                                <a:gd name="T8" fmla="*/ 216 h 197"/>
                                <a:gd name="T9" fmla="*/ 0 w 3757"/>
                                <a:gd name="T10" fmla="+- 0 216 216"/>
                                <a:gd name="T11" fmla="*/ 216 h 197"/>
                                <a:gd name="T12" fmla="*/ 0 w 3757"/>
                                <a:gd name="T13" fmla="+- 0 413 216"/>
                                <a:gd name="T14" fmla="*/ 413 h 1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197">
                                  <a:moveTo>
                                    <a:pt x="0" y="197"/>
                                  </a:moveTo>
                                  <a:lnTo>
                                    <a:pt x="3756" y="197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911"/>
                        <wpg:cNvGrpSpPr>
                          <a:grpSpLocks/>
                        </wpg:cNvGrpSpPr>
                        <wpg:grpSpPr bwMode="auto">
                          <a:xfrm>
                            <a:off x="0" y="413"/>
                            <a:ext cx="3757" cy="195"/>
                            <a:chOff x="0" y="413"/>
                            <a:chExt cx="3757" cy="195"/>
                          </a:xfrm>
                        </wpg:grpSpPr>
                        <wps:wsp>
                          <wps:cNvPr id="924" name="Freeform 912"/>
                          <wps:cNvSpPr>
                            <a:spLocks/>
                          </wps:cNvSpPr>
                          <wps:spPr bwMode="auto">
                            <a:xfrm>
                              <a:off x="0" y="413"/>
                              <a:ext cx="3757" cy="195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607 413"/>
                                <a:gd name="T2" fmla="*/ 607 h 195"/>
                                <a:gd name="T3" fmla="*/ 3756 w 3757"/>
                                <a:gd name="T4" fmla="+- 0 607 413"/>
                                <a:gd name="T5" fmla="*/ 607 h 195"/>
                                <a:gd name="T6" fmla="*/ 3756 w 3757"/>
                                <a:gd name="T7" fmla="+- 0 413 413"/>
                                <a:gd name="T8" fmla="*/ 413 h 195"/>
                                <a:gd name="T9" fmla="*/ 0 w 3757"/>
                                <a:gd name="T10" fmla="+- 0 413 413"/>
                                <a:gd name="T11" fmla="*/ 413 h 195"/>
                                <a:gd name="T12" fmla="*/ 0 w 3757"/>
                                <a:gd name="T13" fmla="+- 0 607 413"/>
                                <a:gd name="T14" fmla="*/ 607 h 1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195">
                                  <a:moveTo>
                                    <a:pt x="0" y="194"/>
                                  </a:moveTo>
                                  <a:lnTo>
                                    <a:pt x="3756" y="194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909"/>
                        <wpg:cNvGrpSpPr>
                          <a:grpSpLocks/>
                        </wpg:cNvGrpSpPr>
                        <wpg:grpSpPr bwMode="auto">
                          <a:xfrm>
                            <a:off x="0" y="607"/>
                            <a:ext cx="3757" cy="197"/>
                            <a:chOff x="0" y="607"/>
                            <a:chExt cx="3757" cy="197"/>
                          </a:xfrm>
                        </wpg:grpSpPr>
                        <wps:wsp>
                          <wps:cNvPr id="926" name="Freeform 910"/>
                          <wps:cNvSpPr>
                            <a:spLocks/>
                          </wps:cNvSpPr>
                          <wps:spPr bwMode="auto">
                            <a:xfrm>
                              <a:off x="0" y="607"/>
                              <a:ext cx="3757" cy="197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804 607"/>
                                <a:gd name="T2" fmla="*/ 804 h 197"/>
                                <a:gd name="T3" fmla="*/ 3756 w 3757"/>
                                <a:gd name="T4" fmla="+- 0 804 607"/>
                                <a:gd name="T5" fmla="*/ 804 h 197"/>
                                <a:gd name="T6" fmla="*/ 3756 w 3757"/>
                                <a:gd name="T7" fmla="+- 0 607 607"/>
                                <a:gd name="T8" fmla="*/ 607 h 197"/>
                                <a:gd name="T9" fmla="*/ 0 w 3757"/>
                                <a:gd name="T10" fmla="+- 0 607 607"/>
                                <a:gd name="T11" fmla="*/ 607 h 197"/>
                                <a:gd name="T12" fmla="*/ 0 w 3757"/>
                                <a:gd name="T13" fmla="+- 0 804 607"/>
                                <a:gd name="T14" fmla="*/ 804 h 1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197">
                                  <a:moveTo>
                                    <a:pt x="0" y="197"/>
                                  </a:moveTo>
                                  <a:lnTo>
                                    <a:pt x="3756" y="197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907"/>
                        <wpg:cNvGrpSpPr>
                          <a:grpSpLocks/>
                        </wpg:cNvGrpSpPr>
                        <wpg:grpSpPr bwMode="auto">
                          <a:xfrm>
                            <a:off x="0" y="804"/>
                            <a:ext cx="3757" cy="197"/>
                            <a:chOff x="0" y="804"/>
                            <a:chExt cx="3757" cy="197"/>
                          </a:xfrm>
                        </wpg:grpSpPr>
                        <wps:wsp>
                          <wps:cNvPr id="928" name="Freeform 908"/>
                          <wps:cNvSpPr>
                            <a:spLocks/>
                          </wps:cNvSpPr>
                          <wps:spPr bwMode="auto">
                            <a:xfrm>
                              <a:off x="0" y="804"/>
                              <a:ext cx="3757" cy="197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1001 804"/>
                                <a:gd name="T2" fmla="*/ 1001 h 197"/>
                                <a:gd name="T3" fmla="*/ 3756 w 3757"/>
                                <a:gd name="T4" fmla="+- 0 1001 804"/>
                                <a:gd name="T5" fmla="*/ 1001 h 197"/>
                                <a:gd name="T6" fmla="*/ 3756 w 3757"/>
                                <a:gd name="T7" fmla="+- 0 804 804"/>
                                <a:gd name="T8" fmla="*/ 804 h 197"/>
                                <a:gd name="T9" fmla="*/ 0 w 3757"/>
                                <a:gd name="T10" fmla="+- 0 804 804"/>
                                <a:gd name="T11" fmla="*/ 804 h 197"/>
                                <a:gd name="T12" fmla="*/ 0 w 3757"/>
                                <a:gd name="T13" fmla="+- 0 1001 804"/>
                                <a:gd name="T14" fmla="*/ 1001 h 1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197">
                                  <a:moveTo>
                                    <a:pt x="0" y="197"/>
                                  </a:moveTo>
                                  <a:lnTo>
                                    <a:pt x="3756" y="197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905"/>
                        <wpg:cNvGrpSpPr>
                          <a:grpSpLocks/>
                        </wpg:cNvGrpSpPr>
                        <wpg:grpSpPr bwMode="auto">
                          <a:xfrm>
                            <a:off x="0" y="1001"/>
                            <a:ext cx="3757" cy="207"/>
                            <a:chOff x="0" y="1001"/>
                            <a:chExt cx="3757" cy="207"/>
                          </a:xfrm>
                        </wpg:grpSpPr>
                        <wps:wsp>
                          <wps:cNvPr id="930" name="Freeform 906"/>
                          <wps:cNvSpPr>
                            <a:spLocks/>
                          </wps:cNvSpPr>
                          <wps:spPr bwMode="auto">
                            <a:xfrm>
                              <a:off x="0" y="1001"/>
                              <a:ext cx="3757" cy="207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1207 1001"/>
                                <a:gd name="T2" fmla="*/ 1207 h 207"/>
                                <a:gd name="T3" fmla="*/ 3756 w 3757"/>
                                <a:gd name="T4" fmla="+- 0 1207 1001"/>
                                <a:gd name="T5" fmla="*/ 1207 h 207"/>
                                <a:gd name="T6" fmla="*/ 3756 w 3757"/>
                                <a:gd name="T7" fmla="+- 0 1001 1001"/>
                                <a:gd name="T8" fmla="*/ 1001 h 207"/>
                                <a:gd name="T9" fmla="*/ 0 w 3757"/>
                                <a:gd name="T10" fmla="+- 0 1001 1001"/>
                                <a:gd name="T11" fmla="*/ 1001 h 207"/>
                                <a:gd name="T12" fmla="*/ 0 w 3757"/>
                                <a:gd name="T13" fmla="+- 0 1207 1001"/>
                                <a:gd name="T14" fmla="*/ 1207 h 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207">
                                  <a:moveTo>
                                    <a:pt x="0" y="206"/>
                                  </a:moveTo>
                                  <a:lnTo>
                                    <a:pt x="3756" y="206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A5AED6" id="Group 904" o:spid="_x0000_s1026" style="width:187.85pt;height:60.4pt;mso-position-horizontal-relative:char;mso-position-vertical-relative:line" coordsize="3757,1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">
                <v:group id="Group 915" o:spid="_x0000_s1027" style="position:absolute;width:3757;height:216" coordsize="3757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916" o:spid="_x0000_s1028" style="position:absolute;width:3757;height:216;visibility:visible;mso-wrap-style:square;v-text-anchor:top" coordsize="375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8kN8IA&#10;AADcAAAADwAAAGRycy9kb3ducmV2LnhtbERPXWvCMBR9H+w/hDvwbaYTlFmNIgNlKAysUvDt2lyT&#10;YnNTmkzrvzcPgz0ezvd82btG3KgLtWcFH8MMBHHldc1GwfGwfv8EESKyxsYzKXhQgOXi9WWOufZ3&#10;3tOtiEakEA45KrAxtrmUobLkMAx9S5y4i+8cxgQ7I3WH9xTuGjnKsol0WHNqsNjSl6XqWvw6BcX5&#10;Z7ed2P3lXJ7GJ9pYU9baKDV461czEJH6+C/+c39rBdNRmp/Op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yQ3wgAAANwAAAAPAAAAAAAAAAAAAAAAAJgCAABkcnMvZG93&#10;bnJldi54bWxQSwUGAAAAAAQABAD1AAAAhwMAAAAA&#10;" path="m,216r3756,l3756,,,,,216xe" fillcolor="#92d050" stroked="f">
                    <v:path arrowok="t" o:connecttype="custom" o:connectlocs="0,216;3756,216;3756,0;0,0;0,216" o:connectangles="0,0,0,0,0"/>
                  </v:shape>
                </v:group>
                <v:group id="Group 913" o:spid="_x0000_s1029" style="position:absolute;top:216;width:3757;height:197" coordorigin=",216" coordsize="37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914" o:spid="_x0000_s1030" style="position:absolute;top:216;width:3757;height:197;visibility:visible;mso-wrap-style:square;v-text-anchor:top" coordsize="37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h8asMA&#10;AADcAAAADwAAAGRycy9kb3ducmV2LnhtbESPQYvCMBSE7wv+h/CEva2pZRGtRhFBcS+CVdDjo3m2&#10;1ealNNm2/nsjLOxxmJlvmMWqN5VoqXGlZQXjUQSCOLO65FzB+bT9moJwHlljZZkUPMnBajn4WGCi&#10;bcdHalOfiwBhl6CCwvs6kdJlBRl0I1sTB+9mG4M+yCaXusEuwE0l4yiaSIMlh4UCa9oUlD3SX6Og&#10;Pa136U1mm+5A9+vPfmovGr+V+hz26zkIT73/D/+191rBLI7hfSYc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h8asMAAADcAAAADwAAAAAAAAAAAAAAAACYAgAAZHJzL2Rv&#10;d25yZXYueG1sUEsFBgAAAAAEAAQA9QAAAIgDAAAAAA==&#10;" path="m,197r3756,l3756,,,,,197xe" fillcolor="#92d050" stroked="f">
                    <v:path arrowok="t" o:connecttype="custom" o:connectlocs="0,413;3756,413;3756,216;0,216;0,413" o:connectangles="0,0,0,0,0"/>
                  </v:shape>
                </v:group>
                <v:group id="Group 911" o:spid="_x0000_s1031" style="position:absolute;top:413;width:3757;height:195" coordorigin=",413" coordsize="3757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912" o:spid="_x0000_s1032" style="position:absolute;top:413;width:3757;height:195;visibility:visible;mso-wrap-style:square;v-text-anchor:top" coordsize="375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4Qc8MA&#10;AADcAAAADwAAAGRycy9kb3ducmV2LnhtbESPS4vCQBCE74L/YWjBi+hEEdHoKL5WvK6Pe5Npk2im&#10;J2TGJPvvnYWFPRZV9RW12rSmEDVVLresYDyKQBAnVuecKrhdv4ZzEM4jaywsk4IfcrBZdzsrjLVt&#10;+Jvqi09FgLCLUUHmfRlL6ZKMDLqRLYmD97CVQR9klUpdYRPgppCTKJpJgzmHhQxL2meUvC5vo+A5&#10;OB2OrzHf5tG9rnfN+1zMrlOl+r12uwThqfX/4b/2WStYTKbweyYcAb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4Qc8MAAADcAAAADwAAAAAAAAAAAAAAAACYAgAAZHJzL2Rv&#10;d25yZXYueG1sUEsFBgAAAAAEAAQA9QAAAIgDAAAAAA==&#10;" path="m,194r3756,l3756,,,,,194xe" fillcolor="#92d050" stroked="f">
                    <v:path arrowok="t" o:connecttype="custom" o:connectlocs="0,607;3756,607;3756,413;0,413;0,607" o:connectangles="0,0,0,0,0"/>
                  </v:shape>
                </v:group>
                <v:group id="Group 909" o:spid="_x0000_s1033" style="position:absolute;top:607;width:3757;height:197" coordorigin=",607" coordsize="37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910" o:spid="_x0000_s1034" style="position:absolute;top:607;width:3757;height:197;visibility:visible;mso-wrap-style:square;v-text-anchor:top" coordsize="37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N6acMA&#10;AADcAAAADwAAAGRycy9kb3ducmV2LnhtbESPQYvCMBSE78L+h/AWvGm6IuJ2jSLCil4EW2H3+Gie&#10;bbV5KU1s6783guBxmJlvmMWqN5VoqXGlZQVf4wgEcWZ1ybmCU/o7moNwHlljZZkU3MnBavkxWGCs&#10;bcdHahOfiwBhF6OCwvs6ltJlBRl0Y1sTB+9sG4M+yCaXusEuwE0lJ1E0kwZLDgsF1rQpKLsmN6Og&#10;Tdfb5CyzTXegy/9+N7d/GqdKDT/79Q8IT71/h1/tnVbwPZnB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N6acMAAADcAAAADwAAAAAAAAAAAAAAAACYAgAAZHJzL2Rv&#10;d25yZXYueG1sUEsFBgAAAAAEAAQA9QAAAIgDAAAAAA==&#10;" path="m,197r3756,l3756,,,,,197xe" fillcolor="#92d050" stroked="f">
                    <v:path arrowok="t" o:connecttype="custom" o:connectlocs="0,804;3756,804;3756,607;0,607;0,804" o:connectangles="0,0,0,0,0"/>
                  </v:shape>
                </v:group>
                <v:group id="Group 907" o:spid="_x0000_s1035" style="position:absolute;top:804;width:3757;height:197" coordorigin=",804" coordsize="37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908" o:spid="_x0000_s1036" style="position:absolute;top:804;width:3757;height:197;visibility:visible;mso-wrap-style:square;v-text-anchor:top" coordsize="37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LgMEA&#10;AADcAAAADwAAAGRycy9kb3ducmV2LnhtbERPTYvCMBC9C/sfwix403RFRKtpEWEXvSxYBT0OzdhW&#10;m0lpsm3995uD4PHxvjfpYGrRUesqywq+phEI4tzqigsF59P3ZAnCeWSNtWVS8CQHafIx2mCsbc9H&#10;6jJfiBDCLkYFpfdNLKXLSzLoprYhDtzNtgZ9gG0hdYt9CDe1nEXRQhqsODSU2NCupPyR/RkF3Wn7&#10;k91kvut/6X497Jf2onGu1Phz2K5BeBr8W/xy77WC1SysDWfCEZDJ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AS4DBAAAA3AAAAA8AAAAAAAAAAAAAAAAAmAIAAGRycy9kb3du&#10;cmV2LnhtbFBLBQYAAAAABAAEAPUAAACGAwAAAAA=&#10;" path="m,197r3756,l3756,,,,,197xe" fillcolor="#92d050" stroked="f">
                    <v:path arrowok="t" o:connecttype="custom" o:connectlocs="0,1001;3756,1001;3756,804;0,804;0,1001" o:connectangles="0,0,0,0,0"/>
                  </v:shape>
                </v:group>
                <v:group id="Group 905" o:spid="_x0000_s1037" style="position:absolute;top:1001;width:3757;height:207" coordorigin=",1001" coordsize="3757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906" o:spid="_x0000_s1038" style="position:absolute;top:1001;width:3757;height:207;visibility:visible;mso-wrap-style:square;v-text-anchor:top" coordsize="375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yx8IA&#10;AADcAAAADwAAAGRycy9kb3ducmV2LnhtbERPTWvCQBC9F/wPywheSrOpllJTV5GoIBSURvE8yU6T&#10;0OxsyK4x/nv3UOjx8b4Xq8E0oqfO1ZYVvEYxCOLC6ppLBefT7uUDhPPIGhvLpOBODlbL0dMCE21v&#10;/E195ksRQtglqKDyvk2kdEVFBl1kW+LA/djOoA+wK6Xu8BbCTSOncfwuDdYcGipsKa2o+M2uRkG+&#10;ydfb8i126eV4OJLzOfLzl1KT8bD+BOFp8P/iP/deK5jPwvxwJhw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bLHwgAAANwAAAAPAAAAAAAAAAAAAAAAAJgCAABkcnMvZG93&#10;bnJldi54bWxQSwUGAAAAAAQABAD1AAAAhwMAAAAA&#10;" path="m,206r3756,l3756,,,,,206xe" fillcolor="#92d050" stroked="f">
                    <v:path arrowok="t" o:connecttype="custom" o:connectlocs="0,1207;3756,1207;3756,1001;0,1001;0,1207" o:connectangles="0,0,0,0,0"/>
                  </v:shape>
                </v:group>
                <w10:anchorlock/>
              </v:group>
            </w:pict>
          </mc:Fallback>
        </mc:AlternateContent>
      </w:r>
    </w:p>
    <w:p w14:paraId="4E0559CE" w14:textId="77777777" w:rsidR="00F20CE2" w:rsidRDefault="00F20CE2">
      <w:pPr>
        <w:spacing w:before="3"/>
        <w:rPr>
          <w:rFonts w:ascii="Century Gothic" w:eastAsia="Century Gothic" w:hAnsi="Century Gothic" w:cs="Century Gothic"/>
          <w:b/>
          <w:bCs/>
          <w:sz w:val="14"/>
          <w:szCs w:val="14"/>
        </w:rPr>
      </w:pPr>
    </w:p>
    <w:p w14:paraId="4E0559CF" w14:textId="77777777" w:rsidR="00F20CE2" w:rsidRDefault="003E30F1">
      <w:pPr>
        <w:spacing w:before="92"/>
        <w:ind w:left="137"/>
        <w:rPr>
          <w:rFonts w:ascii="Century Gothic" w:eastAsia="Century Gothic" w:hAnsi="Century Gothic" w:cs="Century Gothic"/>
          <w:sz w:val="13"/>
          <w:szCs w:val="13"/>
        </w:rPr>
      </w:pPr>
      <w:r>
        <w:rPr>
          <w:rFonts w:ascii="Century Gothic"/>
          <w:b/>
          <w:spacing w:val="-2"/>
          <w:w w:val="105"/>
          <w:sz w:val="13"/>
        </w:rPr>
        <w:t>Key</w:t>
      </w:r>
      <w:r>
        <w:rPr>
          <w:rFonts w:ascii="Century Gothic"/>
          <w:b/>
          <w:spacing w:val="19"/>
          <w:w w:val="105"/>
          <w:sz w:val="13"/>
        </w:rPr>
        <w:t xml:space="preserve"> </w:t>
      </w:r>
      <w:r>
        <w:rPr>
          <w:rFonts w:ascii="Century Gothic"/>
          <w:b/>
          <w:w w:val="105"/>
          <w:sz w:val="13"/>
        </w:rPr>
        <w:t>-</w:t>
      </w:r>
      <w:r>
        <w:rPr>
          <w:rFonts w:ascii="Century Gothic"/>
          <w:b/>
          <w:spacing w:val="8"/>
          <w:w w:val="105"/>
          <w:sz w:val="13"/>
        </w:rPr>
        <w:t xml:space="preserve"> </w:t>
      </w:r>
      <w:r>
        <w:rPr>
          <w:rFonts w:ascii="Century Gothic"/>
          <w:b/>
          <w:spacing w:val="-2"/>
          <w:w w:val="105"/>
          <w:sz w:val="13"/>
        </w:rPr>
        <w:t>events</w:t>
      </w:r>
      <w:r>
        <w:rPr>
          <w:rFonts w:ascii="Century Gothic"/>
          <w:b/>
          <w:spacing w:val="17"/>
          <w:w w:val="105"/>
          <w:sz w:val="13"/>
        </w:rPr>
        <w:t xml:space="preserve"> </w:t>
      </w:r>
      <w:r>
        <w:rPr>
          <w:rFonts w:ascii="Century Gothic"/>
          <w:b/>
          <w:spacing w:val="3"/>
          <w:w w:val="105"/>
          <w:sz w:val="13"/>
        </w:rPr>
        <w:t>in</w:t>
      </w:r>
      <w:r>
        <w:rPr>
          <w:rFonts w:ascii="Century Gothic"/>
          <w:b/>
          <w:spacing w:val="16"/>
          <w:w w:val="105"/>
          <w:sz w:val="13"/>
        </w:rPr>
        <w:t xml:space="preserve"> </w:t>
      </w:r>
      <w:r>
        <w:rPr>
          <w:rFonts w:ascii="Century Gothic"/>
          <w:b/>
          <w:w w:val="105"/>
          <w:sz w:val="13"/>
        </w:rPr>
        <w:t>previous</w:t>
      </w:r>
      <w:r>
        <w:rPr>
          <w:rFonts w:ascii="Century Gothic"/>
          <w:b/>
          <w:spacing w:val="17"/>
          <w:w w:val="105"/>
          <w:sz w:val="13"/>
        </w:rPr>
        <w:t xml:space="preserve"> </w:t>
      </w:r>
      <w:r>
        <w:rPr>
          <w:rFonts w:ascii="Century Gothic"/>
          <w:b/>
          <w:spacing w:val="1"/>
          <w:w w:val="105"/>
          <w:sz w:val="13"/>
        </w:rPr>
        <w:t>years</w:t>
      </w:r>
    </w:p>
    <w:p w14:paraId="4E0559D0" w14:textId="26C4BBE5" w:rsidR="00F20CE2" w:rsidRDefault="003E30F1">
      <w:pPr>
        <w:spacing w:before="87"/>
        <w:ind w:left="827"/>
        <w:rPr>
          <w:rFonts w:ascii="Century Gothic" w:eastAsia="Century Gothic" w:hAnsi="Century Gothic" w:cs="Century Gothic"/>
          <w:sz w:val="13"/>
          <w:szCs w:val="13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840" behindDoc="0" locked="0" layoutInCell="1" allowOverlap="1" wp14:anchorId="4E056150" wp14:editId="06347DA4">
                <wp:simplePos x="0" y="0"/>
                <wp:positionH relativeFrom="page">
                  <wp:posOffset>396240</wp:posOffset>
                </wp:positionH>
                <wp:positionV relativeFrom="paragraph">
                  <wp:posOffset>36195</wp:posOffset>
                </wp:positionV>
                <wp:extent cx="449580" cy="406400"/>
                <wp:effectExtent l="5715" t="2540" r="1905" b="10160"/>
                <wp:wrapNone/>
                <wp:docPr id="901" name="Group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580" cy="406400"/>
                          <a:chOff x="624" y="57"/>
                          <a:chExt cx="708" cy="640"/>
                        </a:xfrm>
                      </wpg:grpSpPr>
                      <wpg:grpSp>
                        <wpg:cNvPr id="902" name="Group 902"/>
                        <wpg:cNvGrpSpPr>
                          <a:grpSpLocks/>
                        </wpg:cNvGrpSpPr>
                        <wpg:grpSpPr bwMode="auto">
                          <a:xfrm>
                            <a:off x="636" y="64"/>
                            <a:ext cx="690" cy="216"/>
                            <a:chOff x="636" y="64"/>
                            <a:chExt cx="690" cy="216"/>
                          </a:xfrm>
                        </wpg:grpSpPr>
                        <wps:wsp>
                          <wps:cNvPr id="903" name="Freeform 903"/>
                          <wps:cNvSpPr>
                            <a:spLocks/>
                          </wps:cNvSpPr>
                          <wps:spPr bwMode="auto">
                            <a:xfrm>
                              <a:off x="636" y="64"/>
                              <a:ext cx="690" cy="216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690"/>
                                <a:gd name="T2" fmla="+- 0 280 64"/>
                                <a:gd name="T3" fmla="*/ 280 h 216"/>
                                <a:gd name="T4" fmla="+- 0 1326 636"/>
                                <a:gd name="T5" fmla="*/ T4 w 690"/>
                                <a:gd name="T6" fmla="+- 0 280 64"/>
                                <a:gd name="T7" fmla="*/ 280 h 216"/>
                                <a:gd name="T8" fmla="+- 0 1326 636"/>
                                <a:gd name="T9" fmla="*/ T8 w 690"/>
                                <a:gd name="T10" fmla="+- 0 64 64"/>
                                <a:gd name="T11" fmla="*/ 64 h 216"/>
                                <a:gd name="T12" fmla="+- 0 636 636"/>
                                <a:gd name="T13" fmla="*/ T12 w 690"/>
                                <a:gd name="T14" fmla="+- 0 64 64"/>
                                <a:gd name="T15" fmla="*/ 64 h 216"/>
                                <a:gd name="T16" fmla="+- 0 636 636"/>
                                <a:gd name="T17" fmla="*/ T16 w 690"/>
                                <a:gd name="T18" fmla="+- 0 280 64"/>
                                <a:gd name="T19" fmla="*/ 28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" h="216">
                                  <a:moveTo>
                                    <a:pt x="0" y="216"/>
                                  </a:moveTo>
                                  <a:lnTo>
                                    <a:pt x="690" y="216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900"/>
                        <wpg:cNvGrpSpPr>
                          <a:grpSpLocks/>
                        </wpg:cNvGrpSpPr>
                        <wpg:grpSpPr bwMode="auto">
                          <a:xfrm>
                            <a:off x="636" y="269"/>
                            <a:ext cx="690" cy="216"/>
                            <a:chOff x="636" y="269"/>
                            <a:chExt cx="690" cy="216"/>
                          </a:xfrm>
                        </wpg:grpSpPr>
                        <wps:wsp>
                          <wps:cNvPr id="905" name="Freeform 901"/>
                          <wps:cNvSpPr>
                            <a:spLocks/>
                          </wps:cNvSpPr>
                          <wps:spPr bwMode="auto">
                            <a:xfrm>
                              <a:off x="636" y="269"/>
                              <a:ext cx="690" cy="216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690"/>
                                <a:gd name="T2" fmla="+- 0 485 269"/>
                                <a:gd name="T3" fmla="*/ 485 h 216"/>
                                <a:gd name="T4" fmla="+- 0 1326 636"/>
                                <a:gd name="T5" fmla="*/ T4 w 690"/>
                                <a:gd name="T6" fmla="+- 0 485 269"/>
                                <a:gd name="T7" fmla="*/ 485 h 216"/>
                                <a:gd name="T8" fmla="+- 0 1326 636"/>
                                <a:gd name="T9" fmla="*/ T8 w 690"/>
                                <a:gd name="T10" fmla="+- 0 269 269"/>
                                <a:gd name="T11" fmla="*/ 269 h 216"/>
                                <a:gd name="T12" fmla="+- 0 636 636"/>
                                <a:gd name="T13" fmla="*/ T12 w 690"/>
                                <a:gd name="T14" fmla="+- 0 269 269"/>
                                <a:gd name="T15" fmla="*/ 269 h 216"/>
                                <a:gd name="T16" fmla="+- 0 636 636"/>
                                <a:gd name="T17" fmla="*/ T16 w 690"/>
                                <a:gd name="T18" fmla="+- 0 485 269"/>
                                <a:gd name="T19" fmla="*/ 485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" h="216">
                                  <a:moveTo>
                                    <a:pt x="0" y="216"/>
                                  </a:moveTo>
                                  <a:lnTo>
                                    <a:pt x="690" y="216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898"/>
                        <wpg:cNvGrpSpPr>
                          <a:grpSpLocks/>
                        </wpg:cNvGrpSpPr>
                        <wpg:grpSpPr bwMode="auto">
                          <a:xfrm>
                            <a:off x="630" y="64"/>
                            <a:ext cx="2" cy="627"/>
                            <a:chOff x="630" y="64"/>
                            <a:chExt cx="2" cy="627"/>
                          </a:xfrm>
                        </wpg:grpSpPr>
                        <wps:wsp>
                          <wps:cNvPr id="907" name="Freeform 899"/>
                          <wps:cNvSpPr>
                            <a:spLocks/>
                          </wps:cNvSpPr>
                          <wps:spPr bwMode="auto">
                            <a:xfrm>
                              <a:off x="630" y="64"/>
                              <a:ext cx="2" cy="627"/>
                            </a:xfrm>
                            <a:custGeom>
                              <a:avLst/>
                              <a:gdLst>
                                <a:gd name="T0" fmla="+- 0 64 64"/>
                                <a:gd name="T1" fmla="*/ 64 h 627"/>
                                <a:gd name="T2" fmla="+- 0 691 64"/>
                                <a:gd name="T3" fmla="*/ 691 h 6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7">
                                  <a:moveTo>
                                    <a:pt x="0" y="0"/>
                                  </a:moveTo>
                                  <a:lnTo>
                                    <a:pt x="0" y="627"/>
                                  </a:lnTo>
                                </a:path>
                              </a:pathLst>
                            </a:custGeom>
                            <a:noFill/>
                            <a:ln w="81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896"/>
                        <wpg:cNvGrpSpPr>
                          <a:grpSpLocks/>
                        </wpg:cNvGrpSpPr>
                        <wpg:grpSpPr bwMode="auto">
                          <a:xfrm>
                            <a:off x="1320" y="74"/>
                            <a:ext cx="2" cy="617"/>
                            <a:chOff x="1320" y="74"/>
                            <a:chExt cx="2" cy="617"/>
                          </a:xfrm>
                        </wpg:grpSpPr>
                        <wps:wsp>
                          <wps:cNvPr id="909" name="Freeform 897"/>
                          <wps:cNvSpPr>
                            <a:spLocks/>
                          </wps:cNvSpPr>
                          <wps:spPr bwMode="auto">
                            <a:xfrm>
                              <a:off x="1320" y="74"/>
                              <a:ext cx="2" cy="617"/>
                            </a:xfrm>
                            <a:custGeom>
                              <a:avLst/>
                              <a:gdLst>
                                <a:gd name="T0" fmla="+- 0 74 74"/>
                                <a:gd name="T1" fmla="*/ 74 h 617"/>
                                <a:gd name="T2" fmla="+- 0 691 74"/>
                                <a:gd name="T3" fmla="*/ 691 h 6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7">
                                  <a:moveTo>
                                    <a:pt x="0" y="0"/>
                                  </a:moveTo>
                                  <a:lnTo>
                                    <a:pt x="0" y="617"/>
                                  </a:lnTo>
                                </a:path>
                              </a:pathLst>
                            </a:custGeom>
                            <a:noFill/>
                            <a:ln w="81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894"/>
                        <wpg:cNvGrpSpPr>
                          <a:grpSpLocks/>
                        </wpg:cNvGrpSpPr>
                        <wpg:grpSpPr bwMode="auto">
                          <a:xfrm>
                            <a:off x="636" y="69"/>
                            <a:ext cx="690" cy="2"/>
                            <a:chOff x="636" y="69"/>
                            <a:chExt cx="690" cy="2"/>
                          </a:xfrm>
                        </wpg:grpSpPr>
                        <wps:wsp>
                          <wps:cNvPr id="911" name="Freeform 895"/>
                          <wps:cNvSpPr>
                            <a:spLocks/>
                          </wps:cNvSpPr>
                          <wps:spPr bwMode="auto">
                            <a:xfrm>
                              <a:off x="636" y="69"/>
                              <a:ext cx="690" cy="2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690"/>
                                <a:gd name="T2" fmla="+- 0 1326 636"/>
                                <a:gd name="T3" fmla="*/ T2 w 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0">
                                  <a:moveTo>
                                    <a:pt x="0" y="0"/>
                                  </a:moveTo>
                                  <a:lnTo>
                                    <a:pt x="690" y="0"/>
                                  </a:lnTo>
                                </a:path>
                              </a:pathLst>
                            </a:custGeom>
                            <a:noFill/>
                            <a:ln w="7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892"/>
                        <wpg:cNvGrpSpPr>
                          <a:grpSpLocks/>
                        </wpg:cNvGrpSpPr>
                        <wpg:grpSpPr bwMode="auto">
                          <a:xfrm>
                            <a:off x="636" y="275"/>
                            <a:ext cx="690" cy="2"/>
                            <a:chOff x="636" y="275"/>
                            <a:chExt cx="690" cy="2"/>
                          </a:xfrm>
                        </wpg:grpSpPr>
                        <wps:wsp>
                          <wps:cNvPr id="913" name="Freeform 893"/>
                          <wps:cNvSpPr>
                            <a:spLocks/>
                          </wps:cNvSpPr>
                          <wps:spPr bwMode="auto">
                            <a:xfrm>
                              <a:off x="636" y="275"/>
                              <a:ext cx="690" cy="2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690"/>
                                <a:gd name="T2" fmla="+- 0 1326 636"/>
                                <a:gd name="T3" fmla="*/ T2 w 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0">
                                  <a:moveTo>
                                    <a:pt x="0" y="0"/>
                                  </a:moveTo>
                                  <a:lnTo>
                                    <a:pt x="690" y="0"/>
                                  </a:lnTo>
                                </a:path>
                              </a:pathLst>
                            </a:custGeom>
                            <a:noFill/>
                            <a:ln w="7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890"/>
                        <wpg:cNvGrpSpPr>
                          <a:grpSpLocks/>
                        </wpg:cNvGrpSpPr>
                        <wpg:grpSpPr bwMode="auto">
                          <a:xfrm>
                            <a:off x="636" y="480"/>
                            <a:ext cx="690" cy="2"/>
                            <a:chOff x="636" y="480"/>
                            <a:chExt cx="690" cy="2"/>
                          </a:xfrm>
                        </wpg:grpSpPr>
                        <wps:wsp>
                          <wps:cNvPr id="915" name="Freeform 891"/>
                          <wps:cNvSpPr>
                            <a:spLocks/>
                          </wps:cNvSpPr>
                          <wps:spPr bwMode="auto">
                            <a:xfrm>
                              <a:off x="636" y="480"/>
                              <a:ext cx="690" cy="2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690"/>
                                <a:gd name="T2" fmla="+- 0 1326 636"/>
                                <a:gd name="T3" fmla="*/ T2 w 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0">
                                  <a:moveTo>
                                    <a:pt x="0" y="0"/>
                                  </a:moveTo>
                                  <a:lnTo>
                                    <a:pt x="690" y="0"/>
                                  </a:lnTo>
                                </a:path>
                              </a:pathLst>
                            </a:custGeom>
                            <a:noFill/>
                            <a:ln w="7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888"/>
                        <wpg:cNvGrpSpPr>
                          <a:grpSpLocks/>
                        </wpg:cNvGrpSpPr>
                        <wpg:grpSpPr bwMode="auto">
                          <a:xfrm>
                            <a:off x="636" y="685"/>
                            <a:ext cx="690" cy="2"/>
                            <a:chOff x="636" y="685"/>
                            <a:chExt cx="690" cy="2"/>
                          </a:xfrm>
                        </wpg:grpSpPr>
                        <wps:wsp>
                          <wps:cNvPr id="917" name="Freeform 889"/>
                          <wps:cNvSpPr>
                            <a:spLocks/>
                          </wps:cNvSpPr>
                          <wps:spPr bwMode="auto">
                            <a:xfrm>
                              <a:off x="636" y="685"/>
                              <a:ext cx="690" cy="2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690"/>
                                <a:gd name="T2" fmla="+- 0 1326 636"/>
                                <a:gd name="T3" fmla="*/ T2 w 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0">
                                  <a:moveTo>
                                    <a:pt x="0" y="0"/>
                                  </a:moveTo>
                                  <a:lnTo>
                                    <a:pt x="690" y="0"/>
                                  </a:lnTo>
                                </a:path>
                              </a:pathLst>
                            </a:custGeom>
                            <a:noFill/>
                            <a:ln w="7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A8DAD" id="Group 887" o:spid="_x0000_s1026" style="position:absolute;margin-left:31.2pt;margin-top:2.85pt;width:35.4pt;height:32pt;z-index:1840;mso-position-horizontal-relative:page" coordorigin="624,57" coordsize="708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">
                <v:group id="Group 902" o:spid="_x0000_s1027" style="position:absolute;left:636;top:64;width:690;height:216" coordorigin="636,64" coordsize="690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903" o:spid="_x0000_s1028" style="position:absolute;left:636;top:64;width:690;height:216;visibility:visible;mso-wrap-style:square;v-text-anchor:top" coordsize="69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WRsUA&#10;AADcAAAADwAAAGRycy9kb3ducmV2LnhtbESPT0sDMRTE74LfITyhN5uNFbHbpkUsi3ooxf47Pzav&#10;u4ublyVJ2/jtjSB4HGbmN8x8mWwvLuRD51iDGhcgiGtnOm407HfV/TOIEJEN9o5JwzcFWC5ub+ZY&#10;GnflT7psYyMyhEOJGtoYh1LKULdkMYzdQJy9k/MWY5a+kcbjNcNtLx+K4kla7DgvtDjQa0v11/Zs&#10;NfSrdXrbJLlW6uNYnfyjUodQaT26Sy8zEJFS/A//td+Nhmkxgd8z+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1tZGxQAAANwAAAAPAAAAAAAAAAAAAAAAAJgCAABkcnMv&#10;ZG93bnJldi54bWxQSwUGAAAAAAQABAD1AAAAigMAAAAA&#10;" path="m,216r690,l690,,,,,216xe" fillcolor="gray" stroked="f">
                    <v:path arrowok="t" o:connecttype="custom" o:connectlocs="0,280;690,280;690,64;0,64;0,280" o:connectangles="0,0,0,0,0"/>
                  </v:shape>
                </v:group>
                <v:group id="Group 900" o:spid="_x0000_s1029" style="position:absolute;left:636;top:269;width:690;height:216" coordorigin="636,269" coordsize="690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901" o:spid="_x0000_s1030" style="position:absolute;left:636;top:269;width:690;height:216;visibility:visible;mso-wrap-style:square;v-text-anchor:top" coordsize="69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oY8QA&#10;AADcAAAADwAAAGRycy9kb3ducmV2LnhtbESP3YrCMBSE74V9h3AW9k7TFX+rUURQBBG0Ct4emrNt&#10;d5uT0mRrfXsjCF4OM/MNM1+2phQN1a6wrOC7F4EgTq0uOFNwOW+6ExDOI2ssLZOCOzlYLj46c4y1&#10;vfGJmsRnIkDYxagg976KpXRpTgZdz1bEwfuxtUEfZJ1JXeMtwE0p+1E0kgYLDgs5VrTOKf1L/o2C&#10;w2TAv9dzMx7uq8HolKTZ1pmjUl+f7WoGwlPr3+FXe6cVTKMh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aKGPEAAAA3AAAAA8AAAAAAAAAAAAAAAAAmAIAAGRycy9k&#10;b3ducmV2LnhtbFBLBQYAAAAABAAEAPUAAACJAwAAAAA=&#10;" path="m,216r690,l690,,,,,216xe" fillcolor="#d9d9d9" stroked="f">
                    <v:path arrowok="t" o:connecttype="custom" o:connectlocs="0,485;690,485;690,269;0,269;0,485" o:connectangles="0,0,0,0,0"/>
                  </v:shape>
                </v:group>
                <v:group id="Group 898" o:spid="_x0000_s1031" style="position:absolute;left:630;top:64;width:2;height:627" coordorigin="630,64" coordsize="2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899" o:spid="_x0000_s1032" style="position:absolute;left:630;top:64;width:2;height:627;visibility:visible;mso-wrap-style:square;v-text-anchor:top" coordsize="2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OYPMUA&#10;AADcAAAADwAAAGRycy9kb3ducmV2LnhtbESPQWsCMRSE74L/ITyhl6LZtlS3q1FKqVTwtGsvvT02&#10;r7uLycuSRF3/fVMQPA4z8w2z2gzWiDP50DlW8DTLQBDXTnfcKPg+bKc5iBCRNRrHpOBKATbr8WiF&#10;hXYXLulcxUYkCIcCFbQx9oWUoW7JYpi5njh5v85bjEn6RmqPlwS3Rj5n2Vxa7DgttNjTR0v1sTpZ&#10;BWX5Qo+HmH/1uSn55Pc/n9q8KvUwGd6XICIN8R6+tXdawVu2gP8z6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E5g8xQAAANwAAAAPAAAAAAAAAAAAAAAAAJgCAABkcnMv&#10;ZG93bnJldi54bWxQSwUGAAAAAAQABAD1AAAAigMAAAAA&#10;" path="m,l,627e" filled="f" strokeweight=".22522mm">
                    <v:path arrowok="t" o:connecttype="custom" o:connectlocs="0,64;0,691" o:connectangles="0,0"/>
                  </v:shape>
                </v:group>
                <v:group id="Group 896" o:spid="_x0000_s1033" style="position:absolute;left:1320;top:74;width:2;height:617" coordorigin="1320,74" coordsize="2,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897" o:spid="_x0000_s1034" style="position:absolute;left:1320;top:74;width:2;height:617;visibility:visible;mso-wrap-style:square;v-text-anchor:top" coordsize="2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OQ678A&#10;AADcAAAADwAAAGRycy9kb3ducmV2LnhtbESPzQrCMBCE74LvEFbwpqkKotUoogge6w+el2Zti82m&#10;NNFWn94IgsdhZr5hluvWlOJJtSssKxgNIxDEqdUFZwou5/1gBsJ5ZI2lZVLwIgfrVbezxFjbho/0&#10;PPlMBAi7GBXk3lexlC7NyaAb2oo4eDdbG/RB1pnUNTYBbko5jqKpNFhwWMixom1O6f30MArumyvv&#10;kiQ5Nrh/VLvJNHn7NFOq32s3CxCeWv8P/9oHrWAezeF7JhwB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U5DrvwAAANwAAAAPAAAAAAAAAAAAAAAAAJgCAABkcnMvZG93bnJl&#10;di54bWxQSwUGAAAAAAQABAD1AAAAhAMAAAAA&#10;" path="m,l,617e" filled="f" strokeweight=".22522mm">
                    <v:path arrowok="t" o:connecttype="custom" o:connectlocs="0,74;0,691" o:connectangles="0,0"/>
                  </v:shape>
                </v:group>
                <v:group id="Group 894" o:spid="_x0000_s1035" style="position:absolute;left:636;top:69;width:690;height:2" coordorigin="636,69" coordsize="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895" o:spid="_x0000_s1036" style="position:absolute;left:636;top:69;width:690;height:2;visibility:visible;mso-wrap-style:square;v-text-anchor:top" coordsize="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QVMMA&#10;AADcAAAADwAAAGRycy9kb3ducmV2LnhtbESP0WoCMRRE3wv+Q7hC32p2BaVujSJixSdptR9w2Vw3&#10;q5ubJUndtV9vCoKPw8ycYebL3jbiSj7UjhXkowwEcel0zZWCn+Pn2zuIEJE1No5JwY0CLBeDlzkW&#10;2nX8TddDrESCcChQgYmxLaQMpSGLYeRa4uSdnLcYk/SV1B67BLeNHGfZVFqsOS0YbGltqLwcfq2C&#10;L+/QHyfn7Unbv53dzPa3zuyVeh32qw8Qkfr4DD/aO61glufwfyYd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NQVMMAAADcAAAADwAAAAAAAAAAAAAAAACYAgAAZHJzL2Rv&#10;d25yZXYueG1sUEsFBgAAAAAEAAQA9QAAAIgDAAAAAA==&#10;" path="m,l690,e" filled="f" strokeweight=".21606mm">
                    <v:path arrowok="t" o:connecttype="custom" o:connectlocs="0,0;690,0" o:connectangles="0,0"/>
                  </v:shape>
                </v:group>
                <v:group id="Group 892" o:spid="_x0000_s1037" style="position:absolute;left:636;top:275;width:690;height:2" coordorigin="636,275" coordsize="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893" o:spid="_x0000_s1038" style="position:absolute;left:636;top:275;width:690;height:2;visibility:visible;mso-wrap-style:square;v-text-anchor:top" coordsize="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1ruMQA&#10;AADcAAAADwAAAGRycy9kb3ducmV2LnhtbESP3WoCMRSE7wXfIRyhd5rVUtGtUUTa4pXUnwc4bI6b&#10;rZuTJUndtU9vhIKXw8x8wyxWna3FlXyoHCsYjzIQxIXTFZcKTsfP4QxEiMgaa8ek4EYBVst+b4G5&#10;di3v6XqIpUgQDjkqMDE2uZShMGQxjFxDnLyz8xZjkr6U2mOb4LaWkyybSosVpwWDDW0MFZfDr1Xw&#10;7R3649vP11nbv639mO9urdkp9TLo1u8gInXxGf5vb7WC+fgVHm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da7jEAAAA3AAAAA8AAAAAAAAAAAAAAAAAmAIAAGRycy9k&#10;b3ducmV2LnhtbFBLBQYAAAAABAAEAPUAAACJAwAAAAA=&#10;" path="m,l690,e" filled="f" strokeweight=".21606mm">
                    <v:path arrowok="t" o:connecttype="custom" o:connectlocs="0,0;690,0" o:connectangles="0,0"/>
                  </v:shape>
                </v:group>
                <v:group id="Group 890" o:spid="_x0000_s1039" style="position:absolute;left:636;top:480;width:690;height:2" coordorigin="636,480" coordsize="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891" o:spid="_x0000_s1040" style="position:absolute;left:636;top:480;width:690;height:2;visibility:visible;mso-wrap-style:square;v-text-anchor:top" coordsize="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hWV8MA&#10;AADcAAAADwAAAGRycy9kb3ducmV2LnhtbESP3WoCMRSE7wt9h3AK3tWsgqJbo0hpi1fi3wMcNsfN&#10;1s3JkkR39emNIHg5zMw3zGzR2VpcyIfKsYJBPwNBXDhdcangsP/9nIAIEVlj7ZgUXCnAYv7+NsNc&#10;u5a3dNnFUiQIhxwVmBibXMpQGLIY+q4hTt7ReYsxSV9K7bFNcFvLYZaNpcWK04LBhr4NFafd2SrY&#10;eId+P/r/O2p7W9mf6framrVSvY9u+QUiUhdf4Wd7pRVMByN4nElH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hWV8MAAADcAAAADwAAAAAAAAAAAAAAAACYAgAAZHJzL2Rv&#10;d25yZXYueG1sUEsFBgAAAAAEAAQA9QAAAIgDAAAAAA==&#10;" path="m,l690,e" filled="f" strokeweight=".21606mm">
                    <v:path arrowok="t" o:connecttype="custom" o:connectlocs="0,0;690,0" o:connectangles="0,0"/>
                  </v:shape>
                </v:group>
                <v:group id="Group 888" o:spid="_x0000_s1041" style="position:absolute;left:636;top:685;width:690;height:2" coordorigin="636,685" coordsize="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889" o:spid="_x0000_s1042" style="position:absolute;left:636;top:685;width:690;height:2;visibility:visible;mso-wrap-style:square;v-text-anchor:top" coordsize="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tu8QA&#10;AADcAAAADwAAAGRycy9kb3ducmV2LnhtbESP3WoCMRSE7wXfIRyhd5pVaNWtUUTa4pXUnwc4bI6b&#10;rZuTJUndtU9vhIKXw8x8wyxWna3FlXyoHCsYjzIQxIXTFZcKTsfP4QxEiMgaa8ek4EYBVst+b4G5&#10;di3v6XqIpUgQDjkqMDE2uZShMGQxjFxDnLyz8xZjkr6U2mOb4LaWkyx7kxYrTgsGG9oYKi6HX6vg&#10;2zv0x9efr7O2f1v7Md/dWrNT6mXQrd9BROriM/zf3moF8/EUHm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mbbvEAAAA3AAAAA8AAAAAAAAAAAAAAAAAmAIAAGRycy9k&#10;b3ducmV2LnhtbFBLBQYAAAAABAAEAPUAAACJAwAAAAA=&#10;" path="m,l690,e" filled="f" strokeweight=".21606mm">
                    <v:path arrowok="t" o:connecttype="custom" o:connectlocs="0,0;69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w w:val="105"/>
          <w:sz w:val="13"/>
        </w:rPr>
        <w:t>means</w:t>
      </w:r>
      <w:r>
        <w:rPr>
          <w:rFonts w:ascii="Century Gothic"/>
          <w:spacing w:val="16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demand</w:t>
      </w:r>
      <w:r>
        <w:rPr>
          <w:rFonts w:ascii="Century Gothic"/>
          <w:spacing w:val="19"/>
          <w:w w:val="105"/>
          <w:sz w:val="13"/>
        </w:rPr>
        <w:t xml:space="preserve"> </w:t>
      </w:r>
      <w:r>
        <w:rPr>
          <w:rFonts w:ascii="Century Gothic"/>
          <w:spacing w:val="3"/>
          <w:w w:val="105"/>
          <w:sz w:val="13"/>
        </w:rPr>
        <w:t>was</w:t>
      </w:r>
      <w:r>
        <w:rPr>
          <w:rFonts w:ascii="Century Gothic"/>
          <w:spacing w:val="16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met</w:t>
      </w:r>
      <w:r>
        <w:rPr>
          <w:rFonts w:ascii="Century Gothic"/>
          <w:spacing w:val="26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by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Commonwealth</w:t>
      </w:r>
      <w:r>
        <w:rPr>
          <w:rFonts w:ascii="Century Gothic"/>
          <w:spacing w:val="19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environmental</w:t>
      </w:r>
      <w:r>
        <w:rPr>
          <w:rFonts w:ascii="Century Gothic"/>
          <w:spacing w:val="22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water</w:t>
      </w:r>
      <w:r>
        <w:rPr>
          <w:rFonts w:ascii="Century Gothic"/>
          <w:spacing w:val="18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or</w:t>
      </w:r>
      <w:r>
        <w:rPr>
          <w:rFonts w:ascii="Century Gothic"/>
          <w:spacing w:val="18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any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other</w:t>
      </w:r>
      <w:r>
        <w:rPr>
          <w:rFonts w:ascii="Century Gothic"/>
          <w:spacing w:val="18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>source</w:t>
      </w:r>
    </w:p>
    <w:p w14:paraId="4E0559D1" w14:textId="77777777" w:rsidR="00F20CE2" w:rsidRDefault="003E30F1">
      <w:pPr>
        <w:spacing w:before="46" w:line="309" w:lineRule="auto"/>
        <w:ind w:left="827" w:right="11307"/>
        <w:rPr>
          <w:rFonts w:ascii="Century Gothic" w:eastAsia="Century Gothic" w:hAnsi="Century Gothic" w:cs="Century Gothic"/>
          <w:sz w:val="13"/>
          <w:szCs w:val="13"/>
        </w:rPr>
      </w:pPr>
      <w:r>
        <w:rPr>
          <w:rFonts w:ascii="Century Gothic"/>
          <w:w w:val="105"/>
          <w:sz w:val="13"/>
        </w:rPr>
        <w:t>means</w:t>
      </w:r>
      <w:r>
        <w:rPr>
          <w:rFonts w:ascii="Century Gothic"/>
          <w:spacing w:val="16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demand</w:t>
      </w:r>
      <w:r>
        <w:rPr>
          <w:rFonts w:ascii="Century Gothic"/>
          <w:spacing w:val="19"/>
          <w:w w:val="105"/>
          <w:sz w:val="13"/>
        </w:rPr>
        <w:t xml:space="preserve"> </w:t>
      </w:r>
      <w:r>
        <w:rPr>
          <w:rFonts w:ascii="Century Gothic"/>
          <w:spacing w:val="3"/>
          <w:w w:val="105"/>
          <w:sz w:val="13"/>
        </w:rPr>
        <w:t>was</w:t>
      </w:r>
      <w:r>
        <w:rPr>
          <w:rFonts w:ascii="Century Gothic"/>
          <w:spacing w:val="17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partially</w:t>
      </w:r>
      <w:r>
        <w:rPr>
          <w:rFonts w:ascii="Century Gothic"/>
          <w:spacing w:val="3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met</w:t>
      </w:r>
      <w:r>
        <w:rPr>
          <w:rFonts w:ascii="Century Gothic"/>
          <w:spacing w:val="26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by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Commonwealth</w:t>
      </w:r>
      <w:r>
        <w:rPr>
          <w:rFonts w:ascii="Century Gothic"/>
          <w:spacing w:val="19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environmental</w:t>
      </w:r>
      <w:r>
        <w:rPr>
          <w:rFonts w:ascii="Century Gothic"/>
          <w:spacing w:val="22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water</w:t>
      </w:r>
      <w:r>
        <w:rPr>
          <w:rFonts w:ascii="Century Gothic"/>
          <w:spacing w:val="18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or</w:t>
      </w:r>
      <w:r>
        <w:rPr>
          <w:rFonts w:ascii="Century Gothic"/>
          <w:spacing w:val="18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any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other</w:t>
      </w:r>
      <w:r>
        <w:rPr>
          <w:rFonts w:ascii="Century Gothic"/>
          <w:spacing w:val="18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>source</w:t>
      </w:r>
      <w:r>
        <w:rPr>
          <w:rFonts w:ascii="Century Gothic"/>
          <w:spacing w:val="11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(may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be</w:t>
      </w:r>
      <w:r>
        <w:rPr>
          <w:rFonts w:ascii="Century Gothic"/>
          <w:spacing w:val="10"/>
          <w:w w:val="105"/>
          <w:sz w:val="13"/>
        </w:rPr>
        <w:t xml:space="preserve"> </w:t>
      </w:r>
      <w:r>
        <w:rPr>
          <w:rFonts w:ascii="Century Gothic"/>
          <w:spacing w:val="-2"/>
          <w:w w:val="105"/>
          <w:sz w:val="13"/>
        </w:rPr>
        <w:t>used</w:t>
      </w:r>
      <w:r>
        <w:rPr>
          <w:rFonts w:ascii="Century Gothic"/>
          <w:spacing w:val="18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to</w:t>
      </w:r>
      <w:r>
        <w:rPr>
          <w:rFonts w:ascii="Century Gothic"/>
          <w:spacing w:val="24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indicate</w:t>
      </w:r>
      <w:r>
        <w:rPr>
          <w:rFonts w:ascii="Century Gothic"/>
          <w:spacing w:val="10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infrastructure</w:t>
      </w:r>
      <w:r>
        <w:rPr>
          <w:rFonts w:ascii="Century Gothic"/>
          <w:spacing w:val="10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assisted</w:t>
      </w:r>
      <w:r>
        <w:rPr>
          <w:rFonts w:ascii="Century Gothic"/>
          <w:spacing w:val="19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>delivery)</w:t>
      </w:r>
      <w:r>
        <w:rPr>
          <w:rFonts w:ascii="Century Gothic"/>
          <w:spacing w:val="94"/>
          <w:w w:val="108"/>
          <w:sz w:val="13"/>
        </w:rPr>
        <w:t xml:space="preserve"> </w:t>
      </w:r>
      <w:r>
        <w:rPr>
          <w:rFonts w:ascii="Century Gothic"/>
          <w:w w:val="105"/>
          <w:sz w:val="13"/>
        </w:rPr>
        <w:t>means</w:t>
      </w:r>
      <w:r>
        <w:rPr>
          <w:rFonts w:ascii="Century Gothic"/>
          <w:spacing w:val="15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water</w:t>
      </w:r>
      <w:r>
        <w:rPr>
          <w:rFonts w:ascii="Century Gothic"/>
          <w:spacing w:val="17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not</w:t>
      </w:r>
      <w:r>
        <w:rPr>
          <w:rFonts w:ascii="Century Gothic"/>
          <w:spacing w:val="25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provided</w:t>
      </w:r>
      <w:r>
        <w:rPr>
          <w:rFonts w:ascii="Century Gothic"/>
          <w:spacing w:val="17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(or</w:t>
      </w:r>
      <w:r>
        <w:rPr>
          <w:rFonts w:ascii="Century Gothic"/>
          <w:spacing w:val="18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not</w:t>
      </w:r>
      <w:r>
        <w:rPr>
          <w:rFonts w:ascii="Century Gothic"/>
          <w:spacing w:val="24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>required)</w:t>
      </w:r>
    </w:p>
    <w:p w14:paraId="4E0559D2" w14:textId="77777777" w:rsidR="00F20CE2" w:rsidRDefault="003E30F1">
      <w:pPr>
        <w:spacing w:line="150" w:lineRule="exact"/>
        <w:ind w:left="137"/>
        <w:rPr>
          <w:rFonts w:ascii="Century Gothic" w:eastAsia="Century Gothic" w:hAnsi="Century Gothic" w:cs="Century Gothic"/>
          <w:sz w:val="13"/>
          <w:szCs w:val="13"/>
        </w:rPr>
      </w:pPr>
      <w:r>
        <w:rPr>
          <w:rFonts w:ascii="Century Gothic"/>
          <w:spacing w:val="2"/>
          <w:w w:val="105"/>
          <w:sz w:val="13"/>
        </w:rPr>
        <w:t>Note</w:t>
      </w:r>
      <w:r>
        <w:rPr>
          <w:rFonts w:ascii="Century Gothic"/>
          <w:spacing w:val="9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that</w:t>
      </w:r>
      <w:r>
        <w:rPr>
          <w:rFonts w:ascii="Century Gothic"/>
          <w:spacing w:val="25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not</w:t>
      </w:r>
      <w:r>
        <w:rPr>
          <w:rFonts w:ascii="Century Gothic"/>
          <w:spacing w:val="25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all</w:t>
      </w:r>
      <w:r>
        <w:rPr>
          <w:rFonts w:ascii="Century Gothic"/>
          <w:spacing w:val="21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demands</w:t>
      </w:r>
      <w:r>
        <w:rPr>
          <w:rFonts w:ascii="Century Gothic"/>
          <w:spacing w:val="16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>require</w:t>
      </w:r>
      <w:r>
        <w:rPr>
          <w:rFonts w:ascii="Century Gothic"/>
          <w:spacing w:val="10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water</w:t>
      </w:r>
      <w:r>
        <w:rPr>
          <w:rFonts w:ascii="Century Gothic"/>
          <w:spacing w:val="17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>every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-4"/>
          <w:w w:val="105"/>
          <w:sz w:val="13"/>
        </w:rPr>
        <w:t>year;</w:t>
      </w:r>
      <w:r>
        <w:rPr>
          <w:rFonts w:ascii="Century Gothic"/>
          <w:spacing w:val="22"/>
          <w:w w:val="105"/>
          <w:sz w:val="13"/>
        </w:rPr>
        <w:t xml:space="preserve"> </w:t>
      </w:r>
      <w:r>
        <w:rPr>
          <w:rFonts w:ascii="Century Gothic"/>
          <w:spacing w:val="-2"/>
          <w:w w:val="105"/>
          <w:sz w:val="13"/>
        </w:rPr>
        <w:t>drying</w:t>
      </w:r>
      <w:r>
        <w:rPr>
          <w:rFonts w:ascii="Century Gothic"/>
          <w:spacing w:val="20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>phases</w:t>
      </w:r>
      <w:r>
        <w:rPr>
          <w:rFonts w:ascii="Century Gothic"/>
          <w:spacing w:val="16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are</w:t>
      </w:r>
      <w:r>
        <w:rPr>
          <w:rFonts w:ascii="Century Gothic"/>
          <w:spacing w:val="10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important</w:t>
      </w:r>
      <w:r>
        <w:rPr>
          <w:rFonts w:ascii="Century Gothic"/>
          <w:spacing w:val="25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for</w:t>
      </w:r>
      <w:r>
        <w:rPr>
          <w:rFonts w:ascii="Century Gothic"/>
          <w:spacing w:val="17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floodplains</w:t>
      </w:r>
      <w:r>
        <w:rPr>
          <w:rFonts w:ascii="Century Gothic"/>
          <w:spacing w:val="16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and</w:t>
      </w:r>
      <w:r>
        <w:rPr>
          <w:rFonts w:ascii="Century Gothic"/>
          <w:spacing w:val="17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temporary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wetlands</w:t>
      </w:r>
      <w:r>
        <w:rPr>
          <w:rFonts w:ascii="Century Gothic"/>
          <w:spacing w:val="16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or</w:t>
      </w:r>
      <w:r>
        <w:rPr>
          <w:rFonts w:ascii="Century Gothic"/>
          <w:spacing w:val="17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streams</w:t>
      </w:r>
    </w:p>
    <w:p w14:paraId="4E0559D3" w14:textId="4BC0A4D4" w:rsidR="00F20CE2" w:rsidRDefault="003E30F1">
      <w:pPr>
        <w:spacing w:before="66"/>
        <w:ind w:left="137"/>
        <w:rPr>
          <w:rFonts w:ascii="Century Gothic" w:eastAsia="Century Gothic" w:hAnsi="Century Gothic" w:cs="Century Gothic"/>
          <w:sz w:val="13"/>
          <w:szCs w:val="13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864" behindDoc="0" locked="0" layoutInCell="1" allowOverlap="1" wp14:anchorId="4E056151" wp14:editId="3206D907">
                <wp:simplePos x="0" y="0"/>
                <wp:positionH relativeFrom="page">
                  <wp:posOffset>396240</wp:posOffset>
                </wp:positionH>
                <wp:positionV relativeFrom="paragraph">
                  <wp:posOffset>160020</wp:posOffset>
                </wp:positionV>
                <wp:extent cx="449580" cy="413385"/>
                <wp:effectExtent l="5715" t="1270" r="1905" b="4445"/>
                <wp:wrapNone/>
                <wp:docPr id="884" name="Grou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580" cy="413385"/>
                          <a:chOff x="624" y="252"/>
                          <a:chExt cx="708" cy="651"/>
                        </a:xfrm>
                      </wpg:grpSpPr>
                      <wpg:grpSp>
                        <wpg:cNvPr id="885" name="Group 885"/>
                        <wpg:cNvGrpSpPr>
                          <a:grpSpLocks/>
                        </wpg:cNvGrpSpPr>
                        <wpg:grpSpPr bwMode="auto">
                          <a:xfrm>
                            <a:off x="636" y="258"/>
                            <a:ext cx="690" cy="216"/>
                            <a:chOff x="636" y="258"/>
                            <a:chExt cx="690" cy="216"/>
                          </a:xfrm>
                        </wpg:grpSpPr>
                        <wps:wsp>
                          <wps:cNvPr id="886" name="Freeform 886"/>
                          <wps:cNvSpPr>
                            <a:spLocks/>
                          </wps:cNvSpPr>
                          <wps:spPr bwMode="auto">
                            <a:xfrm>
                              <a:off x="636" y="258"/>
                              <a:ext cx="690" cy="216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690"/>
                                <a:gd name="T2" fmla="+- 0 474 258"/>
                                <a:gd name="T3" fmla="*/ 474 h 216"/>
                                <a:gd name="T4" fmla="+- 0 1326 636"/>
                                <a:gd name="T5" fmla="*/ T4 w 690"/>
                                <a:gd name="T6" fmla="+- 0 474 258"/>
                                <a:gd name="T7" fmla="*/ 474 h 216"/>
                                <a:gd name="T8" fmla="+- 0 1326 636"/>
                                <a:gd name="T9" fmla="*/ T8 w 690"/>
                                <a:gd name="T10" fmla="+- 0 258 258"/>
                                <a:gd name="T11" fmla="*/ 258 h 216"/>
                                <a:gd name="T12" fmla="+- 0 636 636"/>
                                <a:gd name="T13" fmla="*/ T12 w 690"/>
                                <a:gd name="T14" fmla="+- 0 258 258"/>
                                <a:gd name="T15" fmla="*/ 258 h 216"/>
                                <a:gd name="T16" fmla="+- 0 636 636"/>
                                <a:gd name="T17" fmla="*/ T16 w 690"/>
                                <a:gd name="T18" fmla="+- 0 474 258"/>
                                <a:gd name="T19" fmla="*/ 474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" h="216">
                                  <a:moveTo>
                                    <a:pt x="0" y="216"/>
                                  </a:moveTo>
                                  <a:lnTo>
                                    <a:pt x="690" y="216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883"/>
                        <wpg:cNvGrpSpPr>
                          <a:grpSpLocks/>
                        </wpg:cNvGrpSpPr>
                        <wpg:grpSpPr bwMode="auto">
                          <a:xfrm>
                            <a:off x="636" y="464"/>
                            <a:ext cx="690" cy="216"/>
                            <a:chOff x="636" y="464"/>
                            <a:chExt cx="690" cy="216"/>
                          </a:xfrm>
                        </wpg:grpSpPr>
                        <wps:wsp>
                          <wps:cNvPr id="888" name="Freeform 884"/>
                          <wps:cNvSpPr>
                            <a:spLocks/>
                          </wps:cNvSpPr>
                          <wps:spPr bwMode="auto">
                            <a:xfrm>
                              <a:off x="636" y="464"/>
                              <a:ext cx="690" cy="216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690"/>
                                <a:gd name="T2" fmla="+- 0 680 464"/>
                                <a:gd name="T3" fmla="*/ 680 h 216"/>
                                <a:gd name="T4" fmla="+- 0 1326 636"/>
                                <a:gd name="T5" fmla="*/ T4 w 690"/>
                                <a:gd name="T6" fmla="+- 0 680 464"/>
                                <a:gd name="T7" fmla="*/ 680 h 216"/>
                                <a:gd name="T8" fmla="+- 0 1326 636"/>
                                <a:gd name="T9" fmla="*/ T8 w 690"/>
                                <a:gd name="T10" fmla="+- 0 464 464"/>
                                <a:gd name="T11" fmla="*/ 464 h 216"/>
                                <a:gd name="T12" fmla="+- 0 636 636"/>
                                <a:gd name="T13" fmla="*/ T12 w 690"/>
                                <a:gd name="T14" fmla="+- 0 464 464"/>
                                <a:gd name="T15" fmla="*/ 464 h 216"/>
                                <a:gd name="T16" fmla="+- 0 636 636"/>
                                <a:gd name="T17" fmla="*/ T16 w 690"/>
                                <a:gd name="T18" fmla="+- 0 680 464"/>
                                <a:gd name="T19" fmla="*/ 68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" h="216">
                                  <a:moveTo>
                                    <a:pt x="0" y="216"/>
                                  </a:moveTo>
                                  <a:lnTo>
                                    <a:pt x="690" y="216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881"/>
                        <wpg:cNvGrpSpPr>
                          <a:grpSpLocks/>
                        </wpg:cNvGrpSpPr>
                        <wpg:grpSpPr bwMode="auto">
                          <a:xfrm>
                            <a:off x="630" y="258"/>
                            <a:ext cx="2" cy="638"/>
                            <a:chOff x="630" y="258"/>
                            <a:chExt cx="2" cy="638"/>
                          </a:xfrm>
                        </wpg:grpSpPr>
                        <wps:wsp>
                          <wps:cNvPr id="890" name="Freeform 882"/>
                          <wps:cNvSpPr>
                            <a:spLocks/>
                          </wps:cNvSpPr>
                          <wps:spPr bwMode="auto">
                            <a:xfrm>
                              <a:off x="630" y="258"/>
                              <a:ext cx="2" cy="638"/>
                            </a:xfrm>
                            <a:custGeom>
                              <a:avLst/>
                              <a:gdLst>
                                <a:gd name="T0" fmla="+- 0 258 258"/>
                                <a:gd name="T1" fmla="*/ 258 h 638"/>
                                <a:gd name="T2" fmla="+- 0 896 258"/>
                                <a:gd name="T3" fmla="*/ 896 h 6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8">
                                  <a:moveTo>
                                    <a:pt x="0" y="0"/>
                                  </a:moveTo>
                                  <a:lnTo>
                                    <a:pt x="0" y="638"/>
                                  </a:lnTo>
                                </a:path>
                              </a:pathLst>
                            </a:custGeom>
                            <a:noFill/>
                            <a:ln w="81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879"/>
                        <wpg:cNvGrpSpPr>
                          <a:grpSpLocks/>
                        </wpg:cNvGrpSpPr>
                        <wpg:grpSpPr bwMode="auto">
                          <a:xfrm>
                            <a:off x="1320" y="268"/>
                            <a:ext cx="2" cy="628"/>
                            <a:chOff x="1320" y="268"/>
                            <a:chExt cx="2" cy="628"/>
                          </a:xfrm>
                        </wpg:grpSpPr>
                        <wps:wsp>
                          <wps:cNvPr id="892" name="Freeform 880"/>
                          <wps:cNvSpPr>
                            <a:spLocks/>
                          </wps:cNvSpPr>
                          <wps:spPr bwMode="auto">
                            <a:xfrm>
                              <a:off x="1320" y="268"/>
                              <a:ext cx="2" cy="628"/>
                            </a:xfrm>
                            <a:custGeom>
                              <a:avLst/>
                              <a:gdLst>
                                <a:gd name="T0" fmla="+- 0 268 268"/>
                                <a:gd name="T1" fmla="*/ 268 h 628"/>
                                <a:gd name="T2" fmla="+- 0 896 268"/>
                                <a:gd name="T3" fmla="*/ 896 h 6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8">
                                  <a:moveTo>
                                    <a:pt x="0" y="0"/>
                                  </a:moveTo>
                                  <a:lnTo>
                                    <a:pt x="0" y="628"/>
                                  </a:lnTo>
                                </a:path>
                              </a:pathLst>
                            </a:custGeom>
                            <a:noFill/>
                            <a:ln w="81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877"/>
                        <wpg:cNvGrpSpPr>
                          <a:grpSpLocks/>
                        </wpg:cNvGrpSpPr>
                        <wpg:grpSpPr bwMode="auto">
                          <a:xfrm>
                            <a:off x="636" y="263"/>
                            <a:ext cx="690" cy="2"/>
                            <a:chOff x="636" y="263"/>
                            <a:chExt cx="690" cy="2"/>
                          </a:xfrm>
                        </wpg:grpSpPr>
                        <wps:wsp>
                          <wps:cNvPr id="894" name="Freeform 878"/>
                          <wps:cNvSpPr>
                            <a:spLocks/>
                          </wps:cNvSpPr>
                          <wps:spPr bwMode="auto">
                            <a:xfrm>
                              <a:off x="636" y="263"/>
                              <a:ext cx="690" cy="2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690"/>
                                <a:gd name="T2" fmla="+- 0 1326 636"/>
                                <a:gd name="T3" fmla="*/ T2 w 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0">
                                  <a:moveTo>
                                    <a:pt x="0" y="0"/>
                                  </a:moveTo>
                                  <a:lnTo>
                                    <a:pt x="690" y="0"/>
                                  </a:lnTo>
                                </a:path>
                              </a:pathLst>
                            </a:custGeom>
                            <a:noFill/>
                            <a:ln w="7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875"/>
                        <wpg:cNvGrpSpPr>
                          <a:grpSpLocks/>
                        </wpg:cNvGrpSpPr>
                        <wpg:grpSpPr bwMode="auto">
                          <a:xfrm>
                            <a:off x="636" y="469"/>
                            <a:ext cx="690" cy="2"/>
                            <a:chOff x="636" y="469"/>
                            <a:chExt cx="690" cy="2"/>
                          </a:xfrm>
                        </wpg:grpSpPr>
                        <wps:wsp>
                          <wps:cNvPr id="896" name="Freeform 876"/>
                          <wps:cNvSpPr>
                            <a:spLocks/>
                          </wps:cNvSpPr>
                          <wps:spPr bwMode="auto">
                            <a:xfrm>
                              <a:off x="636" y="469"/>
                              <a:ext cx="690" cy="2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690"/>
                                <a:gd name="T2" fmla="+- 0 1326 636"/>
                                <a:gd name="T3" fmla="*/ T2 w 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0">
                                  <a:moveTo>
                                    <a:pt x="0" y="0"/>
                                  </a:moveTo>
                                  <a:lnTo>
                                    <a:pt x="690" y="0"/>
                                  </a:lnTo>
                                </a:path>
                              </a:pathLst>
                            </a:custGeom>
                            <a:noFill/>
                            <a:ln w="7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873"/>
                        <wpg:cNvGrpSpPr>
                          <a:grpSpLocks/>
                        </wpg:cNvGrpSpPr>
                        <wpg:grpSpPr bwMode="auto">
                          <a:xfrm>
                            <a:off x="636" y="675"/>
                            <a:ext cx="690" cy="2"/>
                            <a:chOff x="636" y="675"/>
                            <a:chExt cx="690" cy="2"/>
                          </a:xfrm>
                        </wpg:grpSpPr>
                        <wps:wsp>
                          <wps:cNvPr id="898" name="Freeform 874"/>
                          <wps:cNvSpPr>
                            <a:spLocks/>
                          </wps:cNvSpPr>
                          <wps:spPr bwMode="auto">
                            <a:xfrm>
                              <a:off x="636" y="675"/>
                              <a:ext cx="690" cy="2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690"/>
                                <a:gd name="T2" fmla="+- 0 1326 636"/>
                                <a:gd name="T3" fmla="*/ T2 w 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0">
                                  <a:moveTo>
                                    <a:pt x="0" y="0"/>
                                  </a:moveTo>
                                  <a:lnTo>
                                    <a:pt x="690" y="0"/>
                                  </a:lnTo>
                                </a:path>
                              </a:pathLst>
                            </a:custGeom>
                            <a:noFill/>
                            <a:ln w="7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871"/>
                        <wpg:cNvGrpSpPr>
                          <a:grpSpLocks/>
                        </wpg:cNvGrpSpPr>
                        <wpg:grpSpPr bwMode="auto">
                          <a:xfrm>
                            <a:off x="636" y="891"/>
                            <a:ext cx="690" cy="2"/>
                            <a:chOff x="636" y="891"/>
                            <a:chExt cx="690" cy="2"/>
                          </a:xfrm>
                        </wpg:grpSpPr>
                        <wps:wsp>
                          <wps:cNvPr id="900" name="Freeform 872"/>
                          <wps:cNvSpPr>
                            <a:spLocks/>
                          </wps:cNvSpPr>
                          <wps:spPr bwMode="auto">
                            <a:xfrm>
                              <a:off x="636" y="891"/>
                              <a:ext cx="690" cy="2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690"/>
                                <a:gd name="T2" fmla="+- 0 1326 636"/>
                                <a:gd name="T3" fmla="*/ T2 w 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0">
                                  <a:moveTo>
                                    <a:pt x="0" y="0"/>
                                  </a:moveTo>
                                  <a:lnTo>
                                    <a:pt x="690" y="0"/>
                                  </a:lnTo>
                                </a:path>
                              </a:pathLst>
                            </a:custGeom>
                            <a:noFill/>
                            <a:ln w="7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1F854" id="Group 870" o:spid="_x0000_s1026" style="position:absolute;margin-left:31.2pt;margin-top:12.6pt;width:35.4pt;height:32.55pt;z-index:1864;mso-position-horizontal-relative:page" coordorigin="624,252" coordsize="708,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">
                <v:group id="Group 885" o:spid="_x0000_s1027" style="position:absolute;left:636;top:258;width:690;height:216" coordorigin="636,258" coordsize="690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886" o:spid="_x0000_s1028" style="position:absolute;left:636;top:258;width:690;height:216;visibility:visible;mso-wrap-style:square;v-text-anchor:top" coordsize="69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p7PMQA&#10;AADcAAAADwAAAGRycy9kb3ducmV2LnhtbESPQWvCQBSE7wX/w/IEb3VjhRjSrFIsgqdCVaTHZ/Yl&#10;G5p9G7JrjP313ULB4zAz3zDFZrStGKj3jWMFi3kCgrh0uuFawem4e85A+ICssXVMCu7kYbOePBWY&#10;a3fjTxoOoRYRwj5HBSaELpfSl4Ys+rnriKNXud5iiLKvpe7xFuG2lS9JkkqLDccFgx1tDZXfh6tV&#10;MH6dP4aLXpn3sPy5HGufnnSFSs2m49sriEBjeIT/23utIMtS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6ezzEAAAA3AAAAA8AAAAAAAAAAAAAAAAAmAIAAGRycy9k&#10;b3ducmV2LnhtbFBLBQYAAAAABAAEAPUAAACJAwAAAAA=&#10;" path="m,216r690,l690,,,,,216xe" fillcolor="#365f92" stroked="f">
                    <v:path arrowok="t" o:connecttype="custom" o:connectlocs="0,474;690,474;690,258;0,258;0,474" o:connectangles="0,0,0,0,0"/>
                  </v:shape>
                </v:group>
                <v:group id="Group 883" o:spid="_x0000_s1029" style="position:absolute;left:636;top:464;width:690;height:216" coordorigin="636,464" coordsize="690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884" o:spid="_x0000_s1030" style="position:absolute;left:636;top:464;width:690;height:216;visibility:visible;mso-wrap-style:square;v-text-anchor:top" coordsize="69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3Yl8IA&#10;AADcAAAADwAAAGRycy9kb3ducmV2LnhtbERPz2uDMBS+F/Y/hDfopcy4gsU501JahF16qBvCbo/k&#10;TWXmRUxm3X/fHAY7fny/y8NiBzHT5HvHCp6TFASxdqbnVsHHe/WUg/AB2eDgmBT8kofD/mFVYmHc&#10;ja8016EVMYR9gQq6EMZCSq87sugTNxJH7stNFkOEUyvNhLcYbge5TdOdtNhzbOhwpFNH+rv+sQrq&#10;l6YaM9lks/vUm8t20WfqtVLrx+X4CiLQEv7Ff+43oyDP49p4Jh4B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DdiXwgAAANwAAAAPAAAAAAAAAAAAAAAAAJgCAABkcnMvZG93&#10;bnJldi54bWxQSwUGAAAAAAQABAD1AAAAhwMAAAAA&#10;" path="m,216r690,l690,,,,,216xe" fillcolor="#94b3d6" stroked="f">
                    <v:path arrowok="t" o:connecttype="custom" o:connectlocs="0,680;690,680;690,464;0,464;0,680" o:connectangles="0,0,0,0,0"/>
                  </v:shape>
                </v:group>
                <v:group id="Group 881" o:spid="_x0000_s1031" style="position:absolute;left:630;top:258;width:2;height:638" coordorigin="630,258" coordsize="2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882" o:spid="_x0000_s1032" style="position:absolute;left:630;top:258;width:2;height:638;visibility:visible;mso-wrap-style:square;v-text-anchor:top" coordsize="2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VB8EA&#10;AADcAAAADwAAAGRycy9kb3ducmV2LnhtbERPS0vDQBC+C/0PyxS8iN0o2tbYbRFB9GgfHrwN2TEJ&#10;yc6GnTWN/945CB4/vvdmN4XejJSkjezgZlGAIa6ib7l2cDq+XK/BSEb22EcmBz8ksNvOLjZY+njm&#10;PY2HXBsNYSnRQZPzUForVUMBZREHYuW+YgqYFaba+oRnDQ+9vS2KpQ3YsjY0ONBzQ1V3+A7aey/S&#10;SefT/u7z43XVr+qrcXp37nI+PT2CyTTlf/Gf+807WD/ofD2jR8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h1QfBAAAA3AAAAA8AAAAAAAAAAAAAAAAAmAIAAGRycy9kb3du&#10;cmV2LnhtbFBLBQYAAAAABAAEAPUAAACGAwAAAAA=&#10;" path="m,l,638e" filled="f" strokeweight=".22522mm">
                    <v:path arrowok="t" o:connecttype="custom" o:connectlocs="0,258;0,896" o:connectangles="0,0"/>
                  </v:shape>
                </v:group>
                <v:group id="Group 879" o:spid="_x0000_s1033" style="position:absolute;left:1320;top:268;width:2;height:628" coordorigin="1320,268" coordsize="2,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880" o:spid="_x0000_s1034" style="position:absolute;left:1320;top:268;width:2;height:628;visibility:visible;mso-wrap-style:square;v-text-anchor:top" coordsize="2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6Y9sQA&#10;AADcAAAADwAAAGRycy9kb3ducmV2LnhtbESPQWvCQBSE70L/w/IK3sxuBYumboK1SD14aSw9P7LP&#10;JDT7Nma3Mfn33YLQ4zAz3zDbfLStGKj3jWMNT4kCQVw603Cl4fN8WKxB+IBssHVMGibykGcPsy2m&#10;xt34g4YiVCJC2KeooQ6hS6X0ZU0WfeI64uhdXG8xRNlX0vR4i3DbyqVSz9Jiw3Ghxo72NZXfxY+N&#10;lNXu7XUq1EqdLl9DRcfp/WoLreeP4+4FRKAx/Ifv7aPRsN4s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+mPbEAAAA3AAAAA8AAAAAAAAAAAAAAAAAmAIAAGRycy9k&#10;b3ducmV2LnhtbFBLBQYAAAAABAAEAPUAAACJAwAAAAA=&#10;" path="m,l,628e" filled="f" strokeweight=".22522mm">
                    <v:path arrowok="t" o:connecttype="custom" o:connectlocs="0,268;0,896" o:connectangles="0,0"/>
                  </v:shape>
                </v:group>
                <v:group id="Group 877" o:spid="_x0000_s1035" style="position:absolute;left:636;top:263;width:690;height:2" coordorigin="636,263" coordsize="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878" o:spid="_x0000_s1036" style="position:absolute;left:636;top:263;width:690;height:2;visibility:visible;mso-wrap-style:square;v-text-anchor:top" coordsize="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/C8MA&#10;AADcAAAADwAAAGRycy9kb3ducmV2LnhtbESP0WoCMRRE3wv+Q7hC32pWqaJbo5RixSex2g+4bK6b&#10;rZubJUnd1a83guDjMDNnmPmys7U4kw+VYwXDQQaCuHC64lLB7+H7bQoiRGSNtWNScKEAy0XvZY65&#10;di3/0HkfS5EgHHJUYGJscilDYchiGLiGOHlH5y3GJH0ptcc2wW0tR1k2kRYrTgsGG/oyVJz2/1bB&#10;zjv0h/Hf+qjtdWNXs+2lNVulXvvd5weISF18hh/tjVYwnb3D/Uw6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b/C8MAAADcAAAADwAAAAAAAAAAAAAAAACYAgAAZHJzL2Rv&#10;d25yZXYueG1sUEsFBgAAAAAEAAQA9QAAAIgDAAAAAA==&#10;" path="m,l690,e" filled="f" strokeweight=".21606mm">
                    <v:path arrowok="t" o:connecttype="custom" o:connectlocs="0,0;690,0" o:connectangles="0,0"/>
                  </v:shape>
                </v:group>
                <v:group id="Group 875" o:spid="_x0000_s1037" style="position:absolute;left:636;top:469;width:690;height:2" coordorigin="636,469" coordsize="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876" o:spid="_x0000_s1038" style="position:absolute;left:636;top:469;width:690;height:2;visibility:visible;mso-wrap-style:square;v-text-anchor:top" coordsize="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jE58MA&#10;AADcAAAADwAAAGRycy9kb3ducmV2LnhtbESP0WoCMRRE3wv+Q7hC32rWQkVXo4jU4pNY9QMum+tm&#10;dXOzJNFd+/VGEPo4zMwZZrbobC1u5EPlWMFwkIEgLpyuuFRwPKw/xiBCRNZYOyYFdwqwmPfeZphr&#10;1/Iv3faxFAnCIUcFJsYmlzIUhiyGgWuIk3dy3mJM0pdSe2wT3NbyM8tG0mLFacFgQytDxWV/tQp2&#10;3qE/fJ1/Ttr+bez3ZHtvzVap9363nIKI1MX/8Ku90QrGkxE8z6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jE58MAAADcAAAADwAAAAAAAAAAAAAAAACYAgAAZHJzL2Rv&#10;d25yZXYueG1sUEsFBgAAAAAEAAQA9QAAAIgDAAAAAA==&#10;" path="m,l690,e" filled="f" strokeweight=".21606mm">
                    <v:path arrowok="t" o:connecttype="custom" o:connectlocs="0,0;690,0" o:connectangles="0,0"/>
                  </v:shape>
                </v:group>
                <v:group id="Group 873" o:spid="_x0000_s1039" style="position:absolute;left:636;top:675;width:690;height:2" coordorigin="636,675" coordsize="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874" o:spid="_x0000_s1040" style="position:absolute;left:636;top:675;width:690;height:2;visibility:visible;mso-wrap-style:square;v-text-anchor:top" coordsize="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v1DsEA&#10;AADcAAAADwAAAGRycy9kb3ducmV2LnhtbERP3WrCMBS+H/gO4Qx2N9MNHFqNMmSTXpXZ+gCH5tjU&#10;NSclyWzd0y8XAy8/vv/NbrK9uJIPnWMFL/MMBHHjdMetglP9+bwEESKyxt4xKbhRgN129rDBXLuR&#10;j3StYitSCIccFZgYh1zK0BiyGOZuIE7c2XmLMUHfSu1xTOG2l69Z9iYtdpwaDA60N9R8Vz9WwZd3&#10;6OvF5XDW9rewH6vyNppSqafH6X0NItIU7+J/d6EVLFdpbTqTjoD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L9Q7BAAAA3AAAAA8AAAAAAAAAAAAAAAAAmAIAAGRycy9kb3du&#10;cmV2LnhtbFBLBQYAAAAABAAEAPUAAACGAwAAAAA=&#10;" path="m,l690,e" filled="f" strokeweight=".21606mm">
                    <v:path arrowok="t" o:connecttype="custom" o:connectlocs="0,0;690,0" o:connectangles="0,0"/>
                  </v:shape>
                </v:group>
                <v:group id="Group 871" o:spid="_x0000_s1041" style="position:absolute;left:636;top:891;width:690;height:2" coordorigin="636,891" coordsize="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872" o:spid="_x0000_s1042" style="position:absolute;left:636;top:891;width:690;height:2;visibility:visible;mso-wrap-style:square;v-text-anchor:top" coordsize="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jEr8A&#10;AADcAAAADwAAAGRycy9kb3ducmV2LnhtbERPzYrCMBC+L/gOYQRva6qgrF2jiKh4kl3dBxiasak2&#10;k5JEW316cxD2+PH9z5edrcWdfKgcKxgNMxDEhdMVlwr+TtvPLxAhImusHZOCBwVYLnofc8y1a/mX&#10;7sdYihTCIUcFJsYmlzIUhiyGoWuIE3d23mJM0JdSe2xTuK3lOMum0mLFqcFgQ2tDxfV4swp+vEN/&#10;mlx2Z22fe7uZHR6tOSg16HerbxCRuvgvfrv3WsEsS/PTmXQ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VmMSvwAAANwAAAAPAAAAAAAAAAAAAAAAAJgCAABkcnMvZG93bnJl&#10;di54bWxQSwUGAAAAAAQABAD1AAAAhAMAAAAA&#10;" path="m,l690,e" filled="f" strokeweight=".21606mm">
                    <v:path arrowok="t" o:connecttype="custom" o:connectlocs="0,0;69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b/>
          <w:spacing w:val="-2"/>
          <w:w w:val="105"/>
          <w:sz w:val="13"/>
        </w:rPr>
        <w:t>Key</w:t>
      </w:r>
      <w:r>
        <w:rPr>
          <w:rFonts w:ascii="Century Gothic"/>
          <w:b/>
          <w:spacing w:val="21"/>
          <w:w w:val="105"/>
          <w:sz w:val="13"/>
        </w:rPr>
        <w:t xml:space="preserve"> </w:t>
      </w:r>
      <w:r>
        <w:rPr>
          <w:rFonts w:ascii="Century Gothic"/>
          <w:b/>
          <w:w w:val="105"/>
          <w:sz w:val="13"/>
        </w:rPr>
        <w:t>-</w:t>
      </w:r>
      <w:r>
        <w:rPr>
          <w:rFonts w:ascii="Century Gothic"/>
          <w:b/>
          <w:spacing w:val="9"/>
          <w:w w:val="105"/>
          <w:sz w:val="13"/>
        </w:rPr>
        <w:t xml:space="preserve"> </w:t>
      </w:r>
      <w:r>
        <w:rPr>
          <w:rFonts w:ascii="Century Gothic"/>
          <w:b/>
          <w:w w:val="105"/>
          <w:sz w:val="13"/>
        </w:rPr>
        <w:t>potential</w:t>
      </w:r>
      <w:r>
        <w:rPr>
          <w:rFonts w:ascii="Century Gothic"/>
          <w:b/>
          <w:spacing w:val="26"/>
          <w:w w:val="105"/>
          <w:sz w:val="13"/>
        </w:rPr>
        <w:t xml:space="preserve"> </w:t>
      </w:r>
      <w:r>
        <w:rPr>
          <w:rFonts w:ascii="Century Gothic"/>
          <w:b/>
          <w:w w:val="105"/>
          <w:sz w:val="13"/>
        </w:rPr>
        <w:t>watering</w:t>
      </w:r>
      <w:r>
        <w:rPr>
          <w:rFonts w:ascii="Century Gothic"/>
          <w:b/>
          <w:spacing w:val="21"/>
          <w:w w:val="105"/>
          <w:sz w:val="13"/>
        </w:rPr>
        <w:t xml:space="preserve"> </w:t>
      </w:r>
      <w:r>
        <w:rPr>
          <w:rFonts w:ascii="Century Gothic"/>
          <w:b/>
          <w:spacing w:val="3"/>
          <w:w w:val="105"/>
          <w:sz w:val="13"/>
        </w:rPr>
        <w:t>in</w:t>
      </w:r>
      <w:r>
        <w:rPr>
          <w:rFonts w:ascii="Century Gothic"/>
          <w:b/>
          <w:spacing w:val="17"/>
          <w:w w:val="105"/>
          <w:sz w:val="13"/>
        </w:rPr>
        <w:t xml:space="preserve"> </w:t>
      </w:r>
      <w:r>
        <w:rPr>
          <w:rFonts w:ascii="Century Gothic"/>
          <w:b/>
          <w:spacing w:val="-4"/>
          <w:w w:val="105"/>
          <w:sz w:val="13"/>
        </w:rPr>
        <w:t>2017-18</w:t>
      </w:r>
    </w:p>
    <w:p w14:paraId="4E0559D4" w14:textId="77777777" w:rsidR="00F20CE2" w:rsidRDefault="003E30F1">
      <w:pPr>
        <w:spacing w:before="56" w:line="309" w:lineRule="auto"/>
        <w:ind w:left="827" w:right="11806"/>
        <w:rPr>
          <w:rFonts w:ascii="Century Gothic" w:eastAsia="Century Gothic" w:hAnsi="Century Gothic" w:cs="Century Gothic"/>
          <w:sz w:val="13"/>
          <w:szCs w:val="13"/>
        </w:rPr>
      </w:pPr>
      <w:r>
        <w:rPr>
          <w:rFonts w:ascii="Century Gothic"/>
          <w:w w:val="105"/>
          <w:sz w:val="13"/>
        </w:rPr>
        <w:t>means</w:t>
      </w:r>
      <w:r>
        <w:rPr>
          <w:rFonts w:ascii="Century Gothic"/>
          <w:spacing w:val="18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a</w:t>
      </w:r>
      <w:r>
        <w:rPr>
          <w:rFonts w:ascii="Century Gothic"/>
          <w:spacing w:val="20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high</w:t>
      </w:r>
      <w:r>
        <w:rPr>
          <w:rFonts w:ascii="Century Gothic"/>
          <w:spacing w:val="19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priority</w:t>
      </w:r>
      <w:r>
        <w:rPr>
          <w:rFonts w:ascii="Century Gothic"/>
          <w:spacing w:val="5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for</w:t>
      </w:r>
      <w:r>
        <w:rPr>
          <w:rFonts w:ascii="Century Gothic"/>
          <w:spacing w:val="20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Commonwealth</w:t>
      </w:r>
      <w:r>
        <w:rPr>
          <w:rFonts w:ascii="Century Gothic"/>
          <w:spacing w:val="20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environmental</w:t>
      </w:r>
      <w:r>
        <w:rPr>
          <w:rFonts w:ascii="Century Gothic"/>
          <w:spacing w:val="23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watering</w:t>
      </w:r>
      <w:r>
        <w:rPr>
          <w:rFonts w:ascii="Century Gothic"/>
          <w:spacing w:val="23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(full</w:t>
      </w:r>
      <w:r>
        <w:rPr>
          <w:rFonts w:ascii="Century Gothic"/>
          <w:spacing w:val="23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or</w:t>
      </w:r>
      <w:r>
        <w:rPr>
          <w:rFonts w:ascii="Century Gothic"/>
          <w:spacing w:val="20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partial</w:t>
      </w:r>
      <w:r>
        <w:rPr>
          <w:rFonts w:ascii="Century Gothic"/>
          <w:spacing w:val="24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contribution,</w:t>
      </w:r>
      <w:r>
        <w:rPr>
          <w:rFonts w:ascii="Century Gothic"/>
          <w:spacing w:val="25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and</w:t>
      </w:r>
      <w:r>
        <w:rPr>
          <w:rFonts w:ascii="Century Gothic"/>
          <w:spacing w:val="19"/>
          <w:w w:val="105"/>
          <w:sz w:val="13"/>
        </w:rPr>
        <w:t xml:space="preserve"> </w:t>
      </w:r>
      <w:r>
        <w:rPr>
          <w:rFonts w:ascii="Century Gothic"/>
          <w:spacing w:val="-2"/>
          <w:w w:val="105"/>
          <w:sz w:val="13"/>
        </w:rPr>
        <w:t>subject</w:t>
      </w:r>
      <w:r>
        <w:rPr>
          <w:rFonts w:ascii="Century Gothic"/>
          <w:spacing w:val="28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to</w:t>
      </w:r>
      <w:r>
        <w:rPr>
          <w:rFonts w:ascii="Century Gothic"/>
          <w:spacing w:val="25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>seasonal</w:t>
      </w:r>
      <w:r>
        <w:rPr>
          <w:rFonts w:ascii="Century Gothic"/>
          <w:spacing w:val="24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and</w:t>
      </w:r>
      <w:r>
        <w:rPr>
          <w:rFonts w:ascii="Century Gothic"/>
          <w:spacing w:val="19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operational</w:t>
      </w:r>
      <w:r>
        <w:rPr>
          <w:rFonts w:ascii="Century Gothic"/>
          <w:spacing w:val="24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considerations)</w:t>
      </w:r>
      <w:r>
        <w:rPr>
          <w:rFonts w:ascii="Century Gothic"/>
          <w:spacing w:val="119"/>
          <w:w w:val="108"/>
          <w:sz w:val="13"/>
        </w:rPr>
        <w:t xml:space="preserve"> </w:t>
      </w:r>
      <w:r>
        <w:rPr>
          <w:rFonts w:ascii="Century Gothic"/>
          <w:w w:val="105"/>
          <w:sz w:val="13"/>
        </w:rPr>
        <w:t>means</w:t>
      </w:r>
      <w:r>
        <w:rPr>
          <w:rFonts w:ascii="Century Gothic"/>
          <w:spacing w:val="16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a</w:t>
      </w:r>
      <w:r>
        <w:rPr>
          <w:rFonts w:ascii="Century Gothic"/>
          <w:spacing w:val="17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>secondary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priority</w:t>
      </w:r>
      <w:r>
        <w:rPr>
          <w:rFonts w:ascii="Century Gothic"/>
          <w:spacing w:val="3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for</w:t>
      </w:r>
      <w:r>
        <w:rPr>
          <w:rFonts w:ascii="Century Gothic"/>
          <w:spacing w:val="17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Commonwealth</w:t>
      </w:r>
      <w:r>
        <w:rPr>
          <w:rFonts w:ascii="Century Gothic"/>
          <w:spacing w:val="18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environmental</w:t>
      </w:r>
      <w:r>
        <w:rPr>
          <w:rFonts w:ascii="Century Gothic"/>
          <w:spacing w:val="21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watering,</w:t>
      </w:r>
      <w:r>
        <w:rPr>
          <w:rFonts w:ascii="Century Gothic"/>
          <w:spacing w:val="23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likely</w:t>
      </w:r>
      <w:r>
        <w:rPr>
          <w:rFonts w:ascii="Century Gothic"/>
          <w:spacing w:val="3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to</w:t>
      </w:r>
      <w:r>
        <w:rPr>
          <w:rFonts w:ascii="Century Gothic"/>
          <w:spacing w:val="23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be</w:t>
      </w:r>
      <w:r>
        <w:rPr>
          <w:rFonts w:ascii="Century Gothic"/>
          <w:spacing w:val="10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met</w:t>
      </w:r>
      <w:r>
        <w:rPr>
          <w:rFonts w:ascii="Century Gothic"/>
          <w:spacing w:val="25"/>
          <w:w w:val="105"/>
          <w:sz w:val="13"/>
        </w:rPr>
        <w:t xml:space="preserve"> </w:t>
      </w:r>
      <w:r>
        <w:rPr>
          <w:rFonts w:ascii="Century Gothic"/>
          <w:spacing w:val="3"/>
          <w:w w:val="105"/>
          <w:sz w:val="13"/>
        </w:rPr>
        <w:t>via</w:t>
      </w:r>
      <w:r>
        <w:rPr>
          <w:rFonts w:ascii="Century Gothic"/>
          <w:spacing w:val="17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other</w:t>
      </w:r>
      <w:r>
        <w:rPr>
          <w:rFonts w:ascii="Century Gothic"/>
          <w:spacing w:val="18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means</w:t>
      </w:r>
      <w:r>
        <w:rPr>
          <w:rFonts w:ascii="Century Gothic"/>
          <w:spacing w:val="16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(other</w:t>
      </w:r>
      <w:r>
        <w:rPr>
          <w:rFonts w:ascii="Century Gothic"/>
          <w:spacing w:val="18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water</w:t>
      </w:r>
      <w:r>
        <w:rPr>
          <w:rFonts w:ascii="Century Gothic"/>
          <w:spacing w:val="17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holders,</w:t>
      </w:r>
      <w:r>
        <w:rPr>
          <w:rFonts w:ascii="Century Gothic"/>
          <w:spacing w:val="23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or</w:t>
      </w:r>
      <w:r>
        <w:rPr>
          <w:rFonts w:ascii="Century Gothic"/>
          <w:spacing w:val="17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natural</w:t>
      </w:r>
      <w:r>
        <w:rPr>
          <w:rFonts w:ascii="Century Gothic"/>
          <w:spacing w:val="21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flows)</w:t>
      </w:r>
      <w:r>
        <w:rPr>
          <w:rFonts w:ascii="Century Gothic"/>
          <w:w w:val="108"/>
          <w:sz w:val="13"/>
        </w:rPr>
        <w:t xml:space="preserve"> </w:t>
      </w:r>
      <w:r>
        <w:rPr>
          <w:rFonts w:ascii="Century Gothic"/>
          <w:spacing w:val="23"/>
          <w:w w:val="108"/>
          <w:sz w:val="13"/>
        </w:rPr>
        <w:t xml:space="preserve">    </w:t>
      </w:r>
      <w:r>
        <w:rPr>
          <w:rFonts w:ascii="Century Gothic"/>
          <w:w w:val="105"/>
          <w:sz w:val="13"/>
        </w:rPr>
        <w:t>means</w:t>
      </w:r>
      <w:r>
        <w:rPr>
          <w:rFonts w:ascii="Century Gothic"/>
          <w:spacing w:val="21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a</w:t>
      </w:r>
      <w:r>
        <w:rPr>
          <w:rFonts w:ascii="Century Gothic"/>
          <w:spacing w:val="23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low</w:t>
      </w:r>
      <w:r>
        <w:rPr>
          <w:rFonts w:ascii="Century Gothic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priority</w:t>
      </w:r>
      <w:r>
        <w:rPr>
          <w:rFonts w:ascii="Century Gothic"/>
          <w:spacing w:val="8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for</w:t>
      </w:r>
      <w:r>
        <w:rPr>
          <w:rFonts w:ascii="Century Gothic"/>
          <w:spacing w:val="23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Commonwealth</w:t>
      </w:r>
      <w:r>
        <w:rPr>
          <w:rFonts w:ascii="Century Gothic"/>
          <w:spacing w:val="22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environmental</w:t>
      </w:r>
      <w:r>
        <w:rPr>
          <w:rFonts w:ascii="Century Gothic"/>
          <w:spacing w:val="28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watering</w:t>
      </w:r>
    </w:p>
    <w:p w14:paraId="4E0559D5" w14:textId="77777777" w:rsidR="00F20CE2" w:rsidRDefault="003E30F1">
      <w:pPr>
        <w:spacing w:before="42"/>
        <w:ind w:left="137"/>
        <w:rPr>
          <w:rFonts w:ascii="Century Gothic" w:eastAsia="Century Gothic" w:hAnsi="Century Gothic" w:cs="Century Gothic"/>
          <w:sz w:val="13"/>
          <w:szCs w:val="13"/>
        </w:rPr>
      </w:pPr>
      <w:r>
        <w:rPr>
          <w:rFonts w:ascii="Century Gothic"/>
          <w:b/>
          <w:spacing w:val="-2"/>
          <w:w w:val="105"/>
          <w:sz w:val="13"/>
        </w:rPr>
        <w:t>Key</w:t>
      </w:r>
      <w:r>
        <w:rPr>
          <w:rFonts w:ascii="Century Gothic"/>
          <w:b/>
          <w:spacing w:val="19"/>
          <w:w w:val="105"/>
          <w:sz w:val="13"/>
        </w:rPr>
        <w:t xml:space="preserve"> </w:t>
      </w:r>
      <w:r>
        <w:rPr>
          <w:rFonts w:ascii="Century Gothic"/>
          <w:b/>
          <w:w w:val="105"/>
          <w:sz w:val="13"/>
        </w:rPr>
        <w:t>-</w:t>
      </w:r>
      <w:r>
        <w:rPr>
          <w:rFonts w:ascii="Century Gothic"/>
          <w:b/>
          <w:spacing w:val="7"/>
          <w:w w:val="105"/>
          <w:sz w:val="13"/>
        </w:rPr>
        <w:t xml:space="preserve"> </w:t>
      </w:r>
      <w:r>
        <w:rPr>
          <w:rFonts w:ascii="Century Gothic"/>
          <w:b/>
          <w:w w:val="105"/>
          <w:sz w:val="13"/>
        </w:rPr>
        <w:t>urgency</w:t>
      </w:r>
      <w:r>
        <w:rPr>
          <w:rFonts w:ascii="Century Gothic"/>
          <w:b/>
          <w:spacing w:val="19"/>
          <w:w w:val="105"/>
          <w:sz w:val="13"/>
        </w:rPr>
        <w:t xml:space="preserve"> </w:t>
      </w:r>
      <w:r>
        <w:rPr>
          <w:rFonts w:ascii="Century Gothic"/>
          <w:b/>
          <w:spacing w:val="-2"/>
          <w:w w:val="105"/>
          <w:sz w:val="13"/>
        </w:rPr>
        <w:t>of</w:t>
      </w:r>
      <w:r>
        <w:rPr>
          <w:rFonts w:ascii="Century Gothic"/>
          <w:b/>
          <w:spacing w:val="18"/>
          <w:w w:val="105"/>
          <w:sz w:val="13"/>
        </w:rPr>
        <w:t xml:space="preserve"> </w:t>
      </w:r>
      <w:r>
        <w:rPr>
          <w:rFonts w:ascii="Century Gothic"/>
          <w:b/>
          <w:w w:val="105"/>
          <w:sz w:val="13"/>
        </w:rPr>
        <w:t>environmental</w:t>
      </w:r>
      <w:r>
        <w:rPr>
          <w:rFonts w:ascii="Century Gothic"/>
          <w:b/>
          <w:spacing w:val="24"/>
          <w:w w:val="105"/>
          <w:sz w:val="13"/>
        </w:rPr>
        <w:t xml:space="preserve"> </w:t>
      </w:r>
      <w:r>
        <w:rPr>
          <w:rFonts w:ascii="Century Gothic"/>
          <w:b/>
          <w:w w:val="105"/>
          <w:sz w:val="13"/>
        </w:rPr>
        <w:t>demands</w:t>
      </w:r>
    </w:p>
    <w:p w14:paraId="4E0559D6" w14:textId="2BC42CCD" w:rsidR="00F20CE2" w:rsidRDefault="003E30F1">
      <w:pPr>
        <w:spacing w:before="77" w:line="309" w:lineRule="auto"/>
        <w:ind w:left="827" w:right="13883"/>
        <w:rPr>
          <w:rFonts w:ascii="Century Gothic" w:eastAsia="Century Gothic" w:hAnsi="Century Gothic" w:cs="Century Gothic"/>
          <w:sz w:val="13"/>
          <w:szCs w:val="13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912" behindDoc="0" locked="0" layoutInCell="1" allowOverlap="1" wp14:anchorId="4E056152" wp14:editId="212BE385">
                <wp:simplePos x="0" y="0"/>
                <wp:positionH relativeFrom="page">
                  <wp:posOffset>396240</wp:posOffset>
                </wp:positionH>
                <wp:positionV relativeFrom="paragraph">
                  <wp:posOffset>29845</wp:posOffset>
                </wp:positionV>
                <wp:extent cx="449580" cy="763905"/>
                <wp:effectExtent l="5715" t="6350" r="1905" b="1270"/>
                <wp:wrapNone/>
                <wp:docPr id="856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580" cy="763905"/>
                          <a:chOff x="624" y="47"/>
                          <a:chExt cx="708" cy="1203"/>
                        </a:xfrm>
                      </wpg:grpSpPr>
                      <wpg:grpSp>
                        <wpg:cNvPr id="857" name="Group 868"/>
                        <wpg:cNvGrpSpPr>
                          <a:grpSpLocks/>
                        </wpg:cNvGrpSpPr>
                        <wpg:grpSpPr bwMode="auto">
                          <a:xfrm>
                            <a:off x="636" y="54"/>
                            <a:ext cx="690" cy="216"/>
                            <a:chOff x="636" y="54"/>
                            <a:chExt cx="690" cy="216"/>
                          </a:xfrm>
                        </wpg:grpSpPr>
                        <wps:wsp>
                          <wps:cNvPr id="858" name="Freeform 869"/>
                          <wps:cNvSpPr>
                            <a:spLocks/>
                          </wps:cNvSpPr>
                          <wps:spPr bwMode="auto">
                            <a:xfrm>
                              <a:off x="636" y="54"/>
                              <a:ext cx="690" cy="216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690"/>
                                <a:gd name="T2" fmla="+- 0 270 54"/>
                                <a:gd name="T3" fmla="*/ 270 h 216"/>
                                <a:gd name="T4" fmla="+- 0 1326 636"/>
                                <a:gd name="T5" fmla="*/ T4 w 690"/>
                                <a:gd name="T6" fmla="+- 0 270 54"/>
                                <a:gd name="T7" fmla="*/ 270 h 216"/>
                                <a:gd name="T8" fmla="+- 0 1326 636"/>
                                <a:gd name="T9" fmla="*/ T8 w 690"/>
                                <a:gd name="T10" fmla="+- 0 54 54"/>
                                <a:gd name="T11" fmla="*/ 54 h 216"/>
                                <a:gd name="T12" fmla="+- 0 636 636"/>
                                <a:gd name="T13" fmla="*/ T12 w 690"/>
                                <a:gd name="T14" fmla="+- 0 54 54"/>
                                <a:gd name="T15" fmla="*/ 54 h 216"/>
                                <a:gd name="T16" fmla="+- 0 636 636"/>
                                <a:gd name="T17" fmla="*/ T16 w 690"/>
                                <a:gd name="T18" fmla="+- 0 270 54"/>
                                <a:gd name="T19" fmla="*/ 27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" h="216">
                                  <a:moveTo>
                                    <a:pt x="0" y="216"/>
                                  </a:moveTo>
                                  <a:lnTo>
                                    <a:pt x="690" y="216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866"/>
                        <wpg:cNvGrpSpPr>
                          <a:grpSpLocks/>
                        </wpg:cNvGrpSpPr>
                        <wpg:grpSpPr bwMode="auto">
                          <a:xfrm>
                            <a:off x="636" y="259"/>
                            <a:ext cx="690" cy="216"/>
                            <a:chOff x="636" y="259"/>
                            <a:chExt cx="690" cy="216"/>
                          </a:xfrm>
                        </wpg:grpSpPr>
                        <wps:wsp>
                          <wps:cNvPr id="860" name="Freeform 867"/>
                          <wps:cNvSpPr>
                            <a:spLocks/>
                          </wps:cNvSpPr>
                          <wps:spPr bwMode="auto">
                            <a:xfrm>
                              <a:off x="636" y="259"/>
                              <a:ext cx="690" cy="216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690"/>
                                <a:gd name="T2" fmla="+- 0 475 259"/>
                                <a:gd name="T3" fmla="*/ 475 h 216"/>
                                <a:gd name="T4" fmla="+- 0 1326 636"/>
                                <a:gd name="T5" fmla="*/ T4 w 690"/>
                                <a:gd name="T6" fmla="+- 0 475 259"/>
                                <a:gd name="T7" fmla="*/ 475 h 216"/>
                                <a:gd name="T8" fmla="+- 0 1326 636"/>
                                <a:gd name="T9" fmla="*/ T8 w 690"/>
                                <a:gd name="T10" fmla="+- 0 259 259"/>
                                <a:gd name="T11" fmla="*/ 259 h 216"/>
                                <a:gd name="T12" fmla="+- 0 636 636"/>
                                <a:gd name="T13" fmla="*/ T12 w 690"/>
                                <a:gd name="T14" fmla="+- 0 259 259"/>
                                <a:gd name="T15" fmla="*/ 259 h 216"/>
                                <a:gd name="T16" fmla="+- 0 636 636"/>
                                <a:gd name="T17" fmla="*/ T16 w 690"/>
                                <a:gd name="T18" fmla="+- 0 475 259"/>
                                <a:gd name="T19" fmla="*/ 475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" h="216">
                                  <a:moveTo>
                                    <a:pt x="0" y="216"/>
                                  </a:moveTo>
                                  <a:lnTo>
                                    <a:pt x="690" y="216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864"/>
                        <wpg:cNvGrpSpPr>
                          <a:grpSpLocks/>
                        </wpg:cNvGrpSpPr>
                        <wpg:grpSpPr bwMode="auto">
                          <a:xfrm>
                            <a:off x="636" y="465"/>
                            <a:ext cx="690" cy="216"/>
                            <a:chOff x="636" y="465"/>
                            <a:chExt cx="690" cy="216"/>
                          </a:xfrm>
                        </wpg:grpSpPr>
                        <wps:wsp>
                          <wps:cNvPr id="862" name="Freeform 865"/>
                          <wps:cNvSpPr>
                            <a:spLocks/>
                          </wps:cNvSpPr>
                          <wps:spPr bwMode="auto">
                            <a:xfrm>
                              <a:off x="636" y="465"/>
                              <a:ext cx="690" cy="216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690"/>
                                <a:gd name="T2" fmla="+- 0 681 465"/>
                                <a:gd name="T3" fmla="*/ 681 h 216"/>
                                <a:gd name="T4" fmla="+- 0 1326 636"/>
                                <a:gd name="T5" fmla="*/ T4 w 690"/>
                                <a:gd name="T6" fmla="+- 0 681 465"/>
                                <a:gd name="T7" fmla="*/ 681 h 216"/>
                                <a:gd name="T8" fmla="+- 0 1326 636"/>
                                <a:gd name="T9" fmla="*/ T8 w 690"/>
                                <a:gd name="T10" fmla="+- 0 465 465"/>
                                <a:gd name="T11" fmla="*/ 465 h 216"/>
                                <a:gd name="T12" fmla="+- 0 636 636"/>
                                <a:gd name="T13" fmla="*/ T12 w 690"/>
                                <a:gd name="T14" fmla="+- 0 465 465"/>
                                <a:gd name="T15" fmla="*/ 465 h 216"/>
                                <a:gd name="T16" fmla="+- 0 636 636"/>
                                <a:gd name="T17" fmla="*/ T16 w 690"/>
                                <a:gd name="T18" fmla="+- 0 681 465"/>
                                <a:gd name="T19" fmla="*/ 68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" h="216">
                                  <a:moveTo>
                                    <a:pt x="0" y="216"/>
                                  </a:moveTo>
                                  <a:lnTo>
                                    <a:pt x="690" y="216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862"/>
                        <wpg:cNvGrpSpPr>
                          <a:grpSpLocks/>
                        </wpg:cNvGrpSpPr>
                        <wpg:grpSpPr bwMode="auto">
                          <a:xfrm>
                            <a:off x="636" y="670"/>
                            <a:ext cx="690" cy="216"/>
                            <a:chOff x="636" y="670"/>
                            <a:chExt cx="690" cy="216"/>
                          </a:xfrm>
                        </wpg:grpSpPr>
                        <wps:wsp>
                          <wps:cNvPr id="864" name="Freeform 863"/>
                          <wps:cNvSpPr>
                            <a:spLocks/>
                          </wps:cNvSpPr>
                          <wps:spPr bwMode="auto">
                            <a:xfrm>
                              <a:off x="636" y="670"/>
                              <a:ext cx="690" cy="216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690"/>
                                <a:gd name="T2" fmla="+- 0 886 670"/>
                                <a:gd name="T3" fmla="*/ 886 h 216"/>
                                <a:gd name="T4" fmla="+- 0 1326 636"/>
                                <a:gd name="T5" fmla="*/ T4 w 690"/>
                                <a:gd name="T6" fmla="+- 0 886 670"/>
                                <a:gd name="T7" fmla="*/ 886 h 216"/>
                                <a:gd name="T8" fmla="+- 0 1326 636"/>
                                <a:gd name="T9" fmla="*/ T8 w 690"/>
                                <a:gd name="T10" fmla="+- 0 670 670"/>
                                <a:gd name="T11" fmla="*/ 670 h 216"/>
                                <a:gd name="T12" fmla="+- 0 636 636"/>
                                <a:gd name="T13" fmla="*/ T12 w 690"/>
                                <a:gd name="T14" fmla="+- 0 670 670"/>
                                <a:gd name="T15" fmla="*/ 670 h 216"/>
                                <a:gd name="T16" fmla="+- 0 636 636"/>
                                <a:gd name="T17" fmla="*/ T16 w 690"/>
                                <a:gd name="T18" fmla="+- 0 886 670"/>
                                <a:gd name="T19" fmla="*/ 886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" h="216">
                                  <a:moveTo>
                                    <a:pt x="0" y="216"/>
                                  </a:moveTo>
                                  <a:lnTo>
                                    <a:pt x="690" y="216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860"/>
                        <wpg:cNvGrpSpPr>
                          <a:grpSpLocks/>
                        </wpg:cNvGrpSpPr>
                        <wpg:grpSpPr bwMode="auto">
                          <a:xfrm>
                            <a:off x="636" y="876"/>
                            <a:ext cx="690" cy="216"/>
                            <a:chOff x="636" y="876"/>
                            <a:chExt cx="690" cy="216"/>
                          </a:xfrm>
                        </wpg:grpSpPr>
                        <wps:wsp>
                          <wps:cNvPr id="866" name="Freeform 861"/>
                          <wps:cNvSpPr>
                            <a:spLocks/>
                          </wps:cNvSpPr>
                          <wps:spPr bwMode="auto">
                            <a:xfrm>
                              <a:off x="636" y="876"/>
                              <a:ext cx="690" cy="216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690"/>
                                <a:gd name="T2" fmla="+- 0 1092 876"/>
                                <a:gd name="T3" fmla="*/ 1092 h 216"/>
                                <a:gd name="T4" fmla="+- 0 1326 636"/>
                                <a:gd name="T5" fmla="*/ T4 w 690"/>
                                <a:gd name="T6" fmla="+- 0 1092 876"/>
                                <a:gd name="T7" fmla="*/ 1092 h 216"/>
                                <a:gd name="T8" fmla="+- 0 1326 636"/>
                                <a:gd name="T9" fmla="*/ T8 w 690"/>
                                <a:gd name="T10" fmla="+- 0 876 876"/>
                                <a:gd name="T11" fmla="*/ 876 h 216"/>
                                <a:gd name="T12" fmla="+- 0 636 636"/>
                                <a:gd name="T13" fmla="*/ T12 w 690"/>
                                <a:gd name="T14" fmla="+- 0 876 876"/>
                                <a:gd name="T15" fmla="*/ 876 h 216"/>
                                <a:gd name="T16" fmla="+- 0 636 636"/>
                                <a:gd name="T17" fmla="*/ T16 w 690"/>
                                <a:gd name="T18" fmla="+- 0 1092 876"/>
                                <a:gd name="T19" fmla="*/ 109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" h="216">
                                  <a:moveTo>
                                    <a:pt x="0" y="216"/>
                                  </a:moveTo>
                                  <a:lnTo>
                                    <a:pt x="690" y="216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858"/>
                        <wpg:cNvGrpSpPr>
                          <a:grpSpLocks/>
                        </wpg:cNvGrpSpPr>
                        <wpg:grpSpPr bwMode="auto">
                          <a:xfrm>
                            <a:off x="630" y="54"/>
                            <a:ext cx="2" cy="1039"/>
                            <a:chOff x="630" y="54"/>
                            <a:chExt cx="2" cy="1039"/>
                          </a:xfrm>
                        </wpg:grpSpPr>
                        <wps:wsp>
                          <wps:cNvPr id="868" name="Freeform 859"/>
                          <wps:cNvSpPr>
                            <a:spLocks/>
                          </wps:cNvSpPr>
                          <wps:spPr bwMode="auto">
                            <a:xfrm>
                              <a:off x="630" y="54"/>
                              <a:ext cx="2" cy="1039"/>
                            </a:xfrm>
                            <a:custGeom>
                              <a:avLst/>
                              <a:gdLst>
                                <a:gd name="T0" fmla="+- 0 54 54"/>
                                <a:gd name="T1" fmla="*/ 54 h 1039"/>
                                <a:gd name="T2" fmla="+- 0 1092 54"/>
                                <a:gd name="T3" fmla="*/ 1092 h 10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9">
                                  <a:moveTo>
                                    <a:pt x="0" y="0"/>
                                  </a:moveTo>
                                  <a:lnTo>
                                    <a:pt x="0" y="1038"/>
                                  </a:lnTo>
                                </a:path>
                              </a:pathLst>
                            </a:custGeom>
                            <a:noFill/>
                            <a:ln w="81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856"/>
                        <wpg:cNvGrpSpPr>
                          <a:grpSpLocks/>
                        </wpg:cNvGrpSpPr>
                        <wpg:grpSpPr bwMode="auto">
                          <a:xfrm>
                            <a:off x="1320" y="64"/>
                            <a:ext cx="2" cy="1028"/>
                            <a:chOff x="1320" y="64"/>
                            <a:chExt cx="2" cy="1028"/>
                          </a:xfrm>
                        </wpg:grpSpPr>
                        <wps:wsp>
                          <wps:cNvPr id="870" name="Freeform 857"/>
                          <wps:cNvSpPr>
                            <a:spLocks/>
                          </wps:cNvSpPr>
                          <wps:spPr bwMode="auto">
                            <a:xfrm>
                              <a:off x="1320" y="64"/>
                              <a:ext cx="2" cy="1028"/>
                            </a:xfrm>
                            <a:custGeom>
                              <a:avLst/>
                              <a:gdLst>
                                <a:gd name="T0" fmla="+- 0 64 64"/>
                                <a:gd name="T1" fmla="*/ 64 h 1028"/>
                                <a:gd name="T2" fmla="+- 0 1092 64"/>
                                <a:gd name="T3" fmla="*/ 1092 h 10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8">
                                  <a:moveTo>
                                    <a:pt x="0" y="0"/>
                                  </a:moveTo>
                                  <a:lnTo>
                                    <a:pt x="0" y="1028"/>
                                  </a:lnTo>
                                </a:path>
                              </a:pathLst>
                            </a:custGeom>
                            <a:noFill/>
                            <a:ln w="81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854"/>
                        <wpg:cNvGrpSpPr>
                          <a:grpSpLocks/>
                        </wpg:cNvGrpSpPr>
                        <wpg:grpSpPr bwMode="auto">
                          <a:xfrm>
                            <a:off x="636" y="59"/>
                            <a:ext cx="690" cy="2"/>
                            <a:chOff x="636" y="59"/>
                            <a:chExt cx="690" cy="2"/>
                          </a:xfrm>
                        </wpg:grpSpPr>
                        <wps:wsp>
                          <wps:cNvPr id="872" name="Freeform 855"/>
                          <wps:cNvSpPr>
                            <a:spLocks/>
                          </wps:cNvSpPr>
                          <wps:spPr bwMode="auto">
                            <a:xfrm>
                              <a:off x="636" y="59"/>
                              <a:ext cx="690" cy="2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690"/>
                                <a:gd name="T2" fmla="+- 0 1326 636"/>
                                <a:gd name="T3" fmla="*/ T2 w 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0">
                                  <a:moveTo>
                                    <a:pt x="0" y="0"/>
                                  </a:moveTo>
                                  <a:lnTo>
                                    <a:pt x="690" y="0"/>
                                  </a:lnTo>
                                </a:path>
                              </a:pathLst>
                            </a:custGeom>
                            <a:noFill/>
                            <a:ln w="7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852"/>
                        <wpg:cNvGrpSpPr>
                          <a:grpSpLocks/>
                        </wpg:cNvGrpSpPr>
                        <wpg:grpSpPr bwMode="auto">
                          <a:xfrm>
                            <a:off x="636" y="264"/>
                            <a:ext cx="690" cy="2"/>
                            <a:chOff x="636" y="264"/>
                            <a:chExt cx="690" cy="2"/>
                          </a:xfrm>
                        </wpg:grpSpPr>
                        <wps:wsp>
                          <wps:cNvPr id="874" name="Freeform 853"/>
                          <wps:cNvSpPr>
                            <a:spLocks/>
                          </wps:cNvSpPr>
                          <wps:spPr bwMode="auto">
                            <a:xfrm>
                              <a:off x="636" y="264"/>
                              <a:ext cx="690" cy="2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690"/>
                                <a:gd name="T2" fmla="+- 0 1326 636"/>
                                <a:gd name="T3" fmla="*/ T2 w 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0">
                                  <a:moveTo>
                                    <a:pt x="0" y="0"/>
                                  </a:moveTo>
                                  <a:lnTo>
                                    <a:pt x="690" y="0"/>
                                  </a:lnTo>
                                </a:path>
                              </a:pathLst>
                            </a:custGeom>
                            <a:noFill/>
                            <a:ln w="7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850"/>
                        <wpg:cNvGrpSpPr>
                          <a:grpSpLocks/>
                        </wpg:cNvGrpSpPr>
                        <wpg:grpSpPr bwMode="auto">
                          <a:xfrm>
                            <a:off x="636" y="470"/>
                            <a:ext cx="690" cy="2"/>
                            <a:chOff x="636" y="470"/>
                            <a:chExt cx="690" cy="2"/>
                          </a:xfrm>
                        </wpg:grpSpPr>
                        <wps:wsp>
                          <wps:cNvPr id="876" name="Freeform 851"/>
                          <wps:cNvSpPr>
                            <a:spLocks/>
                          </wps:cNvSpPr>
                          <wps:spPr bwMode="auto">
                            <a:xfrm>
                              <a:off x="636" y="470"/>
                              <a:ext cx="690" cy="2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690"/>
                                <a:gd name="T2" fmla="+- 0 1326 636"/>
                                <a:gd name="T3" fmla="*/ T2 w 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0">
                                  <a:moveTo>
                                    <a:pt x="0" y="0"/>
                                  </a:moveTo>
                                  <a:lnTo>
                                    <a:pt x="690" y="0"/>
                                  </a:lnTo>
                                </a:path>
                              </a:pathLst>
                            </a:custGeom>
                            <a:noFill/>
                            <a:ln w="7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848"/>
                        <wpg:cNvGrpSpPr>
                          <a:grpSpLocks/>
                        </wpg:cNvGrpSpPr>
                        <wpg:grpSpPr bwMode="auto">
                          <a:xfrm>
                            <a:off x="636" y="675"/>
                            <a:ext cx="690" cy="2"/>
                            <a:chOff x="636" y="675"/>
                            <a:chExt cx="690" cy="2"/>
                          </a:xfrm>
                        </wpg:grpSpPr>
                        <wps:wsp>
                          <wps:cNvPr id="878" name="Freeform 849"/>
                          <wps:cNvSpPr>
                            <a:spLocks/>
                          </wps:cNvSpPr>
                          <wps:spPr bwMode="auto">
                            <a:xfrm>
                              <a:off x="636" y="675"/>
                              <a:ext cx="690" cy="2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690"/>
                                <a:gd name="T2" fmla="+- 0 1326 636"/>
                                <a:gd name="T3" fmla="*/ T2 w 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0">
                                  <a:moveTo>
                                    <a:pt x="0" y="0"/>
                                  </a:moveTo>
                                  <a:lnTo>
                                    <a:pt x="690" y="0"/>
                                  </a:lnTo>
                                </a:path>
                              </a:pathLst>
                            </a:custGeom>
                            <a:noFill/>
                            <a:ln w="7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846"/>
                        <wpg:cNvGrpSpPr>
                          <a:grpSpLocks/>
                        </wpg:cNvGrpSpPr>
                        <wpg:grpSpPr bwMode="auto">
                          <a:xfrm>
                            <a:off x="636" y="881"/>
                            <a:ext cx="690" cy="2"/>
                            <a:chOff x="636" y="881"/>
                            <a:chExt cx="690" cy="2"/>
                          </a:xfrm>
                        </wpg:grpSpPr>
                        <wps:wsp>
                          <wps:cNvPr id="880" name="Freeform 847"/>
                          <wps:cNvSpPr>
                            <a:spLocks/>
                          </wps:cNvSpPr>
                          <wps:spPr bwMode="auto">
                            <a:xfrm>
                              <a:off x="636" y="881"/>
                              <a:ext cx="690" cy="2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690"/>
                                <a:gd name="T2" fmla="+- 0 1326 636"/>
                                <a:gd name="T3" fmla="*/ T2 w 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0">
                                  <a:moveTo>
                                    <a:pt x="0" y="0"/>
                                  </a:moveTo>
                                  <a:lnTo>
                                    <a:pt x="690" y="0"/>
                                  </a:lnTo>
                                </a:path>
                              </a:pathLst>
                            </a:custGeom>
                            <a:noFill/>
                            <a:ln w="7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843"/>
                        <wpg:cNvGrpSpPr>
                          <a:grpSpLocks/>
                        </wpg:cNvGrpSpPr>
                        <wpg:grpSpPr bwMode="auto">
                          <a:xfrm>
                            <a:off x="636" y="1087"/>
                            <a:ext cx="690" cy="2"/>
                            <a:chOff x="636" y="1087"/>
                            <a:chExt cx="690" cy="2"/>
                          </a:xfrm>
                        </wpg:grpSpPr>
                        <wps:wsp>
                          <wps:cNvPr id="882" name="Freeform 845"/>
                          <wps:cNvSpPr>
                            <a:spLocks/>
                          </wps:cNvSpPr>
                          <wps:spPr bwMode="auto">
                            <a:xfrm>
                              <a:off x="636" y="1087"/>
                              <a:ext cx="690" cy="2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690"/>
                                <a:gd name="T2" fmla="+- 0 1326 636"/>
                                <a:gd name="T3" fmla="*/ T2 w 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0">
                                  <a:moveTo>
                                    <a:pt x="0" y="0"/>
                                  </a:moveTo>
                                  <a:lnTo>
                                    <a:pt x="690" y="0"/>
                                  </a:lnTo>
                                </a:path>
                              </a:pathLst>
                            </a:custGeom>
                            <a:noFill/>
                            <a:ln w="7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Text Box 8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4" y="47"/>
                              <a:ext cx="708" cy="12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315" w14:textId="77777777" w:rsidR="00F20CE2" w:rsidRDefault="00F20CE2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12"/>
                                    <w:szCs w:val="12"/>
                                  </w:rPr>
                                </w:pPr>
                              </w:p>
                              <w:p w14:paraId="4E056316" w14:textId="77777777" w:rsidR="00F20CE2" w:rsidRDefault="00F20CE2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12"/>
                                    <w:szCs w:val="12"/>
                                  </w:rPr>
                                </w:pPr>
                              </w:p>
                              <w:p w14:paraId="4E056317" w14:textId="77777777" w:rsidR="00F20CE2" w:rsidRDefault="00F20CE2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12"/>
                                    <w:szCs w:val="12"/>
                                  </w:rPr>
                                </w:pPr>
                              </w:p>
                              <w:p w14:paraId="4E056318" w14:textId="77777777" w:rsidR="00F20CE2" w:rsidRDefault="00F20CE2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12"/>
                                    <w:szCs w:val="12"/>
                                  </w:rPr>
                                </w:pPr>
                              </w:p>
                              <w:p w14:paraId="4E056319" w14:textId="77777777" w:rsidR="00F20CE2" w:rsidRDefault="00F20CE2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12"/>
                                    <w:szCs w:val="12"/>
                                  </w:rPr>
                                </w:pPr>
                              </w:p>
                              <w:p w14:paraId="4E05631A" w14:textId="77777777" w:rsidR="00F20CE2" w:rsidRDefault="00F20CE2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12"/>
                                    <w:szCs w:val="12"/>
                                  </w:rPr>
                                </w:pPr>
                              </w:p>
                              <w:p w14:paraId="4E05631B" w14:textId="77777777" w:rsidR="00F20CE2" w:rsidRDefault="00F20CE2">
                                <w:pPr>
                                  <w:spacing w:before="5"/>
                                  <w:rPr>
                                    <w:rFonts w:ascii="Century Gothic" w:eastAsia="Century Gothic" w:hAnsi="Century Gothic" w:cs="Century Gothic"/>
                                    <w:sz w:val="13"/>
                                    <w:szCs w:val="13"/>
                                  </w:rPr>
                                </w:pPr>
                              </w:p>
                              <w:p w14:paraId="4E05631C" w14:textId="77777777" w:rsidR="00F20CE2" w:rsidRDefault="003E30F1">
                                <w:pPr>
                                  <w:spacing w:line="155" w:lineRule="exact"/>
                                  <w:ind w:left="33"/>
                                  <w:rPr>
                                    <w:rFonts w:ascii="Century Gothic" w:eastAsia="Century Gothic" w:hAnsi="Century Gothic" w:cs="Century Gothic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2"/>
                                    <w:w w:val="105"/>
                                    <w:sz w:val="13"/>
                                  </w:rPr>
                                  <w:t>Note</w:t>
                                </w:r>
                                <w:r>
                                  <w:rPr>
                                    <w:rFonts w:ascii="Century Gothic"/>
                                    <w:spacing w:val="18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05"/>
                                    <w:sz w:val="13"/>
                                  </w:rPr>
                                  <w:t>that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056152" id="Group 842" o:spid="_x0000_s1083" style="position:absolute;left:0;text-align:left;margin-left:31.2pt;margin-top:2.35pt;width:35.4pt;height:60.15pt;z-index:1912;mso-position-horizontal-relative:page;mso-position-vertical-relative:text" coordorigin="624,47" coordsize="708,1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">
                <v:group id="Group 868" o:spid="_x0000_s1084" style="position:absolute;left:636;top:54;width:690;height:216" coordorigin="636,54" coordsize="690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869" o:spid="_x0000_s1085" style="position:absolute;left:636;top:54;width:690;height:216;visibility:visible;mso-wrap-style:square;v-text-anchor:top" coordsize="69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5XR8AA&#10;AADcAAAADwAAAGRycy9kb3ducmV2LnhtbERPy4rCMBTdC/5DuMLsNB1hRDqmRQZ8oDCgFmd7aa5N&#10;sbkpTdT692Yx4PJw3ou8t424U+drxwo+JwkI4tLpmisFxWk1noPwAVlj45gUPMlDng0HC0y1e/CB&#10;7sdQiRjCPkUFJoQ2ldKXhiz6iWuJI3dxncUQYVdJ3eEjhttGTpNkJi3WHBsMtvRjqLweb1bBuQnT&#10;54U3fl/ddvaXTdGu/wqlPkb98htEoD68xf/urVYw/4pr45l4BGT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5XR8AAAADcAAAADwAAAAAAAAAAAAAAAACYAgAAZHJzL2Rvd25y&#10;ZXYueG1sUEsFBgAAAAAEAAQA9QAAAIUDAAAAAA==&#10;" path="m,216r690,l690,,,,,216xe" fillcolor="#c00000" stroked="f">
                    <v:path arrowok="t" o:connecttype="custom" o:connectlocs="0,270;690,270;690,54;0,54;0,270" o:connectangles="0,0,0,0,0"/>
                  </v:shape>
                </v:group>
                <v:group id="Group 866" o:spid="_x0000_s1086" style="position:absolute;left:636;top:259;width:690;height:216" coordorigin="636,259" coordsize="690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867" o:spid="_x0000_s1087" style="position:absolute;left:636;top:259;width:690;height:216;visibility:visible;mso-wrap-style:square;v-text-anchor:top" coordsize="69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BTnMAA&#10;AADcAAAADwAAAGRycy9kb3ducmV2LnhtbERPy4rCMBTdD/gP4QruxlSR4nSMoqLoYjY+PuDSXNti&#10;cxOSWOvfm4Uwy8N5L1a9aUVHPjSWFUzGGQji0uqGKwXXy/57DiJEZI2tZVLwogCr5eBrgYW2Tz5R&#10;d46VSCEcClRQx+gKKUNZk8Ewto44cTfrDcYEfSW1x2cKN62cZlkuDTacGmp0tK2pvJ8fRoHd+Fk3&#10;+Tncroe/3e6Y792mPDmlRsN+/QsiUh//xR/3USuY52l+OpOO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BTnMAAAADcAAAADwAAAAAAAAAAAAAAAACYAgAAZHJzL2Rvd25y&#10;ZXYueG1sUEsFBgAAAAAEAAQA9QAAAIUDAAAAAA==&#10;" path="m,216r690,l690,,,,,216xe" fillcolor="red" stroked="f">
                    <v:path arrowok="t" o:connecttype="custom" o:connectlocs="0,475;690,475;690,259;0,259;0,475" o:connectangles="0,0,0,0,0"/>
                  </v:shape>
                </v:group>
                <v:group id="Group 864" o:spid="_x0000_s1088" style="position:absolute;left:636;top:465;width:690;height:216" coordorigin="636,465" coordsize="690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865" o:spid="_x0000_s1089" style="position:absolute;left:636;top:465;width:690;height:216;visibility:visible;mso-wrap-style:square;v-text-anchor:top" coordsize="69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4YcMA&#10;AADcAAAADwAAAGRycy9kb3ducmV2LnhtbESP3WrCQBSE74W+w3IKvdONKY2SuopahOqVP32AQ/aY&#10;DcmeDdmtxrd3BcHLYWa+YWaL3jbiQp2vHCsYjxIQxIXTFZcK/k6b4RSED8gaG8ek4EYeFvO3wQxz&#10;7a58oMsxlCJC2OeowITQ5lL6wpBFP3ItcfTOrrMYouxKqTu8RrhtZJokmbRYcVww2NLaUFEf/62C&#10;7f7rZ79Lsc40rj8NbVf1bWKU+njvl98gAvXhFX62f7WCaZbC40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b4YcMAAADcAAAADwAAAAAAAAAAAAAAAACYAgAAZHJzL2Rv&#10;d25yZXYueG1sUEsFBgAAAAAEAAQA9QAAAIgDAAAAAA==&#10;" path="m,216r690,l690,,,,,216xe" fillcolor="#ffc000" stroked="f">
                    <v:path arrowok="t" o:connecttype="custom" o:connectlocs="0,681;690,681;690,465;0,465;0,681" o:connectangles="0,0,0,0,0"/>
                  </v:shape>
                </v:group>
                <v:group id="Group 862" o:spid="_x0000_s1090" style="position:absolute;left:636;top:670;width:690;height:216" coordorigin="636,670" coordsize="690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863" o:spid="_x0000_s1091" style="position:absolute;left:636;top:670;width:690;height:216;visibility:visible;mso-wrap-style:square;v-text-anchor:top" coordsize="69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SJsMA&#10;AADcAAAADwAAAGRycy9kb3ducmV2LnhtbESPQWsCMRSE74L/ITyhN81aiuhqFLEUKoJQFfT42Dw3&#10;q5uXJYm6/vumUPA4zMw3zGzR2lrcyYfKsYLhIANBXDhdcangsP/qj0GEiKyxdkwKnhRgMe92Zphr&#10;9+Afuu9iKRKEQ44KTIxNLmUoDFkMA9cQJ+/svMWYpC+l9vhIcFvL9ywbSYsVpwWDDa0MFdfdzSpA&#10;u71R2KxPpZmgPU785/a6vij11muXUxCR2vgK/7e/tYLx6AP+zqQj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JSJsMAAADcAAAADwAAAAAAAAAAAAAAAACYAgAAZHJzL2Rv&#10;d25yZXYueG1sUEsFBgAAAAAEAAQA9QAAAIgDAAAAAA==&#10;" path="m,216r690,l690,,,,,216xe" fillcolor="#92d050" stroked="f">
                    <v:path arrowok="t" o:connecttype="custom" o:connectlocs="0,886;690,886;690,670;0,670;0,886" o:connectangles="0,0,0,0,0"/>
                  </v:shape>
                </v:group>
                <v:group id="Group 860" o:spid="_x0000_s1092" style="position:absolute;left:636;top:876;width:690;height:216" coordorigin="636,876" coordsize="690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861" o:spid="_x0000_s1093" style="position:absolute;left:636;top:876;width:690;height:216;visibility:visible;mso-wrap-style:square;v-text-anchor:top" coordsize="69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8b8MA&#10;AADcAAAADwAAAGRycy9kb3ducmV2LnhtbESPQYvCMBSE7wv+h/AEL4umeihSjSKi7HpUFxZvj+bZ&#10;FJuX0kRT/71ZWPA4zMw3zHLd20Y8qPO1YwXTSQaCuHS65krBz3k/noPwAVlj45gUPMnDejX4WGKh&#10;XeQjPU6hEgnCvkAFJoS2kNKXhiz6iWuJk3d1ncWQZFdJ3WFMcNvIWZbl0mLNacFgS1tD5e10twq2&#10;R94829+4//yaZtdLaWK1O0SlRsN+swARqA/v8H/7WyuY5zn8nU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H8b8MAAADcAAAADwAAAAAAAAAAAAAAAACYAgAAZHJzL2Rv&#10;d25yZXYueG1sUEsFBgAAAAAEAAQA9QAAAIgDAAAAAA==&#10;" path="m,216r690,l690,,,,,216xe" fillcolor="#00af50" stroked="f">
                    <v:path arrowok="t" o:connecttype="custom" o:connectlocs="0,1092;690,1092;690,876;0,876;0,1092" o:connectangles="0,0,0,0,0"/>
                  </v:shape>
                </v:group>
                <v:group id="Group 858" o:spid="_x0000_s1094" style="position:absolute;left:630;top:54;width:2;height:1039" coordorigin="630,54" coordsize="2,1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859" o:spid="_x0000_s1095" style="position:absolute;left:630;top:54;width:2;height:1039;visibility:visible;mso-wrap-style:square;v-text-anchor:top" coordsize="2,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YQgsIA&#10;AADcAAAADwAAAGRycy9kb3ducmV2LnhtbERPTYvCMBC9C/6HMII3Td2DK9W0iCCuXsQqiLehGdtq&#10;MylN1Oqv3xwW9vh434u0M7V4Uusqywom4wgEcW51xYWC03E9moFwHlljbZkUvMlBmvR7C4y1ffGB&#10;npkvRAhhF6OC0vsmltLlJRl0Y9sQB+5qW4M+wLaQusVXCDe1/IqiqTRYcWgosaFVSfk9exgF5/o7&#10;67b3z4E2j/VlF+1vyyw/KjUcdMs5CE+d/xf/uX+0gtk0rA1nwhGQy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hhCCwgAAANwAAAAPAAAAAAAAAAAAAAAAAJgCAABkcnMvZG93&#10;bnJldi54bWxQSwUGAAAAAAQABAD1AAAAhwMAAAAA&#10;" path="m,l,1038e" filled="f" strokeweight=".22522mm">
                    <v:path arrowok="t" o:connecttype="custom" o:connectlocs="0,54;0,1092" o:connectangles="0,0"/>
                  </v:shape>
                </v:group>
                <v:group id="Group 856" o:spid="_x0000_s1096" style="position:absolute;left:1320;top:64;width:2;height:1028" coordorigin="1320,64" coordsize="2,1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857" o:spid="_x0000_s1097" style="position:absolute;left:1320;top:64;width:2;height:1028;visibility:visible;mso-wrap-style:square;v-text-anchor:top" coordsize="2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i0sIA&#10;AADcAAAADwAAAGRycy9kb3ducmV2LnhtbERPy4rCMBTdD/gP4QrupqkuHKlG8YE4C3G0FtfX5toW&#10;m5vSZLTz92YhzPJw3rNFZ2rxoNZVlhUMoxgEcW51xYWC7Lz9nIBwHlljbZkU/JGDxbz3McNE2yef&#10;6JH6QoQQdgkqKL1vEildXpJBF9mGOHA32xr0AbaF1C0+Q7ip5SiOx9JgxaGhxIbWJeX39Nco2I3N&#10;cHPbX1aH4/VHpnvMDnF2V2rQ75ZTEJ46/y9+u7+1gslXmB/Oh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WLSwgAAANwAAAAPAAAAAAAAAAAAAAAAAJgCAABkcnMvZG93&#10;bnJldi54bWxQSwUGAAAAAAQABAD1AAAAhwMAAAAA&#10;" path="m,l,1028e" filled="f" strokeweight=".22522mm">
                    <v:path arrowok="t" o:connecttype="custom" o:connectlocs="0,64;0,1092" o:connectangles="0,0"/>
                  </v:shape>
                </v:group>
                <v:group id="Group 854" o:spid="_x0000_s1098" style="position:absolute;left:636;top:59;width:690;height:2" coordorigin="636,59" coordsize="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855" o:spid="_x0000_s1099" style="position:absolute;left:636;top:59;width:690;height:2;visibility:visible;mso-wrap-style:square;v-text-anchor:top" coordsize="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8kHsQA&#10;AADcAAAADwAAAGRycy9kb3ducmV2LnhtbESP3WoCMRSE7wt9h3AE72pWQWu3RimlFa+k/jzAYXPc&#10;rG5OliR1V5/eCIKXw8x8w8wWna3FmXyoHCsYDjIQxIXTFZcK9rvftymIEJE11o5JwYUCLOavLzPM&#10;tWt5Q+dtLEWCcMhRgYmxyaUMhSGLYeAa4uQdnLcYk/Sl1B7bBLe1HGXZRFqsOC0YbOjbUHHa/lsF&#10;f96h342Py4O215X9+VhfWrNWqt/rvj5BROriM/xor7SC6fsI7mfS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vJB7EAAAA3AAAAA8AAAAAAAAAAAAAAAAAmAIAAGRycy9k&#10;b3ducmV2LnhtbFBLBQYAAAAABAAEAPUAAACJAwAAAAA=&#10;" path="m,l690,e" filled="f" strokeweight=".21606mm">
                    <v:path arrowok="t" o:connecttype="custom" o:connectlocs="0,0;690,0" o:connectangles="0,0"/>
                  </v:shape>
                </v:group>
                <v:group id="Group 852" o:spid="_x0000_s1100" style="position:absolute;left:636;top:264;width:690;height:2" coordorigin="636,264" coordsize="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853" o:spid="_x0000_s1101" style="position:absolute;left:636;top:264;width:690;height:2;visibility:visible;mso-wrap-style:square;v-text-anchor:top" coordsize="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oZ8cQA&#10;AADcAAAADwAAAGRycy9kb3ducmV2LnhtbESP3WoCMRSE7wu+QzhC72pWqVVXo0hpxSvx7wEOm+Nm&#10;dXOyJKm79umbQqGXw8x8wyxWna3FnXyoHCsYDjIQxIXTFZcKzqfPlymIEJE11o5JwYMCrJa9pwXm&#10;2rV8oPsxliJBOOSowMTY5FKGwpDFMHANcfIuzluMSfpSao9tgttajrLsTVqsOC0YbOjdUHE7flkF&#10;e+/Qn8bXzUXb7639mO0erdkp9dzv1nMQkbr4H/5rb7WC6eQV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KGfHEAAAA3AAAAA8AAAAAAAAAAAAAAAAAmAIAAGRycy9k&#10;b3ducmV2LnhtbFBLBQYAAAAABAAEAPUAAACJAwAAAAA=&#10;" path="m,l690,e" filled="f" strokeweight=".21606mm">
                    <v:path arrowok="t" o:connecttype="custom" o:connectlocs="0,0;690,0" o:connectangles="0,0"/>
                  </v:shape>
                </v:group>
                <v:group id="Group 850" o:spid="_x0000_s1102" style="position:absolute;left:636;top:470;width:690;height:2" coordorigin="636,470" coordsize="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851" o:spid="_x0000_s1103" style="position:absolute;left:636;top:470;width:690;height:2;visibility:visible;mso-wrap-style:square;v-text-anchor:top" coordsize="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QiHcQA&#10;AADcAAAADwAAAGRycy9kb3ducmV2LnhtbESP3WoCMRSE74W+QziCd5q1UGu3RimlFa+k/jzAYXPc&#10;rG5OliR1V5/eCIKXw8x8w8wWna3FmXyoHCsYjzIQxIXTFZcK9rvf4RREiMgaa8ek4EIBFvOX3gxz&#10;7Vre0HkbS5EgHHJUYGJscilDYchiGLmGOHkH5y3GJH0ptcc2wW0tX7NsIi1WnBYMNvRtqDht/62C&#10;P+/Q796Oy4O215X9+VhfWrNWatDvvj5BROriM/xor7SC6fsE7mfS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UIh3EAAAA3AAAAA8AAAAAAAAAAAAAAAAAmAIAAGRycy9k&#10;b3ducmV2LnhtbFBLBQYAAAAABAAEAPUAAACJAwAAAAA=&#10;" path="m,l690,e" filled="f" strokeweight=".21606mm">
                    <v:path arrowok="t" o:connecttype="custom" o:connectlocs="0,0;690,0" o:connectangles="0,0"/>
                  </v:shape>
                </v:group>
                <v:group id="Group 848" o:spid="_x0000_s1104" style="position:absolute;left:636;top:675;width:690;height:2" coordorigin="636,675" coordsize="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849" o:spid="_x0000_s1105" style="position:absolute;left:636;top:675;width:690;height:2;visibility:visible;mso-wrap-style:square;v-text-anchor:top" coordsize="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T9MEA&#10;AADcAAAADwAAAGRycy9kb3ducmV2LnhtbERP3WrCMBS+F/YO4Qy803SC2nVNZQw3vBJ/9gCH5th0&#10;a05Kktm6pzcXg11+fP/lZrSduJIPrWMFT/MMBHHtdMuNgs/z+ywHESKyxs4xKbhRgE31MCmx0G7g&#10;I11PsREphEOBCkyMfSFlqA1ZDHPXEyfu4rzFmKBvpPY4pHDbyUWWraTFllODwZ7eDNXfpx+r4OAd&#10;+vPy6+Oi7e/Obp/3t8HslZo+jq8vICKN8V/8595pBfk6rU1n0hGQ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HE/TBAAAA3AAAAA8AAAAAAAAAAAAAAAAAmAIAAGRycy9kb3du&#10;cmV2LnhtbFBLBQYAAAAABAAEAPUAAACGAwAAAAA=&#10;" path="m,l690,e" filled="f" strokeweight=".21606mm">
                    <v:path arrowok="t" o:connecttype="custom" o:connectlocs="0,0;690,0" o:connectangles="0,0"/>
                  </v:shape>
                </v:group>
                <v:group id="Group 846" o:spid="_x0000_s1106" style="position:absolute;left:636;top:881;width:690;height:2" coordorigin="636,881" coordsize="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847" o:spid="_x0000_s1107" style="position:absolute;left:636;top:881;width:690;height:2;visibility:visible;mso-wrap-style:square;v-text-anchor:top" coordsize="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Rv1cEA&#10;AADcAAAADwAAAGRycy9kb3ducmV2LnhtbERP3WrCMBS+H/gO4Qi7m6kDR1dNi8gmXsnUPcChOTbV&#10;5qQkma17+uVi4OXH97+qRtuJG/nQOlYwn2UgiGunW24UfJ8+X3IQISJr7ByTgjsFqMrJ0woL7QY+&#10;0O0YG5FCOBSowMTYF1KG2pDFMHM9ceLOzluMCfpGao9DCredfM2yN2mx5dRgsKeNofp6/LEKvrxD&#10;f1pctmdtf3f2431/H8xeqefpuF6CiDTGh/jfvdMK8jzNT2fSEZ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kb9XBAAAA3AAAAA8AAAAAAAAAAAAAAAAAmAIAAGRycy9kb3du&#10;cmV2LnhtbFBLBQYAAAAABAAEAPUAAACGAwAAAAA=&#10;" path="m,l690,e" filled="f" strokeweight=".21606mm">
                    <v:path arrowok="t" o:connecttype="custom" o:connectlocs="0,0;690,0" o:connectangles="0,0"/>
                  </v:shape>
                </v:group>
                <v:group id="Group 843" o:spid="_x0000_s1108" style="position:absolute;left:636;top:1087;width:690;height:2" coordorigin="636,1087" coordsize="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845" o:spid="_x0000_s1109" style="position:absolute;left:636;top:1087;width:690;height:2;visibility:visible;mso-wrap-style:square;v-text-anchor:top" coordsize="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UOcMA&#10;AADcAAAADwAAAGRycy9kb3ducmV2LnhtbESP0WoCMRRE3wv+Q7iCbzWroGxXo4jY4pO02g+4bK6b&#10;1c3NkkR37dc3QqGPw8ycYZbr3jbiTj7UjhVMxhkI4tLpmisF36f31xxEiMgaG8ek4EEB1qvByxIL&#10;7Tr+ovsxViJBOBSowMTYFlKG0pDFMHYtcfLOzluMSfpKao9dgttGTrNsLi3WnBYMtrQ1VF6PN6vg&#10;0zv0p9nl46ztz97u3g6PzhyUGg37zQJEpD7+h//ae60gz6fwPJ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pUOcMAAADcAAAADwAAAAAAAAAAAAAAAACYAgAAZHJzL2Rv&#10;d25yZXYueG1sUEsFBgAAAAAEAAQA9QAAAIgDAAAAAA==&#10;" path="m,l690,e" filled="f" strokeweight=".21606mm">
                    <v:path arrowok="t" o:connecttype="custom" o:connectlocs="0,0;690,0" o:connectangles="0,0"/>
                  </v:shape>
                  <v:shape id="Text Box 844" o:spid="_x0000_s1110" type="#_x0000_t202" style="position:absolute;left:624;top:47;width:708;height:1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abMUA&#10;AADcAAAADwAAAGRycy9kb3ducmV2LnhtbESPQWvCQBSE74X+h+UVvNWNFiRGVxGxUBCkMR56fM0+&#10;k8Xs25jdavz3XUHwOMzMN8x82dtGXKjzxrGC0TABQVw6bbhScCg+31MQPiBrbByTght5WC5eX+aY&#10;aXflnC77UIkIYZ+hgjqENpPSlzVZ9EPXEkfv6DqLIcqukrrDa4TbRo6TZCItGo4LNba0rqk87f+s&#10;gtUP5xtz3v1+58fcFMU04e3kpNTgrV/NQATqwzP8aH9pBWn6Af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IJpsxQAAANwAAAAPAAAAAAAAAAAAAAAAAJgCAABkcnMv&#10;ZG93bnJldi54bWxQSwUGAAAAAAQABAD1AAAAigMAAAAA&#10;" filled="f" stroked="f">
                    <v:textbox inset="0,0,0,0">
                      <w:txbxContent>
                        <w:p w14:paraId="4E056315" w14:textId="77777777" w:rsidR="00F20CE2" w:rsidRDefault="00F20CE2">
                          <w:pPr>
                            <w:rPr>
                              <w:rFonts w:ascii="Century Gothic" w:eastAsia="Century Gothic" w:hAnsi="Century Gothic" w:cs="Century Gothic"/>
                              <w:sz w:val="12"/>
                              <w:szCs w:val="12"/>
                            </w:rPr>
                          </w:pPr>
                        </w:p>
                        <w:p w14:paraId="4E056316" w14:textId="77777777" w:rsidR="00F20CE2" w:rsidRDefault="00F20CE2">
                          <w:pPr>
                            <w:rPr>
                              <w:rFonts w:ascii="Century Gothic" w:eastAsia="Century Gothic" w:hAnsi="Century Gothic" w:cs="Century Gothic"/>
                              <w:sz w:val="12"/>
                              <w:szCs w:val="12"/>
                            </w:rPr>
                          </w:pPr>
                        </w:p>
                        <w:p w14:paraId="4E056317" w14:textId="77777777" w:rsidR="00F20CE2" w:rsidRDefault="00F20CE2">
                          <w:pPr>
                            <w:rPr>
                              <w:rFonts w:ascii="Century Gothic" w:eastAsia="Century Gothic" w:hAnsi="Century Gothic" w:cs="Century Gothic"/>
                              <w:sz w:val="12"/>
                              <w:szCs w:val="12"/>
                            </w:rPr>
                          </w:pPr>
                        </w:p>
                        <w:p w14:paraId="4E056318" w14:textId="77777777" w:rsidR="00F20CE2" w:rsidRDefault="00F20CE2">
                          <w:pPr>
                            <w:rPr>
                              <w:rFonts w:ascii="Century Gothic" w:eastAsia="Century Gothic" w:hAnsi="Century Gothic" w:cs="Century Gothic"/>
                              <w:sz w:val="12"/>
                              <w:szCs w:val="12"/>
                            </w:rPr>
                          </w:pPr>
                        </w:p>
                        <w:p w14:paraId="4E056319" w14:textId="77777777" w:rsidR="00F20CE2" w:rsidRDefault="00F20CE2">
                          <w:pPr>
                            <w:rPr>
                              <w:rFonts w:ascii="Century Gothic" w:eastAsia="Century Gothic" w:hAnsi="Century Gothic" w:cs="Century Gothic"/>
                              <w:sz w:val="12"/>
                              <w:szCs w:val="12"/>
                            </w:rPr>
                          </w:pPr>
                        </w:p>
                        <w:p w14:paraId="4E05631A" w14:textId="77777777" w:rsidR="00F20CE2" w:rsidRDefault="00F20CE2">
                          <w:pPr>
                            <w:rPr>
                              <w:rFonts w:ascii="Century Gothic" w:eastAsia="Century Gothic" w:hAnsi="Century Gothic" w:cs="Century Gothic"/>
                              <w:sz w:val="12"/>
                              <w:szCs w:val="12"/>
                            </w:rPr>
                          </w:pPr>
                        </w:p>
                        <w:p w14:paraId="4E05631B" w14:textId="77777777" w:rsidR="00F20CE2" w:rsidRDefault="00F20CE2">
                          <w:pPr>
                            <w:spacing w:before="5"/>
                            <w:rPr>
                              <w:rFonts w:ascii="Century Gothic" w:eastAsia="Century Gothic" w:hAnsi="Century Gothic" w:cs="Century Gothic"/>
                              <w:sz w:val="13"/>
                              <w:szCs w:val="13"/>
                            </w:rPr>
                          </w:pPr>
                        </w:p>
                        <w:p w14:paraId="4E05631C" w14:textId="77777777" w:rsidR="00F20CE2" w:rsidRDefault="003E30F1">
                          <w:pPr>
                            <w:spacing w:line="155" w:lineRule="exact"/>
                            <w:ind w:left="33"/>
                            <w:rPr>
                              <w:rFonts w:ascii="Century Gothic" w:eastAsia="Century Gothic" w:hAnsi="Century Gothic" w:cs="Century Gothic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entury Gothic"/>
                              <w:spacing w:val="2"/>
                              <w:w w:val="105"/>
                              <w:sz w:val="13"/>
                            </w:rPr>
                            <w:t>Note</w:t>
                          </w:r>
                          <w:r>
                            <w:rPr>
                              <w:rFonts w:ascii="Century Gothic"/>
                              <w:spacing w:val="18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05"/>
                              <w:sz w:val="13"/>
                            </w:rPr>
                            <w:t>that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w w:val="105"/>
          <w:sz w:val="13"/>
        </w:rPr>
        <w:t>means</w:t>
      </w:r>
      <w:r>
        <w:rPr>
          <w:rFonts w:ascii="Century Gothic"/>
          <w:spacing w:val="14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critical</w:t>
      </w:r>
      <w:r>
        <w:rPr>
          <w:rFonts w:ascii="Century Gothic"/>
          <w:spacing w:val="19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demand</w:t>
      </w:r>
      <w:r>
        <w:rPr>
          <w:rFonts w:ascii="Century Gothic"/>
          <w:spacing w:val="16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i.e.</w:t>
      </w:r>
      <w:r>
        <w:rPr>
          <w:rFonts w:ascii="Century Gothic"/>
          <w:spacing w:val="20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>urgent</w:t>
      </w:r>
      <w:r>
        <w:rPr>
          <w:rFonts w:ascii="Century Gothic"/>
          <w:spacing w:val="23"/>
          <w:w w:val="105"/>
          <w:sz w:val="13"/>
        </w:rPr>
        <w:t xml:space="preserve"> </w:t>
      </w:r>
      <w:r>
        <w:rPr>
          <w:rFonts w:ascii="Century Gothic"/>
          <w:spacing w:val="-3"/>
          <w:w w:val="105"/>
          <w:sz w:val="13"/>
        </w:rPr>
        <w:t>need</w:t>
      </w:r>
      <w:r>
        <w:rPr>
          <w:rFonts w:ascii="Century Gothic"/>
          <w:spacing w:val="16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for</w:t>
      </w:r>
      <w:r>
        <w:rPr>
          <w:rFonts w:ascii="Century Gothic"/>
          <w:spacing w:val="15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water</w:t>
      </w:r>
      <w:r>
        <w:rPr>
          <w:rFonts w:ascii="Century Gothic"/>
          <w:spacing w:val="16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in</w:t>
      </w:r>
      <w:r>
        <w:rPr>
          <w:rFonts w:ascii="Century Gothic"/>
          <w:spacing w:val="15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that</w:t>
      </w:r>
      <w:r>
        <w:rPr>
          <w:rFonts w:ascii="Century Gothic"/>
          <w:spacing w:val="23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particular</w:t>
      </w:r>
      <w:r>
        <w:rPr>
          <w:rFonts w:ascii="Century Gothic"/>
          <w:spacing w:val="16"/>
          <w:w w:val="105"/>
          <w:sz w:val="13"/>
        </w:rPr>
        <w:t xml:space="preserve"> </w:t>
      </w:r>
      <w:r>
        <w:rPr>
          <w:rFonts w:ascii="Century Gothic"/>
          <w:spacing w:val="-5"/>
          <w:w w:val="105"/>
          <w:sz w:val="13"/>
        </w:rPr>
        <w:t>year</w:t>
      </w:r>
      <w:r>
        <w:rPr>
          <w:rFonts w:ascii="Century Gothic"/>
          <w:spacing w:val="15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to</w:t>
      </w:r>
      <w:r>
        <w:rPr>
          <w:rFonts w:ascii="Century Gothic"/>
          <w:spacing w:val="21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manage</w:t>
      </w:r>
      <w:r>
        <w:rPr>
          <w:rFonts w:ascii="Century Gothic"/>
          <w:spacing w:val="8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risk</w:t>
      </w:r>
      <w:r>
        <w:rPr>
          <w:rFonts w:ascii="Century Gothic"/>
          <w:spacing w:val="20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of</w:t>
      </w:r>
      <w:r>
        <w:rPr>
          <w:rFonts w:ascii="Century Gothic"/>
          <w:spacing w:val="13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irretrievable</w:t>
      </w:r>
      <w:r>
        <w:rPr>
          <w:rFonts w:ascii="Century Gothic"/>
          <w:spacing w:val="8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loss</w:t>
      </w:r>
      <w:r>
        <w:rPr>
          <w:rFonts w:ascii="Century Gothic"/>
          <w:spacing w:val="15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or</w:t>
      </w:r>
      <w:r>
        <w:rPr>
          <w:rFonts w:ascii="Century Gothic"/>
          <w:spacing w:val="15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damage</w:t>
      </w:r>
      <w:r>
        <w:rPr>
          <w:rFonts w:ascii="Century Gothic"/>
          <w:spacing w:val="70"/>
          <w:w w:val="107"/>
          <w:sz w:val="13"/>
        </w:rPr>
        <w:t xml:space="preserve"> </w:t>
      </w:r>
      <w:r>
        <w:rPr>
          <w:rFonts w:ascii="Century Gothic"/>
          <w:w w:val="105"/>
          <w:sz w:val="13"/>
        </w:rPr>
        <w:t>means</w:t>
      </w:r>
      <w:r>
        <w:rPr>
          <w:rFonts w:ascii="Century Gothic"/>
          <w:spacing w:val="14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high</w:t>
      </w:r>
      <w:r>
        <w:rPr>
          <w:rFonts w:ascii="Century Gothic"/>
          <w:spacing w:val="15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demand</w:t>
      </w:r>
      <w:r>
        <w:rPr>
          <w:rFonts w:ascii="Century Gothic"/>
          <w:spacing w:val="16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for</w:t>
      </w:r>
      <w:r>
        <w:rPr>
          <w:rFonts w:ascii="Century Gothic"/>
          <w:spacing w:val="15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water</w:t>
      </w:r>
      <w:r>
        <w:rPr>
          <w:rFonts w:ascii="Century Gothic"/>
          <w:spacing w:val="15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i.e.</w:t>
      </w:r>
      <w:r>
        <w:rPr>
          <w:rFonts w:ascii="Century Gothic"/>
          <w:spacing w:val="21"/>
          <w:w w:val="105"/>
          <w:sz w:val="13"/>
        </w:rPr>
        <w:t xml:space="preserve"> </w:t>
      </w:r>
      <w:r>
        <w:rPr>
          <w:rFonts w:ascii="Century Gothic"/>
          <w:spacing w:val="-3"/>
          <w:w w:val="105"/>
          <w:sz w:val="13"/>
        </w:rPr>
        <w:t>needed</w:t>
      </w:r>
      <w:r>
        <w:rPr>
          <w:rFonts w:ascii="Century Gothic"/>
          <w:spacing w:val="15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in</w:t>
      </w:r>
      <w:r>
        <w:rPr>
          <w:rFonts w:ascii="Century Gothic"/>
          <w:spacing w:val="15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that</w:t>
      </w:r>
      <w:r>
        <w:rPr>
          <w:rFonts w:ascii="Century Gothic"/>
          <w:spacing w:val="23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particular</w:t>
      </w:r>
      <w:r>
        <w:rPr>
          <w:rFonts w:ascii="Century Gothic"/>
          <w:spacing w:val="16"/>
          <w:w w:val="105"/>
          <w:sz w:val="13"/>
        </w:rPr>
        <w:t xml:space="preserve"> </w:t>
      </w:r>
      <w:r>
        <w:rPr>
          <w:rFonts w:ascii="Century Gothic"/>
          <w:spacing w:val="-5"/>
          <w:w w:val="105"/>
          <w:sz w:val="13"/>
        </w:rPr>
        <w:t>year</w:t>
      </w:r>
    </w:p>
    <w:p w14:paraId="4E0559D7" w14:textId="77777777" w:rsidR="00F20CE2" w:rsidRDefault="003E30F1">
      <w:pPr>
        <w:spacing w:before="1" w:line="309" w:lineRule="auto"/>
        <w:ind w:left="827" w:right="16064"/>
        <w:rPr>
          <w:rFonts w:ascii="Century Gothic" w:eastAsia="Century Gothic" w:hAnsi="Century Gothic" w:cs="Century Gothic"/>
          <w:sz w:val="13"/>
          <w:szCs w:val="13"/>
        </w:rPr>
      </w:pPr>
      <w:r>
        <w:rPr>
          <w:rFonts w:ascii="Century Gothic"/>
          <w:w w:val="105"/>
          <w:sz w:val="13"/>
        </w:rPr>
        <w:t>means</w:t>
      </w:r>
      <w:r>
        <w:rPr>
          <w:rFonts w:ascii="Century Gothic"/>
          <w:spacing w:val="15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moderate</w:t>
      </w:r>
      <w:r>
        <w:rPr>
          <w:rFonts w:ascii="Century Gothic"/>
          <w:spacing w:val="10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demand</w:t>
      </w:r>
      <w:r>
        <w:rPr>
          <w:rFonts w:ascii="Century Gothic"/>
          <w:spacing w:val="17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for</w:t>
      </w:r>
      <w:r>
        <w:rPr>
          <w:rFonts w:ascii="Century Gothic"/>
          <w:spacing w:val="17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water</w:t>
      </w:r>
      <w:r>
        <w:rPr>
          <w:rFonts w:ascii="Century Gothic"/>
          <w:spacing w:val="17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i.e.</w:t>
      </w:r>
      <w:r>
        <w:rPr>
          <w:rFonts w:ascii="Century Gothic"/>
          <w:spacing w:val="22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water</w:t>
      </w:r>
      <w:r>
        <w:rPr>
          <w:rFonts w:ascii="Century Gothic"/>
          <w:spacing w:val="17"/>
          <w:w w:val="105"/>
          <w:sz w:val="13"/>
        </w:rPr>
        <w:t xml:space="preserve"> </w:t>
      </w:r>
      <w:r>
        <w:rPr>
          <w:rFonts w:ascii="Century Gothic"/>
          <w:spacing w:val="-3"/>
          <w:w w:val="105"/>
          <w:sz w:val="13"/>
        </w:rPr>
        <w:t>needed</w:t>
      </w:r>
      <w:r>
        <w:rPr>
          <w:rFonts w:ascii="Century Gothic"/>
          <w:spacing w:val="17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that</w:t>
      </w:r>
      <w:r>
        <w:rPr>
          <w:rFonts w:ascii="Century Gothic"/>
          <w:spacing w:val="25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particular</w:t>
      </w:r>
      <w:r>
        <w:rPr>
          <w:rFonts w:ascii="Century Gothic"/>
          <w:spacing w:val="17"/>
          <w:w w:val="105"/>
          <w:sz w:val="13"/>
        </w:rPr>
        <w:t xml:space="preserve"> </w:t>
      </w:r>
      <w:r>
        <w:rPr>
          <w:rFonts w:ascii="Century Gothic"/>
          <w:spacing w:val="-5"/>
          <w:w w:val="105"/>
          <w:sz w:val="13"/>
        </w:rPr>
        <w:t>year</w:t>
      </w:r>
      <w:r>
        <w:rPr>
          <w:rFonts w:ascii="Century Gothic"/>
          <w:spacing w:val="17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and/or</w:t>
      </w:r>
      <w:r>
        <w:rPr>
          <w:rFonts w:ascii="Century Gothic"/>
          <w:spacing w:val="17"/>
          <w:w w:val="105"/>
          <w:sz w:val="13"/>
        </w:rPr>
        <w:t xml:space="preserve"> </w:t>
      </w:r>
      <w:r>
        <w:rPr>
          <w:rFonts w:ascii="Century Gothic"/>
          <w:spacing w:val="-3"/>
          <w:w w:val="105"/>
          <w:sz w:val="13"/>
        </w:rPr>
        <w:t>next</w:t>
      </w:r>
      <w:r>
        <w:rPr>
          <w:rFonts w:ascii="Century Gothic"/>
          <w:spacing w:val="46"/>
          <w:w w:val="107"/>
          <w:sz w:val="13"/>
        </w:rPr>
        <w:t xml:space="preserve"> </w:t>
      </w:r>
      <w:r>
        <w:rPr>
          <w:rFonts w:ascii="Century Gothic"/>
          <w:w w:val="105"/>
          <w:sz w:val="13"/>
        </w:rPr>
        <w:t>means</w:t>
      </w:r>
      <w:r>
        <w:rPr>
          <w:rFonts w:ascii="Century Gothic"/>
          <w:spacing w:val="13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low</w:t>
      </w:r>
      <w:r>
        <w:rPr>
          <w:rFonts w:ascii="Century Gothic"/>
          <w:spacing w:val="30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demand</w:t>
      </w:r>
      <w:r>
        <w:rPr>
          <w:rFonts w:ascii="Century Gothic"/>
          <w:spacing w:val="15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for</w:t>
      </w:r>
      <w:r>
        <w:rPr>
          <w:rFonts w:ascii="Century Gothic"/>
          <w:spacing w:val="15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water</w:t>
      </w:r>
      <w:r>
        <w:rPr>
          <w:rFonts w:ascii="Century Gothic"/>
          <w:spacing w:val="14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i.e.</w:t>
      </w:r>
      <w:r>
        <w:rPr>
          <w:rFonts w:ascii="Century Gothic"/>
          <w:spacing w:val="20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water</w:t>
      </w:r>
      <w:r>
        <w:rPr>
          <w:rFonts w:ascii="Century Gothic"/>
          <w:spacing w:val="15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>generally</w:t>
      </w:r>
      <w:r>
        <w:rPr>
          <w:rFonts w:ascii="Century Gothic"/>
          <w:w w:val="105"/>
          <w:sz w:val="13"/>
        </w:rPr>
        <w:t xml:space="preserve"> </w:t>
      </w:r>
      <w:r>
        <w:rPr>
          <w:rFonts w:ascii="Century Gothic"/>
          <w:spacing w:val="16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not</w:t>
      </w:r>
      <w:r>
        <w:rPr>
          <w:rFonts w:ascii="Century Gothic"/>
          <w:spacing w:val="23"/>
          <w:w w:val="105"/>
          <w:sz w:val="13"/>
        </w:rPr>
        <w:t xml:space="preserve"> </w:t>
      </w:r>
      <w:r>
        <w:rPr>
          <w:rFonts w:ascii="Century Gothic"/>
          <w:spacing w:val="-3"/>
          <w:w w:val="105"/>
          <w:sz w:val="13"/>
        </w:rPr>
        <w:t>needed</w:t>
      </w:r>
      <w:r>
        <w:rPr>
          <w:rFonts w:ascii="Century Gothic"/>
          <w:spacing w:val="14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that</w:t>
      </w:r>
      <w:r>
        <w:rPr>
          <w:rFonts w:ascii="Century Gothic"/>
          <w:spacing w:val="23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particular</w:t>
      </w:r>
      <w:r>
        <w:rPr>
          <w:rFonts w:ascii="Century Gothic"/>
          <w:spacing w:val="15"/>
          <w:w w:val="105"/>
          <w:sz w:val="13"/>
        </w:rPr>
        <w:t xml:space="preserve"> </w:t>
      </w:r>
      <w:r>
        <w:rPr>
          <w:rFonts w:ascii="Century Gothic"/>
          <w:spacing w:val="-5"/>
          <w:w w:val="105"/>
          <w:sz w:val="13"/>
        </w:rPr>
        <w:t>year</w:t>
      </w:r>
    </w:p>
    <w:p w14:paraId="4E0559D8" w14:textId="77777777" w:rsidR="00F20CE2" w:rsidRDefault="003E30F1">
      <w:pPr>
        <w:spacing w:before="1"/>
        <w:ind w:left="827"/>
        <w:rPr>
          <w:rFonts w:ascii="Century Gothic" w:eastAsia="Century Gothic" w:hAnsi="Century Gothic" w:cs="Century Gothic"/>
          <w:sz w:val="13"/>
          <w:szCs w:val="13"/>
        </w:rPr>
      </w:pPr>
      <w:r>
        <w:rPr>
          <w:rFonts w:ascii="Century Gothic"/>
          <w:w w:val="105"/>
          <w:sz w:val="13"/>
        </w:rPr>
        <w:t>means</w:t>
      </w:r>
      <w:r>
        <w:rPr>
          <w:rFonts w:ascii="Century Gothic"/>
          <w:spacing w:val="14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very</w:t>
      </w:r>
      <w:r>
        <w:rPr>
          <w:rFonts w:ascii="Century Gothic"/>
          <w:spacing w:val="1"/>
          <w:w w:val="105"/>
          <w:sz w:val="13"/>
        </w:rPr>
        <w:t xml:space="preserve"> low</w:t>
      </w:r>
      <w:r>
        <w:rPr>
          <w:rFonts w:ascii="Century Gothic"/>
          <w:spacing w:val="31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demand</w:t>
      </w:r>
      <w:r>
        <w:rPr>
          <w:rFonts w:ascii="Century Gothic"/>
          <w:spacing w:val="15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for</w:t>
      </w:r>
      <w:r>
        <w:rPr>
          <w:rFonts w:ascii="Century Gothic"/>
          <w:spacing w:val="15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water</w:t>
      </w:r>
      <w:r>
        <w:rPr>
          <w:rFonts w:ascii="Century Gothic"/>
          <w:spacing w:val="16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i.e.</w:t>
      </w:r>
      <w:r>
        <w:rPr>
          <w:rFonts w:ascii="Century Gothic"/>
          <w:spacing w:val="20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water</w:t>
      </w:r>
      <w:r>
        <w:rPr>
          <w:rFonts w:ascii="Century Gothic"/>
          <w:spacing w:val="15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>generally</w:t>
      </w:r>
      <w:r>
        <w:rPr>
          <w:rFonts w:ascii="Century Gothic"/>
          <w:spacing w:val="2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not</w:t>
      </w:r>
      <w:r>
        <w:rPr>
          <w:rFonts w:ascii="Century Gothic"/>
          <w:spacing w:val="23"/>
          <w:w w:val="105"/>
          <w:sz w:val="13"/>
        </w:rPr>
        <w:t xml:space="preserve"> </w:t>
      </w:r>
      <w:r>
        <w:rPr>
          <w:rFonts w:ascii="Century Gothic"/>
          <w:spacing w:val="-3"/>
          <w:w w:val="105"/>
          <w:sz w:val="13"/>
        </w:rPr>
        <w:t>needed</w:t>
      </w:r>
      <w:r>
        <w:rPr>
          <w:rFonts w:ascii="Century Gothic"/>
          <w:spacing w:val="15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that</w:t>
      </w:r>
      <w:r>
        <w:rPr>
          <w:rFonts w:ascii="Century Gothic"/>
          <w:spacing w:val="23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particular</w:t>
      </w:r>
      <w:r>
        <w:rPr>
          <w:rFonts w:ascii="Century Gothic"/>
          <w:spacing w:val="16"/>
          <w:w w:val="105"/>
          <w:sz w:val="13"/>
        </w:rPr>
        <w:t xml:space="preserve"> </w:t>
      </w:r>
      <w:r>
        <w:rPr>
          <w:rFonts w:ascii="Century Gothic"/>
          <w:spacing w:val="-5"/>
          <w:w w:val="105"/>
          <w:sz w:val="13"/>
        </w:rPr>
        <w:t>year</w:t>
      </w:r>
      <w:r>
        <w:rPr>
          <w:rFonts w:ascii="Century Gothic"/>
          <w:spacing w:val="15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or</w:t>
      </w:r>
      <w:r>
        <w:rPr>
          <w:rFonts w:ascii="Century Gothic"/>
          <w:spacing w:val="15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the</w:t>
      </w:r>
      <w:r>
        <w:rPr>
          <w:rFonts w:ascii="Century Gothic"/>
          <w:spacing w:val="8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following</w:t>
      </w:r>
      <w:r>
        <w:rPr>
          <w:rFonts w:ascii="Century Gothic"/>
          <w:spacing w:val="18"/>
          <w:w w:val="105"/>
          <w:sz w:val="13"/>
        </w:rPr>
        <w:t xml:space="preserve"> </w:t>
      </w:r>
      <w:r>
        <w:rPr>
          <w:rFonts w:ascii="Century Gothic"/>
          <w:spacing w:val="-5"/>
          <w:w w:val="105"/>
          <w:sz w:val="13"/>
        </w:rPr>
        <w:t>year</w:t>
      </w:r>
    </w:p>
    <w:p w14:paraId="4E0559D9" w14:textId="77777777" w:rsidR="00F20CE2" w:rsidRDefault="003E30F1">
      <w:pPr>
        <w:spacing w:before="36"/>
        <w:ind w:left="857"/>
        <w:rPr>
          <w:rFonts w:ascii="Century Gothic" w:eastAsia="Century Gothic" w:hAnsi="Century Gothic" w:cs="Century Gothic"/>
          <w:sz w:val="13"/>
          <w:szCs w:val="13"/>
        </w:rPr>
      </w:pPr>
      <w:r>
        <w:rPr>
          <w:rFonts w:ascii="Century Gothic"/>
          <w:w w:val="105"/>
          <w:sz w:val="13"/>
        </w:rPr>
        <w:t>demand</w:t>
      </w:r>
      <w:r>
        <w:rPr>
          <w:rFonts w:ascii="Century Gothic"/>
          <w:spacing w:val="14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is</w:t>
      </w:r>
      <w:r>
        <w:rPr>
          <w:rFonts w:ascii="Century Gothic"/>
          <w:spacing w:val="13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>considered</w:t>
      </w:r>
      <w:r>
        <w:rPr>
          <w:rFonts w:ascii="Century Gothic"/>
          <w:spacing w:val="15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at</w:t>
      </w:r>
      <w:r>
        <w:rPr>
          <w:rFonts w:ascii="Century Gothic"/>
          <w:spacing w:val="22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a</w:t>
      </w:r>
      <w:r>
        <w:rPr>
          <w:rFonts w:ascii="Century Gothic"/>
          <w:spacing w:val="14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>generalised</w:t>
      </w:r>
      <w:r>
        <w:rPr>
          <w:rFonts w:ascii="Century Gothic"/>
          <w:spacing w:val="15"/>
          <w:w w:val="105"/>
          <w:sz w:val="13"/>
        </w:rPr>
        <w:t xml:space="preserve"> </w:t>
      </w:r>
      <w:r>
        <w:rPr>
          <w:rFonts w:ascii="Century Gothic"/>
          <w:spacing w:val="-2"/>
          <w:w w:val="105"/>
          <w:sz w:val="13"/>
        </w:rPr>
        <w:t>scale;</w:t>
      </w:r>
      <w:r>
        <w:rPr>
          <w:rFonts w:ascii="Century Gothic"/>
          <w:spacing w:val="19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there</w:t>
      </w:r>
      <w:r>
        <w:rPr>
          <w:rFonts w:ascii="Century Gothic"/>
          <w:spacing w:val="8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 xml:space="preserve">may </w:t>
      </w:r>
      <w:r>
        <w:rPr>
          <w:rFonts w:ascii="Century Gothic"/>
          <w:w w:val="105"/>
          <w:sz w:val="13"/>
        </w:rPr>
        <w:t>be</w:t>
      </w:r>
      <w:r>
        <w:rPr>
          <w:rFonts w:ascii="Century Gothic"/>
          <w:spacing w:val="7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>specific</w:t>
      </w:r>
      <w:r>
        <w:rPr>
          <w:rFonts w:ascii="Century Gothic"/>
          <w:spacing w:val="8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requirements</w:t>
      </w:r>
      <w:r>
        <w:rPr>
          <w:rFonts w:ascii="Century Gothic"/>
          <w:spacing w:val="14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that</w:t>
      </w:r>
      <w:r>
        <w:rPr>
          <w:rFonts w:ascii="Century Gothic"/>
          <w:spacing w:val="22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are</w:t>
      </w:r>
      <w:r>
        <w:rPr>
          <w:rFonts w:ascii="Century Gothic"/>
          <w:spacing w:val="7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more</w:t>
      </w:r>
      <w:r>
        <w:rPr>
          <w:rFonts w:ascii="Century Gothic"/>
          <w:spacing w:val="7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or</w:t>
      </w:r>
      <w:r>
        <w:rPr>
          <w:rFonts w:ascii="Century Gothic"/>
          <w:spacing w:val="15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>less</w:t>
      </w:r>
      <w:r>
        <w:rPr>
          <w:rFonts w:ascii="Century Gothic"/>
          <w:spacing w:val="13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>urgent</w:t>
      </w:r>
      <w:r>
        <w:rPr>
          <w:rFonts w:ascii="Century Gothic"/>
          <w:spacing w:val="22"/>
          <w:w w:val="105"/>
          <w:sz w:val="13"/>
        </w:rPr>
        <w:t xml:space="preserve"> </w:t>
      </w:r>
      <w:r>
        <w:rPr>
          <w:rFonts w:ascii="Century Gothic"/>
          <w:spacing w:val="3"/>
          <w:w w:val="105"/>
          <w:sz w:val="13"/>
        </w:rPr>
        <w:t>within</w:t>
      </w:r>
      <w:r>
        <w:rPr>
          <w:rFonts w:ascii="Century Gothic"/>
          <w:spacing w:val="14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the</w:t>
      </w:r>
      <w:r>
        <w:rPr>
          <w:rFonts w:ascii="Century Gothic"/>
          <w:spacing w:val="8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flow</w:t>
      </w:r>
      <w:r>
        <w:rPr>
          <w:rFonts w:ascii="Century Gothic"/>
          <w:spacing w:val="29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regime</w:t>
      </w:r>
    </w:p>
    <w:p w14:paraId="4E0559DA" w14:textId="77777777" w:rsidR="00F20CE2" w:rsidRDefault="00F20CE2">
      <w:pPr>
        <w:rPr>
          <w:rFonts w:ascii="Century Gothic" w:eastAsia="Century Gothic" w:hAnsi="Century Gothic" w:cs="Century Gothic"/>
          <w:sz w:val="13"/>
          <w:szCs w:val="13"/>
        </w:rPr>
        <w:sectPr w:rsidR="00F20CE2">
          <w:pgSz w:w="23820" w:h="16840" w:orient="landscape"/>
          <w:pgMar w:top="620" w:right="360" w:bottom="880" w:left="520" w:header="0" w:footer="686" w:gutter="0"/>
          <w:cols w:space="720"/>
        </w:sectPr>
      </w:pPr>
    </w:p>
    <w:p w14:paraId="4E0559DB" w14:textId="03C369CD" w:rsidR="00F20CE2" w:rsidRDefault="003E30F1">
      <w:pPr>
        <w:spacing w:before="50"/>
        <w:ind w:left="318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112944" behindDoc="1" locked="0" layoutInCell="1" allowOverlap="1" wp14:anchorId="4E056153" wp14:editId="3F5D9254">
                <wp:simplePos x="0" y="0"/>
                <wp:positionH relativeFrom="page">
                  <wp:posOffset>8865870</wp:posOffset>
                </wp:positionH>
                <wp:positionV relativeFrom="page">
                  <wp:posOffset>2269490</wp:posOffset>
                </wp:positionV>
                <wp:extent cx="2294255" cy="883920"/>
                <wp:effectExtent l="0" t="2540" r="3175" b="0"/>
                <wp:wrapNone/>
                <wp:docPr id="841" name="Group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4255" cy="883920"/>
                          <a:chOff x="13962" y="3574"/>
                          <a:chExt cx="3613" cy="1392"/>
                        </a:xfrm>
                      </wpg:grpSpPr>
                      <wpg:grpSp>
                        <wpg:cNvPr id="842" name="Group 840"/>
                        <wpg:cNvGrpSpPr>
                          <a:grpSpLocks/>
                        </wpg:cNvGrpSpPr>
                        <wpg:grpSpPr bwMode="auto">
                          <a:xfrm>
                            <a:off x="13962" y="3574"/>
                            <a:ext cx="3613" cy="207"/>
                            <a:chOff x="13962" y="3574"/>
                            <a:chExt cx="3613" cy="207"/>
                          </a:xfrm>
                        </wpg:grpSpPr>
                        <wps:wsp>
                          <wps:cNvPr id="843" name="Freeform 841"/>
                          <wps:cNvSpPr>
                            <a:spLocks/>
                          </wps:cNvSpPr>
                          <wps:spPr bwMode="auto">
                            <a:xfrm>
                              <a:off x="13962" y="3574"/>
                              <a:ext cx="3613" cy="207"/>
                            </a:xfrm>
                            <a:custGeom>
                              <a:avLst/>
                              <a:gdLst>
                                <a:gd name="T0" fmla="+- 0 13962 13962"/>
                                <a:gd name="T1" fmla="*/ T0 w 3613"/>
                                <a:gd name="T2" fmla="+- 0 3780 3574"/>
                                <a:gd name="T3" fmla="*/ 3780 h 207"/>
                                <a:gd name="T4" fmla="+- 0 17575 13962"/>
                                <a:gd name="T5" fmla="*/ T4 w 3613"/>
                                <a:gd name="T6" fmla="+- 0 3780 3574"/>
                                <a:gd name="T7" fmla="*/ 3780 h 207"/>
                                <a:gd name="T8" fmla="+- 0 17575 13962"/>
                                <a:gd name="T9" fmla="*/ T8 w 3613"/>
                                <a:gd name="T10" fmla="+- 0 3574 3574"/>
                                <a:gd name="T11" fmla="*/ 3574 h 207"/>
                                <a:gd name="T12" fmla="+- 0 13962 13962"/>
                                <a:gd name="T13" fmla="*/ T12 w 3613"/>
                                <a:gd name="T14" fmla="+- 0 3574 3574"/>
                                <a:gd name="T15" fmla="*/ 3574 h 207"/>
                                <a:gd name="T16" fmla="+- 0 13962 13962"/>
                                <a:gd name="T17" fmla="*/ T16 w 3613"/>
                                <a:gd name="T18" fmla="+- 0 3780 3574"/>
                                <a:gd name="T19" fmla="*/ 378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3" h="207">
                                  <a:moveTo>
                                    <a:pt x="0" y="206"/>
                                  </a:moveTo>
                                  <a:lnTo>
                                    <a:pt x="3613" y="206"/>
                                  </a:lnTo>
                                  <a:lnTo>
                                    <a:pt x="36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838"/>
                        <wpg:cNvGrpSpPr>
                          <a:grpSpLocks/>
                        </wpg:cNvGrpSpPr>
                        <wpg:grpSpPr bwMode="auto">
                          <a:xfrm>
                            <a:off x="13962" y="3780"/>
                            <a:ext cx="3613" cy="195"/>
                            <a:chOff x="13962" y="3780"/>
                            <a:chExt cx="3613" cy="195"/>
                          </a:xfrm>
                        </wpg:grpSpPr>
                        <wps:wsp>
                          <wps:cNvPr id="845" name="Freeform 839"/>
                          <wps:cNvSpPr>
                            <a:spLocks/>
                          </wps:cNvSpPr>
                          <wps:spPr bwMode="auto">
                            <a:xfrm>
                              <a:off x="13962" y="3780"/>
                              <a:ext cx="3613" cy="195"/>
                            </a:xfrm>
                            <a:custGeom>
                              <a:avLst/>
                              <a:gdLst>
                                <a:gd name="T0" fmla="+- 0 13962 13962"/>
                                <a:gd name="T1" fmla="*/ T0 w 3613"/>
                                <a:gd name="T2" fmla="+- 0 3975 3780"/>
                                <a:gd name="T3" fmla="*/ 3975 h 195"/>
                                <a:gd name="T4" fmla="+- 0 17575 13962"/>
                                <a:gd name="T5" fmla="*/ T4 w 3613"/>
                                <a:gd name="T6" fmla="+- 0 3975 3780"/>
                                <a:gd name="T7" fmla="*/ 3975 h 195"/>
                                <a:gd name="T8" fmla="+- 0 17575 13962"/>
                                <a:gd name="T9" fmla="*/ T8 w 3613"/>
                                <a:gd name="T10" fmla="+- 0 3780 3780"/>
                                <a:gd name="T11" fmla="*/ 3780 h 195"/>
                                <a:gd name="T12" fmla="+- 0 13962 13962"/>
                                <a:gd name="T13" fmla="*/ T12 w 3613"/>
                                <a:gd name="T14" fmla="+- 0 3780 3780"/>
                                <a:gd name="T15" fmla="*/ 3780 h 195"/>
                                <a:gd name="T16" fmla="+- 0 13962 13962"/>
                                <a:gd name="T17" fmla="*/ T16 w 3613"/>
                                <a:gd name="T18" fmla="+- 0 3975 3780"/>
                                <a:gd name="T19" fmla="*/ 397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3" h="195">
                                  <a:moveTo>
                                    <a:pt x="0" y="195"/>
                                  </a:moveTo>
                                  <a:lnTo>
                                    <a:pt x="3613" y="195"/>
                                  </a:lnTo>
                                  <a:lnTo>
                                    <a:pt x="36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836"/>
                        <wpg:cNvGrpSpPr>
                          <a:grpSpLocks/>
                        </wpg:cNvGrpSpPr>
                        <wpg:grpSpPr bwMode="auto">
                          <a:xfrm>
                            <a:off x="13962" y="3975"/>
                            <a:ext cx="3613" cy="197"/>
                            <a:chOff x="13962" y="3975"/>
                            <a:chExt cx="3613" cy="197"/>
                          </a:xfrm>
                        </wpg:grpSpPr>
                        <wps:wsp>
                          <wps:cNvPr id="847" name="Freeform 837"/>
                          <wps:cNvSpPr>
                            <a:spLocks/>
                          </wps:cNvSpPr>
                          <wps:spPr bwMode="auto">
                            <a:xfrm>
                              <a:off x="13962" y="3975"/>
                              <a:ext cx="3613" cy="197"/>
                            </a:xfrm>
                            <a:custGeom>
                              <a:avLst/>
                              <a:gdLst>
                                <a:gd name="T0" fmla="+- 0 13962 13962"/>
                                <a:gd name="T1" fmla="*/ T0 w 3613"/>
                                <a:gd name="T2" fmla="+- 0 4172 3975"/>
                                <a:gd name="T3" fmla="*/ 4172 h 197"/>
                                <a:gd name="T4" fmla="+- 0 17575 13962"/>
                                <a:gd name="T5" fmla="*/ T4 w 3613"/>
                                <a:gd name="T6" fmla="+- 0 4172 3975"/>
                                <a:gd name="T7" fmla="*/ 4172 h 197"/>
                                <a:gd name="T8" fmla="+- 0 17575 13962"/>
                                <a:gd name="T9" fmla="*/ T8 w 3613"/>
                                <a:gd name="T10" fmla="+- 0 3975 3975"/>
                                <a:gd name="T11" fmla="*/ 3975 h 197"/>
                                <a:gd name="T12" fmla="+- 0 13962 13962"/>
                                <a:gd name="T13" fmla="*/ T12 w 3613"/>
                                <a:gd name="T14" fmla="+- 0 3975 3975"/>
                                <a:gd name="T15" fmla="*/ 3975 h 197"/>
                                <a:gd name="T16" fmla="+- 0 13962 13962"/>
                                <a:gd name="T17" fmla="*/ T16 w 3613"/>
                                <a:gd name="T18" fmla="+- 0 4172 3975"/>
                                <a:gd name="T19" fmla="*/ 4172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3" h="197">
                                  <a:moveTo>
                                    <a:pt x="0" y="197"/>
                                  </a:moveTo>
                                  <a:lnTo>
                                    <a:pt x="3613" y="197"/>
                                  </a:lnTo>
                                  <a:lnTo>
                                    <a:pt x="36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834"/>
                        <wpg:cNvGrpSpPr>
                          <a:grpSpLocks/>
                        </wpg:cNvGrpSpPr>
                        <wpg:grpSpPr bwMode="auto">
                          <a:xfrm>
                            <a:off x="13962" y="4172"/>
                            <a:ext cx="3613" cy="197"/>
                            <a:chOff x="13962" y="4172"/>
                            <a:chExt cx="3613" cy="197"/>
                          </a:xfrm>
                        </wpg:grpSpPr>
                        <wps:wsp>
                          <wps:cNvPr id="849" name="Freeform 835"/>
                          <wps:cNvSpPr>
                            <a:spLocks/>
                          </wps:cNvSpPr>
                          <wps:spPr bwMode="auto">
                            <a:xfrm>
                              <a:off x="13962" y="4172"/>
                              <a:ext cx="3613" cy="197"/>
                            </a:xfrm>
                            <a:custGeom>
                              <a:avLst/>
                              <a:gdLst>
                                <a:gd name="T0" fmla="+- 0 13962 13962"/>
                                <a:gd name="T1" fmla="*/ T0 w 3613"/>
                                <a:gd name="T2" fmla="+- 0 4368 4172"/>
                                <a:gd name="T3" fmla="*/ 4368 h 197"/>
                                <a:gd name="T4" fmla="+- 0 17575 13962"/>
                                <a:gd name="T5" fmla="*/ T4 w 3613"/>
                                <a:gd name="T6" fmla="+- 0 4368 4172"/>
                                <a:gd name="T7" fmla="*/ 4368 h 197"/>
                                <a:gd name="T8" fmla="+- 0 17575 13962"/>
                                <a:gd name="T9" fmla="*/ T8 w 3613"/>
                                <a:gd name="T10" fmla="+- 0 4172 4172"/>
                                <a:gd name="T11" fmla="*/ 4172 h 197"/>
                                <a:gd name="T12" fmla="+- 0 13962 13962"/>
                                <a:gd name="T13" fmla="*/ T12 w 3613"/>
                                <a:gd name="T14" fmla="+- 0 4172 4172"/>
                                <a:gd name="T15" fmla="*/ 4172 h 197"/>
                                <a:gd name="T16" fmla="+- 0 13962 13962"/>
                                <a:gd name="T17" fmla="*/ T16 w 3613"/>
                                <a:gd name="T18" fmla="+- 0 4368 4172"/>
                                <a:gd name="T19" fmla="*/ 436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3" h="197">
                                  <a:moveTo>
                                    <a:pt x="0" y="196"/>
                                  </a:moveTo>
                                  <a:lnTo>
                                    <a:pt x="3613" y="196"/>
                                  </a:lnTo>
                                  <a:lnTo>
                                    <a:pt x="36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832"/>
                        <wpg:cNvGrpSpPr>
                          <a:grpSpLocks/>
                        </wpg:cNvGrpSpPr>
                        <wpg:grpSpPr bwMode="auto">
                          <a:xfrm>
                            <a:off x="13962" y="4368"/>
                            <a:ext cx="3613" cy="197"/>
                            <a:chOff x="13962" y="4368"/>
                            <a:chExt cx="3613" cy="197"/>
                          </a:xfrm>
                        </wpg:grpSpPr>
                        <wps:wsp>
                          <wps:cNvPr id="851" name="Freeform 833"/>
                          <wps:cNvSpPr>
                            <a:spLocks/>
                          </wps:cNvSpPr>
                          <wps:spPr bwMode="auto">
                            <a:xfrm>
                              <a:off x="13962" y="4368"/>
                              <a:ext cx="3613" cy="197"/>
                            </a:xfrm>
                            <a:custGeom>
                              <a:avLst/>
                              <a:gdLst>
                                <a:gd name="T0" fmla="+- 0 13962 13962"/>
                                <a:gd name="T1" fmla="*/ T0 w 3613"/>
                                <a:gd name="T2" fmla="+- 0 4565 4368"/>
                                <a:gd name="T3" fmla="*/ 4565 h 197"/>
                                <a:gd name="T4" fmla="+- 0 17575 13962"/>
                                <a:gd name="T5" fmla="*/ T4 w 3613"/>
                                <a:gd name="T6" fmla="+- 0 4565 4368"/>
                                <a:gd name="T7" fmla="*/ 4565 h 197"/>
                                <a:gd name="T8" fmla="+- 0 17575 13962"/>
                                <a:gd name="T9" fmla="*/ T8 w 3613"/>
                                <a:gd name="T10" fmla="+- 0 4368 4368"/>
                                <a:gd name="T11" fmla="*/ 4368 h 197"/>
                                <a:gd name="T12" fmla="+- 0 13962 13962"/>
                                <a:gd name="T13" fmla="*/ T12 w 3613"/>
                                <a:gd name="T14" fmla="+- 0 4368 4368"/>
                                <a:gd name="T15" fmla="*/ 4368 h 197"/>
                                <a:gd name="T16" fmla="+- 0 13962 13962"/>
                                <a:gd name="T17" fmla="*/ T16 w 3613"/>
                                <a:gd name="T18" fmla="+- 0 4565 4368"/>
                                <a:gd name="T19" fmla="*/ 456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3" h="197">
                                  <a:moveTo>
                                    <a:pt x="0" y="197"/>
                                  </a:moveTo>
                                  <a:lnTo>
                                    <a:pt x="3613" y="197"/>
                                  </a:lnTo>
                                  <a:lnTo>
                                    <a:pt x="36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830"/>
                        <wpg:cNvGrpSpPr>
                          <a:grpSpLocks/>
                        </wpg:cNvGrpSpPr>
                        <wpg:grpSpPr bwMode="auto">
                          <a:xfrm>
                            <a:off x="13962" y="4565"/>
                            <a:ext cx="3613" cy="195"/>
                            <a:chOff x="13962" y="4565"/>
                            <a:chExt cx="3613" cy="195"/>
                          </a:xfrm>
                        </wpg:grpSpPr>
                        <wps:wsp>
                          <wps:cNvPr id="853" name="Freeform 831"/>
                          <wps:cNvSpPr>
                            <a:spLocks/>
                          </wps:cNvSpPr>
                          <wps:spPr bwMode="auto">
                            <a:xfrm>
                              <a:off x="13962" y="4565"/>
                              <a:ext cx="3613" cy="195"/>
                            </a:xfrm>
                            <a:custGeom>
                              <a:avLst/>
                              <a:gdLst>
                                <a:gd name="T0" fmla="+- 0 13962 13962"/>
                                <a:gd name="T1" fmla="*/ T0 w 3613"/>
                                <a:gd name="T2" fmla="+- 0 4760 4565"/>
                                <a:gd name="T3" fmla="*/ 4760 h 195"/>
                                <a:gd name="T4" fmla="+- 0 17575 13962"/>
                                <a:gd name="T5" fmla="*/ T4 w 3613"/>
                                <a:gd name="T6" fmla="+- 0 4760 4565"/>
                                <a:gd name="T7" fmla="*/ 4760 h 195"/>
                                <a:gd name="T8" fmla="+- 0 17575 13962"/>
                                <a:gd name="T9" fmla="*/ T8 w 3613"/>
                                <a:gd name="T10" fmla="+- 0 4565 4565"/>
                                <a:gd name="T11" fmla="*/ 4565 h 195"/>
                                <a:gd name="T12" fmla="+- 0 13962 13962"/>
                                <a:gd name="T13" fmla="*/ T12 w 3613"/>
                                <a:gd name="T14" fmla="+- 0 4565 4565"/>
                                <a:gd name="T15" fmla="*/ 4565 h 195"/>
                                <a:gd name="T16" fmla="+- 0 13962 13962"/>
                                <a:gd name="T17" fmla="*/ T16 w 3613"/>
                                <a:gd name="T18" fmla="+- 0 4760 4565"/>
                                <a:gd name="T19" fmla="*/ 4760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3" h="195">
                                  <a:moveTo>
                                    <a:pt x="0" y="195"/>
                                  </a:moveTo>
                                  <a:lnTo>
                                    <a:pt x="3613" y="195"/>
                                  </a:lnTo>
                                  <a:lnTo>
                                    <a:pt x="36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828"/>
                        <wpg:cNvGrpSpPr>
                          <a:grpSpLocks/>
                        </wpg:cNvGrpSpPr>
                        <wpg:grpSpPr bwMode="auto">
                          <a:xfrm>
                            <a:off x="13962" y="4760"/>
                            <a:ext cx="3613" cy="207"/>
                            <a:chOff x="13962" y="4760"/>
                            <a:chExt cx="3613" cy="207"/>
                          </a:xfrm>
                        </wpg:grpSpPr>
                        <wps:wsp>
                          <wps:cNvPr id="855" name="Freeform 829"/>
                          <wps:cNvSpPr>
                            <a:spLocks/>
                          </wps:cNvSpPr>
                          <wps:spPr bwMode="auto">
                            <a:xfrm>
                              <a:off x="13962" y="4760"/>
                              <a:ext cx="3613" cy="207"/>
                            </a:xfrm>
                            <a:custGeom>
                              <a:avLst/>
                              <a:gdLst>
                                <a:gd name="T0" fmla="+- 0 13962 13962"/>
                                <a:gd name="T1" fmla="*/ T0 w 3613"/>
                                <a:gd name="T2" fmla="+- 0 4966 4760"/>
                                <a:gd name="T3" fmla="*/ 4966 h 207"/>
                                <a:gd name="T4" fmla="+- 0 17575 13962"/>
                                <a:gd name="T5" fmla="*/ T4 w 3613"/>
                                <a:gd name="T6" fmla="+- 0 4966 4760"/>
                                <a:gd name="T7" fmla="*/ 4966 h 207"/>
                                <a:gd name="T8" fmla="+- 0 17575 13962"/>
                                <a:gd name="T9" fmla="*/ T8 w 3613"/>
                                <a:gd name="T10" fmla="+- 0 4760 4760"/>
                                <a:gd name="T11" fmla="*/ 4760 h 207"/>
                                <a:gd name="T12" fmla="+- 0 13962 13962"/>
                                <a:gd name="T13" fmla="*/ T12 w 3613"/>
                                <a:gd name="T14" fmla="+- 0 4760 4760"/>
                                <a:gd name="T15" fmla="*/ 4760 h 207"/>
                                <a:gd name="T16" fmla="+- 0 13962 13962"/>
                                <a:gd name="T17" fmla="*/ T16 w 3613"/>
                                <a:gd name="T18" fmla="+- 0 4966 4760"/>
                                <a:gd name="T19" fmla="*/ 496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3" h="207">
                                  <a:moveTo>
                                    <a:pt x="0" y="206"/>
                                  </a:moveTo>
                                  <a:lnTo>
                                    <a:pt x="3613" y="206"/>
                                  </a:lnTo>
                                  <a:lnTo>
                                    <a:pt x="36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EA61E" id="Group 827" o:spid="_x0000_s1026" style="position:absolute;margin-left:698.1pt;margin-top:178.7pt;width:180.65pt;height:69.6pt;z-index:-203536;mso-position-horizontal-relative:page;mso-position-vertical-relative:page" coordorigin="13962,3574" coordsize="3613,1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">
                <v:group id="Group 840" o:spid="_x0000_s1027" style="position:absolute;left:13962;top:3574;width:3613;height:207" coordorigin="13962,3574" coordsize="3613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841" o:spid="_x0000_s1028" style="position:absolute;left:13962;top:3574;width:3613;height:207;visibility:visible;mso-wrap-style:square;v-text-anchor:top" coordsize="3613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O97MUA&#10;AADcAAAADwAAAGRycy9kb3ducmV2LnhtbESPT2vCQBTE7wW/w/KE3urGP1iJrqKC0EspTQTJ7ZF9&#10;JtHs25BdTfLtu4VCj8PM/IbZ7HpTiye1rrKsYDqJQBDnVldcKDinp7cVCOeRNdaWScFADnbb0csG&#10;Y207/qZn4gsRIOxiVFB638RSurwkg25iG+LgXW1r0AfZFlK32AW4qeUsipbSYMVhocSGjiXl9+Rh&#10;FGRfdMuWiy5JD1l6GYb3T3Pda6Vex/1+DcJT7//Df+0PrWC1mMPvmXA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073sxQAAANwAAAAPAAAAAAAAAAAAAAAAAJgCAABkcnMv&#10;ZG93bnJldi54bWxQSwUGAAAAAAQABAD1AAAAigMAAAAA&#10;" path="m,206r3613,l3613,,,,,206xe" fillcolor="#365f91" stroked="f">
                    <v:path arrowok="t" o:connecttype="custom" o:connectlocs="0,3780;3613,3780;3613,3574;0,3574;0,3780" o:connectangles="0,0,0,0,0"/>
                  </v:shape>
                </v:group>
                <v:group id="Group 838" o:spid="_x0000_s1029" style="position:absolute;left:13962;top:3780;width:3613;height:195" coordorigin="13962,3780" coordsize="3613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839" o:spid="_x0000_s1030" style="position:absolute;left:13962;top:3780;width:3613;height:195;visibility:visible;mso-wrap-style:square;v-text-anchor:top" coordsize="3613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pqlsQA&#10;AADcAAAADwAAAGRycy9kb3ducmV2LnhtbESPS2vCQBSF94L/YbhCdzppfRCjo1ihUFyUaIVuL5lr&#10;Epu5M2SmGv+9UxBcHs7j4yzXnWnEhVpfW1bwOkpAEBdW11wqOH5/DFMQPiBrbCyTght5WK/6vSVm&#10;2l55T5dDKEUcYZ+hgioEl0npi4oM+pF1xNE72dZgiLItpW7xGsdNI9+SZCYN1hwJFTraVlT8Hv5M&#10;5LrjeV+MaTP/2r2n7jbJ/U+eK/Uy6DYLEIG68Aw/2p9aQTqZwv+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qapbEAAAA3AAAAA8AAAAAAAAAAAAAAAAAmAIAAGRycy9k&#10;b3ducmV2LnhtbFBLBQYAAAAABAAEAPUAAACJAwAAAAA=&#10;" path="m,195r3613,l3613,,,,,195xe" fillcolor="#365f91" stroked="f">
                    <v:path arrowok="t" o:connecttype="custom" o:connectlocs="0,3975;3613,3975;3613,3780;0,3780;0,3975" o:connectangles="0,0,0,0,0"/>
                  </v:shape>
                </v:group>
                <v:group id="Group 836" o:spid="_x0000_s1031" style="position:absolute;left:13962;top:3975;width:3613;height:197" coordorigin="13962,3975" coordsize="361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837" o:spid="_x0000_s1032" style="position:absolute;left:13962;top:3975;width:3613;height:197;visibility:visible;mso-wrap-style:square;v-text-anchor:top" coordsize="361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wD+sEA&#10;AADcAAAADwAAAGRycy9kb3ducmV2LnhtbESPQYvCMBSE7wv+h/AEb2uqiJauURZhwZNVq/dH87bt&#10;tnkpTdbWf28EweMwM98w6+1gGnGjzlWWFcymEQji3OqKCwWX7OczBuE8ssbGMim4k4PtZvSxxkTb&#10;nk90O/tCBAi7BBWU3reJlC4vyaCb2pY4eL+2M+iD7AqpO+wD3DRyHkVLabDisFBiS7uS8vr8bxSg&#10;jPsU+3b5R+6aHdNDncp5rdRkPHx/gfA0+Hf41d5rBfFiBc8z4Qj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sA/rBAAAA3AAAAA8AAAAAAAAAAAAAAAAAmAIAAGRycy9kb3du&#10;cmV2LnhtbFBLBQYAAAAABAAEAPUAAACGAwAAAAA=&#10;" path="m,197r3613,l3613,,,,,197xe" fillcolor="#365f91" stroked="f">
                    <v:path arrowok="t" o:connecttype="custom" o:connectlocs="0,4172;3613,4172;3613,3975;0,3975;0,4172" o:connectangles="0,0,0,0,0"/>
                  </v:shape>
                </v:group>
                <v:group id="Group 834" o:spid="_x0000_s1033" style="position:absolute;left:13962;top:4172;width:3613;height:197" coordorigin="13962,4172" coordsize="361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835" o:spid="_x0000_s1034" style="position:absolute;left:13962;top:4172;width:3613;height:197;visibility:visible;mso-wrap-style:square;v-text-anchor:top" coordsize="361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8yE8EA&#10;AADcAAAADwAAAGRycy9kb3ducmV2LnhtbESPQYvCMBSE78L+h/AW9qapskjtGkUEwdNWrXt/NM+2&#10;tnkpTbTdf28EweMwM98wy/VgGnGnzlWWFUwnEQji3OqKCwXnbDeOQTiPrLGxTAr+ycF69TFaYqJt&#10;z0e6n3whAoRdggpK79tESpeXZNBNbEscvIvtDPogu0LqDvsAN42cRdFcGqw4LJTY0rakvD7djAKU&#10;cZ9i386v5P6yQ/pbp3JWK/X1OWx+QHga/Dv8au+1gvh7Ac8z4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/MhPBAAAA3AAAAA8AAAAAAAAAAAAAAAAAmAIAAGRycy9kb3du&#10;cmV2LnhtbFBLBQYAAAAABAAEAPUAAACGAwAAAAA=&#10;" path="m,196r3613,l3613,,,,,196xe" fillcolor="#365f91" stroked="f">
                    <v:path arrowok="t" o:connecttype="custom" o:connectlocs="0,4368;3613,4368;3613,4172;0,4172;0,4368" o:connectangles="0,0,0,0,0"/>
                  </v:shape>
                </v:group>
                <v:group id="Group 832" o:spid="_x0000_s1035" style="position:absolute;left:13962;top:4368;width:3613;height:197" coordorigin="13962,4368" coordsize="361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833" o:spid="_x0000_s1036" style="position:absolute;left:13962;top:4368;width:3613;height:197;visibility:visible;mso-wrap-style:square;v-text-anchor:top" coordsize="361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CoyMIA&#10;AADcAAAADwAAAGRycy9kb3ducmV2LnhtbESPQWuDQBSE74X8h+UFcqtrAhUxbkIIBHqqadLeH+6L&#10;Gt234m7V/PtsodDjMDPfMPl+Np0YaXCNZQXrKAZBXFrdcKXg63p6TUE4j6yxs0wKHuRgv1u85Jhp&#10;O/EnjRdfiQBhl6GC2vs+k9KVNRl0ke2Jg3ezg0Ef5FBJPeAU4KaTmzhOpMGGw0KNPR1rKtvLj1GA&#10;Mp0KnPrkTu77ei4+2kJuWqVWy/mwBeFp9v/hv/a7VpC+reH3TDgC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UKjIwgAAANwAAAAPAAAAAAAAAAAAAAAAAJgCAABkcnMvZG93&#10;bnJldi54bWxQSwUGAAAAAAQABAD1AAAAhwMAAAAA&#10;" path="m,197r3613,l3613,,,,,197xe" fillcolor="#365f91" stroked="f">
                    <v:path arrowok="t" o:connecttype="custom" o:connectlocs="0,4565;3613,4565;3613,4368;0,4368;0,4565" o:connectangles="0,0,0,0,0"/>
                  </v:shape>
                </v:group>
                <v:group id="Group 830" o:spid="_x0000_s1037" style="position:absolute;left:13962;top:4565;width:3613;height:195" coordorigin="13962,4565" coordsize="3613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831" o:spid="_x0000_s1038" style="position:absolute;left:13962;top:4565;width:3613;height:195;visibility:visible;mso-wrap-style:square;v-text-anchor:top" coordsize="3613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BpMQA&#10;AADcAAAADwAAAGRycy9kb3ducmV2LnhtbESPS2vCQBSF90L/w3AL3enE+iBNHcUWBOlC4gPcXjK3&#10;SWrmzpAZNf77jiC4PJzHx5ktOtOIC7W+tqxgOEhAEBdW11wqOOxX/RSED8gaG8uk4EYeFvOX3gwz&#10;ba+8pcsulCKOsM9QQRWCy6T0RUUG/cA64uj92tZgiLItpW7xGsdNI9+TZCoN1hwJFTr6rqg47c4m&#10;ct3hb1uMaPmx+flK3W2c+2OeK/X22i0/QQTqwjP8aK+1gnQygv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WwaTEAAAA3AAAAA8AAAAAAAAAAAAAAAAAmAIAAGRycy9k&#10;b3ducmV2LnhtbFBLBQYAAAAABAAEAPUAAACJAwAAAAA=&#10;" path="m,195r3613,l3613,,,,,195xe" fillcolor="#365f91" stroked="f">
                    <v:path arrowok="t" o:connecttype="custom" o:connectlocs="0,4760;3613,4760;3613,4565;0,4565;0,4760" o:connectangles="0,0,0,0,0"/>
                  </v:shape>
                </v:group>
                <v:group id="Group 828" o:spid="_x0000_s1039" style="position:absolute;left:13962;top:4760;width:3613;height:207" coordorigin="13962,4760" coordsize="3613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829" o:spid="_x0000_s1040" style="position:absolute;left:13962;top:4760;width:3613;height:207;visibility:visible;mso-wrap-style:square;v-text-anchor:top" coordsize="3613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8W3sUA&#10;AADcAAAADwAAAGRycy9kb3ducmV2LnhtbESPQWvCQBSE7wX/w/KE3upGUSvRVVQQeimliSC5PbLP&#10;JJp9G7KrSf59t1DocZiZb5jNrje1eFLrKssKppMIBHFudcWFgnN6eluBcB5ZY22ZFAzkYLcdvWww&#10;1rbjb3omvhABwi5GBaX3TSyly0sy6Ca2IQ7e1bYGfZBtIXWLXYCbWs6iaCkNVhwWSmzoWFJ+Tx5G&#10;QfZFt2w575L0kKWXYXj/NNe9Vup13O/XIDz1/j/81/7QClaLBfyeC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xbexQAAANwAAAAPAAAAAAAAAAAAAAAAAJgCAABkcnMv&#10;ZG93bnJldi54bWxQSwUGAAAAAAQABAD1AAAAigMAAAAA&#10;" path="m,206r3613,l3613,,,,,206xe" fillcolor="#365f91" stroked="f">
                    <v:path arrowok="t" o:connecttype="custom" o:connectlocs="0,4966;3613,4966;3613,4760;0,4760;0,496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12968" behindDoc="1" locked="0" layoutInCell="1" allowOverlap="1" wp14:anchorId="4E056154" wp14:editId="31FE6F32">
                <wp:simplePos x="0" y="0"/>
                <wp:positionH relativeFrom="page">
                  <wp:posOffset>5534025</wp:posOffset>
                </wp:positionH>
                <wp:positionV relativeFrom="page">
                  <wp:posOffset>4145915</wp:posOffset>
                </wp:positionV>
                <wp:extent cx="2385695" cy="516890"/>
                <wp:effectExtent l="0" t="2540" r="0" b="4445"/>
                <wp:wrapNone/>
                <wp:docPr id="832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5695" cy="516890"/>
                          <a:chOff x="8715" y="6529"/>
                          <a:chExt cx="3757" cy="814"/>
                        </a:xfrm>
                      </wpg:grpSpPr>
                      <wpg:grpSp>
                        <wpg:cNvPr id="833" name="Group 825"/>
                        <wpg:cNvGrpSpPr>
                          <a:grpSpLocks/>
                        </wpg:cNvGrpSpPr>
                        <wpg:grpSpPr bwMode="auto">
                          <a:xfrm>
                            <a:off x="8715" y="6529"/>
                            <a:ext cx="3757" cy="216"/>
                            <a:chOff x="8715" y="6529"/>
                            <a:chExt cx="3757" cy="216"/>
                          </a:xfrm>
                        </wpg:grpSpPr>
                        <wps:wsp>
                          <wps:cNvPr id="834" name="Freeform 826"/>
                          <wps:cNvSpPr>
                            <a:spLocks/>
                          </wps:cNvSpPr>
                          <wps:spPr bwMode="auto">
                            <a:xfrm>
                              <a:off x="8715" y="6529"/>
                              <a:ext cx="3757" cy="216"/>
                            </a:xfrm>
                            <a:custGeom>
                              <a:avLst/>
                              <a:gdLst>
                                <a:gd name="T0" fmla="+- 0 8715 8715"/>
                                <a:gd name="T1" fmla="*/ T0 w 3757"/>
                                <a:gd name="T2" fmla="+- 0 6745 6529"/>
                                <a:gd name="T3" fmla="*/ 6745 h 216"/>
                                <a:gd name="T4" fmla="+- 0 12472 8715"/>
                                <a:gd name="T5" fmla="*/ T4 w 3757"/>
                                <a:gd name="T6" fmla="+- 0 6745 6529"/>
                                <a:gd name="T7" fmla="*/ 6745 h 216"/>
                                <a:gd name="T8" fmla="+- 0 12472 8715"/>
                                <a:gd name="T9" fmla="*/ T8 w 3757"/>
                                <a:gd name="T10" fmla="+- 0 6529 6529"/>
                                <a:gd name="T11" fmla="*/ 6529 h 216"/>
                                <a:gd name="T12" fmla="+- 0 8715 8715"/>
                                <a:gd name="T13" fmla="*/ T12 w 3757"/>
                                <a:gd name="T14" fmla="+- 0 6529 6529"/>
                                <a:gd name="T15" fmla="*/ 6529 h 216"/>
                                <a:gd name="T16" fmla="+- 0 8715 8715"/>
                                <a:gd name="T17" fmla="*/ T16 w 3757"/>
                                <a:gd name="T18" fmla="+- 0 6745 6529"/>
                                <a:gd name="T19" fmla="*/ 6745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7" h="216">
                                  <a:moveTo>
                                    <a:pt x="0" y="216"/>
                                  </a:moveTo>
                                  <a:lnTo>
                                    <a:pt x="3757" y="216"/>
                                  </a:lnTo>
                                  <a:lnTo>
                                    <a:pt x="37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823"/>
                        <wpg:cNvGrpSpPr>
                          <a:grpSpLocks/>
                        </wpg:cNvGrpSpPr>
                        <wpg:grpSpPr bwMode="auto">
                          <a:xfrm>
                            <a:off x="8715" y="6745"/>
                            <a:ext cx="3757" cy="197"/>
                            <a:chOff x="8715" y="6745"/>
                            <a:chExt cx="3757" cy="197"/>
                          </a:xfrm>
                        </wpg:grpSpPr>
                        <wps:wsp>
                          <wps:cNvPr id="836" name="Freeform 824"/>
                          <wps:cNvSpPr>
                            <a:spLocks/>
                          </wps:cNvSpPr>
                          <wps:spPr bwMode="auto">
                            <a:xfrm>
                              <a:off x="8715" y="6745"/>
                              <a:ext cx="3757" cy="197"/>
                            </a:xfrm>
                            <a:custGeom>
                              <a:avLst/>
                              <a:gdLst>
                                <a:gd name="T0" fmla="+- 0 8715 8715"/>
                                <a:gd name="T1" fmla="*/ T0 w 3757"/>
                                <a:gd name="T2" fmla="+- 0 6942 6745"/>
                                <a:gd name="T3" fmla="*/ 6942 h 197"/>
                                <a:gd name="T4" fmla="+- 0 12472 8715"/>
                                <a:gd name="T5" fmla="*/ T4 w 3757"/>
                                <a:gd name="T6" fmla="+- 0 6942 6745"/>
                                <a:gd name="T7" fmla="*/ 6942 h 197"/>
                                <a:gd name="T8" fmla="+- 0 12472 8715"/>
                                <a:gd name="T9" fmla="*/ T8 w 3757"/>
                                <a:gd name="T10" fmla="+- 0 6745 6745"/>
                                <a:gd name="T11" fmla="*/ 6745 h 197"/>
                                <a:gd name="T12" fmla="+- 0 8715 8715"/>
                                <a:gd name="T13" fmla="*/ T12 w 3757"/>
                                <a:gd name="T14" fmla="+- 0 6745 6745"/>
                                <a:gd name="T15" fmla="*/ 6745 h 197"/>
                                <a:gd name="T16" fmla="+- 0 8715 8715"/>
                                <a:gd name="T17" fmla="*/ T16 w 3757"/>
                                <a:gd name="T18" fmla="+- 0 6942 6745"/>
                                <a:gd name="T19" fmla="*/ 6942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7" h="197">
                                  <a:moveTo>
                                    <a:pt x="0" y="197"/>
                                  </a:moveTo>
                                  <a:lnTo>
                                    <a:pt x="3757" y="197"/>
                                  </a:lnTo>
                                  <a:lnTo>
                                    <a:pt x="37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821"/>
                        <wpg:cNvGrpSpPr>
                          <a:grpSpLocks/>
                        </wpg:cNvGrpSpPr>
                        <wpg:grpSpPr bwMode="auto">
                          <a:xfrm>
                            <a:off x="8715" y="6942"/>
                            <a:ext cx="3757" cy="195"/>
                            <a:chOff x="8715" y="6942"/>
                            <a:chExt cx="3757" cy="195"/>
                          </a:xfrm>
                        </wpg:grpSpPr>
                        <wps:wsp>
                          <wps:cNvPr id="838" name="Freeform 822"/>
                          <wps:cNvSpPr>
                            <a:spLocks/>
                          </wps:cNvSpPr>
                          <wps:spPr bwMode="auto">
                            <a:xfrm>
                              <a:off x="8715" y="6942"/>
                              <a:ext cx="3757" cy="195"/>
                            </a:xfrm>
                            <a:custGeom>
                              <a:avLst/>
                              <a:gdLst>
                                <a:gd name="T0" fmla="+- 0 8715 8715"/>
                                <a:gd name="T1" fmla="*/ T0 w 3757"/>
                                <a:gd name="T2" fmla="+- 0 7136 6942"/>
                                <a:gd name="T3" fmla="*/ 7136 h 195"/>
                                <a:gd name="T4" fmla="+- 0 12472 8715"/>
                                <a:gd name="T5" fmla="*/ T4 w 3757"/>
                                <a:gd name="T6" fmla="+- 0 7136 6942"/>
                                <a:gd name="T7" fmla="*/ 7136 h 195"/>
                                <a:gd name="T8" fmla="+- 0 12472 8715"/>
                                <a:gd name="T9" fmla="*/ T8 w 3757"/>
                                <a:gd name="T10" fmla="+- 0 6942 6942"/>
                                <a:gd name="T11" fmla="*/ 6942 h 195"/>
                                <a:gd name="T12" fmla="+- 0 8715 8715"/>
                                <a:gd name="T13" fmla="*/ T12 w 3757"/>
                                <a:gd name="T14" fmla="+- 0 6942 6942"/>
                                <a:gd name="T15" fmla="*/ 6942 h 195"/>
                                <a:gd name="T16" fmla="+- 0 8715 8715"/>
                                <a:gd name="T17" fmla="*/ T16 w 3757"/>
                                <a:gd name="T18" fmla="+- 0 7136 6942"/>
                                <a:gd name="T19" fmla="*/ 7136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7" h="195">
                                  <a:moveTo>
                                    <a:pt x="0" y="194"/>
                                  </a:moveTo>
                                  <a:lnTo>
                                    <a:pt x="3757" y="194"/>
                                  </a:lnTo>
                                  <a:lnTo>
                                    <a:pt x="37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819"/>
                        <wpg:cNvGrpSpPr>
                          <a:grpSpLocks/>
                        </wpg:cNvGrpSpPr>
                        <wpg:grpSpPr bwMode="auto">
                          <a:xfrm>
                            <a:off x="8715" y="7136"/>
                            <a:ext cx="3757" cy="207"/>
                            <a:chOff x="8715" y="7136"/>
                            <a:chExt cx="3757" cy="207"/>
                          </a:xfrm>
                        </wpg:grpSpPr>
                        <wps:wsp>
                          <wps:cNvPr id="840" name="Freeform 820"/>
                          <wps:cNvSpPr>
                            <a:spLocks/>
                          </wps:cNvSpPr>
                          <wps:spPr bwMode="auto">
                            <a:xfrm>
                              <a:off x="8715" y="7136"/>
                              <a:ext cx="3757" cy="207"/>
                            </a:xfrm>
                            <a:custGeom>
                              <a:avLst/>
                              <a:gdLst>
                                <a:gd name="T0" fmla="+- 0 8715 8715"/>
                                <a:gd name="T1" fmla="*/ T0 w 3757"/>
                                <a:gd name="T2" fmla="+- 0 7343 7136"/>
                                <a:gd name="T3" fmla="*/ 7343 h 207"/>
                                <a:gd name="T4" fmla="+- 0 12472 8715"/>
                                <a:gd name="T5" fmla="*/ T4 w 3757"/>
                                <a:gd name="T6" fmla="+- 0 7343 7136"/>
                                <a:gd name="T7" fmla="*/ 7343 h 207"/>
                                <a:gd name="T8" fmla="+- 0 12472 8715"/>
                                <a:gd name="T9" fmla="*/ T8 w 3757"/>
                                <a:gd name="T10" fmla="+- 0 7136 7136"/>
                                <a:gd name="T11" fmla="*/ 7136 h 207"/>
                                <a:gd name="T12" fmla="+- 0 8715 8715"/>
                                <a:gd name="T13" fmla="*/ T12 w 3757"/>
                                <a:gd name="T14" fmla="+- 0 7136 7136"/>
                                <a:gd name="T15" fmla="*/ 7136 h 207"/>
                                <a:gd name="T16" fmla="+- 0 8715 8715"/>
                                <a:gd name="T17" fmla="*/ T16 w 3757"/>
                                <a:gd name="T18" fmla="+- 0 7343 7136"/>
                                <a:gd name="T19" fmla="*/ 7343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7" h="207">
                                  <a:moveTo>
                                    <a:pt x="0" y="207"/>
                                  </a:moveTo>
                                  <a:lnTo>
                                    <a:pt x="3757" y="207"/>
                                  </a:lnTo>
                                  <a:lnTo>
                                    <a:pt x="37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5BA851" id="Group 818" o:spid="_x0000_s1026" style="position:absolute;margin-left:435.75pt;margin-top:326.45pt;width:187.85pt;height:40.7pt;z-index:-203512;mso-position-horizontal-relative:page;mso-position-vertical-relative:page" coordorigin="8715,6529" coordsize="3757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">
                <v:group id="Group 825" o:spid="_x0000_s1027" style="position:absolute;left:8715;top:6529;width:3757;height:216" coordorigin="8715,6529" coordsize="3757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826" o:spid="_x0000_s1028" style="position:absolute;left:8715;top:6529;width:3757;height:216;visibility:visible;mso-wrap-style:square;v-text-anchor:top" coordsize="375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lncYA&#10;AADcAAAADwAAAGRycy9kb3ducmV2LnhtbESPT0sDMRTE70K/Q3gFb27W+oeyNi2louxJaS0L3l6T&#10;193g5iVsYrt+eyMIPQ4z8xtmsRpdL040ROtZwW1RgiDW3lhuFew/Xm7mIGJCNth7JgU/FGG1nFwt&#10;sDL+zFs67VIrMoRjhQq6lEIlZdQdOYyFD8TZO/rBYcpyaKUZ8JzhrpezsnyUDi3nhQ4DbTrSX7tv&#10;p+DzvW4OD8favjb7t/UhBG23z1qp6+m4fgKRaEyX8H+7Ngrmd/fwdyYf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RlncYAAADcAAAADwAAAAAAAAAAAAAAAACYAgAAZHJz&#10;L2Rvd25yZXYueG1sUEsFBgAAAAAEAAQA9QAAAIsDAAAAAA==&#10;" path="m,216r3757,l3757,,,,,216xe" fillcolor="red" stroked="f">
                    <v:path arrowok="t" o:connecttype="custom" o:connectlocs="0,6745;3757,6745;3757,6529;0,6529;0,6745" o:connectangles="0,0,0,0,0"/>
                  </v:shape>
                </v:group>
                <v:group id="Group 823" o:spid="_x0000_s1029" style="position:absolute;left:8715;top:6745;width:3757;height:197" coordorigin="8715,6745" coordsize="37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824" o:spid="_x0000_s1030" style="position:absolute;left:8715;top:6745;width:3757;height:197;visibility:visible;mso-wrap-style:square;v-text-anchor:top" coordsize="37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KlMQA&#10;AADcAAAADwAAAGRycy9kb3ducmV2LnhtbESPQWsCMRSE7wX/Q3hCbzWrBZHVKK4glN7ULuLtuXlu&#10;FjcvyybV1F9vCoUeh5n5hlmsom3FjXrfOFYwHmUgiCunG64VfB22bzMQPiBrbB2Tgh/ysFoOXhaY&#10;a3fnHd32oRYJwj5HBSaELpfSV4Ys+pHriJN3cb3FkGRfS93jPcFtKydZNpUWG04LBjvaGKqu+2+r&#10;4HpYf/qiOHW+PD/K4y6aS8RCqddhXM9BBIrhP/zX/tAKZu9T+D2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TypTEAAAA3AAAAA8AAAAAAAAAAAAAAAAAmAIAAGRycy9k&#10;b3ducmV2LnhtbFBLBQYAAAAABAAEAPUAAACJAwAAAAA=&#10;" path="m,197r3757,l3757,,,,,197xe" fillcolor="red" stroked="f">
                    <v:path arrowok="t" o:connecttype="custom" o:connectlocs="0,6942;3757,6942;3757,6745;0,6745;0,6942" o:connectangles="0,0,0,0,0"/>
                  </v:shape>
                </v:group>
                <v:group id="Group 821" o:spid="_x0000_s1031" style="position:absolute;left:8715;top:6942;width:3757;height:195" coordorigin="8715,6942" coordsize="3757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822" o:spid="_x0000_s1032" style="position:absolute;left:8715;top:6942;width:3757;height:195;visibility:visible;mso-wrap-style:square;v-text-anchor:top" coordsize="375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yZl8MA&#10;AADcAAAADwAAAGRycy9kb3ducmV2LnhtbERPy2oCMRTdF/yHcAV3NbEDUzsaxQeC0JW2tC6vk+vM&#10;4ORmmqQ6/ftmUejycN7zZW9bcSMfGscaJmMFgrh0puFKw/vb7nEKIkRkg61j0vBDAZaLwcMcC+Pu&#10;fKDbMVYihXAoUEMdY1dIGcqaLIax64gTd3HeYkzQV9J4vKdw28onpXJpseHUUGNHm5rK6/HbatjH&#10;l/x0WKvN7px99l/bYJ9f1YfWo2G/moGI1Md/8Z97bzRMs7Q2nU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yZl8MAAADcAAAADwAAAAAAAAAAAAAAAACYAgAAZHJzL2Rv&#10;d25yZXYueG1sUEsFBgAAAAAEAAQA9QAAAIgDAAAAAA==&#10;" path="m,194r3757,l3757,,,,,194xe" fillcolor="red" stroked="f">
                    <v:path arrowok="t" o:connecttype="custom" o:connectlocs="0,7136;3757,7136;3757,6942;0,6942;0,7136" o:connectangles="0,0,0,0,0"/>
                  </v:shape>
                </v:group>
                <v:group id="Group 819" o:spid="_x0000_s1033" style="position:absolute;left:8715;top:7136;width:3757;height:207" coordorigin="8715,7136" coordsize="3757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820" o:spid="_x0000_s1034" style="position:absolute;left:8715;top:7136;width:3757;height:207;visibility:visible;mso-wrap-style:square;v-text-anchor:top" coordsize="375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0ZVMIA&#10;AADcAAAADwAAAGRycy9kb3ducmV2LnhtbERPz2vCMBS+D/wfwhO8zXQiQ7qmMloEwYuzY+jt2bw1&#10;xealNFHrf28Ogx0/vt/ZerSduNHgW8cK3uYJCOLa6ZYbBd/V5nUFwgdkjZ1jUvAgD+t88pJhqt2d&#10;v+h2CI2IIexTVGBC6FMpfW3Iop+7njhyv26wGCIcGqkHvMdw28lFkrxLiy3HBoM9FYbqy+FqFZxH&#10;83NO5GV/LCu5PBVcbXddqdRsOn5+gAg0hn/xn3urFayWcX48E4+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RlUwgAAANwAAAAPAAAAAAAAAAAAAAAAAJgCAABkcnMvZG93&#10;bnJldi54bWxQSwUGAAAAAAQABAD1AAAAhwMAAAAA&#10;" path="m,207r3757,l3757,,,,,207xe" fillcolor="red" stroked="f">
                    <v:path arrowok="t" o:connecttype="custom" o:connectlocs="0,7343;3757,7343;3757,7136;0,7136;0,734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12992" behindDoc="1" locked="0" layoutInCell="1" allowOverlap="1" wp14:anchorId="4E056155" wp14:editId="0445E614">
                <wp:simplePos x="0" y="0"/>
                <wp:positionH relativeFrom="page">
                  <wp:posOffset>8862060</wp:posOffset>
                </wp:positionH>
                <wp:positionV relativeFrom="page">
                  <wp:posOffset>4086225</wp:posOffset>
                </wp:positionV>
                <wp:extent cx="2298065" cy="635635"/>
                <wp:effectExtent l="3810" t="0" r="3175" b="2540"/>
                <wp:wrapNone/>
                <wp:docPr id="819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8065" cy="635635"/>
                          <a:chOff x="13956" y="6435"/>
                          <a:chExt cx="3619" cy="1001"/>
                        </a:xfrm>
                      </wpg:grpSpPr>
                      <wpg:grpSp>
                        <wpg:cNvPr id="820" name="Group 816"/>
                        <wpg:cNvGrpSpPr>
                          <a:grpSpLocks/>
                        </wpg:cNvGrpSpPr>
                        <wpg:grpSpPr bwMode="auto">
                          <a:xfrm>
                            <a:off x="13962" y="6435"/>
                            <a:ext cx="3613" cy="207"/>
                            <a:chOff x="13962" y="6435"/>
                            <a:chExt cx="3613" cy="207"/>
                          </a:xfrm>
                        </wpg:grpSpPr>
                        <wps:wsp>
                          <wps:cNvPr id="821" name="Freeform 817"/>
                          <wps:cNvSpPr>
                            <a:spLocks/>
                          </wps:cNvSpPr>
                          <wps:spPr bwMode="auto">
                            <a:xfrm>
                              <a:off x="13962" y="6435"/>
                              <a:ext cx="3613" cy="207"/>
                            </a:xfrm>
                            <a:custGeom>
                              <a:avLst/>
                              <a:gdLst>
                                <a:gd name="T0" fmla="+- 0 13962 13962"/>
                                <a:gd name="T1" fmla="*/ T0 w 3613"/>
                                <a:gd name="T2" fmla="+- 0 6642 6435"/>
                                <a:gd name="T3" fmla="*/ 6642 h 207"/>
                                <a:gd name="T4" fmla="+- 0 17575 13962"/>
                                <a:gd name="T5" fmla="*/ T4 w 3613"/>
                                <a:gd name="T6" fmla="+- 0 6642 6435"/>
                                <a:gd name="T7" fmla="*/ 6642 h 207"/>
                                <a:gd name="T8" fmla="+- 0 17575 13962"/>
                                <a:gd name="T9" fmla="*/ T8 w 3613"/>
                                <a:gd name="T10" fmla="+- 0 6435 6435"/>
                                <a:gd name="T11" fmla="*/ 6435 h 207"/>
                                <a:gd name="T12" fmla="+- 0 13962 13962"/>
                                <a:gd name="T13" fmla="*/ T12 w 3613"/>
                                <a:gd name="T14" fmla="+- 0 6435 6435"/>
                                <a:gd name="T15" fmla="*/ 6435 h 207"/>
                                <a:gd name="T16" fmla="+- 0 13962 13962"/>
                                <a:gd name="T17" fmla="*/ T16 w 3613"/>
                                <a:gd name="T18" fmla="+- 0 6642 6435"/>
                                <a:gd name="T19" fmla="*/ 6642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3" h="207">
                                  <a:moveTo>
                                    <a:pt x="0" y="207"/>
                                  </a:moveTo>
                                  <a:lnTo>
                                    <a:pt x="3613" y="207"/>
                                  </a:lnTo>
                                  <a:lnTo>
                                    <a:pt x="36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814"/>
                        <wpg:cNvGrpSpPr>
                          <a:grpSpLocks/>
                        </wpg:cNvGrpSpPr>
                        <wpg:grpSpPr bwMode="auto">
                          <a:xfrm>
                            <a:off x="13962" y="6642"/>
                            <a:ext cx="3613" cy="197"/>
                            <a:chOff x="13962" y="6642"/>
                            <a:chExt cx="3613" cy="197"/>
                          </a:xfrm>
                        </wpg:grpSpPr>
                        <wps:wsp>
                          <wps:cNvPr id="823" name="Freeform 815"/>
                          <wps:cNvSpPr>
                            <a:spLocks/>
                          </wps:cNvSpPr>
                          <wps:spPr bwMode="auto">
                            <a:xfrm>
                              <a:off x="13962" y="6642"/>
                              <a:ext cx="3613" cy="197"/>
                            </a:xfrm>
                            <a:custGeom>
                              <a:avLst/>
                              <a:gdLst>
                                <a:gd name="T0" fmla="+- 0 13962 13962"/>
                                <a:gd name="T1" fmla="*/ T0 w 3613"/>
                                <a:gd name="T2" fmla="+- 0 6839 6642"/>
                                <a:gd name="T3" fmla="*/ 6839 h 197"/>
                                <a:gd name="T4" fmla="+- 0 17575 13962"/>
                                <a:gd name="T5" fmla="*/ T4 w 3613"/>
                                <a:gd name="T6" fmla="+- 0 6839 6642"/>
                                <a:gd name="T7" fmla="*/ 6839 h 197"/>
                                <a:gd name="T8" fmla="+- 0 17575 13962"/>
                                <a:gd name="T9" fmla="*/ T8 w 3613"/>
                                <a:gd name="T10" fmla="+- 0 6642 6642"/>
                                <a:gd name="T11" fmla="*/ 6642 h 197"/>
                                <a:gd name="T12" fmla="+- 0 13962 13962"/>
                                <a:gd name="T13" fmla="*/ T12 w 3613"/>
                                <a:gd name="T14" fmla="+- 0 6642 6642"/>
                                <a:gd name="T15" fmla="*/ 6642 h 197"/>
                                <a:gd name="T16" fmla="+- 0 13962 13962"/>
                                <a:gd name="T17" fmla="*/ T16 w 3613"/>
                                <a:gd name="T18" fmla="+- 0 6839 6642"/>
                                <a:gd name="T19" fmla="*/ 683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3" h="197">
                                  <a:moveTo>
                                    <a:pt x="0" y="197"/>
                                  </a:moveTo>
                                  <a:lnTo>
                                    <a:pt x="3613" y="197"/>
                                  </a:lnTo>
                                  <a:lnTo>
                                    <a:pt x="36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812"/>
                        <wpg:cNvGrpSpPr>
                          <a:grpSpLocks/>
                        </wpg:cNvGrpSpPr>
                        <wpg:grpSpPr bwMode="auto">
                          <a:xfrm>
                            <a:off x="13962" y="6839"/>
                            <a:ext cx="3613" cy="195"/>
                            <a:chOff x="13962" y="6839"/>
                            <a:chExt cx="3613" cy="195"/>
                          </a:xfrm>
                        </wpg:grpSpPr>
                        <wps:wsp>
                          <wps:cNvPr id="825" name="Freeform 813"/>
                          <wps:cNvSpPr>
                            <a:spLocks/>
                          </wps:cNvSpPr>
                          <wps:spPr bwMode="auto">
                            <a:xfrm>
                              <a:off x="13962" y="6839"/>
                              <a:ext cx="3613" cy="195"/>
                            </a:xfrm>
                            <a:custGeom>
                              <a:avLst/>
                              <a:gdLst>
                                <a:gd name="T0" fmla="+- 0 13962 13962"/>
                                <a:gd name="T1" fmla="*/ T0 w 3613"/>
                                <a:gd name="T2" fmla="+- 0 7033 6839"/>
                                <a:gd name="T3" fmla="*/ 7033 h 195"/>
                                <a:gd name="T4" fmla="+- 0 17575 13962"/>
                                <a:gd name="T5" fmla="*/ T4 w 3613"/>
                                <a:gd name="T6" fmla="+- 0 7033 6839"/>
                                <a:gd name="T7" fmla="*/ 7033 h 195"/>
                                <a:gd name="T8" fmla="+- 0 17575 13962"/>
                                <a:gd name="T9" fmla="*/ T8 w 3613"/>
                                <a:gd name="T10" fmla="+- 0 6839 6839"/>
                                <a:gd name="T11" fmla="*/ 6839 h 195"/>
                                <a:gd name="T12" fmla="+- 0 13962 13962"/>
                                <a:gd name="T13" fmla="*/ T12 w 3613"/>
                                <a:gd name="T14" fmla="+- 0 6839 6839"/>
                                <a:gd name="T15" fmla="*/ 6839 h 195"/>
                                <a:gd name="T16" fmla="+- 0 13962 13962"/>
                                <a:gd name="T17" fmla="*/ T16 w 3613"/>
                                <a:gd name="T18" fmla="+- 0 7033 6839"/>
                                <a:gd name="T19" fmla="*/ 7033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3" h="195">
                                  <a:moveTo>
                                    <a:pt x="0" y="194"/>
                                  </a:moveTo>
                                  <a:lnTo>
                                    <a:pt x="3613" y="194"/>
                                  </a:lnTo>
                                  <a:lnTo>
                                    <a:pt x="36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810"/>
                        <wpg:cNvGrpSpPr>
                          <a:grpSpLocks/>
                        </wpg:cNvGrpSpPr>
                        <wpg:grpSpPr bwMode="auto">
                          <a:xfrm>
                            <a:off x="13962" y="7033"/>
                            <a:ext cx="3613" cy="197"/>
                            <a:chOff x="13962" y="7033"/>
                            <a:chExt cx="3613" cy="197"/>
                          </a:xfrm>
                        </wpg:grpSpPr>
                        <wps:wsp>
                          <wps:cNvPr id="827" name="Freeform 811"/>
                          <wps:cNvSpPr>
                            <a:spLocks/>
                          </wps:cNvSpPr>
                          <wps:spPr bwMode="auto">
                            <a:xfrm>
                              <a:off x="13962" y="7033"/>
                              <a:ext cx="3613" cy="197"/>
                            </a:xfrm>
                            <a:custGeom>
                              <a:avLst/>
                              <a:gdLst>
                                <a:gd name="T0" fmla="+- 0 13962 13962"/>
                                <a:gd name="T1" fmla="*/ T0 w 3613"/>
                                <a:gd name="T2" fmla="+- 0 7230 7033"/>
                                <a:gd name="T3" fmla="*/ 7230 h 197"/>
                                <a:gd name="T4" fmla="+- 0 17575 13962"/>
                                <a:gd name="T5" fmla="*/ T4 w 3613"/>
                                <a:gd name="T6" fmla="+- 0 7230 7033"/>
                                <a:gd name="T7" fmla="*/ 7230 h 197"/>
                                <a:gd name="T8" fmla="+- 0 17575 13962"/>
                                <a:gd name="T9" fmla="*/ T8 w 3613"/>
                                <a:gd name="T10" fmla="+- 0 7033 7033"/>
                                <a:gd name="T11" fmla="*/ 7033 h 197"/>
                                <a:gd name="T12" fmla="+- 0 13962 13962"/>
                                <a:gd name="T13" fmla="*/ T12 w 3613"/>
                                <a:gd name="T14" fmla="+- 0 7033 7033"/>
                                <a:gd name="T15" fmla="*/ 7033 h 197"/>
                                <a:gd name="T16" fmla="+- 0 13962 13962"/>
                                <a:gd name="T17" fmla="*/ T16 w 3613"/>
                                <a:gd name="T18" fmla="+- 0 7230 7033"/>
                                <a:gd name="T19" fmla="*/ 723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3" h="197">
                                  <a:moveTo>
                                    <a:pt x="0" y="197"/>
                                  </a:moveTo>
                                  <a:lnTo>
                                    <a:pt x="3613" y="197"/>
                                  </a:lnTo>
                                  <a:lnTo>
                                    <a:pt x="36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808"/>
                        <wpg:cNvGrpSpPr>
                          <a:grpSpLocks/>
                        </wpg:cNvGrpSpPr>
                        <wpg:grpSpPr bwMode="auto">
                          <a:xfrm>
                            <a:off x="13962" y="7230"/>
                            <a:ext cx="3613" cy="207"/>
                            <a:chOff x="13962" y="7230"/>
                            <a:chExt cx="3613" cy="207"/>
                          </a:xfrm>
                        </wpg:grpSpPr>
                        <wps:wsp>
                          <wps:cNvPr id="829" name="Freeform 809"/>
                          <wps:cNvSpPr>
                            <a:spLocks/>
                          </wps:cNvSpPr>
                          <wps:spPr bwMode="auto">
                            <a:xfrm>
                              <a:off x="13962" y="7230"/>
                              <a:ext cx="3613" cy="207"/>
                            </a:xfrm>
                            <a:custGeom>
                              <a:avLst/>
                              <a:gdLst>
                                <a:gd name="T0" fmla="+- 0 13962 13962"/>
                                <a:gd name="T1" fmla="*/ T0 w 3613"/>
                                <a:gd name="T2" fmla="+- 0 7436 7230"/>
                                <a:gd name="T3" fmla="*/ 7436 h 207"/>
                                <a:gd name="T4" fmla="+- 0 17575 13962"/>
                                <a:gd name="T5" fmla="*/ T4 w 3613"/>
                                <a:gd name="T6" fmla="+- 0 7436 7230"/>
                                <a:gd name="T7" fmla="*/ 7436 h 207"/>
                                <a:gd name="T8" fmla="+- 0 17575 13962"/>
                                <a:gd name="T9" fmla="*/ T8 w 3613"/>
                                <a:gd name="T10" fmla="+- 0 7230 7230"/>
                                <a:gd name="T11" fmla="*/ 7230 h 207"/>
                                <a:gd name="T12" fmla="+- 0 13962 13962"/>
                                <a:gd name="T13" fmla="*/ T12 w 3613"/>
                                <a:gd name="T14" fmla="+- 0 7230 7230"/>
                                <a:gd name="T15" fmla="*/ 7230 h 207"/>
                                <a:gd name="T16" fmla="+- 0 13962 13962"/>
                                <a:gd name="T17" fmla="*/ T16 w 3613"/>
                                <a:gd name="T18" fmla="+- 0 7436 7230"/>
                                <a:gd name="T19" fmla="*/ 743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3" h="207">
                                  <a:moveTo>
                                    <a:pt x="0" y="206"/>
                                  </a:moveTo>
                                  <a:lnTo>
                                    <a:pt x="3613" y="206"/>
                                  </a:lnTo>
                                  <a:lnTo>
                                    <a:pt x="36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806"/>
                        <wpg:cNvGrpSpPr>
                          <a:grpSpLocks/>
                        </wpg:cNvGrpSpPr>
                        <wpg:grpSpPr bwMode="auto">
                          <a:xfrm>
                            <a:off x="13962" y="7410"/>
                            <a:ext cx="1080" cy="2"/>
                            <a:chOff x="13962" y="7410"/>
                            <a:chExt cx="1080" cy="2"/>
                          </a:xfrm>
                        </wpg:grpSpPr>
                        <wps:wsp>
                          <wps:cNvPr id="831" name="Freeform 807"/>
                          <wps:cNvSpPr>
                            <a:spLocks/>
                          </wps:cNvSpPr>
                          <wps:spPr bwMode="auto">
                            <a:xfrm>
                              <a:off x="13962" y="7410"/>
                              <a:ext cx="1080" cy="2"/>
                            </a:xfrm>
                            <a:custGeom>
                              <a:avLst/>
                              <a:gdLst>
                                <a:gd name="T0" fmla="+- 0 13962 13962"/>
                                <a:gd name="T1" fmla="*/ T0 w 1080"/>
                                <a:gd name="T2" fmla="+- 0 15042 13962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F40A2" id="Group 805" o:spid="_x0000_s1026" style="position:absolute;margin-left:697.8pt;margin-top:321.75pt;width:180.95pt;height:50.05pt;z-index:-203488;mso-position-horizontal-relative:page;mso-position-vertical-relative:page" coordorigin="13956,6435" coordsize="3619,1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">
                <v:group id="Group 816" o:spid="_x0000_s1027" style="position:absolute;left:13962;top:6435;width:3613;height:207" coordorigin="13962,6435" coordsize="3613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817" o:spid="_x0000_s1028" style="position:absolute;left:13962;top:6435;width:3613;height:207;visibility:visible;mso-wrap-style:square;v-text-anchor:top" coordsize="3613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joMQA&#10;AADcAAAADwAAAGRycy9kb3ducmV2LnhtbESPQWvCQBSE7wX/w/KE3upGKVaiq2ih4KWIiSC5PbLP&#10;JJp9G7KrSf59VxB6HGbmG2a16U0tHtS6yrKC6SQCQZxbXXGh4JT+fCxAOI+ssbZMCgZysFmP3lYY&#10;a9vxkR6JL0SAsItRQel9E0vp8pIMuoltiIN3sa1BH2RbSN1iF+CmlrMomkuDFYeFEhv6Lim/JXej&#10;IDvQNZt/dkm6y9LzMHz9mstWK/U+7rdLEJ56/x9+tfdawWI2hee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SY6DEAAAA3AAAAA8AAAAAAAAAAAAAAAAAmAIAAGRycy9k&#10;b3ducmV2LnhtbFBLBQYAAAAABAAEAPUAAACJAwAAAAA=&#10;" path="m,207r3613,l3613,,,,,207xe" fillcolor="#365f91" stroked="f">
                    <v:path arrowok="t" o:connecttype="custom" o:connectlocs="0,6642;3613,6642;3613,6435;0,6435;0,6642" o:connectangles="0,0,0,0,0"/>
                  </v:shape>
                </v:group>
                <v:group id="Group 814" o:spid="_x0000_s1029" style="position:absolute;left:13962;top:6642;width:3613;height:197" coordorigin="13962,6642" coordsize="361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815" o:spid="_x0000_s1030" style="position:absolute;left:13962;top:6642;width:3613;height:197;visibility:visible;mso-wrap-style:square;v-text-anchor:top" coordsize="361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gWcEA&#10;AADcAAAADwAAAGRycy9kb3ducmV2LnhtbESPT4vCMBTE74LfITxhb5paQUo1igjCnuz67/5onm1t&#10;81KarO1++40geBxm5jfMejuYRjypc5VlBfNZBII4t7riQsH1cpgmIJxH1thYJgV/5GC7GY/WmGrb&#10;84meZ1+IAGGXooLS+zaV0uUlGXQz2xIH7247gz7IrpC6wz7ATSPjKFpKgxWHhRJb2peU1+dfowBl&#10;0mfYt8sHudvlJzvWmYxrpb4mw24FwtPgP+F3+1srSOIFvM6E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I4FnBAAAA3AAAAA8AAAAAAAAAAAAAAAAAmAIAAGRycy9kb3du&#10;cmV2LnhtbFBLBQYAAAAABAAEAPUAAACGAwAAAAA=&#10;" path="m,197r3613,l3613,,,,,197xe" fillcolor="#365f91" stroked="f">
                    <v:path arrowok="t" o:connecttype="custom" o:connectlocs="0,6839;3613,6839;3613,6642;0,6642;0,6839" o:connectangles="0,0,0,0,0"/>
                  </v:shape>
                </v:group>
                <v:group id="Group 812" o:spid="_x0000_s1031" style="position:absolute;left:13962;top:6839;width:3613;height:195" coordorigin="13962,6839" coordsize="3613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813" o:spid="_x0000_s1032" style="position:absolute;left:13962;top:6839;width:3613;height:195;visibility:visible;mso-wrap-style:square;v-text-anchor:top" coordsize="3613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PNsUA&#10;AADcAAAADwAAAGRycy9kb3ducmV2LnhtbESPS2vCQBSF94X+h+EW3NWJ2pYYMxFbEEoXJT7A7SVz&#10;TaKZO0Nm1PjvO4VCl4fz+Dj5cjCduFLvW8sKJuMEBHFldcu1gv1u/ZyC8AFZY2eZFNzJw7J4fMgx&#10;0/bGG7puQy3iCPsMFTQhuExKXzVk0I+tI47e0fYGQ5R9LXWPtzhuOjlNkjdpsOVIaNDRR0PVeXsx&#10;kev2p001o9X8++s9dfeX0h/KUqnR07BagAg0hP/wX/tTK0inr/B7Jh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Y82xQAAANwAAAAPAAAAAAAAAAAAAAAAAJgCAABkcnMv&#10;ZG93bnJldi54bWxQSwUGAAAAAAQABAD1AAAAigMAAAAA&#10;" path="m,194r3613,l3613,,,,,194xe" fillcolor="#365f91" stroked="f">
                    <v:path arrowok="t" o:connecttype="custom" o:connectlocs="0,7033;3613,7033;3613,6839;0,6839;0,7033" o:connectangles="0,0,0,0,0"/>
                  </v:shape>
                </v:group>
                <v:group id="Group 810" o:spid="_x0000_s1033" style="position:absolute;left:13962;top:7033;width:3613;height:197" coordorigin="13962,7033" coordsize="361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811" o:spid="_x0000_s1034" style="position:absolute;left:13962;top:7033;width:3613;height:197;visibility:visible;mso-wrap-style:square;v-text-anchor:top" coordsize="361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PmWsIA&#10;AADcAAAADwAAAGRycy9kb3ducmV2LnhtbESPT4vCMBTE78J+h/AW9mbT7UFL1ygiLHja+m/vj+bZ&#10;1jYvpYm2fnsjCB6HmfkNs1iNphU36l1tWcF3FIMgLqyuuVRwOv5OUxDOI2tsLZOCOzlYLT8mC8y0&#10;HXhPt4MvRYCwy1BB5X2XSemKigy6yHbEwTvb3qAPsi+l7nEIcNPKJI5n0mDNYaHCjjYVFc3hahSg&#10;TIcch252Ifd/3OV/TS6TRqmvz3H9A8LT6N/hV3urFaTJHJ5nw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8+ZawgAAANwAAAAPAAAAAAAAAAAAAAAAAJgCAABkcnMvZG93&#10;bnJldi54bWxQSwUGAAAAAAQABAD1AAAAhwMAAAAA&#10;" path="m,197r3613,l3613,,,,,197xe" fillcolor="#365f91" stroked="f">
                    <v:path arrowok="t" o:connecttype="custom" o:connectlocs="0,7230;3613,7230;3613,7033;0,7033;0,7230" o:connectangles="0,0,0,0,0"/>
                  </v:shape>
                </v:group>
                <v:group id="Group 808" o:spid="_x0000_s1035" style="position:absolute;left:13962;top:7230;width:3613;height:207" coordorigin="13962,7230" coordsize="3613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809" o:spid="_x0000_s1036" style="position:absolute;left:13962;top:7230;width:3613;height:207;visibility:visible;mso-wrap-style:square;v-text-anchor:top" coordsize="3613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RvpsUA&#10;AADcAAAADwAAAGRycy9kb3ducmV2LnhtbESPQWvCQBSE7wX/w/KE3upGKVajq6ggeJHSpCC5PbLP&#10;JJp9G7KrSf59t1DocZiZb5j1tje1eFLrKssKppMIBHFudcWFgu/0+LYA4TyyxtoyKRjIwXYzellj&#10;rG3HX/RMfCEChF2MCkrvm1hKl5dk0E1sQxy8q20N+iDbQuoWuwA3tZxF0VwarDgslNjQoaT8njyM&#10;guyTbtn8vUvSfZZehuHjbK47rdTruN+tQHjq/X/4r33SChazJfyeC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5G+mxQAAANwAAAAPAAAAAAAAAAAAAAAAAJgCAABkcnMv&#10;ZG93bnJldi54bWxQSwUGAAAAAAQABAD1AAAAigMAAAAA&#10;" path="m,206r3613,l3613,,,,,206xe" fillcolor="#365f91" stroked="f">
                    <v:path arrowok="t" o:connecttype="custom" o:connectlocs="0,7436;3613,7436;3613,7230;0,7230;0,7436" o:connectangles="0,0,0,0,0"/>
                  </v:shape>
                </v:group>
                <v:group id="Group 806" o:spid="_x0000_s1037" style="position:absolute;left:13962;top:7410;width:1080;height:2" coordorigin="13962,7410" coordsize="1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807" o:spid="_x0000_s1038" style="position:absolute;left:13962;top:7410;width:1080;height:2;visibility:visible;mso-wrap-style:square;v-text-anchor:top" coordsize="1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NYvscA&#10;AADcAAAADwAAAGRycy9kb3ducmV2LnhtbESPQWvCQBSE70L/w/IK3nQThTZEVylWsYeCmorg7Zl9&#10;TUKzb2N2G9N/3y0IPQ4z8w0zX/amFh21rrKsIB5HIIhzqysuFBw/NqMEhPPIGmvLpOCHHCwXD4M5&#10;ptre+EBd5gsRIOxSVFB636RSurwkg25sG+LgfdrWoA+yLaRu8RbgppaTKHqSBisOCyU2tCop/8q+&#10;jYLz4XLeJfL9dX9drzq9S7bx6Xmq1PCxf5mB8NT7//C9/aYVJNMY/s6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DWL7HAAAA3AAAAA8AAAAAAAAAAAAAAAAAmAIAAGRy&#10;cy9kb3ducmV2LnhtbFBLBQYAAAAABAAEAPUAAACMAwAAAAA=&#10;" path="m,l1080,e" filled="f" strokecolor="white" strokeweight=".58pt">
                    <v:path arrowok="t" o:connecttype="custom" o:connectlocs="0,0;108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13016" behindDoc="1" locked="0" layoutInCell="1" allowOverlap="1" wp14:anchorId="4E056156" wp14:editId="2A4E5BF9">
                <wp:simplePos x="0" y="0"/>
                <wp:positionH relativeFrom="page">
                  <wp:posOffset>5534025</wp:posOffset>
                </wp:positionH>
                <wp:positionV relativeFrom="page">
                  <wp:posOffset>6292215</wp:posOffset>
                </wp:positionV>
                <wp:extent cx="2385695" cy="641985"/>
                <wp:effectExtent l="0" t="0" r="0" b="0"/>
                <wp:wrapNone/>
                <wp:docPr id="808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5695" cy="641985"/>
                          <a:chOff x="8715" y="9909"/>
                          <a:chExt cx="3757" cy="1011"/>
                        </a:xfrm>
                      </wpg:grpSpPr>
                      <wpg:grpSp>
                        <wpg:cNvPr id="809" name="Group 803"/>
                        <wpg:cNvGrpSpPr>
                          <a:grpSpLocks/>
                        </wpg:cNvGrpSpPr>
                        <wpg:grpSpPr bwMode="auto">
                          <a:xfrm>
                            <a:off x="8715" y="9909"/>
                            <a:ext cx="3757" cy="216"/>
                            <a:chOff x="8715" y="9909"/>
                            <a:chExt cx="3757" cy="216"/>
                          </a:xfrm>
                        </wpg:grpSpPr>
                        <wps:wsp>
                          <wps:cNvPr id="810" name="Freeform 804"/>
                          <wps:cNvSpPr>
                            <a:spLocks/>
                          </wps:cNvSpPr>
                          <wps:spPr bwMode="auto">
                            <a:xfrm>
                              <a:off x="8715" y="9909"/>
                              <a:ext cx="3757" cy="216"/>
                            </a:xfrm>
                            <a:custGeom>
                              <a:avLst/>
                              <a:gdLst>
                                <a:gd name="T0" fmla="+- 0 8715 8715"/>
                                <a:gd name="T1" fmla="*/ T0 w 3757"/>
                                <a:gd name="T2" fmla="+- 0 10125 9909"/>
                                <a:gd name="T3" fmla="*/ 10125 h 216"/>
                                <a:gd name="T4" fmla="+- 0 12472 8715"/>
                                <a:gd name="T5" fmla="*/ T4 w 3757"/>
                                <a:gd name="T6" fmla="+- 0 10125 9909"/>
                                <a:gd name="T7" fmla="*/ 10125 h 216"/>
                                <a:gd name="T8" fmla="+- 0 12472 8715"/>
                                <a:gd name="T9" fmla="*/ T8 w 3757"/>
                                <a:gd name="T10" fmla="+- 0 9909 9909"/>
                                <a:gd name="T11" fmla="*/ 9909 h 216"/>
                                <a:gd name="T12" fmla="+- 0 8715 8715"/>
                                <a:gd name="T13" fmla="*/ T12 w 3757"/>
                                <a:gd name="T14" fmla="+- 0 9909 9909"/>
                                <a:gd name="T15" fmla="*/ 9909 h 216"/>
                                <a:gd name="T16" fmla="+- 0 8715 8715"/>
                                <a:gd name="T17" fmla="*/ T16 w 3757"/>
                                <a:gd name="T18" fmla="+- 0 10125 9909"/>
                                <a:gd name="T19" fmla="*/ 10125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7" h="216">
                                  <a:moveTo>
                                    <a:pt x="0" y="216"/>
                                  </a:moveTo>
                                  <a:lnTo>
                                    <a:pt x="3757" y="216"/>
                                  </a:lnTo>
                                  <a:lnTo>
                                    <a:pt x="37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801"/>
                        <wpg:cNvGrpSpPr>
                          <a:grpSpLocks/>
                        </wpg:cNvGrpSpPr>
                        <wpg:grpSpPr bwMode="auto">
                          <a:xfrm>
                            <a:off x="8715" y="10125"/>
                            <a:ext cx="3757" cy="197"/>
                            <a:chOff x="8715" y="10125"/>
                            <a:chExt cx="3757" cy="197"/>
                          </a:xfrm>
                        </wpg:grpSpPr>
                        <wps:wsp>
                          <wps:cNvPr id="812" name="Freeform 802"/>
                          <wps:cNvSpPr>
                            <a:spLocks/>
                          </wps:cNvSpPr>
                          <wps:spPr bwMode="auto">
                            <a:xfrm>
                              <a:off x="8715" y="10125"/>
                              <a:ext cx="3757" cy="197"/>
                            </a:xfrm>
                            <a:custGeom>
                              <a:avLst/>
                              <a:gdLst>
                                <a:gd name="T0" fmla="+- 0 8715 8715"/>
                                <a:gd name="T1" fmla="*/ T0 w 3757"/>
                                <a:gd name="T2" fmla="+- 0 10321 10125"/>
                                <a:gd name="T3" fmla="*/ 10321 h 197"/>
                                <a:gd name="T4" fmla="+- 0 12472 8715"/>
                                <a:gd name="T5" fmla="*/ T4 w 3757"/>
                                <a:gd name="T6" fmla="+- 0 10321 10125"/>
                                <a:gd name="T7" fmla="*/ 10321 h 197"/>
                                <a:gd name="T8" fmla="+- 0 12472 8715"/>
                                <a:gd name="T9" fmla="*/ T8 w 3757"/>
                                <a:gd name="T10" fmla="+- 0 10125 10125"/>
                                <a:gd name="T11" fmla="*/ 10125 h 197"/>
                                <a:gd name="T12" fmla="+- 0 8715 8715"/>
                                <a:gd name="T13" fmla="*/ T12 w 3757"/>
                                <a:gd name="T14" fmla="+- 0 10125 10125"/>
                                <a:gd name="T15" fmla="*/ 10125 h 197"/>
                                <a:gd name="T16" fmla="+- 0 8715 8715"/>
                                <a:gd name="T17" fmla="*/ T16 w 3757"/>
                                <a:gd name="T18" fmla="+- 0 10321 10125"/>
                                <a:gd name="T19" fmla="*/ 1032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7" h="197">
                                  <a:moveTo>
                                    <a:pt x="0" y="196"/>
                                  </a:moveTo>
                                  <a:lnTo>
                                    <a:pt x="3757" y="196"/>
                                  </a:lnTo>
                                  <a:lnTo>
                                    <a:pt x="37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799"/>
                        <wpg:cNvGrpSpPr>
                          <a:grpSpLocks/>
                        </wpg:cNvGrpSpPr>
                        <wpg:grpSpPr bwMode="auto">
                          <a:xfrm>
                            <a:off x="8715" y="10321"/>
                            <a:ext cx="3757" cy="197"/>
                            <a:chOff x="8715" y="10321"/>
                            <a:chExt cx="3757" cy="197"/>
                          </a:xfrm>
                        </wpg:grpSpPr>
                        <wps:wsp>
                          <wps:cNvPr id="814" name="Freeform 800"/>
                          <wps:cNvSpPr>
                            <a:spLocks/>
                          </wps:cNvSpPr>
                          <wps:spPr bwMode="auto">
                            <a:xfrm>
                              <a:off x="8715" y="10321"/>
                              <a:ext cx="3757" cy="197"/>
                            </a:xfrm>
                            <a:custGeom>
                              <a:avLst/>
                              <a:gdLst>
                                <a:gd name="T0" fmla="+- 0 8715 8715"/>
                                <a:gd name="T1" fmla="*/ T0 w 3757"/>
                                <a:gd name="T2" fmla="+- 0 10518 10321"/>
                                <a:gd name="T3" fmla="*/ 10518 h 197"/>
                                <a:gd name="T4" fmla="+- 0 12472 8715"/>
                                <a:gd name="T5" fmla="*/ T4 w 3757"/>
                                <a:gd name="T6" fmla="+- 0 10518 10321"/>
                                <a:gd name="T7" fmla="*/ 10518 h 197"/>
                                <a:gd name="T8" fmla="+- 0 12472 8715"/>
                                <a:gd name="T9" fmla="*/ T8 w 3757"/>
                                <a:gd name="T10" fmla="+- 0 10321 10321"/>
                                <a:gd name="T11" fmla="*/ 10321 h 197"/>
                                <a:gd name="T12" fmla="+- 0 8715 8715"/>
                                <a:gd name="T13" fmla="*/ T12 w 3757"/>
                                <a:gd name="T14" fmla="+- 0 10321 10321"/>
                                <a:gd name="T15" fmla="*/ 10321 h 197"/>
                                <a:gd name="T16" fmla="+- 0 8715 8715"/>
                                <a:gd name="T17" fmla="*/ T16 w 3757"/>
                                <a:gd name="T18" fmla="+- 0 10518 10321"/>
                                <a:gd name="T19" fmla="*/ 1051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7" h="197">
                                  <a:moveTo>
                                    <a:pt x="0" y="197"/>
                                  </a:moveTo>
                                  <a:lnTo>
                                    <a:pt x="3757" y="197"/>
                                  </a:lnTo>
                                  <a:lnTo>
                                    <a:pt x="37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797"/>
                        <wpg:cNvGrpSpPr>
                          <a:grpSpLocks/>
                        </wpg:cNvGrpSpPr>
                        <wpg:grpSpPr bwMode="auto">
                          <a:xfrm>
                            <a:off x="8715" y="10518"/>
                            <a:ext cx="3757" cy="195"/>
                            <a:chOff x="8715" y="10518"/>
                            <a:chExt cx="3757" cy="195"/>
                          </a:xfrm>
                        </wpg:grpSpPr>
                        <wps:wsp>
                          <wps:cNvPr id="816" name="Freeform 798"/>
                          <wps:cNvSpPr>
                            <a:spLocks/>
                          </wps:cNvSpPr>
                          <wps:spPr bwMode="auto">
                            <a:xfrm>
                              <a:off x="8715" y="10518"/>
                              <a:ext cx="3757" cy="195"/>
                            </a:xfrm>
                            <a:custGeom>
                              <a:avLst/>
                              <a:gdLst>
                                <a:gd name="T0" fmla="+- 0 8715 8715"/>
                                <a:gd name="T1" fmla="*/ T0 w 3757"/>
                                <a:gd name="T2" fmla="+- 0 10713 10518"/>
                                <a:gd name="T3" fmla="*/ 10713 h 195"/>
                                <a:gd name="T4" fmla="+- 0 12472 8715"/>
                                <a:gd name="T5" fmla="*/ T4 w 3757"/>
                                <a:gd name="T6" fmla="+- 0 10713 10518"/>
                                <a:gd name="T7" fmla="*/ 10713 h 195"/>
                                <a:gd name="T8" fmla="+- 0 12472 8715"/>
                                <a:gd name="T9" fmla="*/ T8 w 3757"/>
                                <a:gd name="T10" fmla="+- 0 10518 10518"/>
                                <a:gd name="T11" fmla="*/ 10518 h 195"/>
                                <a:gd name="T12" fmla="+- 0 8715 8715"/>
                                <a:gd name="T13" fmla="*/ T12 w 3757"/>
                                <a:gd name="T14" fmla="+- 0 10518 10518"/>
                                <a:gd name="T15" fmla="*/ 10518 h 195"/>
                                <a:gd name="T16" fmla="+- 0 8715 8715"/>
                                <a:gd name="T17" fmla="*/ T16 w 3757"/>
                                <a:gd name="T18" fmla="+- 0 10713 10518"/>
                                <a:gd name="T19" fmla="*/ 10713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7" h="195">
                                  <a:moveTo>
                                    <a:pt x="0" y="195"/>
                                  </a:moveTo>
                                  <a:lnTo>
                                    <a:pt x="3757" y="195"/>
                                  </a:lnTo>
                                  <a:lnTo>
                                    <a:pt x="37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795"/>
                        <wpg:cNvGrpSpPr>
                          <a:grpSpLocks/>
                        </wpg:cNvGrpSpPr>
                        <wpg:grpSpPr bwMode="auto">
                          <a:xfrm>
                            <a:off x="8715" y="10713"/>
                            <a:ext cx="3757" cy="207"/>
                            <a:chOff x="8715" y="10713"/>
                            <a:chExt cx="3757" cy="207"/>
                          </a:xfrm>
                        </wpg:grpSpPr>
                        <wps:wsp>
                          <wps:cNvPr id="818" name="Freeform 796"/>
                          <wps:cNvSpPr>
                            <a:spLocks/>
                          </wps:cNvSpPr>
                          <wps:spPr bwMode="auto">
                            <a:xfrm>
                              <a:off x="8715" y="10713"/>
                              <a:ext cx="3757" cy="207"/>
                            </a:xfrm>
                            <a:custGeom>
                              <a:avLst/>
                              <a:gdLst>
                                <a:gd name="T0" fmla="+- 0 8715 8715"/>
                                <a:gd name="T1" fmla="*/ T0 w 3757"/>
                                <a:gd name="T2" fmla="+- 0 10919 10713"/>
                                <a:gd name="T3" fmla="*/ 10919 h 207"/>
                                <a:gd name="T4" fmla="+- 0 12472 8715"/>
                                <a:gd name="T5" fmla="*/ T4 w 3757"/>
                                <a:gd name="T6" fmla="+- 0 10919 10713"/>
                                <a:gd name="T7" fmla="*/ 10919 h 207"/>
                                <a:gd name="T8" fmla="+- 0 12472 8715"/>
                                <a:gd name="T9" fmla="*/ T8 w 3757"/>
                                <a:gd name="T10" fmla="+- 0 10713 10713"/>
                                <a:gd name="T11" fmla="*/ 10713 h 207"/>
                                <a:gd name="T12" fmla="+- 0 8715 8715"/>
                                <a:gd name="T13" fmla="*/ T12 w 3757"/>
                                <a:gd name="T14" fmla="+- 0 10713 10713"/>
                                <a:gd name="T15" fmla="*/ 10713 h 207"/>
                                <a:gd name="T16" fmla="+- 0 8715 8715"/>
                                <a:gd name="T17" fmla="*/ T16 w 3757"/>
                                <a:gd name="T18" fmla="+- 0 10919 10713"/>
                                <a:gd name="T19" fmla="*/ 1091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7" h="207">
                                  <a:moveTo>
                                    <a:pt x="0" y="206"/>
                                  </a:moveTo>
                                  <a:lnTo>
                                    <a:pt x="3757" y="206"/>
                                  </a:lnTo>
                                  <a:lnTo>
                                    <a:pt x="37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9D251" id="Group 794" o:spid="_x0000_s1026" style="position:absolute;margin-left:435.75pt;margin-top:495.45pt;width:187.85pt;height:50.55pt;z-index:-203464;mso-position-horizontal-relative:page;mso-position-vertical-relative:page" coordorigin="8715,9909" coordsize="3757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">
                <v:group id="Group 803" o:spid="_x0000_s1027" style="position:absolute;left:8715;top:9909;width:3757;height:216" coordorigin="8715,9909" coordsize="3757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804" o:spid="_x0000_s1028" style="position:absolute;left:8715;top:9909;width:3757;height:216;visibility:visible;mso-wrap-style:square;v-text-anchor:top" coordsize="375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yt0MEA&#10;AADcAAAADwAAAGRycy9kb3ducmV2LnhtbERPz2vCMBS+D/wfwhO8zbRjzK4aRQYbXqc76O3RPJva&#10;5qUkmVb/enMQPH58vxerwXbiTD40jhXk0wwEceV0w7WCv933awEiRGSNnWNScKUAq+XoZYGldhf+&#10;pfM21iKFcChRgYmxL6UMlSGLYep64sQdnbcYE/S11B4vKdx28i3LPqTFhlODwZ6+DFXt9t8qcIe2&#10;m+3ff/bmoKvPUx5vvi1uSk3Gw3oOItIQn+KHe6MVFHman86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srdDBAAAA3AAAAA8AAAAAAAAAAAAAAAAAmAIAAGRycy9kb3du&#10;cmV2LnhtbFBLBQYAAAAABAAEAPUAAACGAwAAAAA=&#10;" path="m,216r3757,l3757,,,,,216xe" fillcolor="#ffc000" stroked="f">
                    <v:path arrowok="t" o:connecttype="custom" o:connectlocs="0,10125;3757,10125;3757,9909;0,9909;0,10125" o:connectangles="0,0,0,0,0"/>
                  </v:shape>
                </v:group>
                <v:group id="Group 801" o:spid="_x0000_s1029" style="position:absolute;left:8715;top:10125;width:3757;height:197" coordorigin="8715,10125" coordsize="37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802" o:spid="_x0000_s1030" style="position:absolute;left:8715;top:10125;width:3757;height:197;visibility:visible;mso-wrap-style:square;v-text-anchor:top" coordsize="37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NossQA&#10;AADcAAAADwAAAGRycy9kb3ducmV2LnhtbESPQUvDQBSE70L/w/IKXsRu0oOU2G0JtoI3MRXR2zP7&#10;TIK7b8O+NY3/3hUEj8PMfMNs97N3aqIoQ2AD5aoARdwGO3Bn4Pl0f70BJQnZogtMBr5JYL9bXGyx&#10;suHMTzQ1qVMZwlKhgT6lsdJa2p48yiqMxNn7CNFjyjJ22kY8Z7h3el0UN9rjwHmhx5Huemo/my9v&#10;4O3g6qv2Pb5OUpfHkzx618iLMZfLub4FlWhO/+G/9oM1sCnX8HsmHwG9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zaLLEAAAA3AAAAA8AAAAAAAAAAAAAAAAAmAIAAGRycy9k&#10;b3ducmV2LnhtbFBLBQYAAAAABAAEAPUAAACJAwAAAAA=&#10;" path="m,196r3757,l3757,,,,,196xe" fillcolor="#ffc000" stroked="f">
                    <v:path arrowok="t" o:connecttype="custom" o:connectlocs="0,10321;3757,10321;3757,10125;0,10125;0,10321" o:connectangles="0,0,0,0,0"/>
                  </v:shape>
                </v:group>
                <v:group id="Group 799" o:spid="_x0000_s1031" style="position:absolute;left:8715;top:10321;width:3757;height:197" coordorigin="8715,10321" coordsize="37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800" o:spid="_x0000_s1032" style="position:absolute;left:8715;top:10321;width:3757;height:197;visibility:visible;mso-wrap-style:square;v-text-anchor:top" coordsize="37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ZVXcQA&#10;AADcAAAADwAAAGRycy9kb3ducmV2LnhtbESPQUvDQBSE70L/w/IKXsRuIiIldltCq+BNTEX09sw+&#10;k+Du27BvTeO/dwXB4zAz3zCb3eydmijKENhAuSpAEbfBDtwZeD7eX65BSUK26AKTgW8S2G0XZxus&#10;bDjxE01N6lSGsFRooE9prLSWtiePsgojcfY+QvSYsoydthFPGe6dviqKG+1x4LzQ40j7ntrP5ssb&#10;eDu4+qJ9j6+T1OXdUR69a+TFmPPlXN+CSjSn//Bf+8EaWJfX8HsmHw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WVV3EAAAA3AAAAA8AAAAAAAAAAAAAAAAAmAIAAGRycy9k&#10;b3ducmV2LnhtbFBLBQYAAAAABAAEAPUAAACJAwAAAAA=&#10;" path="m,197r3757,l3757,,,,,197xe" fillcolor="#ffc000" stroked="f">
                    <v:path arrowok="t" o:connecttype="custom" o:connectlocs="0,10518;3757,10518;3757,10321;0,10321;0,10518" o:connectangles="0,0,0,0,0"/>
                  </v:shape>
                </v:group>
                <v:group id="Group 797" o:spid="_x0000_s1033" style="position:absolute;left:8715;top:10518;width:3757;height:195" coordorigin="8715,10518" coordsize="3757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798" o:spid="_x0000_s1034" style="position:absolute;left:8715;top:10518;width:3757;height:195;visibility:visible;mso-wrap-style:square;v-text-anchor:top" coordsize="375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19MUA&#10;AADcAAAADwAAAGRycy9kb3ducmV2LnhtbESPT2vCQBTE70K/w/IKXqTZKCRI6kaK//BQD2rp+TX7&#10;mg3Nvg3ZVeO37xYKHoeZ+Q2zWA62FVfqfeNYwTRJQRBXTjdcK/g4b1/mIHxA1tg6JgV38rAsn0YL&#10;LLS78ZGup1CLCGFfoAITQldI6StDFn3iOuLofbveYoiyr6Xu8RbhtpWzNM2lxYbjgsGOVoaqn9PF&#10;Ktjk6/B1yPb6/ZDtMppsjTSfR6XGz8PbK4hAQ3iE/9t7rWA+zeHvTDwC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vX0xQAAANwAAAAPAAAAAAAAAAAAAAAAAJgCAABkcnMv&#10;ZG93bnJldi54bWxQSwUGAAAAAAQABAD1AAAAigMAAAAA&#10;" path="m,195r3757,l3757,,,,,195xe" fillcolor="#ffc000" stroked="f">
                    <v:path arrowok="t" o:connecttype="custom" o:connectlocs="0,10713;3757,10713;3757,10518;0,10518;0,10713" o:connectangles="0,0,0,0,0"/>
                  </v:shape>
                </v:group>
                <v:group id="Group 795" o:spid="_x0000_s1035" style="position:absolute;left:8715;top:10713;width:3757;height:207" coordorigin="8715,10713" coordsize="3757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796" o:spid="_x0000_s1036" style="position:absolute;left:8715;top:10713;width:3757;height:207;visibility:visible;mso-wrap-style:square;v-text-anchor:top" coordsize="375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2xesEA&#10;AADcAAAADwAAAGRycy9kb3ducmV2LnhtbERPy2rCQBTdF/oPwxXcNZMUbDU6SgkUxC5ELV1fMzcP&#10;zNwJM2OMf+8shC4P573ajKYTAznfWlaQJSkI4tLqlmsFv6fvtzkIH5A1dpZJwZ08bNavLyvMtb3x&#10;gYZjqEUMYZ+jgiaEPpfSlw0Z9IntiSNXWWcwROhqqR3eYrjp5HuafkiDLceGBnsqGiovx6tRsP/B&#10;80BFtXPOLv7us5COn4eLUtPJ+LUEEWgM/+Kne6sVzLO4Np6JR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NsXrBAAAA3AAAAA8AAAAAAAAAAAAAAAAAmAIAAGRycy9kb3du&#10;cmV2LnhtbFBLBQYAAAAABAAEAPUAAACGAwAAAAA=&#10;" path="m,206r3757,l3757,,,,,206xe" fillcolor="#ffc000" stroked="f">
                    <v:path arrowok="t" o:connecttype="custom" o:connectlocs="0,10919;3757,10919;3757,10713;0,10713;0,1091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13040" behindDoc="1" locked="0" layoutInCell="1" allowOverlap="1" wp14:anchorId="4E056157" wp14:editId="24A21AE7">
                <wp:simplePos x="0" y="0"/>
                <wp:positionH relativeFrom="page">
                  <wp:posOffset>5534025</wp:posOffset>
                </wp:positionH>
                <wp:positionV relativeFrom="page">
                  <wp:posOffset>7336155</wp:posOffset>
                </wp:positionV>
                <wp:extent cx="2385695" cy="517525"/>
                <wp:effectExtent l="0" t="1905" r="0" b="0"/>
                <wp:wrapNone/>
                <wp:docPr id="799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5695" cy="517525"/>
                          <a:chOff x="8715" y="11553"/>
                          <a:chExt cx="3757" cy="815"/>
                        </a:xfrm>
                      </wpg:grpSpPr>
                      <wpg:grpSp>
                        <wpg:cNvPr id="800" name="Group 792"/>
                        <wpg:cNvGrpSpPr>
                          <a:grpSpLocks/>
                        </wpg:cNvGrpSpPr>
                        <wpg:grpSpPr bwMode="auto">
                          <a:xfrm>
                            <a:off x="8715" y="11553"/>
                            <a:ext cx="3757" cy="216"/>
                            <a:chOff x="8715" y="11553"/>
                            <a:chExt cx="3757" cy="216"/>
                          </a:xfrm>
                        </wpg:grpSpPr>
                        <wps:wsp>
                          <wps:cNvPr id="801" name="Freeform 793"/>
                          <wps:cNvSpPr>
                            <a:spLocks/>
                          </wps:cNvSpPr>
                          <wps:spPr bwMode="auto">
                            <a:xfrm>
                              <a:off x="8715" y="11553"/>
                              <a:ext cx="3757" cy="216"/>
                            </a:xfrm>
                            <a:custGeom>
                              <a:avLst/>
                              <a:gdLst>
                                <a:gd name="T0" fmla="+- 0 8715 8715"/>
                                <a:gd name="T1" fmla="*/ T0 w 3757"/>
                                <a:gd name="T2" fmla="+- 0 11769 11553"/>
                                <a:gd name="T3" fmla="*/ 11769 h 216"/>
                                <a:gd name="T4" fmla="+- 0 12472 8715"/>
                                <a:gd name="T5" fmla="*/ T4 w 3757"/>
                                <a:gd name="T6" fmla="+- 0 11769 11553"/>
                                <a:gd name="T7" fmla="*/ 11769 h 216"/>
                                <a:gd name="T8" fmla="+- 0 12472 8715"/>
                                <a:gd name="T9" fmla="*/ T8 w 3757"/>
                                <a:gd name="T10" fmla="+- 0 11553 11553"/>
                                <a:gd name="T11" fmla="*/ 11553 h 216"/>
                                <a:gd name="T12" fmla="+- 0 8715 8715"/>
                                <a:gd name="T13" fmla="*/ T12 w 3757"/>
                                <a:gd name="T14" fmla="+- 0 11553 11553"/>
                                <a:gd name="T15" fmla="*/ 11553 h 216"/>
                                <a:gd name="T16" fmla="+- 0 8715 8715"/>
                                <a:gd name="T17" fmla="*/ T16 w 3757"/>
                                <a:gd name="T18" fmla="+- 0 11769 11553"/>
                                <a:gd name="T19" fmla="*/ 11769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7" h="216">
                                  <a:moveTo>
                                    <a:pt x="0" y="216"/>
                                  </a:moveTo>
                                  <a:lnTo>
                                    <a:pt x="3757" y="216"/>
                                  </a:lnTo>
                                  <a:lnTo>
                                    <a:pt x="37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790"/>
                        <wpg:cNvGrpSpPr>
                          <a:grpSpLocks/>
                        </wpg:cNvGrpSpPr>
                        <wpg:grpSpPr bwMode="auto">
                          <a:xfrm>
                            <a:off x="8715" y="11769"/>
                            <a:ext cx="3757" cy="197"/>
                            <a:chOff x="8715" y="11769"/>
                            <a:chExt cx="3757" cy="197"/>
                          </a:xfrm>
                        </wpg:grpSpPr>
                        <wps:wsp>
                          <wps:cNvPr id="803" name="Freeform 791"/>
                          <wps:cNvSpPr>
                            <a:spLocks/>
                          </wps:cNvSpPr>
                          <wps:spPr bwMode="auto">
                            <a:xfrm>
                              <a:off x="8715" y="11769"/>
                              <a:ext cx="3757" cy="197"/>
                            </a:xfrm>
                            <a:custGeom>
                              <a:avLst/>
                              <a:gdLst>
                                <a:gd name="T0" fmla="+- 0 8715 8715"/>
                                <a:gd name="T1" fmla="*/ T0 w 3757"/>
                                <a:gd name="T2" fmla="+- 0 11965 11769"/>
                                <a:gd name="T3" fmla="*/ 11965 h 197"/>
                                <a:gd name="T4" fmla="+- 0 12472 8715"/>
                                <a:gd name="T5" fmla="*/ T4 w 3757"/>
                                <a:gd name="T6" fmla="+- 0 11965 11769"/>
                                <a:gd name="T7" fmla="*/ 11965 h 197"/>
                                <a:gd name="T8" fmla="+- 0 12472 8715"/>
                                <a:gd name="T9" fmla="*/ T8 w 3757"/>
                                <a:gd name="T10" fmla="+- 0 11769 11769"/>
                                <a:gd name="T11" fmla="*/ 11769 h 197"/>
                                <a:gd name="T12" fmla="+- 0 8715 8715"/>
                                <a:gd name="T13" fmla="*/ T12 w 3757"/>
                                <a:gd name="T14" fmla="+- 0 11769 11769"/>
                                <a:gd name="T15" fmla="*/ 11769 h 197"/>
                                <a:gd name="T16" fmla="+- 0 8715 8715"/>
                                <a:gd name="T17" fmla="*/ T16 w 3757"/>
                                <a:gd name="T18" fmla="+- 0 11965 11769"/>
                                <a:gd name="T19" fmla="*/ 1196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7" h="197">
                                  <a:moveTo>
                                    <a:pt x="0" y="196"/>
                                  </a:moveTo>
                                  <a:lnTo>
                                    <a:pt x="3757" y="196"/>
                                  </a:lnTo>
                                  <a:lnTo>
                                    <a:pt x="37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788"/>
                        <wpg:cNvGrpSpPr>
                          <a:grpSpLocks/>
                        </wpg:cNvGrpSpPr>
                        <wpg:grpSpPr bwMode="auto">
                          <a:xfrm>
                            <a:off x="8715" y="11965"/>
                            <a:ext cx="3757" cy="195"/>
                            <a:chOff x="8715" y="11965"/>
                            <a:chExt cx="3757" cy="195"/>
                          </a:xfrm>
                        </wpg:grpSpPr>
                        <wps:wsp>
                          <wps:cNvPr id="805" name="Freeform 789"/>
                          <wps:cNvSpPr>
                            <a:spLocks/>
                          </wps:cNvSpPr>
                          <wps:spPr bwMode="auto">
                            <a:xfrm>
                              <a:off x="8715" y="11965"/>
                              <a:ext cx="3757" cy="195"/>
                            </a:xfrm>
                            <a:custGeom>
                              <a:avLst/>
                              <a:gdLst>
                                <a:gd name="T0" fmla="+- 0 8715 8715"/>
                                <a:gd name="T1" fmla="*/ T0 w 3757"/>
                                <a:gd name="T2" fmla="+- 0 12160 11965"/>
                                <a:gd name="T3" fmla="*/ 12160 h 195"/>
                                <a:gd name="T4" fmla="+- 0 12472 8715"/>
                                <a:gd name="T5" fmla="*/ T4 w 3757"/>
                                <a:gd name="T6" fmla="+- 0 12160 11965"/>
                                <a:gd name="T7" fmla="*/ 12160 h 195"/>
                                <a:gd name="T8" fmla="+- 0 12472 8715"/>
                                <a:gd name="T9" fmla="*/ T8 w 3757"/>
                                <a:gd name="T10" fmla="+- 0 11965 11965"/>
                                <a:gd name="T11" fmla="*/ 11965 h 195"/>
                                <a:gd name="T12" fmla="+- 0 8715 8715"/>
                                <a:gd name="T13" fmla="*/ T12 w 3757"/>
                                <a:gd name="T14" fmla="+- 0 11965 11965"/>
                                <a:gd name="T15" fmla="*/ 11965 h 195"/>
                                <a:gd name="T16" fmla="+- 0 8715 8715"/>
                                <a:gd name="T17" fmla="*/ T16 w 3757"/>
                                <a:gd name="T18" fmla="+- 0 12160 11965"/>
                                <a:gd name="T19" fmla="*/ 12160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7" h="195">
                                  <a:moveTo>
                                    <a:pt x="0" y="195"/>
                                  </a:moveTo>
                                  <a:lnTo>
                                    <a:pt x="3757" y="195"/>
                                  </a:lnTo>
                                  <a:lnTo>
                                    <a:pt x="37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786"/>
                        <wpg:cNvGrpSpPr>
                          <a:grpSpLocks/>
                        </wpg:cNvGrpSpPr>
                        <wpg:grpSpPr bwMode="auto">
                          <a:xfrm>
                            <a:off x="8715" y="12160"/>
                            <a:ext cx="3757" cy="207"/>
                            <a:chOff x="8715" y="12160"/>
                            <a:chExt cx="3757" cy="207"/>
                          </a:xfrm>
                        </wpg:grpSpPr>
                        <wps:wsp>
                          <wps:cNvPr id="807" name="Freeform 787"/>
                          <wps:cNvSpPr>
                            <a:spLocks/>
                          </wps:cNvSpPr>
                          <wps:spPr bwMode="auto">
                            <a:xfrm>
                              <a:off x="8715" y="12160"/>
                              <a:ext cx="3757" cy="207"/>
                            </a:xfrm>
                            <a:custGeom>
                              <a:avLst/>
                              <a:gdLst>
                                <a:gd name="T0" fmla="+- 0 8715 8715"/>
                                <a:gd name="T1" fmla="*/ T0 w 3757"/>
                                <a:gd name="T2" fmla="+- 0 12367 12160"/>
                                <a:gd name="T3" fmla="*/ 12367 h 207"/>
                                <a:gd name="T4" fmla="+- 0 12472 8715"/>
                                <a:gd name="T5" fmla="*/ T4 w 3757"/>
                                <a:gd name="T6" fmla="+- 0 12367 12160"/>
                                <a:gd name="T7" fmla="*/ 12367 h 207"/>
                                <a:gd name="T8" fmla="+- 0 12472 8715"/>
                                <a:gd name="T9" fmla="*/ T8 w 3757"/>
                                <a:gd name="T10" fmla="+- 0 12160 12160"/>
                                <a:gd name="T11" fmla="*/ 12160 h 207"/>
                                <a:gd name="T12" fmla="+- 0 8715 8715"/>
                                <a:gd name="T13" fmla="*/ T12 w 3757"/>
                                <a:gd name="T14" fmla="+- 0 12160 12160"/>
                                <a:gd name="T15" fmla="*/ 12160 h 207"/>
                                <a:gd name="T16" fmla="+- 0 8715 8715"/>
                                <a:gd name="T17" fmla="*/ T16 w 3757"/>
                                <a:gd name="T18" fmla="+- 0 12367 12160"/>
                                <a:gd name="T19" fmla="*/ 12367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7" h="207">
                                  <a:moveTo>
                                    <a:pt x="0" y="207"/>
                                  </a:moveTo>
                                  <a:lnTo>
                                    <a:pt x="3757" y="207"/>
                                  </a:lnTo>
                                  <a:lnTo>
                                    <a:pt x="37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74216" id="Group 785" o:spid="_x0000_s1026" style="position:absolute;margin-left:435.75pt;margin-top:577.65pt;width:187.85pt;height:40.75pt;z-index:-203440;mso-position-horizontal-relative:page;mso-position-vertical-relative:page" coordorigin="8715,11553" coordsize="3757,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">
                <v:group id="Group 792" o:spid="_x0000_s1027" style="position:absolute;left:8715;top:11553;width:3757;height:216" coordorigin="8715,11553" coordsize="3757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793" o:spid="_x0000_s1028" style="position:absolute;left:8715;top:11553;width:3757;height:216;visibility:visible;mso-wrap-style:square;v-text-anchor:top" coordsize="375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8MuMQA&#10;AADcAAAADwAAAGRycy9kb3ducmV2LnhtbESPQWsCMRSE7wX/Q3iCt5q1YJHVKKJU9tSiFaG3Z/Lc&#10;DW5ewibq9t83hUKPw8x8wyxWvWvFnbpoPSuYjAsQxNoby7WC4+fb8wxETMgGW8+k4JsirJaDpwWW&#10;xj94T/dDqkWGcCxRQZNSKKWMuiGHcewDcfYuvnOYsuxqaTp8ZLhr5UtRvEqHlvNCg4E2Denr4eYU&#10;fH1Up/P0Utnd6fi+Poeg7X6rlRoN+/UcRKI+/Yf/2pVRMCsm8HsmHw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fDLjEAAAA3AAAAA8AAAAAAAAAAAAAAAAAmAIAAGRycy9k&#10;b3ducmV2LnhtbFBLBQYAAAAABAAEAPUAAACJAwAAAAA=&#10;" path="m,216r3757,l3757,,,,,216xe" fillcolor="red" stroked="f">
                    <v:path arrowok="t" o:connecttype="custom" o:connectlocs="0,11769;3757,11769;3757,11553;0,11553;0,11769" o:connectangles="0,0,0,0,0"/>
                  </v:shape>
                </v:group>
                <v:group id="Group 790" o:spid="_x0000_s1029" style="position:absolute;left:8715;top:11769;width:3757;height:197" coordorigin="8715,11769" coordsize="37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791" o:spid="_x0000_s1030" style="position:absolute;left:8715;top:11769;width:3757;height:197;visibility:visible;mso-wrap-style:square;v-text-anchor:top" coordsize="37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jscMA&#10;AADcAAAADwAAAGRycy9kb3ducmV2LnhtbESPQWsCMRSE7wX/Q3iCt5q1QpHVKK4giDe1It6em+dm&#10;cfOybFKN/vqmUOhxmJlvmNki2kbcqfO1YwWjYQaCuHS65krB12H9PgHhA7LGxjEpeJKHxbz3NsNc&#10;uwfv6L4PlUgQ9jkqMCG0uZS+NGTRD11LnLyr6yyGJLtK6g4fCW4b+ZFln9JizWnBYEsrQ+Vt/20V&#10;3A7LrS+Kc+uPl9fxtIvmGrFQatCPyymIQDH8h//aG61gko3h90w6An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ijscMAAADcAAAADwAAAAAAAAAAAAAAAACYAgAAZHJzL2Rv&#10;d25yZXYueG1sUEsFBgAAAAAEAAQA9QAAAIgDAAAAAA==&#10;" path="m,196r3757,l3757,,,,,196xe" fillcolor="red" stroked="f">
                    <v:path arrowok="t" o:connecttype="custom" o:connectlocs="0,11965;3757,11965;3757,11769;0,11769;0,11965" o:connectangles="0,0,0,0,0"/>
                  </v:shape>
                </v:group>
                <v:group id="Group 788" o:spid="_x0000_s1031" style="position:absolute;left:8715;top:11965;width:3757;height:195" coordorigin="8715,11965" coordsize="3757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789" o:spid="_x0000_s1032" style="position:absolute;left:8715;top:11965;width:3757;height:195;visibility:visible;mso-wrap-style:square;v-text-anchor:top" coordsize="375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8tMUA&#10;AADcAAAADwAAAGRycy9kb3ducmV2LnhtbESPT2sCMRTE7wW/Q3iCt5q0otXVKK0iCD35B/X43Lzu&#10;Lt28rJuo67c3QqHHYWZ+w0xmjS3FlWpfONbw1lUgiFNnCs407LbL1yEIH5ANlo5Jw508zKatlwkm&#10;xt14TddNyESEsE9QQx5ClUjp05ws+q6riKP342qLIco6k6bGW4TbUr4rNZAWC44LOVY0zyn93Vys&#10;hlUYDY7rLzVfnnqH5rzw9uNb7bXutJvPMYhATfgP/7VXRsNQ9eF5Jh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fy0xQAAANwAAAAPAAAAAAAAAAAAAAAAAJgCAABkcnMv&#10;ZG93bnJldi54bWxQSwUGAAAAAAQABAD1AAAAigMAAAAA&#10;" path="m,195r3757,l3757,,,,,195xe" fillcolor="red" stroked="f">
                    <v:path arrowok="t" o:connecttype="custom" o:connectlocs="0,12160;3757,12160;3757,11965;0,11965;0,12160" o:connectangles="0,0,0,0,0"/>
                  </v:shape>
                </v:group>
                <v:group id="Group 786" o:spid="_x0000_s1033" style="position:absolute;left:8715;top:12160;width:3757;height:207" coordorigin="8715,12160" coordsize="3757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787" o:spid="_x0000_s1034" style="position:absolute;left:8715;top:12160;width:3757;height:207;visibility:visible;mso-wrap-style:square;v-text-anchor:top" coordsize="375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444MUA&#10;AADcAAAADwAAAGRycy9kb3ducmV2LnhtbESPQWsCMRSE74L/ITyhN01aSpXV7FKUgtCLdUtpb8/N&#10;c7O4eVk2qa7/vikIHoeZ+YZZFYNrxZn60HjW8DhTIIgrbxquNXyWb9MFiBCRDbaeScOVAhT5eLTC&#10;zPgLf9B5H2uRIBwy1GBj7DIpQ2XJYZj5jjh5R987jEn2tTQ9XhLctfJJqRfpsOG0YLGjtaXqtP91&#10;Gg6D/Tooedp9b0r5/LPmcvvebrR+mAyvSxCRhngP39pbo2Gh5vB/Jh0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jjgxQAAANwAAAAPAAAAAAAAAAAAAAAAAJgCAABkcnMv&#10;ZG93bnJldi54bWxQSwUGAAAAAAQABAD1AAAAigMAAAAA&#10;" path="m,207r3757,l3757,,,,,207xe" fillcolor="red" stroked="f">
                    <v:path arrowok="t" o:connecttype="custom" o:connectlocs="0,12367;3757,12367;3757,12160;0,12160;0,1236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13064" behindDoc="1" locked="0" layoutInCell="1" allowOverlap="1" wp14:anchorId="4E056158" wp14:editId="15D6C040">
                <wp:simplePos x="0" y="0"/>
                <wp:positionH relativeFrom="page">
                  <wp:posOffset>5534025</wp:posOffset>
                </wp:positionH>
                <wp:positionV relativeFrom="page">
                  <wp:posOffset>8651240</wp:posOffset>
                </wp:positionV>
                <wp:extent cx="2385695" cy="641985"/>
                <wp:effectExtent l="0" t="2540" r="0" b="3175"/>
                <wp:wrapNone/>
                <wp:docPr id="788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5695" cy="641985"/>
                          <a:chOff x="8715" y="13624"/>
                          <a:chExt cx="3757" cy="1011"/>
                        </a:xfrm>
                      </wpg:grpSpPr>
                      <wpg:grpSp>
                        <wpg:cNvPr id="789" name="Group 783"/>
                        <wpg:cNvGrpSpPr>
                          <a:grpSpLocks/>
                        </wpg:cNvGrpSpPr>
                        <wpg:grpSpPr bwMode="auto">
                          <a:xfrm>
                            <a:off x="8715" y="13624"/>
                            <a:ext cx="3757" cy="216"/>
                            <a:chOff x="8715" y="13624"/>
                            <a:chExt cx="3757" cy="216"/>
                          </a:xfrm>
                        </wpg:grpSpPr>
                        <wps:wsp>
                          <wps:cNvPr id="790" name="Freeform 784"/>
                          <wps:cNvSpPr>
                            <a:spLocks/>
                          </wps:cNvSpPr>
                          <wps:spPr bwMode="auto">
                            <a:xfrm>
                              <a:off x="8715" y="13624"/>
                              <a:ext cx="3757" cy="216"/>
                            </a:xfrm>
                            <a:custGeom>
                              <a:avLst/>
                              <a:gdLst>
                                <a:gd name="T0" fmla="+- 0 8715 8715"/>
                                <a:gd name="T1" fmla="*/ T0 w 3757"/>
                                <a:gd name="T2" fmla="+- 0 13840 13624"/>
                                <a:gd name="T3" fmla="*/ 13840 h 216"/>
                                <a:gd name="T4" fmla="+- 0 12472 8715"/>
                                <a:gd name="T5" fmla="*/ T4 w 3757"/>
                                <a:gd name="T6" fmla="+- 0 13840 13624"/>
                                <a:gd name="T7" fmla="*/ 13840 h 216"/>
                                <a:gd name="T8" fmla="+- 0 12472 8715"/>
                                <a:gd name="T9" fmla="*/ T8 w 3757"/>
                                <a:gd name="T10" fmla="+- 0 13624 13624"/>
                                <a:gd name="T11" fmla="*/ 13624 h 216"/>
                                <a:gd name="T12" fmla="+- 0 8715 8715"/>
                                <a:gd name="T13" fmla="*/ T12 w 3757"/>
                                <a:gd name="T14" fmla="+- 0 13624 13624"/>
                                <a:gd name="T15" fmla="*/ 13624 h 216"/>
                                <a:gd name="T16" fmla="+- 0 8715 8715"/>
                                <a:gd name="T17" fmla="*/ T16 w 3757"/>
                                <a:gd name="T18" fmla="+- 0 13840 13624"/>
                                <a:gd name="T19" fmla="*/ 1384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7" h="216">
                                  <a:moveTo>
                                    <a:pt x="0" y="216"/>
                                  </a:moveTo>
                                  <a:lnTo>
                                    <a:pt x="3757" y="216"/>
                                  </a:lnTo>
                                  <a:lnTo>
                                    <a:pt x="37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781"/>
                        <wpg:cNvGrpSpPr>
                          <a:grpSpLocks/>
                        </wpg:cNvGrpSpPr>
                        <wpg:grpSpPr bwMode="auto">
                          <a:xfrm>
                            <a:off x="8715" y="13840"/>
                            <a:ext cx="3757" cy="195"/>
                            <a:chOff x="8715" y="13840"/>
                            <a:chExt cx="3757" cy="195"/>
                          </a:xfrm>
                        </wpg:grpSpPr>
                        <wps:wsp>
                          <wps:cNvPr id="792" name="Freeform 782"/>
                          <wps:cNvSpPr>
                            <a:spLocks/>
                          </wps:cNvSpPr>
                          <wps:spPr bwMode="auto">
                            <a:xfrm>
                              <a:off x="8715" y="13840"/>
                              <a:ext cx="3757" cy="195"/>
                            </a:xfrm>
                            <a:custGeom>
                              <a:avLst/>
                              <a:gdLst>
                                <a:gd name="T0" fmla="+- 0 8715 8715"/>
                                <a:gd name="T1" fmla="*/ T0 w 3757"/>
                                <a:gd name="T2" fmla="+- 0 14035 13840"/>
                                <a:gd name="T3" fmla="*/ 14035 h 195"/>
                                <a:gd name="T4" fmla="+- 0 12472 8715"/>
                                <a:gd name="T5" fmla="*/ T4 w 3757"/>
                                <a:gd name="T6" fmla="+- 0 14035 13840"/>
                                <a:gd name="T7" fmla="*/ 14035 h 195"/>
                                <a:gd name="T8" fmla="+- 0 12472 8715"/>
                                <a:gd name="T9" fmla="*/ T8 w 3757"/>
                                <a:gd name="T10" fmla="+- 0 13840 13840"/>
                                <a:gd name="T11" fmla="*/ 13840 h 195"/>
                                <a:gd name="T12" fmla="+- 0 8715 8715"/>
                                <a:gd name="T13" fmla="*/ T12 w 3757"/>
                                <a:gd name="T14" fmla="+- 0 13840 13840"/>
                                <a:gd name="T15" fmla="*/ 13840 h 195"/>
                                <a:gd name="T16" fmla="+- 0 8715 8715"/>
                                <a:gd name="T17" fmla="*/ T16 w 3757"/>
                                <a:gd name="T18" fmla="+- 0 14035 13840"/>
                                <a:gd name="T19" fmla="*/ 1403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7" h="195">
                                  <a:moveTo>
                                    <a:pt x="0" y="195"/>
                                  </a:moveTo>
                                  <a:lnTo>
                                    <a:pt x="3757" y="195"/>
                                  </a:lnTo>
                                  <a:lnTo>
                                    <a:pt x="37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779"/>
                        <wpg:cNvGrpSpPr>
                          <a:grpSpLocks/>
                        </wpg:cNvGrpSpPr>
                        <wpg:grpSpPr bwMode="auto">
                          <a:xfrm>
                            <a:off x="8715" y="14035"/>
                            <a:ext cx="3757" cy="197"/>
                            <a:chOff x="8715" y="14035"/>
                            <a:chExt cx="3757" cy="197"/>
                          </a:xfrm>
                        </wpg:grpSpPr>
                        <wps:wsp>
                          <wps:cNvPr id="794" name="Freeform 780"/>
                          <wps:cNvSpPr>
                            <a:spLocks/>
                          </wps:cNvSpPr>
                          <wps:spPr bwMode="auto">
                            <a:xfrm>
                              <a:off x="8715" y="14035"/>
                              <a:ext cx="3757" cy="197"/>
                            </a:xfrm>
                            <a:custGeom>
                              <a:avLst/>
                              <a:gdLst>
                                <a:gd name="T0" fmla="+- 0 8715 8715"/>
                                <a:gd name="T1" fmla="*/ T0 w 3757"/>
                                <a:gd name="T2" fmla="+- 0 14232 14035"/>
                                <a:gd name="T3" fmla="*/ 14232 h 197"/>
                                <a:gd name="T4" fmla="+- 0 12472 8715"/>
                                <a:gd name="T5" fmla="*/ T4 w 3757"/>
                                <a:gd name="T6" fmla="+- 0 14232 14035"/>
                                <a:gd name="T7" fmla="*/ 14232 h 197"/>
                                <a:gd name="T8" fmla="+- 0 12472 8715"/>
                                <a:gd name="T9" fmla="*/ T8 w 3757"/>
                                <a:gd name="T10" fmla="+- 0 14035 14035"/>
                                <a:gd name="T11" fmla="*/ 14035 h 197"/>
                                <a:gd name="T12" fmla="+- 0 8715 8715"/>
                                <a:gd name="T13" fmla="*/ T12 w 3757"/>
                                <a:gd name="T14" fmla="+- 0 14035 14035"/>
                                <a:gd name="T15" fmla="*/ 14035 h 197"/>
                                <a:gd name="T16" fmla="+- 0 8715 8715"/>
                                <a:gd name="T17" fmla="*/ T16 w 3757"/>
                                <a:gd name="T18" fmla="+- 0 14232 14035"/>
                                <a:gd name="T19" fmla="*/ 14232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7" h="197">
                                  <a:moveTo>
                                    <a:pt x="0" y="197"/>
                                  </a:moveTo>
                                  <a:lnTo>
                                    <a:pt x="3757" y="197"/>
                                  </a:lnTo>
                                  <a:lnTo>
                                    <a:pt x="37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777"/>
                        <wpg:cNvGrpSpPr>
                          <a:grpSpLocks/>
                        </wpg:cNvGrpSpPr>
                        <wpg:grpSpPr bwMode="auto">
                          <a:xfrm>
                            <a:off x="8715" y="14232"/>
                            <a:ext cx="3757" cy="197"/>
                            <a:chOff x="8715" y="14232"/>
                            <a:chExt cx="3757" cy="197"/>
                          </a:xfrm>
                        </wpg:grpSpPr>
                        <wps:wsp>
                          <wps:cNvPr id="796" name="Freeform 778"/>
                          <wps:cNvSpPr>
                            <a:spLocks/>
                          </wps:cNvSpPr>
                          <wps:spPr bwMode="auto">
                            <a:xfrm>
                              <a:off x="8715" y="14232"/>
                              <a:ext cx="3757" cy="197"/>
                            </a:xfrm>
                            <a:custGeom>
                              <a:avLst/>
                              <a:gdLst>
                                <a:gd name="T0" fmla="+- 0 8715 8715"/>
                                <a:gd name="T1" fmla="*/ T0 w 3757"/>
                                <a:gd name="T2" fmla="+- 0 14428 14232"/>
                                <a:gd name="T3" fmla="*/ 14428 h 197"/>
                                <a:gd name="T4" fmla="+- 0 12472 8715"/>
                                <a:gd name="T5" fmla="*/ T4 w 3757"/>
                                <a:gd name="T6" fmla="+- 0 14428 14232"/>
                                <a:gd name="T7" fmla="*/ 14428 h 197"/>
                                <a:gd name="T8" fmla="+- 0 12472 8715"/>
                                <a:gd name="T9" fmla="*/ T8 w 3757"/>
                                <a:gd name="T10" fmla="+- 0 14232 14232"/>
                                <a:gd name="T11" fmla="*/ 14232 h 197"/>
                                <a:gd name="T12" fmla="+- 0 8715 8715"/>
                                <a:gd name="T13" fmla="*/ T12 w 3757"/>
                                <a:gd name="T14" fmla="+- 0 14232 14232"/>
                                <a:gd name="T15" fmla="*/ 14232 h 197"/>
                                <a:gd name="T16" fmla="+- 0 8715 8715"/>
                                <a:gd name="T17" fmla="*/ T16 w 3757"/>
                                <a:gd name="T18" fmla="+- 0 14428 14232"/>
                                <a:gd name="T19" fmla="*/ 1442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7" h="197">
                                  <a:moveTo>
                                    <a:pt x="0" y="196"/>
                                  </a:moveTo>
                                  <a:lnTo>
                                    <a:pt x="3757" y="196"/>
                                  </a:lnTo>
                                  <a:lnTo>
                                    <a:pt x="37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775"/>
                        <wpg:cNvGrpSpPr>
                          <a:grpSpLocks/>
                        </wpg:cNvGrpSpPr>
                        <wpg:grpSpPr bwMode="auto">
                          <a:xfrm>
                            <a:off x="8715" y="14428"/>
                            <a:ext cx="3757" cy="207"/>
                            <a:chOff x="8715" y="14428"/>
                            <a:chExt cx="3757" cy="207"/>
                          </a:xfrm>
                        </wpg:grpSpPr>
                        <wps:wsp>
                          <wps:cNvPr id="798" name="Freeform 776"/>
                          <wps:cNvSpPr>
                            <a:spLocks/>
                          </wps:cNvSpPr>
                          <wps:spPr bwMode="auto">
                            <a:xfrm>
                              <a:off x="8715" y="14428"/>
                              <a:ext cx="3757" cy="207"/>
                            </a:xfrm>
                            <a:custGeom>
                              <a:avLst/>
                              <a:gdLst>
                                <a:gd name="T0" fmla="+- 0 8715 8715"/>
                                <a:gd name="T1" fmla="*/ T0 w 3757"/>
                                <a:gd name="T2" fmla="+- 0 14635 14428"/>
                                <a:gd name="T3" fmla="*/ 14635 h 207"/>
                                <a:gd name="T4" fmla="+- 0 12472 8715"/>
                                <a:gd name="T5" fmla="*/ T4 w 3757"/>
                                <a:gd name="T6" fmla="+- 0 14635 14428"/>
                                <a:gd name="T7" fmla="*/ 14635 h 207"/>
                                <a:gd name="T8" fmla="+- 0 12472 8715"/>
                                <a:gd name="T9" fmla="*/ T8 w 3757"/>
                                <a:gd name="T10" fmla="+- 0 14428 14428"/>
                                <a:gd name="T11" fmla="*/ 14428 h 207"/>
                                <a:gd name="T12" fmla="+- 0 8715 8715"/>
                                <a:gd name="T13" fmla="*/ T12 w 3757"/>
                                <a:gd name="T14" fmla="+- 0 14428 14428"/>
                                <a:gd name="T15" fmla="*/ 14428 h 207"/>
                                <a:gd name="T16" fmla="+- 0 8715 8715"/>
                                <a:gd name="T17" fmla="*/ T16 w 3757"/>
                                <a:gd name="T18" fmla="+- 0 14635 14428"/>
                                <a:gd name="T19" fmla="*/ 14635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7" h="207">
                                  <a:moveTo>
                                    <a:pt x="0" y="207"/>
                                  </a:moveTo>
                                  <a:lnTo>
                                    <a:pt x="3757" y="207"/>
                                  </a:lnTo>
                                  <a:lnTo>
                                    <a:pt x="37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76EBB" id="Group 774" o:spid="_x0000_s1026" style="position:absolute;margin-left:435.75pt;margin-top:681.2pt;width:187.85pt;height:50.55pt;z-index:-203416;mso-position-horizontal-relative:page;mso-position-vertical-relative:page" coordorigin="8715,13624" coordsize="3757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">
                <v:group id="Group 783" o:spid="_x0000_s1027" style="position:absolute;left:8715;top:13624;width:3757;height:216" coordorigin="8715,13624" coordsize="3757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784" o:spid="_x0000_s1028" style="position:absolute;left:8715;top:13624;width:3757;height:216;visibility:visible;mso-wrap-style:square;v-text-anchor:top" coordsize="375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63MAA&#10;AADcAAAADwAAAGRycy9kb3ducmV2LnhtbERPTYvCMBC9C/sfwix401SRVbtGEUHxqutBb0MzNt02&#10;k5JErf56c1jY4+N9L1adbcSdfKgcKxgNMxDEhdMVlwpOP9vBDESIyBobx6TgSQFWy4/eAnPtHnyg&#10;+zGWIoVwyFGBibHNpQyFIYth6FrixF2dtxgT9KXUHh8p3DZynGVf0mLFqcFgSxtDRX28WQXuUjfT&#10;82R3NhddzH9H8eXr2Uup/me3/gYRqYv/4j/3XiuYztP8dCYdA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s63MAAAADcAAAADwAAAAAAAAAAAAAAAACYAgAAZHJzL2Rvd25y&#10;ZXYueG1sUEsFBgAAAAAEAAQA9QAAAIUDAAAAAA==&#10;" path="m,216r3757,l3757,,,,,216xe" fillcolor="#ffc000" stroked="f">
                    <v:path arrowok="t" o:connecttype="custom" o:connectlocs="0,13840;3757,13840;3757,13624;0,13624;0,13840" o:connectangles="0,0,0,0,0"/>
                  </v:shape>
                </v:group>
                <v:group id="Group 781" o:spid="_x0000_s1029" style="position:absolute;left:8715;top:13840;width:3757;height:195" coordorigin="8715,13840" coordsize="3757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782" o:spid="_x0000_s1030" style="position:absolute;left:8715;top:13840;width:3757;height:195;visibility:visible;mso-wrap-style:square;v-text-anchor:top" coordsize="375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k+8YA&#10;AADcAAAADwAAAGRycy9kb3ducmV2LnhtbESPT2vCQBTE74V+h+UJXopuKsTa1I0UreJBD/6h59fs&#10;MxuafRuya0y/fVco9DjMzG+Y+aK3teio9ZVjBc/jBARx4XTFpYLzaT2agfABWWPtmBT8kIdF/vgw&#10;x0y7Gx+oO4ZSRAj7DBWYEJpMSl8YsujHriGO3sW1FkOUbSl1i7cIt7WcJMlUWqw4LhhsaGmo+D5e&#10;rYKP6Sp87dOt3u3TTUpPayPN50Gp4aB/fwMRqA//4b/2Vit4eZ3A/Uw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Zk+8YAAADcAAAADwAAAAAAAAAAAAAAAACYAgAAZHJz&#10;L2Rvd25yZXYueG1sUEsFBgAAAAAEAAQA9QAAAIsDAAAAAA==&#10;" path="m,195r3757,l3757,,,,,195xe" fillcolor="#ffc000" stroked="f">
                    <v:path arrowok="t" o:connecttype="custom" o:connectlocs="0,14035;3757,14035;3757,13840;0,13840;0,14035" o:connectangles="0,0,0,0,0"/>
                  </v:shape>
                </v:group>
                <v:group id="Group 779" o:spid="_x0000_s1031" style="position:absolute;left:8715;top:14035;width:3757;height:197" coordorigin="8715,14035" coordsize="37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780" o:spid="_x0000_s1032" style="position:absolute;left:8715;top:14035;width:3757;height:197;visibility:visible;mso-wrap-style:square;v-text-anchor:top" coordsize="37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CUcYA&#10;AADcAAAADwAAAGRycy9kb3ducmV2LnhtbESPW0vDQBSE34X+h+UUfBG7qYiX2G0JXsA3aSpi306z&#10;xyS4ezbsWdP4711B8HGYmW+Y1WbyTo0UpQ9sYLkoQBE3wfbcGnjdPZ3fgJKEbNEFJgPfJLBZz05W&#10;WNpw5C2NdWpVhrCUaKBLaSi1lqYjj7IIA3H2PkL0mLKMrbYRjxnunb4oiivtsee80OFA9x01n/WX&#10;N7B/cNVZc4jvo1TLx528eFfLmzGn86m6A5VoSv/hv/azNXB9ewm/Z/IR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HCUcYAAADcAAAADwAAAAAAAAAAAAAAAACYAgAAZHJz&#10;L2Rvd25yZXYueG1sUEsFBgAAAAAEAAQA9QAAAIsDAAAAAA==&#10;" path="m,197r3757,l3757,,,,,197xe" fillcolor="#ffc000" stroked="f">
                    <v:path arrowok="t" o:connecttype="custom" o:connectlocs="0,14232;3757,14232;3757,14035;0,14035;0,14232" o:connectangles="0,0,0,0,0"/>
                  </v:shape>
                </v:group>
                <v:group id="Group 777" o:spid="_x0000_s1033" style="position:absolute;left:8715;top:14232;width:3757;height:197" coordorigin="8715,14232" coordsize="37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778" o:spid="_x0000_s1034" style="position:absolute;left:8715;top:14232;width:3757;height:197;visibility:visible;mso-wrap-style:square;v-text-anchor:top" coordsize="37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/5vcUA&#10;AADcAAAADwAAAGRycy9kb3ducmV2LnhtbESPQUvDQBSE70L/w/IEL2I39VA17baEquBNTEX09sy+&#10;JsHdt2HfmsZ/7wpCj8PMfMOst5N3aqQofWADi3kBirgJtufWwOv+8eoWlCRkiy4wGfghge1mdrbG&#10;0oYjv9BYp1ZlCEuJBrqUhlJraTryKPMwEGfvEKLHlGVstY14zHDv9HVRLLXHnvNChwPtOmq+6m9v&#10;4OPeVZfNZ3wfpVo87OXZu1rejLk4n6oVqERTOoX/20/WwM3dEv7O5CO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/m9xQAAANwAAAAPAAAAAAAAAAAAAAAAAJgCAABkcnMv&#10;ZG93bnJldi54bWxQSwUGAAAAAAQABAD1AAAAigMAAAAA&#10;" path="m,196r3757,l3757,,,,,196xe" fillcolor="#ffc000" stroked="f">
                    <v:path arrowok="t" o:connecttype="custom" o:connectlocs="0,14428;3757,14428;3757,14232;0,14232;0,14428" o:connectangles="0,0,0,0,0"/>
                  </v:shape>
                </v:group>
                <v:group id="Group 775" o:spid="_x0000_s1035" style="position:absolute;left:8715;top:14428;width:3757;height:207" coordorigin="8715,14428" coordsize="3757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776" o:spid="_x0000_s1036" style="position:absolute;left:8715;top:14428;width:3757;height:207;visibility:visible;mso-wrap-style:square;v-text-anchor:top" coordsize="375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omdsIA&#10;AADcAAAADwAAAGRycy9kb3ducmV2LnhtbERPz2vCMBS+D/Y/hDfwNtMJztk1LSII4g6jOnZ+a55t&#10;afNSkljb/345DHb8+H5nxWR6MZLzrWUFL8sEBHFldcu1gq/L4fkNhA/IGnvLpGAmD0X++JBhqu2d&#10;SxrPoRYxhH2KCpoQhlRKXzVk0C/tQBy5q3UGQ4SultrhPYabXq6S5FUabDk2NDjQvqGqO9+Mgs8P&#10;/Blpfz05Z7ff8zok06bslFo8Tbt3EIGm8C/+cx+1gs02ro1n4hG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qiZ2wgAAANwAAAAPAAAAAAAAAAAAAAAAAJgCAABkcnMvZG93&#10;bnJldi54bWxQSwUGAAAAAAQABAD1AAAAhwMAAAAA&#10;" path="m,207r3757,l3757,,,,,207xe" fillcolor="#ffc000" stroked="f">
                    <v:path arrowok="t" o:connecttype="custom" o:connectlocs="0,14635;3757,14635;3757,14428;0,14428;0,1463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13088" behindDoc="1" locked="0" layoutInCell="1" allowOverlap="1" wp14:anchorId="4E056159" wp14:editId="50E39AED">
                <wp:simplePos x="0" y="0"/>
                <wp:positionH relativeFrom="page">
                  <wp:posOffset>12915900</wp:posOffset>
                </wp:positionH>
                <wp:positionV relativeFrom="page">
                  <wp:posOffset>8302625</wp:posOffset>
                </wp:positionV>
                <wp:extent cx="1865630" cy="661670"/>
                <wp:effectExtent l="0" t="0" r="1270" b="0"/>
                <wp:wrapNone/>
                <wp:docPr id="777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5630" cy="661670"/>
                          <a:chOff x="20340" y="13075"/>
                          <a:chExt cx="2938" cy="1042"/>
                        </a:xfrm>
                      </wpg:grpSpPr>
                      <wpg:grpSp>
                        <wpg:cNvPr id="778" name="Group 772"/>
                        <wpg:cNvGrpSpPr>
                          <a:grpSpLocks/>
                        </wpg:cNvGrpSpPr>
                        <wpg:grpSpPr bwMode="auto">
                          <a:xfrm>
                            <a:off x="20340" y="13075"/>
                            <a:ext cx="2938" cy="216"/>
                            <a:chOff x="20340" y="13075"/>
                            <a:chExt cx="2938" cy="216"/>
                          </a:xfrm>
                        </wpg:grpSpPr>
                        <wps:wsp>
                          <wps:cNvPr id="779" name="Freeform 773"/>
                          <wps:cNvSpPr>
                            <a:spLocks/>
                          </wps:cNvSpPr>
                          <wps:spPr bwMode="auto">
                            <a:xfrm>
                              <a:off x="20340" y="13075"/>
                              <a:ext cx="2938" cy="216"/>
                            </a:xfrm>
                            <a:custGeom>
                              <a:avLst/>
                              <a:gdLst>
                                <a:gd name="T0" fmla="+- 0 20340 20340"/>
                                <a:gd name="T1" fmla="*/ T0 w 2938"/>
                                <a:gd name="T2" fmla="+- 0 13291 13075"/>
                                <a:gd name="T3" fmla="*/ 13291 h 216"/>
                                <a:gd name="T4" fmla="+- 0 23278 20340"/>
                                <a:gd name="T5" fmla="*/ T4 w 2938"/>
                                <a:gd name="T6" fmla="+- 0 13291 13075"/>
                                <a:gd name="T7" fmla="*/ 13291 h 216"/>
                                <a:gd name="T8" fmla="+- 0 23278 20340"/>
                                <a:gd name="T9" fmla="*/ T8 w 2938"/>
                                <a:gd name="T10" fmla="+- 0 13075 13075"/>
                                <a:gd name="T11" fmla="*/ 13075 h 216"/>
                                <a:gd name="T12" fmla="+- 0 20340 20340"/>
                                <a:gd name="T13" fmla="*/ T12 w 2938"/>
                                <a:gd name="T14" fmla="+- 0 13075 13075"/>
                                <a:gd name="T15" fmla="*/ 13075 h 216"/>
                                <a:gd name="T16" fmla="+- 0 20340 20340"/>
                                <a:gd name="T17" fmla="*/ T16 w 2938"/>
                                <a:gd name="T18" fmla="+- 0 13291 13075"/>
                                <a:gd name="T19" fmla="*/ 1329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38" h="216">
                                  <a:moveTo>
                                    <a:pt x="0" y="216"/>
                                  </a:moveTo>
                                  <a:lnTo>
                                    <a:pt x="2938" y="216"/>
                                  </a:lnTo>
                                  <a:lnTo>
                                    <a:pt x="29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770"/>
                        <wpg:cNvGrpSpPr>
                          <a:grpSpLocks/>
                        </wpg:cNvGrpSpPr>
                        <wpg:grpSpPr bwMode="auto">
                          <a:xfrm>
                            <a:off x="20340" y="13291"/>
                            <a:ext cx="2938" cy="207"/>
                            <a:chOff x="20340" y="13291"/>
                            <a:chExt cx="2938" cy="207"/>
                          </a:xfrm>
                        </wpg:grpSpPr>
                        <wps:wsp>
                          <wps:cNvPr id="781" name="Freeform 771"/>
                          <wps:cNvSpPr>
                            <a:spLocks/>
                          </wps:cNvSpPr>
                          <wps:spPr bwMode="auto">
                            <a:xfrm>
                              <a:off x="20340" y="13291"/>
                              <a:ext cx="2938" cy="207"/>
                            </a:xfrm>
                            <a:custGeom>
                              <a:avLst/>
                              <a:gdLst>
                                <a:gd name="T0" fmla="+- 0 20340 20340"/>
                                <a:gd name="T1" fmla="*/ T0 w 2938"/>
                                <a:gd name="T2" fmla="+- 0 13497 13291"/>
                                <a:gd name="T3" fmla="*/ 13497 h 207"/>
                                <a:gd name="T4" fmla="+- 0 23278 20340"/>
                                <a:gd name="T5" fmla="*/ T4 w 2938"/>
                                <a:gd name="T6" fmla="+- 0 13497 13291"/>
                                <a:gd name="T7" fmla="*/ 13497 h 207"/>
                                <a:gd name="T8" fmla="+- 0 23278 20340"/>
                                <a:gd name="T9" fmla="*/ T8 w 2938"/>
                                <a:gd name="T10" fmla="+- 0 13291 13291"/>
                                <a:gd name="T11" fmla="*/ 13291 h 207"/>
                                <a:gd name="T12" fmla="+- 0 20340 20340"/>
                                <a:gd name="T13" fmla="*/ T12 w 2938"/>
                                <a:gd name="T14" fmla="+- 0 13291 13291"/>
                                <a:gd name="T15" fmla="*/ 13291 h 207"/>
                                <a:gd name="T16" fmla="+- 0 20340 20340"/>
                                <a:gd name="T17" fmla="*/ T16 w 2938"/>
                                <a:gd name="T18" fmla="+- 0 13497 13291"/>
                                <a:gd name="T19" fmla="*/ 13497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38" h="207">
                                  <a:moveTo>
                                    <a:pt x="0" y="206"/>
                                  </a:moveTo>
                                  <a:lnTo>
                                    <a:pt x="2938" y="206"/>
                                  </a:lnTo>
                                  <a:lnTo>
                                    <a:pt x="29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768"/>
                        <wpg:cNvGrpSpPr>
                          <a:grpSpLocks/>
                        </wpg:cNvGrpSpPr>
                        <wpg:grpSpPr bwMode="auto">
                          <a:xfrm>
                            <a:off x="20340" y="13497"/>
                            <a:ext cx="2938" cy="207"/>
                            <a:chOff x="20340" y="13497"/>
                            <a:chExt cx="2938" cy="207"/>
                          </a:xfrm>
                        </wpg:grpSpPr>
                        <wps:wsp>
                          <wps:cNvPr id="783" name="Freeform 769"/>
                          <wps:cNvSpPr>
                            <a:spLocks/>
                          </wps:cNvSpPr>
                          <wps:spPr bwMode="auto">
                            <a:xfrm>
                              <a:off x="20340" y="13497"/>
                              <a:ext cx="2938" cy="207"/>
                            </a:xfrm>
                            <a:custGeom>
                              <a:avLst/>
                              <a:gdLst>
                                <a:gd name="T0" fmla="+- 0 20340 20340"/>
                                <a:gd name="T1" fmla="*/ T0 w 2938"/>
                                <a:gd name="T2" fmla="+- 0 13704 13497"/>
                                <a:gd name="T3" fmla="*/ 13704 h 207"/>
                                <a:gd name="T4" fmla="+- 0 23278 20340"/>
                                <a:gd name="T5" fmla="*/ T4 w 2938"/>
                                <a:gd name="T6" fmla="+- 0 13704 13497"/>
                                <a:gd name="T7" fmla="*/ 13704 h 207"/>
                                <a:gd name="T8" fmla="+- 0 23278 20340"/>
                                <a:gd name="T9" fmla="*/ T8 w 2938"/>
                                <a:gd name="T10" fmla="+- 0 13497 13497"/>
                                <a:gd name="T11" fmla="*/ 13497 h 207"/>
                                <a:gd name="T12" fmla="+- 0 20340 20340"/>
                                <a:gd name="T13" fmla="*/ T12 w 2938"/>
                                <a:gd name="T14" fmla="+- 0 13497 13497"/>
                                <a:gd name="T15" fmla="*/ 13497 h 207"/>
                                <a:gd name="T16" fmla="+- 0 20340 20340"/>
                                <a:gd name="T17" fmla="*/ T16 w 2938"/>
                                <a:gd name="T18" fmla="+- 0 13704 13497"/>
                                <a:gd name="T19" fmla="*/ 13704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38" h="207">
                                  <a:moveTo>
                                    <a:pt x="0" y="207"/>
                                  </a:moveTo>
                                  <a:lnTo>
                                    <a:pt x="2938" y="207"/>
                                  </a:lnTo>
                                  <a:lnTo>
                                    <a:pt x="29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766"/>
                        <wpg:cNvGrpSpPr>
                          <a:grpSpLocks/>
                        </wpg:cNvGrpSpPr>
                        <wpg:grpSpPr bwMode="auto">
                          <a:xfrm>
                            <a:off x="20340" y="13704"/>
                            <a:ext cx="2938" cy="207"/>
                            <a:chOff x="20340" y="13704"/>
                            <a:chExt cx="2938" cy="207"/>
                          </a:xfrm>
                        </wpg:grpSpPr>
                        <wps:wsp>
                          <wps:cNvPr id="785" name="Freeform 767"/>
                          <wps:cNvSpPr>
                            <a:spLocks/>
                          </wps:cNvSpPr>
                          <wps:spPr bwMode="auto">
                            <a:xfrm>
                              <a:off x="20340" y="13704"/>
                              <a:ext cx="2938" cy="207"/>
                            </a:xfrm>
                            <a:custGeom>
                              <a:avLst/>
                              <a:gdLst>
                                <a:gd name="T0" fmla="+- 0 20340 20340"/>
                                <a:gd name="T1" fmla="*/ T0 w 2938"/>
                                <a:gd name="T2" fmla="+- 0 13910 13704"/>
                                <a:gd name="T3" fmla="*/ 13910 h 207"/>
                                <a:gd name="T4" fmla="+- 0 23278 20340"/>
                                <a:gd name="T5" fmla="*/ T4 w 2938"/>
                                <a:gd name="T6" fmla="+- 0 13910 13704"/>
                                <a:gd name="T7" fmla="*/ 13910 h 207"/>
                                <a:gd name="T8" fmla="+- 0 23278 20340"/>
                                <a:gd name="T9" fmla="*/ T8 w 2938"/>
                                <a:gd name="T10" fmla="+- 0 13704 13704"/>
                                <a:gd name="T11" fmla="*/ 13704 h 207"/>
                                <a:gd name="T12" fmla="+- 0 20340 20340"/>
                                <a:gd name="T13" fmla="*/ T12 w 2938"/>
                                <a:gd name="T14" fmla="+- 0 13704 13704"/>
                                <a:gd name="T15" fmla="*/ 13704 h 207"/>
                                <a:gd name="T16" fmla="+- 0 20340 20340"/>
                                <a:gd name="T17" fmla="*/ T16 w 2938"/>
                                <a:gd name="T18" fmla="+- 0 13910 13704"/>
                                <a:gd name="T19" fmla="*/ 1391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38" h="207">
                                  <a:moveTo>
                                    <a:pt x="0" y="206"/>
                                  </a:moveTo>
                                  <a:lnTo>
                                    <a:pt x="2938" y="206"/>
                                  </a:lnTo>
                                  <a:lnTo>
                                    <a:pt x="29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764"/>
                        <wpg:cNvGrpSpPr>
                          <a:grpSpLocks/>
                        </wpg:cNvGrpSpPr>
                        <wpg:grpSpPr bwMode="auto">
                          <a:xfrm>
                            <a:off x="20340" y="13910"/>
                            <a:ext cx="2938" cy="207"/>
                            <a:chOff x="20340" y="13910"/>
                            <a:chExt cx="2938" cy="207"/>
                          </a:xfrm>
                        </wpg:grpSpPr>
                        <wps:wsp>
                          <wps:cNvPr id="787" name="Freeform 765"/>
                          <wps:cNvSpPr>
                            <a:spLocks/>
                          </wps:cNvSpPr>
                          <wps:spPr bwMode="auto">
                            <a:xfrm>
                              <a:off x="20340" y="13910"/>
                              <a:ext cx="2938" cy="207"/>
                            </a:xfrm>
                            <a:custGeom>
                              <a:avLst/>
                              <a:gdLst>
                                <a:gd name="T0" fmla="+- 0 20340 20340"/>
                                <a:gd name="T1" fmla="*/ T0 w 2938"/>
                                <a:gd name="T2" fmla="+- 0 14116 13910"/>
                                <a:gd name="T3" fmla="*/ 14116 h 207"/>
                                <a:gd name="T4" fmla="+- 0 23278 20340"/>
                                <a:gd name="T5" fmla="*/ T4 w 2938"/>
                                <a:gd name="T6" fmla="+- 0 14116 13910"/>
                                <a:gd name="T7" fmla="*/ 14116 h 207"/>
                                <a:gd name="T8" fmla="+- 0 23278 20340"/>
                                <a:gd name="T9" fmla="*/ T8 w 2938"/>
                                <a:gd name="T10" fmla="+- 0 13910 13910"/>
                                <a:gd name="T11" fmla="*/ 13910 h 207"/>
                                <a:gd name="T12" fmla="+- 0 20340 20340"/>
                                <a:gd name="T13" fmla="*/ T12 w 2938"/>
                                <a:gd name="T14" fmla="+- 0 13910 13910"/>
                                <a:gd name="T15" fmla="*/ 13910 h 207"/>
                                <a:gd name="T16" fmla="+- 0 20340 20340"/>
                                <a:gd name="T17" fmla="*/ T16 w 2938"/>
                                <a:gd name="T18" fmla="+- 0 14116 13910"/>
                                <a:gd name="T19" fmla="*/ 1411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38" h="207">
                                  <a:moveTo>
                                    <a:pt x="0" y="206"/>
                                  </a:moveTo>
                                  <a:lnTo>
                                    <a:pt x="2938" y="206"/>
                                  </a:lnTo>
                                  <a:lnTo>
                                    <a:pt x="29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74381" id="Group 763" o:spid="_x0000_s1026" style="position:absolute;margin-left:1017pt;margin-top:653.75pt;width:146.9pt;height:52.1pt;z-index:-203392;mso-position-horizontal-relative:page;mso-position-vertical-relative:page" coordorigin="20340,13075" coordsize="2938,1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">
                <v:group id="Group 772" o:spid="_x0000_s1027" style="position:absolute;left:20340;top:13075;width:2938;height:216" coordorigin="20340,13075" coordsize="2938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773" o:spid="_x0000_s1028" style="position:absolute;left:20340;top:13075;width:2938;height:216;visibility:visible;mso-wrap-style:square;v-text-anchor:top" coordsize="293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Jmo8UA&#10;AADcAAAADwAAAGRycy9kb3ducmV2LnhtbESPy4rCQBRE9wP+Q3MFN8PY0YWPjK2oIArOwsd8wCV9&#10;8xjTt0O6jcnf24Iwy6KqTlGLVWtK0VDtCssKRsMIBHFidcGZgt/r7msGwnlkjaVlUtCRg9Wy97HA&#10;WNsHn6m5+EwECLsYFeTeV7GULsnJoBvaijh4qa0N+iDrTOoaHwFuSjmOook0WHBYyLGibU7J7XI3&#10;Cq5pd9zvNz/zSdfy/bOpRn/pqVRq0G/X3yA8tf4//G4ftILpdA6vM+EI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AmajxQAAANwAAAAPAAAAAAAAAAAAAAAAAJgCAABkcnMv&#10;ZG93bnJldi54bWxQSwUGAAAAAAQABAD1AAAAigMAAAAA&#10;" path="m,216r2938,l2938,,,,,216xe" fillcolor="#ffc000" stroked="f">
                    <v:path arrowok="t" o:connecttype="custom" o:connectlocs="0,13291;2938,13291;2938,13075;0,13075;0,13291" o:connectangles="0,0,0,0,0"/>
                  </v:shape>
                </v:group>
                <v:group id="Group 770" o:spid="_x0000_s1029" style="position:absolute;left:20340;top:13291;width:2938;height:207" coordorigin="20340,13291" coordsize="2938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771" o:spid="_x0000_s1030" style="position:absolute;left:20340;top:13291;width:2938;height:207;visibility:visible;mso-wrap-style:square;v-text-anchor:top" coordsize="2938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pFsYA&#10;AADcAAAADwAAAGRycy9kb3ducmV2LnhtbESPT2sCMRTE74V+h/AKvdWsBauuRimC4KXgnxY8PjfP&#10;zermZd3E3fTbN4VCj8PM/IaZL6OtRUetrxwrGA4yEMSF0xWXCj4P65cJCB+QNdaOScE3eVguHh/m&#10;mGvX8466fShFgrDPUYEJocml9IUhi37gGuLknV1rMSTZllK32Ce4reVrlr1JixWnBYMNrQwV1/3d&#10;Kth+3M9m9bXrjtN4MdvYn9zoNlbq+Sm+z0AEiuE//NfeaAXjyRB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ypFsYAAADcAAAADwAAAAAAAAAAAAAAAACYAgAAZHJz&#10;L2Rvd25yZXYueG1sUEsFBgAAAAAEAAQA9QAAAIsDAAAAAA==&#10;" path="m,206r2938,l2938,,,,,206xe" fillcolor="#ffc000" stroked="f">
                    <v:path arrowok="t" o:connecttype="custom" o:connectlocs="0,13497;2938,13497;2938,13291;0,13291;0,13497" o:connectangles="0,0,0,0,0"/>
                  </v:shape>
                </v:group>
                <v:group id="Group 768" o:spid="_x0000_s1031" style="position:absolute;left:20340;top:13497;width:2938;height:207" coordorigin="20340,13497" coordsize="2938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769" o:spid="_x0000_s1032" style="position:absolute;left:20340;top:13497;width:2938;height:207;visibility:visible;mso-wrap-style:square;v-text-anchor:top" coordsize="2938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S+sYA&#10;AADcAAAADwAAAGRycy9kb3ducmV2LnhtbESPT2sCMRTE7wW/Q3hCbzVrS6tujSJCoZeCf1rw+Lp5&#10;blY3L9tN3E2/fVMQPA4z8xtmvoy2Fh21vnKsYDzKQBAXTldcKvjcvz1MQfiArLF2TAp+ycNyMbib&#10;Y65dz1vqdqEUCcI+RwUmhCaX0heGLPqRa4iTd3StxZBkW0rdYp/gtpaPWfYiLVacFgw2tDZUnHcX&#10;q2DzcTma9de2O8ziyWxi/+2efyZK3Q/j6hVEoBhu4Wv7XSuYTJ/g/0w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KS+sYAAADcAAAADwAAAAAAAAAAAAAAAACYAgAAZHJz&#10;L2Rvd25yZXYueG1sUEsFBgAAAAAEAAQA9QAAAIsDAAAAAA==&#10;" path="m,207r2938,l2938,,,,,207xe" fillcolor="#ffc000" stroked="f">
                    <v:path arrowok="t" o:connecttype="custom" o:connectlocs="0,13704;2938,13704;2938,13497;0,13497;0,13704" o:connectangles="0,0,0,0,0"/>
                  </v:shape>
                </v:group>
                <v:group id="Group 766" o:spid="_x0000_s1033" style="position:absolute;left:20340;top:13704;width:2938;height:207" coordorigin="20340,13704" coordsize="2938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767" o:spid="_x0000_s1034" style="position:absolute;left:20340;top:13704;width:2938;height:207;visibility:visible;mso-wrap-style:square;v-text-anchor:top" coordsize="2938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vFcYA&#10;AADcAAAADwAAAGRycy9kb3ducmV2LnhtbESPT2sCMRTE70K/Q3iF3mq2BauuRimC4KXgnxY8PjfP&#10;zermZbuJu+m3bwoFj8PM/IaZL6OtRUetrxwreBlmIIgLpysuFXwe1s8TED4ga6wdk4If8rBcPAzm&#10;mGvX8466fShFgrDPUYEJocml9IUhi37oGuLknV1rMSTZllK32Ce4reVrlr1JixWnBYMNrQwV1/3N&#10;Kth+3M5m9bXrjtN4MdvYn9zoe6zU02N8n4EIFMM9/N/eaAXjyQj+zq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evFcYAAADcAAAADwAAAAAAAAAAAAAAAACYAgAAZHJz&#10;L2Rvd25yZXYueG1sUEsFBgAAAAAEAAQA9QAAAIsDAAAAAA==&#10;" path="m,206r2938,l2938,,,,,206xe" fillcolor="#ffc000" stroked="f">
                    <v:path arrowok="t" o:connecttype="custom" o:connectlocs="0,13910;2938,13910;2938,13704;0,13704;0,13910" o:connectangles="0,0,0,0,0"/>
                  </v:shape>
                </v:group>
                <v:group id="Group 764" o:spid="_x0000_s1035" style="position:absolute;left:20340;top:13910;width:2938;height:207" coordorigin="20340,13910" coordsize="2938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765" o:spid="_x0000_s1036" style="position:absolute;left:20340;top:13910;width:2938;height:207;visibility:visible;mso-wrap-style:square;v-text-anchor:top" coordsize="2938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U+cUA&#10;AADcAAAADwAAAGRycy9kb3ducmV2LnhtbESPzWrDMBCE74W+g9hCb43cQuPEiRJKoNBLIb+Q48ba&#10;WE6tlWsptvL2VaHQ4zAz3zDzZbSN6KnztWMFz6MMBHHpdM2Vgv3u/WkCwgdkjY1jUnAjD8vF/d0c&#10;C+0G3lC/DZVIEPYFKjAhtIWUvjRk0Y9cS5y8s+sshiS7SuoOhwS3jXzJsrG0WHNaMNjSylD5tb1a&#10;BevP69msDpv+OI0Xs47Dyb1+50o9PsS3GYhAMfyH/9ofWkE+yeH3TD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ZT5xQAAANwAAAAPAAAAAAAAAAAAAAAAAJgCAABkcnMv&#10;ZG93bnJldi54bWxQSwUGAAAAAAQABAD1AAAAigMAAAAA&#10;" path="m,206r2938,l2938,,,,,206xe" fillcolor="#ffc000" stroked="f">
                    <v:path arrowok="t" o:connecttype="custom" o:connectlocs="0,14116;2938,14116;2938,13910;0,13910;0,1411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Table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3b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demands,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priority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watering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2017–18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outlook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coming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years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Mid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Murray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Region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–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  <w:u w:val="single" w:color="000000"/>
        </w:rPr>
        <w:t>HIGH/VERY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  <w:u w:val="single" w:color="000000"/>
        </w:rPr>
        <w:t>HIGH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RESOURCE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AVAILABILITY</w:t>
      </w:r>
      <w:r>
        <w:rPr>
          <w:rFonts w:ascii="Century Gothic" w:eastAsia="Century Gothic" w:hAnsi="Century Gothic" w:cs="Century Gothic"/>
          <w:b/>
          <w:bCs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(HIGH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ALLOCATION,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MODERATE/HIGH</w:t>
      </w:r>
      <w:r>
        <w:rPr>
          <w:rFonts w:ascii="Century Gothic" w:eastAsia="Century Gothic" w:hAnsi="Century Gothic" w:cs="Century Gothic"/>
          <w:b/>
          <w:bCs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INFLOW)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IN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2017–18</w:t>
      </w:r>
    </w:p>
    <w:p w14:paraId="4E0559DC" w14:textId="77777777" w:rsidR="00F20CE2" w:rsidRDefault="00F20CE2">
      <w:pPr>
        <w:spacing w:before="11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2"/>
        <w:gridCol w:w="2696"/>
        <w:gridCol w:w="1418"/>
        <w:gridCol w:w="850"/>
        <w:gridCol w:w="850"/>
        <w:gridCol w:w="852"/>
        <w:gridCol w:w="3972"/>
        <w:gridCol w:w="1277"/>
        <w:gridCol w:w="3826"/>
        <w:gridCol w:w="2549"/>
        <w:gridCol w:w="1135"/>
        <w:gridCol w:w="2019"/>
      </w:tblGrid>
      <w:tr w:rsidR="00F20CE2" w14:paraId="4E0559E5" w14:textId="77777777">
        <w:trPr>
          <w:trHeight w:hRule="exact" w:val="226"/>
        </w:trPr>
        <w:tc>
          <w:tcPr>
            <w:tcW w:w="13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9DD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DE" w14:textId="77777777" w:rsidR="00F20CE2" w:rsidRDefault="00F20CE2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4E0559DF" w14:textId="77777777" w:rsidR="00F20CE2" w:rsidRDefault="003E30F1">
            <w:pPr>
              <w:pStyle w:val="TableParagraph"/>
              <w:ind w:left="102" w:right="16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Environmental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assets</w:t>
            </w:r>
          </w:p>
        </w:tc>
        <w:tc>
          <w:tcPr>
            <w:tcW w:w="411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9E0" w14:textId="77777777" w:rsidR="00F20CE2" w:rsidRDefault="003E30F1">
            <w:pPr>
              <w:pStyle w:val="TableParagraph"/>
              <w:spacing w:before="7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Indicative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demand</w:t>
            </w:r>
          </w:p>
          <w:p w14:paraId="4E0559E1" w14:textId="77777777" w:rsidR="00F20CE2" w:rsidRDefault="003E30F1">
            <w:pPr>
              <w:pStyle w:val="TableParagraph"/>
              <w:spacing w:before="8"/>
              <w:ind w:righ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(for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  <w:u w:val="single" w:color="000000"/>
              </w:rPr>
              <w:t xml:space="preserve">all sources </w:t>
            </w:r>
            <w:r>
              <w:rPr>
                <w:rFonts w:ascii="Century Gothic"/>
                <w:b/>
                <w:spacing w:val="-2"/>
                <w:sz w:val="16"/>
                <w:u w:val="single" w:color="000000"/>
              </w:rPr>
              <w:t xml:space="preserve">of </w:t>
            </w:r>
            <w:r>
              <w:rPr>
                <w:rFonts w:ascii="Century Gothic"/>
                <w:b/>
                <w:spacing w:val="-1"/>
                <w:sz w:val="16"/>
                <w:u w:val="single" w:color="000000"/>
              </w:rPr>
              <w:t>water</w:t>
            </w:r>
            <w:r>
              <w:rPr>
                <w:rFonts w:ascii="Century Gothic"/>
                <w:b/>
                <w:sz w:val="16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6"/>
              </w:rPr>
              <w:t xml:space="preserve">in </w:t>
            </w:r>
            <w:r>
              <w:rPr>
                <w:rFonts w:ascii="Century Gothic"/>
                <w:b/>
                <w:spacing w:val="-2"/>
                <w:sz w:val="16"/>
              </w:rPr>
              <w:t>the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system)</w:t>
            </w:r>
          </w:p>
        </w:tc>
        <w:tc>
          <w:tcPr>
            <w:tcW w:w="255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9E2" w14:textId="77777777" w:rsidR="00F20CE2" w:rsidRDefault="003E30F1">
            <w:pPr>
              <w:pStyle w:val="TableParagraph"/>
              <w:spacing w:before="78" w:line="249" w:lineRule="auto"/>
              <w:ind w:left="262" w:right="263" w:firstLine="38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Watering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history</w:t>
            </w:r>
            <w:r>
              <w:rPr>
                <w:rFonts w:ascii="Century Gothic"/>
                <w:b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(from</w:t>
            </w:r>
            <w:r>
              <w:rPr>
                <w:rFonts w:ascii="Century Gothic"/>
                <w:b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all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sources</w:t>
            </w:r>
            <w:r>
              <w:rPr>
                <w:rFonts w:ascii="Century Gothic"/>
                <w:b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of water)</w:t>
            </w:r>
          </w:p>
        </w:tc>
        <w:tc>
          <w:tcPr>
            <w:tcW w:w="90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9E3" w14:textId="77777777" w:rsidR="00F20CE2" w:rsidRDefault="003E30F1">
            <w:pPr>
              <w:pStyle w:val="TableParagraph"/>
              <w:spacing w:before="1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2017–18</w:t>
            </w:r>
          </w:p>
        </w:tc>
        <w:tc>
          <w:tcPr>
            <w:tcW w:w="57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9E4" w14:textId="77777777" w:rsidR="00F20CE2" w:rsidRDefault="003E30F1">
            <w:pPr>
              <w:pStyle w:val="TableParagraph"/>
              <w:spacing w:before="11"/>
              <w:ind w:left="162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Implications</w:t>
            </w:r>
            <w:r>
              <w:rPr>
                <w:rFonts w:ascii="Century Gothic"/>
                <w:b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for future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demands</w:t>
            </w:r>
          </w:p>
        </w:tc>
      </w:tr>
      <w:tr w:rsidR="00F20CE2" w14:paraId="4E0559F8" w14:textId="77777777">
        <w:trPr>
          <w:trHeight w:hRule="exact" w:val="338"/>
        </w:trPr>
        <w:tc>
          <w:tcPr>
            <w:tcW w:w="13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9E6" w14:textId="77777777" w:rsidR="00F20CE2" w:rsidRDefault="00F20CE2"/>
        </w:tc>
        <w:tc>
          <w:tcPr>
            <w:tcW w:w="4114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9E7" w14:textId="77777777" w:rsidR="00F20CE2" w:rsidRDefault="00F20CE2"/>
        </w:tc>
        <w:tc>
          <w:tcPr>
            <w:tcW w:w="2552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9E8" w14:textId="77777777" w:rsidR="00F20CE2" w:rsidRDefault="00F20CE2"/>
        </w:tc>
        <w:tc>
          <w:tcPr>
            <w:tcW w:w="39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9E9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EA" w14:textId="77777777" w:rsidR="00F20CE2" w:rsidRDefault="00F20CE2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14"/>
                <w:szCs w:val="14"/>
              </w:rPr>
            </w:pPr>
          </w:p>
          <w:p w14:paraId="4E0559EB" w14:textId="77777777" w:rsidR="00F20CE2" w:rsidRDefault="003E30F1">
            <w:pPr>
              <w:pStyle w:val="TableParagraph"/>
              <w:ind w:left="1640" w:right="108" w:hanging="153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Predominant</w:t>
            </w:r>
            <w:r>
              <w:rPr>
                <w:rFonts w:ascii="Century Gothic"/>
                <w:b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urgency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of environmental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demand</w:t>
            </w:r>
            <w:r>
              <w:rPr>
                <w:rFonts w:ascii="Century Gothic"/>
                <w:b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 xml:space="preserve">for </w:t>
            </w:r>
            <w:r>
              <w:rPr>
                <w:rFonts w:ascii="Century Gothic"/>
                <w:b/>
                <w:spacing w:val="-2"/>
                <w:sz w:val="16"/>
              </w:rPr>
              <w:t>water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9EC" w14:textId="77777777" w:rsidR="00F20CE2" w:rsidRDefault="00F20CE2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14"/>
                <w:szCs w:val="14"/>
              </w:rPr>
            </w:pPr>
          </w:p>
          <w:p w14:paraId="4E0559ED" w14:textId="77777777" w:rsidR="00F20CE2" w:rsidRDefault="003E30F1">
            <w:pPr>
              <w:pStyle w:val="TableParagraph"/>
              <w:ind w:left="210" w:right="206" w:hanging="3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Purpose</w:t>
            </w:r>
            <w:r>
              <w:rPr>
                <w:rFonts w:ascii="Century Gothic"/>
                <w:b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under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  <w:u w:val="single" w:color="000000"/>
              </w:rPr>
              <w:t>high</w:t>
            </w:r>
            <w:r>
              <w:rPr>
                <w:rFonts w:ascii="Century Gothic"/>
                <w:b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resource</w:t>
            </w:r>
            <w:r>
              <w:rPr>
                <w:rFonts w:ascii="Century Gothic"/>
                <w:b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availability</w:t>
            </w:r>
          </w:p>
        </w:tc>
        <w:tc>
          <w:tcPr>
            <w:tcW w:w="38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9EE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EF" w14:textId="77777777" w:rsidR="00F20CE2" w:rsidRDefault="00F20CE2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14"/>
                <w:szCs w:val="14"/>
              </w:rPr>
            </w:pPr>
          </w:p>
          <w:p w14:paraId="4E0559F0" w14:textId="77777777" w:rsidR="00F20CE2" w:rsidRDefault="003E30F1">
            <w:pPr>
              <w:pStyle w:val="TableParagraph"/>
              <w:ind w:left="1396" w:right="107" w:hanging="129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Potential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Commonwealth</w:t>
            </w:r>
            <w:r>
              <w:rPr>
                <w:rFonts w:ascii="Century Gothic"/>
                <w:b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environmental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water</w:t>
            </w:r>
            <w:r>
              <w:rPr>
                <w:rFonts w:ascii="Century Gothic"/>
                <w:b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contribution?</w:t>
            </w:r>
          </w:p>
        </w:tc>
        <w:tc>
          <w:tcPr>
            <w:tcW w:w="25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9F1" w14:textId="77777777" w:rsidR="00F20CE2" w:rsidRDefault="00F20CE2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4E0559F2" w14:textId="77777777" w:rsidR="00F20CE2" w:rsidRDefault="003E30F1">
            <w:pPr>
              <w:pStyle w:val="TableParagraph"/>
              <w:ind w:left="154" w:right="155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6"/>
                <w:szCs w:val="16"/>
              </w:rPr>
              <w:t>Likely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urgency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of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6"/>
                <w:szCs w:val="16"/>
              </w:rPr>
              <w:t>demand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 xml:space="preserve"> in</w:t>
            </w:r>
            <w:r>
              <w:rPr>
                <w:rFonts w:ascii="Century Gothic" w:eastAsia="Century Gothic" w:hAnsi="Century Gothic" w:cs="Century Gothic"/>
                <w:b/>
                <w:bCs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6"/>
                <w:szCs w:val="16"/>
              </w:rPr>
              <w:t>2018–19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if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6"/>
                <w:szCs w:val="16"/>
              </w:rPr>
              <w:t>watering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occurred</w:t>
            </w:r>
            <w:r>
              <w:rPr>
                <w:rFonts w:ascii="Century Gothic" w:eastAsia="Century Gothic" w:hAnsi="Century Gothic" w:cs="Century Gothic"/>
                <w:b/>
                <w:bCs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6"/>
                <w:szCs w:val="16"/>
              </w:rPr>
              <w:t>as planned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 xml:space="preserve"> in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6"/>
                <w:szCs w:val="16"/>
              </w:rPr>
              <w:t>2017–18</w:t>
            </w:r>
          </w:p>
        </w:tc>
        <w:tc>
          <w:tcPr>
            <w:tcW w:w="11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9F3" w14:textId="77777777" w:rsidR="00F20CE2" w:rsidRDefault="00F20CE2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14"/>
                <w:szCs w:val="14"/>
              </w:rPr>
            </w:pPr>
          </w:p>
          <w:p w14:paraId="4E0559F4" w14:textId="77777777" w:rsidR="00F20CE2" w:rsidRDefault="003E30F1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2019–20</w:t>
            </w:r>
          </w:p>
          <w:p w14:paraId="4E0559F5" w14:textId="77777777" w:rsidR="00F20CE2" w:rsidRDefault="003E30F1">
            <w:pPr>
              <w:pStyle w:val="TableParagraph"/>
              <w:spacing w:before="8"/>
              <w:ind w:left="212" w:right="213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Range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of</w:t>
            </w:r>
            <w:r>
              <w:rPr>
                <w:rFonts w:ascii="Century Gothic"/>
                <w:b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b/>
                <w:sz w:val="16"/>
              </w:rPr>
              <w:t xml:space="preserve">likely </w:t>
            </w:r>
            <w:r>
              <w:rPr>
                <w:rFonts w:ascii="Century Gothic"/>
                <w:b/>
                <w:spacing w:val="-1"/>
                <w:sz w:val="16"/>
              </w:rPr>
              <w:t>demand</w:t>
            </w:r>
          </w:p>
        </w:tc>
        <w:tc>
          <w:tcPr>
            <w:tcW w:w="20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9F6" w14:textId="77777777" w:rsidR="00F20CE2" w:rsidRDefault="00F20CE2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4"/>
                <w:szCs w:val="14"/>
              </w:rPr>
            </w:pPr>
          </w:p>
          <w:p w14:paraId="4E0559F7" w14:textId="77777777" w:rsidR="00F20CE2" w:rsidRDefault="003E30F1">
            <w:pPr>
              <w:pStyle w:val="TableParagraph"/>
              <w:ind w:left="43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Met</w:t>
            </w:r>
            <w:r>
              <w:rPr>
                <w:rFonts w:ascii="Century Gothic" w:eastAsia="Century Gothic" w:hAnsi="Century Gothic" w:cs="Century Gothic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in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 xml:space="preserve"> 2018–19</w:t>
            </w:r>
          </w:p>
        </w:tc>
      </w:tr>
      <w:tr w:rsidR="00F20CE2" w14:paraId="4E055A06" w14:textId="77777777">
        <w:trPr>
          <w:trHeight w:hRule="exact" w:val="226"/>
        </w:trPr>
        <w:tc>
          <w:tcPr>
            <w:tcW w:w="13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9F9" w14:textId="77777777" w:rsidR="00F20CE2" w:rsidRDefault="00F20CE2"/>
        </w:tc>
        <w:tc>
          <w:tcPr>
            <w:tcW w:w="2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9FA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9FB" w14:textId="77777777" w:rsidR="00F20CE2" w:rsidRDefault="003E30F1">
            <w:pPr>
              <w:pStyle w:val="TableParagraph"/>
              <w:spacing w:before="110"/>
              <w:ind w:left="84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Flow/volume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9FC" w14:textId="77777777" w:rsidR="00F20CE2" w:rsidRDefault="003E30F1">
            <w:pPr>
              <w:pStyle w:val="TableParagraph"/>
              <w:spacing w:before="9"/>
              <w:ind w:left="133" w:right="13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Required</w:t>
            </w:r>
            <w:r>
              <w:rPr>
                <w:rFonts w:ascii="Century Gothic"/>
                <w:b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frequency</w:t>
            </w:r>
            <w:r>
              <w:rPr>
                <w:rFonts w:ascii="Century Gothic"/>
                <w:b/>
                <w:spacing w:val="20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(maximum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dry</w:t>
            </w:r>
            <w:r>
              <w:rPr>
                <w:rFonts w:ascii="Century Gothic"/>
                <w:b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interval)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9FD" w14:textId="77777777" w:rsidR="00F20CE2" w:rsidRDefault="003E30F1">
            <w:pPr>
              <w:pStyle w:val="TableParagraph"/>
              <w:spacing w:before="11"/>
              <w:ind w:left="9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2014–15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9FE" w14:textId="77777777" w:rsidR="00F20CE2" w:rsidRDefault="003E30F1">
            <w:pPr>
              <w:pStyle w:val="TableParagraph"/>
              <w:spacing w:before="11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2015–16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9FF" w14:textId="77777777" w:rsidR="00F20CE2" w:rsidRDefault="003E30F1">
            <w:pPr>
              <w:pStyle w:val="TableParagraph"/>
              <w:spacing w:before="11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2016–17</w:t>
            </w:r>
          </w:p>
        </w:tc>
        <w:tc>
          <w:tcPr>
            <w:tcW w:w="397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A00" w14:textId="77777777" w:rsidR="00F20CE2" w:rsidRDefault="00F20CE2"/>
        </w:tc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A01" w14:textId="77777777" w:rsidR="00F20CE2" w:rsidRDefault="00F20CE2"/>
        </w:tc>
        <w:tc>
          <w:tcPr>
            <w:tcW w:w="38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A02" w14:textId="77777777" w:rsidR="00F20CE2" w:rsidRDefault="00F20CE2"/>
        </w:tc>
        <w:tc>
          <w:tcPr>
            <w:tcW w:w="254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A03" w14:textId="77777777" w:rsidR="00F20CE2" w:rsidRDefault="00F20CE2"/>
        </w:tc>
        <w:tc>
          <w:tcPr>
            <w:tcW w:w="113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A04" w14:textId="77777777" w:rsidR="00F20CE2" w:rsidRDefault="00F20CE2"/>
        </w:tc>
        <w:tc>
          <w:tcPr>
            <w:tcW w:w="20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05" w14:textId="77777777" w:rsidR="00F20CE2" w:rsidRDefault="00F20CE2"/>
        </w:tc>
      </w:tr>
      <w:tr w:rsidR="00F20CE2" w14:paraId="4E055A14" w14:textId="77777777">
        <w:trPr>
          <w:trHeight w:hRule="exact" w:val="588"/>
        </w:trPr>
        <w:tc>
          <w:tcPr>
            <w:tcW w:w="13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07" w14:textId="77777777" w:rsidR="00F20CE2" w:rsidRDefault="00F20CE2"/>
        </w:tc>
        <w:tc>
          <w:tcPr>
            <w:tcW w:w="26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08" w14:textId="77777777" w:rsidR="00F20CE2" w:rsidRDefault="00F20CE2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09" w14:textId="77777777" w:rsidR="00F20CE2" w:rsidRDefault="00F20CE2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0A" w14:textId="77777777" w:rsidR="00F20CE2" w:rsidRDefault="003E30F1">
            <w:pPr>
              <w:pStyle w:val="TableParagraph"/>
              <w:spacing w:before="11"/>
              <w:ind w:left="9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(mod)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0B" w14:textId="77777777" w:rsidR="00F20CE2" w:rsidRDefault="003E30F1">
            <w:pPr>
              <w:pStyle w:val="TableParagraph"/>
              <w:spacing w:before="11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(drying)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0C" w14:textId="77777777" w:rsidR="00F20CE2" w:rsidRDefault="003E30F1">
            <w:pPr>
              <w:pStyle w:val="TableParagraph"/>
              <w:spacing w:before="11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(dry)</w:t>
            </w:r>
          </w:p>
        </w:tc>
        <w:tc>
          <w:tcPr>
            <w:tcW w:w="39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0D" w14:textId="77777777" w:rsidR="00F20CE2" w:rsidRDefault="00F20CE2"/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0E" w14:textId="77777777" w:rsidR="00F20CE2" w:rsidRDefault="00F20CE2"/>
        </w:tc>
        <w:tc>
          <w:tcPr>
            <w:tcW w:w="38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0F" w14:textId="77777777" w:rsidR="00F20CE2" w:rsidRDefault="00F20CE2"/>
        </w:tc>
        <w:tc>
          <w:tcPr>
            <w:tcW w:w="25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10" w14:textId="77777777" w:rsidR="00F20CE2" w:rsidRDefault="00F20CE2"/>
        </w:tc>
        <w:tc>
          <w:tcPr>
            <w:tcW w:w="11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11" w14:textId="77777777" w:rsidR="00F20CE2" w:rsidRDefault="00F20CE2"/>
        </w:tc>
        <w:tc>
          <w:tcPr>
            <w:tcW w:w="2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12" w14:textId="77777777" w:rsidR="00F20CE2" w:rsidRDefault="00F20CE2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4E055A13" w14:textId="77777777" w:rsidR="00F20CE2" w:rsidRDefault="003E30F1">
            <w:pPr>
              <w:pStyle w:val="TableParagraph"/>
              <w:ind w:left="27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Not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 xml:space="preserve"> met</w:t>
            </w:r>
            <w:r>
              <w:rPr>
                <w:rFonts w:ascii="Century Gothic" w:eastAsia="Century Gothic" w:hAnsi="Century Gothic" w:cs="Century Gothic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in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>2018–19</w:t>
            </w:r>
          </w:p>
        </w:tc>
      </w:tr>
      <w:tr w:rsidR="00F20CE2" w14:paraId="4E055A34" w14:textId="77777777">
        <w:trPr>
          <w:trHeight w:hRule="exact" w:val="521"/>
        </w:trPr>
        <w:tc>
          <w:tcPr>
            <w:tcW w:w="13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A15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16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17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18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19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1A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1B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1C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1D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1E" w14:textId="77777777" w:rsidR="00F20CE2" w:rsidRDefault="00F20CE2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1F" w14:textId="77777777" w:rsidR="00F20CE2" w:rsidRDefault="003E30F1">
            <w:pPr>
              <w:pStyle w:val="TableParagraph"/>
              <w:ind w:left="102" w:right="118"/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>
              <w:rPr>
                <w:rFonts w:ascii="Century Gothic"/>
                <w:b/>
                <w:sz w:val="16"/>
              </w:rPr>
              <w:t>River</w:t>
            </w:r>
            <w:r>
              <w:rPr>
                <w:rFonts w:ascii="Century Gothic"/>
                <w:b/>
                <w:spacing w:val="-1"/>
                <w:sz w:val="16"/>
              </w:rPr>
              <w:t xml:space="preserve"> Murray</w:t>
            </w:r>
            <w:r>
              <w:rPr>
                <w:rFonts w:ascii="Century Gothic"/>
                <w:b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from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z w:val="16"/>
              </w:rPr>
              <w:t>Hume</w:t>
            </w:r>
            <w:r>
              <w:rPr>
                <w:rFonts w:ascii="Century Gothic"/>
                <w:b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Dam</w:t>
            </w:r>
            <w:r>
              <w:rPr>
                <w:rFonts w:ascii="Century Gothic"/>
                <w:b/>
                <w:sz w:val="16"/>
              </w:rPr>
              <w:t xml:space="preserve"> to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Euston</w:t>
            </w:r>
            <w:r>
              <w:rPr>
                <w:rFonts w:ascii="Century Gothic"/>
                <w:b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and Barmah-</w:t>
            </w:r>
            <w:r>
              <w:rPr>
                <w:rFonts w:ascii="Century Gothic"/>
                <w:b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Millewa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Forest</w:t>
            </w:r>
            <w:r>
              <w:rPr>
                <w:rFonts w:ascii="Century Gothic"/>
                <w:b/>
                <w:spacing w:val="-2"/>
                <w:position w:val="4"/>
                <w:sz w:val="10"/>
              </w:rPr>
              <w:t>1</w:t>
            </w:r>
          </w:p>
        </w:tc>
        <w:tc>
          <w:tcPr>
            <w:tcW w:w="2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A20" w14:textId="77777777" w:rsidR="00F20CE2" w:rsidRDefault="003E30F1">
            <w:pPr>
              <w:pStyle w:val="TableParagraph"/>
              <w:spacing w:before="11" w:line="195" w:lineRule="exact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2,000-4,000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ML/day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@</w:t>
            </w:r>
          </w:p>
          <w:p w14:paraId="4E055A21" w14:textId="77777777" w:rsidR="00F20CE2" w:rsidRDefault="003E30F1">
            <w:pPr>
              <w:pStyle w:val="TableParagraph"/>
              <w:ind w:left="102" w:right="23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Yarrawonga Weir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throughout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year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fish habitat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6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water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quality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main river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channel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Barmah-Millewa creeks.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A22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23" w14:textId="77777777" w:rsidR="00F20CE2" w:rsidRDefault="003E30F1">
            <w:pPr>
              <w:pStyle w:val="TableParagraph"/>
              <w:spacing w:before="107"/>
              <w:ind w:left="102" w:right="30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Continuous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requirement.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808080"/>
          </w:tcPr>
          <w:p w14:paraId="4E055A24" w14:textId="77777777" w:rsidR="00F20CE2" w:rsidRDefault="00F20CE2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808080"/>
          </w:tcPr>
          <w:p w14:paraId="4E055A25" w14:textId="77777777" w:rsidR="00F20CE2" w:rsidRDefault="00F20CE2"/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808080"/>
          </w:tcPr>
          <w:p w14:paraId="4E055A26" w14:textId="77777777" w:rsidR="00F20CE2" w:rsidRDefault="00F20CE2"/>
        </w:tc>
        <w:tc>
          <w:tcPr>
            <w:tcW w:w="39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E055A27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28" w14:textId="77777777" w:rsidR="00F20CE2" w:rsidRDefault="00F20CE2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29" w14:textId="77777777" w:rsidR="00F20CE2" w:rsidRDefault="003E30F1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A2A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2B" w14:textId="77777777" w:rsidR="00F20CE2" w:rsidRDefault="00F20CE2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2C" w14:textId="77777777" w:rsidR="00F20CE2" w:rsidRDefault="003E30F1">
            <w:pPr>
              <w:pStyle w:val="TableParagraph"/>
              <w:ind w:left="30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color w:val="006FC0"/>
                <w:spacing w:val="-1"/>
                <w:sz w:val="16"/>
              </w:rPr>
              <w:t>Improve</w:t>
            </w:r>
          </w:p>
        </w:tc>
        <w:tc>
          <w:tcPr>
            <w:tcW w:w="38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365F91"/>
          </w:tcPr>
          <w:p w14:paraId="4E055A2D" w14:textId="77777777" w:rsidR="00F20CE2" w:rsidRDefault="00F20CE2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2E" w14:textId="77777777" w:rsidR="00F20CE2" w:rsidRDefault="003E30F1">
            <w:pPr>
              <w:pStyle w:val="TableParagraph"/>
              <w:ind w:left="99" w:right="40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color w:val="FFFFFF"/>
                <w:spacing w:val="-1"/>
                <w:sz w:val="16"/>
              </w:rPr>
              <w:t xml:space="preserve">High likelihood </w:t>
            </w:r>
            <w:r>
              <w:rPr>
                <w:rFonts w:ascii="Century Gothic"/>
                <w:color w:val="FFFFFF"/>
                <w:sz w:val="16"/>
              </w:rPr>
              <w:t>of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being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met via </w:t>
            </w:r>
            <w:r>
              <w:rPr>
                <w:rFonts w:ascii="Century Gothic"/>
                <w:color w:val="FFFFFF"/>
                <w:sz w:val="16"/>
              </w:rPr>
              <w:t>a</w:t>
            </w:r>
            <w:r>
              <w:rPr>
                <w:rFonts w:ascii="Century Gothic"/>
                <w:color w:val="FFFFFF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combination </w:t>
            </w:r>
            <w:r>
              <w:rPr>
                <w:rFonts w:ascii="Century Gothic"/>
                <w:color w:val="FFFFFF"/>
                <w:sz w:val="16"/>
              </w:rPr>
              <w:t>of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natural</w:t>
            </w:r>
            <w:r>
              <w:rPr>
                <w:rFonts w:ascii="Century Gothic"/>
                <w:color w:val="FFFFFF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flows, </w:t>
            </w:r>
            <w:r>
              <w:rPr>
                <w:rFonts w:ascii="Century Gothic"/>
                <w:color w:val="FFFFFF"/>
                <w:spacing w:val="-2"/>
                <w:sz w:val="16"/>
              </w:rPr>
              <w:t>consumptive</w:t>
            </w:r>
            <w:r>
              <w:rPr>
                <w:rFonts w:ascii="Century Gothic"/>
                <w:color w:val="FFFFFF"/>
                <w:spacing w:val="4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deliveries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and environmental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z w:val="16"/>
              </w:rPr>
              <w:t>water.</w:t>
            </w:r>
          </w:p>
        </w:tc>
        <w:tc>
          <w:tcPr>
            <w:tcW w:w="25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E055A2F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30" w14:textId="77777777" w:rsidR="00F20CE2" w:rsidRDefault="00F20CE2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31" w14:textId="77777777" w:rsidR="00F20CE2" w:rsidRDefault="003E30F1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  <w:tc>
          <w:tcPr>
            <w:tcW w:w="31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A32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4E055A33" w14:textId="77777777" w:rsidR="00F20CE2" w:rsidRDefault="003E30F1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</w:tr>
      <w:tr w:rsidR="00F20CE2" w14:paraId="4E055A40" w14:textId="77777777">
        <w:trPr>
          <w:trHeight w:hRule="exact" w:val="492"/>
        </w:trPr>
        <w:tc>
          <w:tcPr>
            <w:tcW w:w="13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A35" w14:textId="77777777" w:rsidR="00F20CE2" w:rsidRDefault="00F20CE2"/>
        </w:tc>
        <w:tc>
          <w:tcPr>
            <w:tcW w:w="26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36" w14:textId="77777777" w:rsidR="00F20CE2" w:rsidRDefault="00F20CE2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37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4E055A38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4E055A39" w14:textId="77777777" w:rsidR="00F20CE2" w:rsidRDefault="00F20CE2"/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4E055A3A" w14:textId="77777777" w:rsidR="00F20CE2" w:rsidRDefault="00F20CE2"/>
        </w:tc>
        <w:tc>
          <w:tcPr>
            <w:tcW w:w="39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A3B" w14:textId="77777777" w:rsidR="00F20CE2" w:rsidRDefault="00F20CE2"/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3C" w14:textId="77777777" w:rsidR="00F20CE2" w:rsidRDefault="00F20CE2"/>
        </w:tc>
        <w:tc>
          <w:tcPr>
            <w:tcW w:w="38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65F91"/>
          </w:tcPr>
          <w:p w14:paraId="4E055A3D" w14:textId="77777777" w:rsidR="00F20CE2" w:rsidRDefault="00F20CE2"/>
        </w:tc>
        <w:tc>
          <w:tcPr>
            <w:tcW w:w="25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A3E" w14:textId="77777777" w:rsidR="00F20CE2" w:rsidRDefault="00F20CE2"/>
        </w:tc>
        <w:tc>
          <w:tcPr>
            <w:tcW w:w="31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E055A3F" w14:textId="77777777" w:rsidR="00F20CE2" w:rsidRDefault="003E30F1">
            <w:pPr>
              <w:pStyle w:val="TableParagraph"/>
              <w:spacing w:before="143"/>
              <w:ind w:left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</w:tr>
      <w:tr w:rsidR="00F20CE2" w14:paraId="4E055A5A" w14:textId="77777777">
        <w:trPr>
          <w:trHeight w:hRule="exact" w:val="576"/>
        </w:trPr>
        <w:tc>
          <w:tcPr>
            <w:tcW w:w="13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A41" w14:textId="77777777" w:rsidR="00F20CE2" w:rsidRDefault="00F20CE2"/>
        </w:tc>
        <w:tc>
          <w:tcPr>
            <w:tcW w:w="2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A42" w14:textId="77777777" w:rsidR="00F20CE2" w:rsidRDefault="00F20CE2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43" w14:textId="77777777" w:rsidR="00F20CE2" w:rsidRDefault="003E30F1">
            <w:pPr>
              <w:pStyle w:val="TableParagraph"/>
              <w:ind w:left="102" w:right="16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12,000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ML/day </w:t>
            </w:r>
            <w:r>
              <w:rPr>
                <w:rFonts w:ascii="Century Gothic"/>
                <w:sz w:val="16"/>
              </w:rPr>
              <w:t>@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Yarrawonga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Weir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least </w:t>
            </w:r>
            <w:r>
              <w:rPr>
                <w:rFonts w:ascii="Century Gothic"/>
                <w:sz w:val="16"/>
              </w:rPr>
              <w:t>7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days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up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70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days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winter/spring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targeting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in-channel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outcomes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anabranches.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A44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45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46" w14:textId="77777777" w:rsidR="00F20CE2" w:rsidRDefault="003E30F1">
            <w:pPr>
              <w:pStyle w:val="TableParagraph"/>
              <w:spacing w:before="105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4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5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years</w:t>
            </w:r>
          </w:p>
          <w:p w14:paraId="4E055A47" w14:textId="77777777" w:rsidR="00F20CE2" w:rsidRDefault="003E30F1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 xml:space="preserve">(4 </w:t>
            </w:r>
            <w:r>
              <w:rPr>
                <w:rFonts w:ascii="Century Gothic"/>
                <w:spacing w:val="-1"/>
                <w:sz w:val="16"/>
              </w:rPr>
              <w:t>years).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E055A48" w14:textId="77777777" w:rsidR="00F20CE2" w:rsidRDefault="00F20CE2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808080"/>
          </w:tcPr>
          <w:p w14:paraId="4E055A49" w14:textId="77777777" w:rsidR="00F20CE2" w:rsidRDefault="00F20CE2"/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808080"/>
          </w:tcPr>
          <w:p w14:paraId="4E055A4A" w14:textId="77777777" w:rsidR="00F20CE2" w:rsidRDefault="00F20CE2"/>
        </w:tc>
        <w:tc>
          <w:tcPr>
            <w:tcW w:w="39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E055A4B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4C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4D" w14:textId="77777777" w:rsidR="00F20CE2" w:rsidRDefault="00F20CE2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4E" w14:textId="77777777" w:rsidR="00F20CE2" w:rsidRDefault="003E30F1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A4F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50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51" w14:textId="77777777" w:rsidR="00F20CE2" w:rsidRDefault="00F20CE2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52" w14:textId="77777777" w:rsidR="00F20CE2" w:rsidRDefault="003E30F1">
            <w:pPr>
              <w:pStyle w:val="TableParagraph"/>
              <w:ind w:left="30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color w:val="006FC0"/>
                <w:spacing w:val="-1"/>
                <w:sz w:val="16"/>
              </w:rPr>
              <w:t>Improve</w:t>
            </w:r>
          </w:p>
        </w:tc>
        <w:tc>
          <w:tcPr>
            <w:tcW w:w="38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365F91"/>
          </w:tcPr>
          <w:p w14:paraId="4E055A53" w14:textId="77777777" w:rsidR="00F20CE2" w:rsidRDefault="003E30F1">
            <w:pPr>
              <w:pStyle w:val="TableParagraph"/>
              <w:spacing w:before="8"/>
              <w:ind w:left="99" w:righ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color w:val="FFFFFF"/>
                <w:spacing w:val="-1"/>
                <w:sz w:val="16"/>
              </w:rPr>
              <w:t xml:space="preserve">High likelihood </w:t>
            </w:r>
            <w:r>
              <w:rPr>
                <w:rFonts w:ascii="Century Gothic"/>
                <w:color w:val="FFFFFF"/>
                <w:sz w:val="16"/>
              </w:rPr>
              <w:t>of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being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met via </w:t>
            </w:r>
            <w:r>
              <w:rPr>
                <w:rFonts w:ascii="Century Gothic"/>
                <w:color w:val="FFFFFF"/>
                <w:sz w:val="16"/>
              </w:rPr>
              <w:t xml:space="preserve">a </w:t>
            </w:r>
            <w:r>
              <w:rPr>
                <w:rFonts w:ascii="Century Gothic"/>
                <w:color w:val="FFFFFF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combination </w:t>
            </w:r>
            <w:r>
              <w:rPr>
                <w:rFonts w:ascii="Century Gothic"/>
                <w:color w:val="FFFFFF"/>
                <w:sz w:val="16"/>
              </w:rPr>
              <w:t>of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natural</w:t>
            </w:r>
            <w:r>
              <w:rPr>
                <w:rFonts w:ascii="Century Gothic"/>
                <w:color w:val="FFFFFF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flows, </w:t>
            </w:r>
            <w:r>
              <w:rPr>
                <w:rFonts w:ascii="Century Gothic"/>
                <w:color w:val="FFFFFF"/>
                <w:spacing w:val="-2"/>
                <w:sz w:val="16"/>
              </w:rPr>
              <w:t>consumptive</w:t>
            </w:r>
            <w:r>
              <w:rPr>
                <w:rFonts w:ascii="Century Gothic"/>
                <w:color w:val="FFFFFF"/>
                <w:spacing w:val="4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deliveries and environmental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water. Even</w:t>
            </w:r>
            <w:r>
              <w:rPr>
                <w:rFonts w:ascii="Century Gothic"/>
                <w:color w:val="FFFFFF"/>
                <w:spacing w:val="3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without overbank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flows, </w:t>
            </w:r>
            <w:r>
              <w:rPr>
                <w:rFonts w:ascii="Century Gothic"/>
                <w:color w:val="FFFFFF"/>
                <w:spacing w:val="-2"/>
                <w:sz w:val="16"/>
              </w:rPr>
              <w:t>some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 Commonwealth</w:t>
            </w:r>
            <w:r>
              <w:rPr>
                <w:rFonts w:ascii="Century Gothic"/>
                <w:color w:val="FFFFFF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environmental</w:t>
            </w:r>
            <w:r>
              <w:rPr>
                <w:rFonts w:ascii="Century Gothic"/>
                <w:color w:val="FFFFFF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water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may </w:t>
            </w:r>
            <w:r>
              <w:rPr>
                <w:rFonts w:ascii="Century Gothic"/>
                <w:color w:val="FFFFFF"/>
                <w:sz w:val="16"/>
              </w:rPr>
              <w:t>be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 delivered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to </w:t>
            </w:r>
            <w:r>
              <w:rPr>
                <w:rFonts w:ascii="Century Gothic"/>
                <w:color w:val="FFFFFF"/>
                <w:sz w:val="16"/>
              </w:rPr>
              <w:t>low-</w:t>
            </w:r>
            <w:r>
              <w:rPr>
                <w:rFonts w:ascii="Century Gothic"/>
                <w:color w:val="FFFFFF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lying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creeks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and anabranches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for</w:t>
            </w:r>
            <w:r>
              <w:rPr>
                <w:rFonts w:ascii="Century Gothic"/>
                <w:color w:val="FFFFFF"/>
                <w:spacing w:val="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drought</w:t>
            </w:r>
            <w:r>
              <w:rPr>
                <w:rFonts w:ascii="Century Gothic"/>
                <w:color w:val="FFFFFF"/>
                <w:spacing w:val="3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refuge.</w:t>
            </w:r>
          </w:p>
        </w:tc>
        <w:tc>
          <w:tcPr>
            <w:tcW w:w="25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E055A54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55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56" w14:textId="77777777" w:rsidR="00F20CE2" w:rsidRDefault="00F20CE2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57" w14:textId="77777777" w:rsidR="00F20CE2" w:rsidRDefault="003E30F1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  <w:tc>
          <w:tcPr>
            <w:tcW w:w="31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E055A58" w14:textId="77777777" w:rsidR="00F20CE2" w:rsidRDefault="00F20CE2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4E055A59" w14:textId="77777777" w:rsidR="00F20CE2" w:rsidRDefault="003E30F1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</w:tr>
      <w:tr w:rsidR="00F20CE2" w14:paraId="4E055A67" w14:textId="77777777">
        <w:trPr>
          <w:trHeight w:hRule="exact" w:val="826"/>
        </w:trPr>
        <w:tc>
          <w:tcPr>
            <w:tcW w:w="13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A5B" w14:textId="77777777" w:rsidR="00F20CE2" w:rsidRDefault="00F20CE2"/>
        </w:tc>
        <w:tc>
          <w:tcPr>
            <w:tcW w:w="26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5C" w14:textId="77777777" w:rsidR="00F20CE2" w:rsidRDefault="00F20CE2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5D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055A5E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4E055A5F" w14:textId="77777777" w:rsidR="00F20CE2" w:rsidRDefault="00F20CE2"/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4E055A60" w14:textId="77777777" w:rsidR="00F20CE2" w:rsidRDefault="00F20CE2"/>
        </w:tc>
        <w:tc>
          <w:tcPr>
            <w:tcW w:w="39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A61" w14:textId="77777777" w:rsidR="00F20CE2" w:rsidRDefault="00F20CE2"/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62" w14:textId="77777777" w:rsidR="00F20CE2" w:rsidRDefault="00F20CE2"/>
        </w:tc>
        <w:tc>
          <w:tcPr>
            <w:tcW w:w="38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65F91"/>
          </w:tcPr>
          <w:p w14:paraId="4E055A63" w14:textId="77777777" w:rsidR="00F20CE2" w:rsidRDefault="00F20CE2"/>
        </w:tc>
        <w:tc>
          <w:tcPr>
            <w:tcW w:w="25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A64" w14:textId="77777777" w:rsidR="00F20CE2" w:rsidRDefault="00F20CE2"/>
        </w:tc>
        <w:tc>
          <w:tcPr>
            <w:tcW w:w="31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A65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66" w14:textId="77777777" w:rsidR="00F20CE2" w:rsidRDefault="003E30F1">
            <w:pPr>
              <w:pStyle w:val="TableParagraph"/>
              <w:spacing w:before="114"/>
              <w:ind w:righ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</w:tr>
      <w:tr w:rsidR="00F20CE2" w14:paraId="4E055A7B" w14:textId="77777777">
        <w:trPr>
          <w:trHeight w:hRule="exact" w:val="457"/>
        </w:trPr>
        <w:tc>
          <w:tcPr>
            <w:tcW w:w="13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A68" w14:textId="77777777" w:rsidR="00F20CE2" w:rsidRDefault="00F20CE2"/>
        </w:tc>
        <w:tc>
          <w:tcPr>
            <w:tcW w:w="2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A69" w14:textId="77777777" w:rsidR="00F20CE2" w:rsidRDefault="003E30F1">
            <w:pPr>
              <w:pStyle w:val="TableParagraph"/>
              <w:spacing w:before="107"/>
              <w:ind w:left="102" w:right="16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16,000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@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Yarrawonga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Weir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least </w:t>
            </w:r>
            <w:r>
              <w:rPr>
                <w:rFonts w:ascii="Century Gothic"/>
                <w:sz w:val="16"/>
              </w:rPr>
              <w:t>7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days </w:t>
            </w:r>
            <w:r>
              <w:rPr>
                <w:rFonts w:ascii="Century Gothic"/>
                <w:sz w:val="16"/>
              </w:rPr>
              <w:t xml:space="preserve">and </w:t>
            </w:r>
            <w:r>
              <w:rPr>
                <w:rFonts w:ascii="Century Gothic"/>
                <w:spacing w:val="-1"/>
                <w:sz w:val="16"/>
              </w:rPr>
              <w:t>up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100-150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days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winter/spring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targeting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in-channel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outcomes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giant rush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wetlands.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A6A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6B" w14:textId="77777777" w:rsidR="00F20CE2" w:rsidRDefault="003E30F1">
            <w:pPr>
              <w:pStyle w:val="TableParagraph"/>
              <w:spacing w:before="103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1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2-3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years</w:t>
            </w:r>
          </w:p>
          <w:p w14:paraId="4E055A6C" w14:textId="77777777" w:rsidR="00F20CE2" w:rsidRDefault="003E30F1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(5-6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years).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E055A6D" w14:textId="77777777" w:rsidR="00F20CE2" w:rsidRDefault="00F20CE2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E055A6E" w14:textId="77777777" w:rsidR="00F20CE2" w:rsidRDefault="00F20CE2"/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808080"/>
          </w:tcPr>
          <w:p w14:paraId="4E055A6F" w14:textId="77777777" w:rsidR="00F20CE2" w:rsidRDefault="00F20CE2"/>
        </w:tc>
        <w:tc>
          <w:tcPr>
            <w:tcW w:w="39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E055A70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71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72" w14:textId="77777777" w:rsidR="00F20CE2" w:rsidRDefault="003E30F1">
            <w:pPr>
              <w:pStyle w:val="TableParagraph"/>
              <w:spacing w:before="11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A73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74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75" w14:textId="77777777" w:rsidR="00F20CE2" w:rsidRDefault="003E30F1">
            <w:pPr>
              <w:pStyle w:val="TableParagraph"/>
              <w:spacing w:before="111"/>
              <w:ind w:left="30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color w:val="006FC0"/>
                <w:spacing w:val="-1"/>
                <w:sz w:val="16"/>
              </w:rPr>
              <w:t>Improve</w:t>
            </w:r>
          </w:p>
        </w:tc>
        <w:tc>
          <w:tcPr>
            <w:tcW w:w="38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365F91"/>
          </w:tcPr>
          <w:p w14:paraId="4E055A76" w14:textId="77777777" w:rsidR="00F20CE2" w:rsidRDefault="003E30F1">
            <w:pPr>
              <w:pStyle w:val="TableParagraph"/>
              <w:spacing w:before="8"/>
              <w:ind w:left="99" w:right="36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color w:val="FFFFFF"/>
                <w:spacing w:val="-1"/>
                <w:sz w:val="16"/>
              </w:rPr>
              <w:t xml:space="preserve">High likelihood </w:t>
            </w:r>
            <w:r>
              <w:rPr>
                <w:rFonts w:ascii="Century Gothic"/>
                <w:color w:val="FFFFFF"/>
                <w:sz w:val="16"/>
              </w:rPr>
              <w:t>of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being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met via </w:t>
            </w:r>
            <w:r>
              <w:rPr>
                <w:rFonts w:ascii="Century Gothic"/>
                <w:color w:val="FFFFFF"/>
                <w:sz w:val="16"/>
              </w:rPr>
              <w:t>a</w:t>
            </w:r>
            <w:r>
              <w:rPr>
                <w:rFonts w:ascii="Century Gothic"/>
                <w:color w:val="FFFFFF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combination </w:t>
            </w:r>
            <w:r>
              <w:rPr>
                <w:rFonts w:ascii="Century Gothic"/>
                <w:color w:val="FFFFFF"/>
                <w:sz w:val="16"/>
              </w:rPr>
              <w:t>of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natural</w:t>
            </w:r>
            <w:r>
              <w:rPr>
                <w:rFonts w:ascii="Century Gothic"/>
                <w:color w:val="FFFFFF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flows, </w:t>
            </w:r>
            <w:r>
              <w:rPr>
                <w:rFonts w:ascii="Century Gothic"/>
                <w:color w:val="FFFFFF"/>
                <w:spacing w:val="-2"/>
                <w:sz w:val="16"/>
              </w:rPr>
              <w:t>consumptive</w:t>
            </w:r>
            <w:r>
              <w:rPr>
                <w:rFonts w:ascii="Century Gothic"/>
                <w:color w:val="FFFFFF"/>
                <w:spacing w:val="4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deliveries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and environmental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water</w:t>
            </w:r>
            <w:r>
              <w:rPr>
                <w:rFonts w:ascii="Century Gothic"/>
                <w:color w:val="FFFFFF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(Commonwealth environmental</w:t>
            </w:r>
            <w:r>
              <w:rPr>
                <w:rFonts w:ascii="Century Gothic"/>
                <w:color w:val="FFFFFF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water</w:t>
            </w:r>
            <w:r>
              <w:rPr>
                <w:rFonts w:ascii="Century Gothic"/>
                <w:color w:val="FFFFFF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deliveries</w:t>
            </w:r>
            <w:r>
              <w:rPr>
                <w:rFonts w:ascii="Century Gothic"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limited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to </w:t>
            </w:r>
            <w:r>
              <w:rPr>
                <w:rFonts w:ascii="Century Gothic"/>
                <w:color w:val="FFFFFF"/>
                <w:spacing w:val="-2"/>
                <w:sz w:val="16"/>
              </w:rPr>
              <w:t>flow</w:t>
            </w:r>
            <w:r>
              <w:rPr>
                <w:rFonts w:ascii="Century Gothic"/>
                <w:color w:val="FFFFFF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rates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that manage</w:t>
            </w:r>
            <w:r>
              <w:rPr>
                <w:rFonts w:ascii="Century Gothic"/>
                <w:color w:val="FFFFFF"/>
                <w:spacing w:val="4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third party impacts).</w:t>
            </w:r>
          </w:p>
        </w:tc>
        <w:tc>
          <w:tcPr>
            <w:tcW w:w="25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2D050"/>
          </w:tcPr>
          <w:p w14:paraId="4E055A77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78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79" w14:textId="77777777" w:rsidR="00F20CE2" w:rsidRDefault="003E30F1">
            <w:pPr>
              <w:pStyle w:val="TableParagraph"/>
              <w:spacing w:before="111"/>
              <w:ind w:righ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31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E055A7A" w14:textId="77777777" w:rsidR="00F20CE2" w:rsidRDefault="003E30F1">
            <w:pPr>
              <w:pStyle w:val="TableParagraph"/>
              <w:spacing w:before="126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</w:tr>
      <w:tr w:rsidR="00F20CE2" w14:paraId="4E055A88" w14:textId="77777777">
        <w:trPr>
          <w:trHeight w:hRule="exact" w:val="751"/>
        </w:trPr>
        <w:tc>
          <w:tcPr>
            <w:tcW w:w="13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A7C" w14:textId="77777777" w:rsidR="00F20CE2" w:rsidRDefault="00F20CE2"/>
        </w:tc>
        <w:tc>
          <w:tcPr>
            <w:tcW w:w="26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7D" w14:textId="77777777" w:rsidR="00F20CE2" w:rsidRDefault="00F20CE2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7E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055A7F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055A80" w14:textId="77777777" w:rsidR="00F20CE2" w:rsidRDefault="00F20CE2"/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4E055A81" w14:textId="77777777" w:rsidR="00F20CE2" w:rsidRDefault="00F20CE2"/>
        </w:tc>
        <w:tc>
          <w:tcPr>
            <w:tcW w:w="39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A82" w14:textId="77777777" w:rsidR="00F20CE2" w:rsidRDefault="00F20CE2"/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83" w14:textId="77777777" w:rsidR="00F20CE2" w:rsidRDefault="00F20CE2"/>
        </w:tc>
        <w:tc>
          <w:tcPr>
            <w:tcW w:w="38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65F91"/>
          </w:tcPr>
          <w:p w14:paraId="4E055A84" w14:textId="77777777" w:rsidR="00F20CE2" w:rsidRDefault="00F20CE2"/>
        </w:tc>
        <w:tc>
          <w:tcPr>
            <w:tcW w:w="25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E055A85" w14:textId="77777777" w:rsidR="00F20CE2" w:rsidRDefault="00F20CE2"/>
        </w:tc>
        <w:tc>
          <w:tcPr>
            <w:tcW w:w="31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A86" w14:textId="77777777" w:rsidR="00F20CE2" w:rsidRDefault="00F20CE2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4E055A87" w14:textId="77777777" w:rsidR="00F20CE2" w:rsidRDefault="003E30F1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</w:tr>
      <w:tr w:rsidR="00F20CE2" w14:paraId="4E055AA4" w14:textId="77777777">
        <w:trPr>
          <w:trHeight w:hRule="exact" w:val="835"/>
        </w:trPr>
        <w:tc>
          <w:tcPr>
            <w:tcW w:w="13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A89" w14:textId="77777777" w:rsidR="00F20CE2" w:rsidRDefault="00F20CE2"/>
        </w:tc>
        <w:tc>
          <w:tcPr>
            <w:tcW w:w="2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A8A" w14:textId="77777777" w:rsidR="00F20CE2" w:rsidRDefault="003E30F1">
            <w:pPr>
              <w:pStyle w:val="TableParagraph"/>
              <w:spacing w:before="63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25,000-35,000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ML/day </w:t>
            </w:r>
            <w:r>
              <w:rPr>
                <w:rFonts w:ascii="Century Gothic"/>
                <w:sz w:val="16"/>
              </w:rPr>
              <w:t>@</w:t>
            </w:r>
          </w:p>
          <w:p w14:paraId="4E055A8B" w14:textId="77777777" w:rsidR="00F20CE2" w:rsidRDefault="003E30F1">
            <w:pPr>
              <w:pStyle w:val="TableParagraph"/>
              <w:ind w:left="102" w:right="12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Yarrawonga Weir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(unregulated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flow)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least </w:t>
            </w:r>
            <w:r>
              <w:rPr>
                <w:rFonts w:ascii="Century Gothic"/>
                <w:sz w:val="16"/>
              </w:rPr>
              <w:t>7</w:t>
            </w:r>
            <w:r>
              <w:rPr>
                <w:rFonts w:ascii="Century Gothic"/>
                <w:spacing w:val="-1"/>
                <w:sz w:val="16"/>
              </w:rPr>
              <w:t xml:space="preserve"> days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(river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red</w:t>
            </w:r>
            <w:r>
              <w:rPr>
                <w:rFonts w:ascii="Century Gothic"/>
                <w:spacing w:val="-1"/>
                <w:sz w:val="16"/>
              </w:rPr>
              <w:t xml:space="preserve"> gum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forest)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followed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by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flows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1"/>
                <w:sz w:val="16"/>
              </w:rPr>
              <w:t xml:space="preserve"> 18,000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ML/day, </w:t>
            </w:r>
            <w:r>
              <w:rPr>
                <w:rFonts w:ascii="Century Gothic"/>
                <w:sz w:val="16"/>
              </w:rPr>
              <w:t>or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greater, for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three 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five</w:t>
            </w:r>
            <w:r>
              <w:rPr>
                <w:rFonts w:ascii="Century Gothic"/>
                <w:spacing w:val="-1"/>
                <w:sz w:val="16"/>
              </w:rPr>
              <w:t xml:space="preserve"> months</w:t>
            </w:r>
            <w:r>
              <w:rPr>
                <w:rFonts w:ascii="Century Gothic"/>
                <w:spacing w:val="3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targeting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Moira grassland.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A8C" w14:textId="77777777" w:rsidR="00F20CE2" w:rsidRDefault="003E30F1">
            <w:pPr>
              <w:pStyle w:val="TableParagraph"/>
              <w:spacing w:before="54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2-3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1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5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years</w:t>
            </w:r>
          </w:p>
          <w:p w14:paraId="4E055A8D" w14:textId="77777777" w:rsidR="00F20CE2" w:rsidRDefault="003E30F1">
            <w:pPr>
              <w:pStyle w:val="TableParagraph"/>
              <w:ind w:left="102" w:right="16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 xml:space="preserve">(6 </w:t>
            </w:r>
            <w:r>
              <w:rPr>
                <w:rFonts w:ascii="Century Gothic"/>
                <w:spacing w:val="-1"/>
                <w:sz w:val="16"/>
              </w:rPr>
              <w:t>years)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river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gums.</w:t>
            </w:r>
          </w:p>
          <w:p w14:paraId="4E055A8E" w14:textId="77777777" w:rsidR="00F20CE2" w:rsidRDefault="00F20CE2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E055A8F" w14:textId="77777777" w:rsidR="00F20CE2" w:rsidRDefault="003E30F1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Annual</w:t>
            </w:r>
          </w:p>
          <w:p w14:paraId="4E055A90" w14:textId="77777777" w:rsidR="00F20CE2" w:rsidRDefault="003E30F1">
            <w:pPr>
              <w:pStyle w:val="TableParagraph"/>
              <w:ind w:left="102" w:right="37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 xml:space="preserve">(2 </w:t>
            </w:r>
            <w:r>
              <w:rPr>
                <w:rFonts w:ascii="Century Gothic"/>
                <w:spacing w:val="-1"/>
                <w:sz w:val="16"/>
              </w:rPr>
              <w:t>years)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Moira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grass.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A91" w14:textId="77777777" w:rsidR="00F20CE2" w:rsidRDefault="00F20CE2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E055A92" w14:textId="77777777" w:rsidR="00F20CE2" w:rsidRDefault="00F20CE2"/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808080"/>
          </w:tcPr>
          <w:p w14:paraId="4E055A93" w14:textId="77777777" w:rsidR="00F20CE2" w:rsidRDefault="00F20CE2"/>
        </w:tc>
        <w:tc>
          <w:tcPr>
            <w:tcW w:w="39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4E055A94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95" w14:textId="77777777" w:rsidR="00F20CE2" w:rsidRDefault="00F20CE2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4E055A96" w14:textId="77777777" w:rsidR="00F20CE2" w:rsidRDefault="003E30F1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  <w:p w14:paraId="4E055A97" w14:textId="77777777" w:rsidR="00F20CE2" w:rsidRDefault="003E30F1">
            <w:pPr>
              <w:pStyle w:val="TableParagraph"/>
              <w:spacing w:before="8"/>
              <w:ind w:left="123" w:right="12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Flows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sufficient </w:t>
            </w:r>
            <w:r>
              <w:rPr>
                <w:rFonts w:ascii="Century Gothic"/>
                <w:spacing w:val="-2"/>
                <w:sz w:val="16"/>
              </w:rPr>
              <w:t>magnitude</w:t>
            </w:r>
            <w:r>
              <w:rPr>
                <w:rFonts w:ascii="Century Gothic"/>
                <w:spacing w:val="-1"/>
                <w:sz w:val="16"/>
              </w:rPr>
              <w:t xml:space="preserve"> and duration</w:t>
            </w:r>
            <w:r>
              <w:rPr>
                <w:rFonts w:ascii="Century Gothic"/>
                <w:spacing w:val="3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required 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maintain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the</w:t>
            </w:r>
            <w:r>
              <w:rPr>
                <w:rFonts w:ascii="Century Gothic"/>
                <w:spacing w:val="-1"/>
                <w:sz w:val="16"/>
              </w:rPr>
              <w:t xml:space="preserve"> extent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1"/>
                <w:sz w:val="16"/>
              </w:rPr>
              <w:t xml:space="preserve"> Moira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grass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3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both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Barmah</w:t>
            </w:r>
            <w:r>
              <w:rPr>
                <w:rFonts w:ascii="Century Gothic"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Millewa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forests.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A98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99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9A" w14:textId="77777777" w:rsidR="00F20CE2" w:rsidRDefault="00F20CE2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4E055A9B" w14:textId="77777777" w:rsidR="00F20CE2" w:rsidRDefault="003E30F1">
            <w:pPr>
              <w:pStyle w:val="TableParagraph"/>
              <w:ind w:left="30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color w:val="006FC0"/>
                <w:spacing w:val="-1"/>
                <w:sz w:val="16"/>
              </w:rPr>
              <w:t>Improve</w:t>
            </w:r>
          </w:p>
        </w:tc>
        <w:tc>
          <w:tcPr>
            <w:tcW w:w="38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365F91"/>
          </w:tcPr>
          <w:p w14:paraId="4E055A9C" w14:textId="77777777" w:rsidR="00F20CE2" w:rsidRDefault="00F20CE2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4E055A9D" w14:textId="77777777" w:rsidR="00F20CE2" w:rsidRDefault="003E30F1">
            <w:pPr>
              <w:pStyle w:val="TableParagraph"/>
              <w:ind w:left="99" w:right="24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color w:val="FFFFFF"/>
                <w:spacing w:val="-1"/>
                <w:sz w:val="16"/>
              </w:rPr>
              <w:t>Requires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significant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natural</w:t>
            </w:r>
            <w:r>
              <w:rPr>
                <w:rFonts w:ascii="Century Gothic"/>
                <w:color w:val="FFFFFF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2"/>
                <w:sz w:val="16"/>
              </w:rPr>
              <w:t>flow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trigger,</w:t>
            </w:r>
            <w:r>
              <w:rPr>
                <w:rFonts w:ascii="Century Gothic"/>
                <w:color w:val="FFFFFF"/>
                <w:spacing w:val="-6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with</w:t>
            </w:r>
            <w:r>
              <w:rPr>
                <w:rFonts w:ascii="Century Gothic"/>
                <w:color w:val="FFFFFF"/>
                <w:spacing w:val="4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Commonwealth environmental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water</w:t>
            </w:r>
            <w:r>
              <w:rPr>
                <w:rFonts w:ascii="Century Gothic"/>
                <w:color w:val="FFFFFF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contribution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limited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to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2"/>
                <w:sz w:val="16"/>
              </w:rPr>
              <w:t>recession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component.</w:t>
            </w:r>
            <w:r>
              <w:rPr>
                <w:rFonts w:ascii="Century Gothic"/>
                <w:color w:val="FFFFFF"/>
                <w:spacing w:val="3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Note operational</w:t>
            </w:r>
            <w:r>
              <w:rPr>
                <w:rFonts w:ascii="Century Gothic"/>
                <w:color w:val="FFFFFF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challenges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identified </w:t>
            </w:r>
            <w:r>
              <w:rPr>
                <w:rFonts w:ascii="Century Gothic"/>
                <w:color w:val="FFFFFF"/>
                <w:sz w:val="16"/>
              </w:rPr>
              <w:t>in</w:t>
            </w:r>
            <w:r>
              <w:rPr>
                <w:rFonts w:ascii="Century Gothic"/>
                <w:color w:val="FFFFFF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Attachment</w:t>
            </w:r>
            <w:r>
              <w:rPr>
                <w:rFonts w:ascii="Century Gothic"/>
                <w:color w:val="FFFFFF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B.</w:t>
            </w:r>
          </w:p>
        </w:tc>
        <w:tc>
          <w:tcPr>
            <w:tcW w:w="25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E055A9E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9F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A0" w14:textId="77777777" w:rsidR="00F20CE2" w:rsidRDefault="00F20CE2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4E055AA1" w14:textId="77777777" w:rsidR="00F20CE2" w:rsidRDefault="003E30F1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  <w:tc>
          <w:tcPr>
            <w:tcW w:w="31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AA2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A3" w14:textId="77777777" w:rsidR="00F20CE2" w:rsidRDefault="003E30F1">
            <w:pPr>
              <w:pStyle w:val="TableParagraph"/>
              <w:spacing w:before="119"/>
              <w:ind w:righ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</w:tr>
      <w:tr w:rsidR="00F20CE2" w14:paraId="4E055AB1" w14:textId="77777777">
        <w:trPr>
          <w:trHeight w:hRule="exact" w:val="679"/>
        </w:trPr>
        <w:tc>
          <w:tcPr>
            <w:tcW w:w="13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A5" w14:textId="77777777" w:rsidR="00F20CE2" w:rsidRDefault="00F20CE2"/>
        </w:tc>
        <w:tc>
          <w:tcPr>
            <w:tcW w:w="26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A6" w14:textId="77777777" w:rsidR="00F20CE2" w:rsidRDefault="00F20CE2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A7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A8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055AA9" w14:textId="77777777" w:rsidR="00F20CE2" w:rsidRDefault="00F20CE2"/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4E055AAA" w14:textId="77777777" w:rsidR="00F20CE2" w:rsidRDefault="00F20CE2"/>
        </w:tc>
        <w:tc>
          <w:tcPr>
            <w:tcW w:w="39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E055AAB" w14:textId="77777777" w:rsidR="00F20CE2" w:rsidRDefault="00F20CE2"/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AC" w14:textId="77777777" w:rsidR="00F20CE2" w:rsidRDefault="00F20CE2"/>
        </w:tc>
        <w:tc>
          <w:tcPr>
            <w:tcW w:w="38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65F91"/>
          </w:tcPr>
          <w:p w14:paraId="4E055AAD" w14:textId="77777777" w:rsidR="00F20CE2" w:rsidRDefault="00F20CE2"/>
        </w:tc>
        <w:tc>
          <w:tcPr>
            <w:tcW w:w="25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AAE" w14:textId="77777777" w:rsidR="00F20CE2" w:rsidRDefault="00F20CE2"/>
        </w:tc>
        <w:tc>
          <w:tcPr>
            <w:tcW w:w="31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E055AAF" w14:textId="77777777" w:rsidR="00F20CE2" w:rsidRDefault="00F20CE2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  <w:sz w:val="19"/>
                <w:szCs w:val="19"/>
              </w:rPr>
            </w:pPr>
          </w:p>
          <w:p w14:paraId="4E055AB0" w14:textId="77777777" w:rsidR="00F20CE2" w:rsidRDefault="003E30F1">
            <w:pPr>
              <w:pStyle w:val="TableParagraph"/>
              <w:ind w:left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</w:tr>
      <w:tr w:rsidR="00F20CE2" w14:paraId="4E055ACD" w14:textId="77777777">
        <w:trPr>
          <w:trHeight w:hRule="exact" w:val="468"/>
        </w:trPr>
        <w:tc>
          <w:tcPr>
            <w:tcW w:w="13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AB2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B3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B4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B5" w14:textId="77777777" w:rsidR="00F20CE2" w:rsidRDefault="003E30F1">
            <w:pPr>
              <w:pStyle w:val="TableParagraph"/>
              <w:spacing w:before="128"/>
              <w:ind w:left="102" w:right="232"/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Edward-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Wakool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River</w:t>
            </w:r>
            <w:r>
              <w:rPr>
                <w:rFonts w:ascii="Century Gothic"/>
                <w:b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System</w:t>
            </w:r>
            <w:r>
              <w:rPr>
                <w:rFonts w:ascii="Century Gothic"/>
                <w:b/>
                <w:spacing w:val="-1"/>
                <w:position w:val="4"/>
                <w:sz w:val="10"/>
              </w:rPr>
              <w:t>5</w:t>
            </w:r>
          </w:p>
          <w:p w14:paraId="4E055AB6" w14:textId="77777777" w:rsidR="00F20CE2" w:rsidRDefault="00F20CE2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E055AB7" w14:textId="77777777" w:rsidR="00F20CE2" w:rsidRDefault="003E30F1">
            <w:pPr>
              <w:pStyle w:val="TableParagraph"/>
              <w:ind w:left="102" w:right="13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(further detail</w:t>
            </w:r>
            <w:r>
              <w:rPr>
                <w:rFonts w:ascii="Century Gothic"/>
                <w:b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on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Edward-</w:t>
            </w:r>
            <w:r>
              <w:rPr>
                <w:rFonts w:ascii="Century Gothic"/>
                <w:b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Wakool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 xml:space="preserve">sites </w:t>
            </w:r>
            <w:r>
              <w:rPr>
                <w:rFonts w:ascii="Century Gothic"/>
                <w:b/>
                <w:sz w:val="16"/>
              </w:rPr>
              <w:t>is</w:t>
            </w:r>
            <w:r>
              <w:rPr>
                <w:rFonts w:ascii="Century Gothic"/>
                <w:b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provided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at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  <w:u w:val="single" w:color="000000"/>
              </w:rPr>
              <w:t>Attachment</w:t>
            </w:r>
            <w:r>
              <w:rPr>
                <w:rFonts w:ascii="Century Gothic"/>
                <w:b/>
                <w:sz w:val="16"/>
                <w:u w:val="single" w:color="000000"/>
              </w:rPr>
              <w:t xml:space="preserve"> D</w:t>
            </w:r>
            <w:r>
              <w:rPr>
                <w:rFonts w:ascii="Century Gothic"/>
                <w:b/>
                <w:sz w:val="16"/>
              </w:rPr>
              <w:t>)</w:t>
            </w:r>
          </w:p>
        </w:tc>
        <w:tc>
          <w:tcPr>
            <w:tcW w:w="2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AB8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B9" w14:textId="77777777" w:rsidR="00F20CE2" w:rsidRDefault="00F20CE2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BA" w14:textId="77777777" w:rsidR="00F20CE2" w:rsidRDefault="003E30F1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Permanent</w:t>
            </w:r>
            <w:r>
              <w:rPr>
                <w:rFonts w:ascii="Century Gothic"/>
                <w:spacing w:val="-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waterways.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ABB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BC" w14:textId="77777777" w:rsidR="00F20CE2" w:rsidRDefault="00F20CE2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BD" w14:textId="77777777" w:rsidR="00F20CE2" w:rsidRDefault="003E30F1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Annually.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E055ABE" w14:textId="77777777" w:rsidR="00F20CE2" w:rsidRDefault="00F20CE2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ABF" w14:textId="77777777" w:rsidR="00F20CE2" w:rsidRDefault="00F20CE2"/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808080"/>
          </w:tcPr>
          <w:p w14:paraId="4E055AC0" w14:textId="77777777" w:rsidR="00F20CE2" w:rsidRDefault="00F20CE2"/>
        </w:tc>
        <w:tc>
          <w:tcPr>
            <w:tcW w:w="39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E055AC1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C2" w14:textId="77777777" w:rsidR="00F20CE2" w:rsidRDefault="00F20CE2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C3" w14:textId="77777777" w:rsidR="00F20CE2" w:rsidRDefault="003E30F1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AC4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C5" w14:textId="77777777" w:rsidR="00F20CE2" w:rsidRDefault="00F20CE2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C6" w14:textId="77777777" w:rsidR="00F20CE2" w:rsidRDefault="003E30F1">
            <w:pPr>
              <w:pStyle w:val="TableParagraph"/>
              <w:ind w:left="30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color w:val="006FC0"/>
                <w:spacing w:val="-1"/>
                <w:sz w:val="16"/>
              </w:rPr>
              <w:t>Improve</w:t>
            </w:r>
          </w:p>
        </w:tc>
        <w:tc>
          <w:tcPr>
            <w:tcW w:w="38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365F91"/>
          </w:tcPr>
          <w:p w14:paraId="4E055AC7" w14:textId="77777777" w:rsidR="00F20CE2" w:rsidRDefault="00F20CE2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C8" w14:textId="77777777" w:rsidR="00F20CE2" w:rsidRDefault="003E30F1">
            <w:pPr>
              <w:pStyle w:val="TableParagraph"/>
              <w:ind w:left="99" w:right="13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color w:val="FFFFFF"/>
                <w:sz w:val="16"/>
              </w:rPr>
              <w:t>A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z w:val="16"/>
              </w:rPr>
              <w:t>high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 potential</w:t>
            </w:r>
            <w:r>
              <w:rPr>
                <w:rFonts w:ascii="Century Gothic"/>
                <w:color w:val="FFFFFF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for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environmental</w:t>
            </w:r>
            <w:r>
              <w:rPr>
                <w:rFonts w:ascii="Century Gothic"/>
                <w:color w:val="FFFFFF"/>
                <w:sz w:val="16"/>
              </w:rPr>
              <w:t xml:space="preserve"> water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to</w:t>
            </w:r>
            <w:r>
              <w:rPr>
                <w:rFonts w:ascii="Century Gothic"/>
                <w:color w:val="FFFFFF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contribute</w:t>
            </w:r>
            <w:r>
              <w:rPr>
                <w:rFonts w:ascii="Century Gothic"/>
                <w:color w:val="FFFFFF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to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this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action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to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continue </w:t>
            </w:r>
            <w:r>
              <w:rPr>
                <w:rFonts w:ascii="Century Gothic"/>
                <w:color w:val="FFFFFF"/>
                <w:spacing w:val="-2"/>
                <w:sz w:val="16"/>
              </w:rPr>
              <w:t>system</w:t>
            </w:r>
            <w:r>
              <w:rPr>
                <w:rFonts w:ascii="Century Gothic"/>
                <w:color w:val="FFFFFF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recovery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z w:val="16"/>
              </w:rPr>
              <w:t>and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 support native </w:t>
            </w:r>
            <w:r>
              <w:rPr>
                <w:rFonts w:ascii="Century Gothic"/>
                <w:color w:val="FFFFFF"/>
                <w:spacing w:val="-2"/>
                <w:sz w:val="16"/>
              </w:rPr>
              <w:t>fish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communities.</w:t>
            </w:r>
          </w:p>
        </w:tc>
        <w:tc>
          <w:tcPr>
            <w:tcW w:w="25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E055AC9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CA" w14:textId="77777777" w:rsidR="00F20CE2" w:rsidRDefault="00F20CE2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CB" w14:textId="77777777" w:rsidR="00F20CE2" w:rsidRDefault="003E30F1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  <w:tc>
          <w:tcPr>
            <w:tcW w:w="31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ACC" w14:textId="77777777" w:rsidR="00F20CE2" w:rsidRDefault="003E30F1">
            <w:pPr>
              <w:pStyle w:val="TableParagraph"/>
              <w:spacing w:before="131"/>
              <w:ind w:righ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</w:tr>
      <w:tr w:rsidR="00F20CE2" w14:paraId="4E055ADA" w14:textId="77777777">
        <w:trPr>
          <w:trHeight w:hRule="exact" w:val="535"/>
        </w:trPr>
        <w:tc>
          <w:tcPr>
            <w:tcW w:w="13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ACE" w14:textId="77777777" w:rsidR="00F20CE2" w:rsidRDefault="00F20CE2"/>
        </w:tc>
        <w:tc>
          <w:tcPr>
            <w:tcW w:w="26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CF" w14:textId="77777777" w:rsidR="00F20CE2" w:rsidRDefault="00F20CE2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D0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055AD1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D2" w14:textId="77777777" w:rsidR="00F20CE2" w:rsidRDefault="00F20CE2"/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4E055AD3" w14:textId="77777777" w:rsidR="00F20CE2" w:rsidRDefault="00F20CE2"/>
        </w:tc>
        <w:tc>
          <w:tcPr>
            <w:tcW w:w="39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AD4" w14:textId="77777777" w:rsidR="00F20CE2" w:rsidRDefault="00F20CE2"/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D5" w14:textId="77777777" w:rsidR="00F20CE2" w:rsidRDefault="00F20CE2"/>
        </w:tc>
        <w:tc>
          <w:tcPr>
            <w:tcW w:w="38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65F91"/>
          </w:tcPr>
          <w:p w14:paraId="4E055AD6" w14:textId="77777777" w:rsidR="00F20CE2" w:rsidRDefault="00F20CE2"/>
        </w:tc>
        <w:tc>
          <w:tcPr>
            <w:tcW w:w="25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AD7" w14:textId="77777777" w:rsidR="00F20CE2" w:rsidRDefault="00F20CE2"/>
        </w:tc>
        <w:tc>
          <w:tcPr>
            <w:tcW w:w="31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E055AD8" w14:textId="77777777" w:rsidR="00F20CE2" w:rsidRDefault="00F20CE2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4E055AD9" w14:textId="77777777" w:rsidR="00F20CE2" w:rsidRDefault="003E30F1">
            <w:pPr>
              <w:pStyle w:val="TableParagraph"/>
              <w:ind w:left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</w:tr>
      <w:tr w:rsidR="00F20CE2" w14:paraId="4E055AF1" w14:textId="77777777">
        <w:trPr>
          <w:trHeight w:hRule="exact" w:val="651"/>
        </w:trPr>
        <w:tc>
          <w:tcPr>
            <w:tcW w:w="13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ADB" w14:textId="77777777" w:rsidR="00F20CE2" w:rsidRDefault="00F20CE2"/>
        </w:tc>
        <w:tc>
          <w:tcPr>
            <w:tcW w:w="2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ADC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DD" w14:textId="77777777" w:rsidR="00F20CE2" w:rsidRDefault="00F20CE2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DE" w14:textId="77777777" w:rsidR="00F20CE2" w:rsidRDefault="003E30F1">
            <w:pPr>
              <w:pStyle w:val="TableParagraph"/>
              <w:ind w:left="102" w:right="49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Ephemeral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waterways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and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wetlands.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ADF" w14:textId="77777777" w:rsidR="00F20CE2" w:rsidRDefault="003E30F1">
            <w:pPr>
              <w:pStyle w:val="TableParagraph"/>
              <w:spacing w:before="9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1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2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years</w:t>
            </w:r>
          </w:p>
          <w:p w14:paraId="4E055AE0" w14:textId="77777777" w:rsidR="00F20CE2" w:rsidRDefault="003E30F1">
            <w:pPr>
              <w:pStyle w:val="TableParagraph"/>
              <w:ind w:left="102" w:right="39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 xml:space="preserve">(3 </w:t>
            </w:r>
            <w:r>
              <w:rPr>
                <w:rFonts w:ascii="Century Gothic"/>
                <w:spacing w:val="-1"/>
                <w:sz w:val="16"/>
              </w:rPr>
              <w:t>years)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aquatic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vegetation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water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quality.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E055AE1" w14:textId="77777777" w:rsidR="00F20CE2" w:rsidRDefault="00F20CE2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AE2" w14:textId="77777777" w:rsidR="00F20CE2" w:rsidRDefault="00F20CE2"/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808080"/>
          </w:tcPr>
          <w:p w14:paraId="4E055AE3" w14:textId="77777777" w:rsidR="00F20CE2" w:rsidRDefault="00F20CE2"/>
        </w:tc>
        <w:tc>
          <w:tcPr>
            <w:tcW w:w="39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E055AE4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E5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E6" w14:textId="77777777" w:rsidR="00F20CE2" w:rsidRDefault="003E30F1">
            <w:pPr>
              <w:pStyle w:val="TableParagraph"/>
              <w:spacing w:before="10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AE7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E8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E9" w14:textId="77777777" w:rsidR="00F20CE2" w:rsidRDefault="003E30F1">
            <w:pPr>
              <w:pStyle w:val="TableParagraph"/>
              <w:spacing w:before="108"/>
              <w:ind w:left="30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color w:val="006FC0"/>
                <w:spacing w:val="-1"/>
                <w:sz w:val="16"/>
              </w:rPr>
              <w:t>Improve</w:t>
            </w:r>
          </w:p>
        </w:tc>
        <w:tc>
          <w:tcPr>
            <w:tcW w:w="38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365F91"/>
          </w:tcPr>
          <w:p w14:paraId="4E055AEA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EB" w14:textId="77777777" w:rsidR="00F20CE2" w:rsidRDefault="003E30F1">
            <w:pPr>
              <w:pStyle w:val="TableParagraph"/>
              <w:spacing w:before="108"/>
              <w:ind w:left="99" w:right="13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color w:val="FFFFFF"/>
                <w:spacing w:val="-1"/>
                <w:sz w:val="16"/>
              </w:rPr>
              <w:t>Likely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to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be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watered </w:t>
            </w:r>
            <w:r>
              <w:rPr>
                <w:rFonts w:ascii="Century Gothic"/>
                <w:color w:val="FFFFFF"/>
                <w:sz w:val="16"/>
              </w:rPr>
              <w:t>in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 partnership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z w:val="16"/>
              </w:rPr>
              <w:t>with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 NSW</w:t>
            </w:r>
            <w:r>
              <w:rPr>
                <w:rFonts w:ascii="Century Gothic"/>
                <w:color w:val="FFFFFF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OEH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to contribute to improving</w:t>
            </w:r>
            <w:r>
              <w:rPr>
                <w:rFonts w:ascii="Century Gothic"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riparian health</w:t>
            </w:r>
            <w:r>
              <w:rPr>
                <w:rFonts w:ascii="Century Gothic"/>
                <w:color w:val="FFFFFF"/>
                <w:spacing w:val="3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z w:val="16"/>
              </w:rPr>
              <w:t>and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water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quality.</w:t>
            </w:r>
          </w:p>
        </w:tc>
        <w:tc>
          <w:tcPr>
            <w:tcW w:w="25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E055AEC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ED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AEE" w14:textId="77777777" w:rsidR="00F20CE2" w:rsidRDefault="003E30F1">
            <w:pPr>
              <w:pStyle w:val="TableParagraph"/>
              <w:spacing w:before="108"/>
              <w:ind w:righ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  <w:tc>
          <w:tcPr>
            <w:tcW w:w="31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AEF" w14:textId="77777777" w:rsidR="00F20CE2" w:rsidRDefault="00F20CE2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E055AF0" w14:textId="77777777" w:rsidR="00F20CE2" w:rsidRDefault="003E30F1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</w:tr>
      <w:tr w:rsidR="00F20CE2" w14:paraId="4E055AFE" w14:textId="77777777">
        <w:trPr>
          <w:trHeight w:hRule="exact" w:val="557"/>
        </w:trPr>
        <w:tc>
          <w:tcPr>
            <w:tcW w:w="13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AF2" w14:textId="77777777" w:rsidR="00F20CE2" w:rsidRDefault="00F20CE2"/>
        </w:tc>
        <w:tc>
          <w:tcPr>
            <w:tcW w:w="26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F3" w14:textId="77777777" w:rsidR="00F20CE2" w:rsidRDefault="00F20CE2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F4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055AF5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F6" w14:textId="77777777" w:rsidR="00F20CE2" w:rsidRDefault="00F20CE2"/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4E055AF7" w14:textId="77777777" w:rsidR="00F20CE2" w:rsidRDefault="00F20CE2"/>
        </w:tc>
        <w:tc>
          <w:tcPr>
            <w:tcW w:w="39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AF8" w14:textId="77777777" w:rsidR="00F20CE2" w:rsidRDefault="00F20CE2"/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AF9" w14:textId="77777777" w:rsidR="00F20CE2" w:rsidRDefault="00F20CE2"/>
        </w:tc>
        <w:tc>
          <w:tcPr>
            <w:tcW w:w="38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65F91"/>
          </w:tcPr>
          <w:p w14:paraId="4E055AFA" w14:textId="77777777" w:rsidR="00F20CE2" w:rsidRDefault="00F20CE2"/>
        </w:tc>
        <w:tc>
          <w:tcPr>
            <w:tcW w:w="25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AFB" w14:textId="77777777" w:rsidR="00F20CE2" w:rsidRDefault="00F20CE2"/>
        </w:tc>
        <w:tc>
          <w:tcPr>
            <w:tcW w:w="31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AFC" w14:textId="77777777" w:rsidR="00F20CE2" w:rsidRDefault="00F20CE2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14"/>
                <w:szCs w:val="14"/>
              </w:rPr>
            </w:pPr>
          </w:p>
          <w:p w14:paraId="4E055AFD" w14:textId="77777777" w:rsidR="00F20CE2" w:rsidRDefault="003E30F1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</w:tr>
      <w:tr w:rsidR="00F20CE2" w14:paraId="4E055B13" w14:textId="77777777">
        <w:trPr>
          <w:trHeight w:hRule="exact" w:val="411"/>
        </w:trPr>
        <w:tc>
          <w:tcPr>
            <w:tcW w:w="13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AFF" w14:textId="77777777" w:rsidR="00F20CE2" w:rsidRDefault="00F20CE2"/>
        </w:tc>
        <w:tc>
          <w:tcPr>
            <w:tcW w:w="2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B00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01" w14:textId="77777777" w:rsidR="00F20CE2" w:rsidRDefault="00F20CE2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E055B02" w14:textId="77777777" w:rsidR="00F20CE2" w:rsidRDefault="003E30F1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Forests.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B03" w14:textId="77777777" w:rsidR="00F20CE2" w:rsidRDefault="00F20CE2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E055B04" w14:textId="77777777" w:rsidR="00F20CE2" w:rsidRDefault="003E30F1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2-3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1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5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years</w:t>
            </w:r>
          </w:p>
          <w:p w14:paraId="4E055B05" w14:textId="77777777" w:rsidR="00F20CE2" w:rsidRDefault="003E30F1">
            <w:pPr>
              <w:pStyle w:val="TableParagraph"/>
              <w:ind w:left="102" w:right="16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 xml:space="preserve">(6 </w:t>
            </w:r>
            <w:r>
              <w:rPr>
                <w:rFonts w:ascii="Century Gothic"/>
                <w:spacing w:val="-1"/>
                <w:sz w:val="16"/>
              </w:rPr>
              <w:t>years)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river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gums.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E055B06" w14:textId="77777777" w:rsidR="00F20CE2" w:rsidRDefault="00F20CE2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B07" w14:textId="77777777" w:rsidR="00F20CE2" w:rsidRDefault="00F20CE2"/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808080"/>
          </w:tcPr>
          <w:p w14:paraId="4E055B08" w14:textId="77777777" w:rsidR="00F20CE2" w:rsidRDefault="00F20CE2"/>
        </w:tc>
        <w:tc>
          <w:tcPr>
            <w:tcW w:w="39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E055B09" w14:textId="77777777" w:rsidR="00F20CE2" w:rsidRDefault="003E30F1">
            <w:pPr>
              <w:pStyle w:val="TableParagraph"/>
              <w:spacing w:before="1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  <w:p w14:paraId="4E055B0A" w14:textId="77777777" w:rsidR="00F20CE2" w:rsidRDefault="003E30F1">
            <w:pPr>
              <w:pStyle w:val="TableParagraph"/>
              <w:spacing w:before="8"/>
              <w:ind w:left="138" w:right="139" w:firstLine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2"/>
                <w:sz w:val="16"/>
              </w:rPr>
              <w:t>Werai</w:t>
            </w:r>
            <w:r>
              <w:rPr>
                <w:rFonts w:ascii="Century Gothic"/>
                <w:spacing w:val="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Forest,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which,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unlike Barmah-Millewa </w:t>
            </w:r>
            <w:r>
              <w:rPr>
                <w:rFonts w:ascii="Century Gothic"/>
                <w:sz w:val="16"/>
              </w:rPr>
              <w:t>or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Koondrook-Perricoota forests, had </w:t>
            </w: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1"/>
                <w:sz w:val="16"/>
              </w:rPr>
              <w:t xml:space="preserve"> received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environmental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water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or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significant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inundation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until</w:t>
            </w:r>
            <w:r>
              <w:rPr>
                <w:rFonts w:ascii="Century Gothic"/>
                <w:spacing w:val="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the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2016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flood.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B0B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0C" w14:textId="77777777" w:rsidR="00F20CE2" w:rsidRDefault="00F20CE2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E055B0D" w14:textId="77777777" w:rsidR="00F20CE2" w:rsidRDefault="003E30F1">
            <w:pPr>
              <w:pStyle w:val="TableParagraph"/>
              <w:ind w:left="30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color w:val="006FC0"/>
                <w:spacing w:val="-1"/>
                <w:sz w:val="16"/>
              </w:rPr>
              <w:t>Improve</w:t>
            </w:r>
          </w:p>
        </w:tc>
        <w:tc>
          <w:tcPr>
            <w:tcW w:w="38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B0E" w14:textId="77777777" w:rsidR="00F20CE2" w:rsidRDefault="003E30F1">
            <w:pPr>
              <w:pStyle w:val="TableParagraph"/>
              <w:spacing w:before="111"/>
              <w:ind w:left="99" w:right="14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More extensive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watering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could </w:t>
            </w:r>
            <w:r>
              <w:rPr>
                <w:rFonts w:ascii="Century Gothic"/>
                <w:sz w:val="16"/>
              </w:rPr>
              <w:t>be</w:t>
            </w:r>
            <w:r>
              <w:rPr>
                <w:rFonts w:ascii="Century Gothic"/>
                <w:spacing w:val="-1"/>
                <w:sz w:val="16"/>
              </w:rPr>
              <w:t xml:space="preserve"> considered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future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years, subject 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operational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delivery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infrastructure, third party </w:t>
            </w:r>
            <w:r>
              <w:rPr>
                <w:rFonts w:ascii="Century Gothic"/>
                <w:spacing w:val="-2"/>
                <w:sz w:val="16"/>
              </w:rPr>
              <w:t>impacts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return</w:t>
            </w:r>
            <w:r>
              <w:rPr>
                <w:rFonts w:ascii="Century Gothic"/>
                <w:spacing w:val="3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flows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being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addressed.</w:t>
            </w:r>
          </w:p>
        </w:tc>
        <w:tc>
          <w:tcPr>
            <w:tcW w:w="25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E055B0F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10" w14:textId="77777777" w:rsidR="00F20CE2" w:rsidRDefault="00F20CE2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E055B11" w14:textId="77777777" w:rsidR="00F20CE2" w:rsidRDefault="003E30F1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  <w:tc>
          <w:tcPr>
            <w:tcW w:w="31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E055B12" w14:textId="77777777" w:rsidR="00F20CE2" w:rsidRDefault="003E30F1">
            <w:pPr>
              <w:pStyle w:val="TableParagraph"/>
              <w:spacing w:before="10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</w:tr>
      <w:tr w:rsidR="00F20CE2" w14:paraId="4E055B20" w14:textId="77777777">
        <w:trPr>
          <w:trHeight w:hRule="exact" w:val="609"/>
        </w:trPr>
        <w:tc>
          <w:tcPr>
            <w:tcW w:w="13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B14" w14:textId="77777777" w:rsidR="00F20CE2" w:rsidRDefault="00F20CE2"/>
        </w:tc>
        <w:tc>
          <w:tcPr>
            <w:tcW w:w="26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B15" w14:textId="77777777" w:rsidR="00F20CE2" w:rsidRDefault="00F20CE2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B16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055B17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B18" w14:textId="77777777" w:rsidR="00F20CE2" w:rsidRDefault="00F20CE2"/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4E055B19" w14:textId="77777777" w:rsidR="00F20CE2" w:rsidRDefault="00F20CE2"/>
        </w:tc>
        <w:tc>
          <w:tcPr>
            <w:tcW w:w="39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B1A" w14:textId="77777777" w:rsidR="00F20CE2" w:rsidRDefault="00F20CE2"/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B1B" w14:textId="77777777" w:rsidR="00F20CE2" w:rsidRDefault="00F20CE2"/>
        </w:tc>
        <w:tc>
          <w:tcPr>
            <w:tcW w:w="38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B1C" w14:textId="77777777" w:rsidR="00F20CE2" w:rsidRDefault="00F20CE2"/>
        </w:tc>
        <w:tc>
          <w:tcPr>
            <w:tcW w:w="25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B1D" w14:textId="77777777" w:rsidR="00F20CE2" w:rsidRDefault="00F20CE2"/>
        </w:tc>
        <w:tc>
          <w:tcPr>
            <w:tcW w:w="31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E055B1E" w14:textId="77777777" w:rsidR="00F20CE2" w:rsidRDefault="00F20CE2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1F" w14:textId="77777777" w:rsidR="00F20CE2" w:rsidRDefault="003E30F1">
            <w:pPr>
              <w:pStyle w:val="TableParagraph"/>
              <w:ind w:left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</w:tr>
      <w:tr w:rsidR="00F20CE2" w14:paraId="4E055B51" w14:textId="77777777">
        <w:trPr>
          <w:trHeight w:hRule="exact" w:val="1037"/>
        </w:trPr>
        <w:tc>
          <w:tcPr>
            <w:tcW w:w="13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B21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22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23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24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25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26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27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28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29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2A" w14:textId="77777777" w:rsidR="00F20CE2" w:rsidRDefault="00F20CE2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2B" w14:textId="77777777" w:rsidR="00F20CE2" w:rsidRDefault="003E30F1">
            <w:pPr>
              <w:pStyle w:val="TableParagraph"/>
              <w:ind w:left="102" w:right="447"/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Gunbower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Creek</w:t>
            </w:r>
            <w:r>
              <w:rPr>
                <w:rFonts w:ascii="Century Gothic"/>
                <w:b/>
                <w:spacing w:val="-1"/>
                <w:position w:val="4"/>
                <w:sz w:val="10"/>
              </w:rPr>
              <w:t>2</w:t>
            </w:r>
          </w:p>
        </w:tc>
        <w:tc>
          <w:tcPr>
            <w:tcW w:w="2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B2C" w14:textId="77777777" w:rsidR="00F20CE2" w:rsidRDefault="003E30F1">
            <w:pPr>
              <w:pStyle w:val="TableParagraph"/>
              <w:spacing w:before="11" w:line="276" w:lineRule="auto"/>
              <w:ind w:left="102" w:right="11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Winter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low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flow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and summer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ramp</w:t>
            </w:r>
            <w:r>
              <w:rPr>
                <w:rFonts w:ascii="Century Gothic"/>
                <w:spacing w:val="-1"/>
                <w:sz w:val="16"/>
              </w:rPr>
              <w:t xml:space="preserve"> down 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support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juvenile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fish and maintain habitat</w:t>
            </w:r>
            <w:r>
              <w:rPr>
                <w:rFonts w:ascii="Century Gothic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connectivity during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off-irrigation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season:</w:t>
            </w:r>
          </w:p>
          <w:p w14:paraId="4E055B2D" w14:textId="77777777" w:rsidR="00F20CE2" w:rsidRDefault="003E30F1">
            <w:pPr>
              <w:pStyle w:val="ListParagraph"/>
              <w:numPr>
                <w:ilvl w:val="0"/>
                <w:numId w:val="9"/>
              </w:numPr>
              <w:tabs>
                <w:tab w:val="left" w:pos="420"/>
              </w:tabs>
              <w:spacing w:before="7" w:line="276" w:lineRule="auto"/>
              <w:ind w:right="29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Winter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base </w:t>
            </w:r>
            <w:r>
              <w:rPr>
                <w:rFonts w:ascii="Century Gothic"/>
                <w:spacing w:val="-2"/>
                <w:sz w:val="16"/>
              </w:rPr>
              <w:t>flow</w:t>
            </w:r>
            <w:r>
              <w:rPr>
                <w:rFonts w:ascii="Century Gothic"/>
                <w:spacing w:val="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(up to</w:t>
            </w:r>
            <w:r>
              <w:rPr>
                <w:rFonts w:ascii="Century Gothic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400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@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Gunbower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Weir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90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days). </w:t>
            </w:r>
            <w:r>
              <w:rPr>
                <w:rFonts w:ascii="Century Gothic"/>
                <w:sz w:val="16"/>
              </w:rPr>
              <w:t>Net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use</w:t>
            </w:r>
          </w:p>
          <w:p w14:paraId="4E055B2E" w14:textId="77777777" w:rsidR="00F20CE2" w:rsidRDefault="003E30F1">
            <w:pPr>
              <w:pStyle w:val="TableParagraph"/>
              <w:spacing w:before="3"/>
              <w:ind w:left="41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~8,000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ML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B2F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30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31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32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E055B33" w14:textId="77777777" w:rsidR="00F20CE2" w:rsidRDefault="003E30F1">
            <w:pPr>
              <w:pStyle w:val="TableParagraph"/>
              <w:ind w:left="102" w:right="63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Annually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 xml:space="preserve">(1 </w:t>
            </w:r>
            <w:r>
              <w:rPr>
                <w:rFonts w:ascii="Century Gothic"/>
                <w:spacing w:val="-1"/>
                <w:sz w:val="16"/>
              </w:rPr>
              <w:t>year).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808080"/>
          </w:tcPr>
          <w:p w14:paraId="4E055B34" w14:textId="77777777" w:rsidR="00F20CE2" w:rsidRDefault="00F20CE2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14:paraId="4E055B35" w14:textId="77777777" w:rsidR="00F20CE2" w:rsidRDefault="00F20CE2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E055B36" w14:textId="77777777" w:rsidR="00F20CE2" w:rsidRDefault="003E30F1">
            <w:pPr>
              <w:pStyle w:val="TableParagraph"/>
              <w:spacing w:line="246" w:lineRule="auto"/>
              <w:ind w:left="111" w:right="13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Magnitude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reached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but</w:t>
            </w:r>
            <w:r>
              <w:rPr>
                <w:rFonts w:ascii="Century Gothic"/>
                <w:spacing w:val="-1"/>
                <w:sz w:val="16"/>
              </w:rPr>
              <w:t xml:space="preserve"> not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full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duration.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808080"/>
          </w:tcPr>
          <w:p w14:paraId="4E055B37" w14:textId="77777777" w:rsidR="00F20CE2" w:rsidRDefault="00F20CE2"/>
        </w:tc>
        <w:tc>
          <w:tcPr>
            <w:tcW w:w="39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4E055B38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39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3A" w14:textId="77777777" w:rsidR="00F20CE2" w:rsidRDefault="00F20CE2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9"/>
                <w:szCs w:val="19"/>
              </w:rPr>
            </w:pPr>
          </w:p>
          <w:p w14:paraId="4E055B3B" w14:textId="77777777" w:rsidR="00F20CE2" w:rsidRDefault="003E30F1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  <w:p w14:paraId="4E055B3C" w14:textId="77777777" w:rsidR="00F20CE2" w:rsidRDefault="003E30F1">
            <w:pPr>
              <w:pStyle w:val="TableParagraph"/>
              <w:spacing w:before="8"/>
              <w:ind w:left="166" w:right="167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 xml:space="preserve">Base </w:t>
            </w:r>
            <w:r>
              <w:rPr>
                <w:rFonts w:ascii="Century Gothic"/>
                <w:spacing w:val="-2"/>
                <w:sz w:val="16"/>
              </w:rPr>
              <w:t>flow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sufficient magnitude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and duration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urgently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required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for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maintaining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Murray</w:t>
            </w:r>
            <w:r>
              <w:rPr>
                <w:rFonts w:ascii="Century Gothic"/>
                <w:spacing w:val="-2"/>
                <w:sz w:val="16"/>
              </w:rPr>
              <w:t xml:space="preserve"> cod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population.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B3D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3E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3F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40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41" w14:textId="77777777" w:rsidR="00F20CE2" w:rsidRDefault="00F20CE2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</w:rPr>
            </w:pPr>
          </w:p>
          <w:p w14:paraId="4E055B42" w14:textId="77777777" w:rsidR="00F20CE2" w:rsidRDefault="003E30F1">
            <w:pPr>
              <w:pStyle w:val="TableParagraph"/>
              <w:ind w:left="30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color w:val="006FC0"/>
                <w:spacing w:val="-1"/>
                <w:sz w:val="16"/>
              </w:rPr>
              <w:t>Improve</w:t>
            </w:r>
          </w:p>
        </w:tc>
        <w:tc>
          <w:tcPr>
            <w:tcW w:w="38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365F91"/>
          </w:tcPr>
          <w:p w14:paraId="4E055B43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44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45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46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E055B47" w14:textId="77777777" w:rsidR="00F20CE2" w:rsidRDefault="003E30F1">
            <w:pPr>
              <w:pStyle w:val="TableParagraph"/>
              <w:ind w:left="1389" w:right="462" w:hanging="93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color w:val="FFFFFF"/>
                <w:sz w:val="16"/>
              </w:rPr>
              <w:t>A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z w:val="16"/>
              </w:rPr>
              <w:t>high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 potential</w:t>
            </w:r>
            <w:r>
              <w:rPr>
                <w:rFonts w:ascii="Century Gothic"/>
                <w:color w:val="FFFFFF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to support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native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fish</w:t>
            </w:r>
            <w:r>
              <w:rPr>
                <w:rFonts w:ascii="Century Gothic"/>
                <w:color w:val="FFFFFF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communities.</w:t>
            </w:r>
          </w:p>
        </w:tc>
        <w:tc>
          <w:tcPr>
            <w:tcW w:w="25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4E055B48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49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4A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4B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4C" w14:textId="77777777" w:rsidR="00F20CE2" w:rsidRDefault="00F20CE2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</w:rPr>
            </w:pPr>
          </w:p>
          <w:p w14:paraId="4E055B4D" w14:textId="77777777" w:rsidR="00F20CE2" w:rsidRDefault="003E30F1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  <w:tc>
          <w:tcPr>
            <w:tcW w:w="31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E055B4E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4F" w14:textId="77777777" w:rsidR="00F20CE2" w:rsidRDefault="00F20CE2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E055B50" w14:textId="77777777" w:rsidR="00F20CE2" w:rsidRDefault="003E30F1">
            <w:pPr>
              <w:pStyle w:val="TableParagraph"/>
              <w:ind w:left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</w:tr>
      <w:tr w:rsidR="00F20CE2" w14:paraId="4E055B5F" w14:textId="77777777">
        <w:trPr>
          <w:trHeight w:hRule="exact" w:val="1035"/>
        </w:trPr>
        <w:tc>
          <w:tcPr>
            <w:tcW w:w="13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B52" w14:textId="77777777" w:rsidR="00F20CE2" w:rsidRDefault="00F20CE2"/>
        </w:tc>
        <w:tc>
          <w:tcPr>
            <w:tcW w:w="26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B53" w14:textId="77777777" w:rsidR="00F20CE2" w:rsidRDefault="00F20CE2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B54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4E055B55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14:paraId="4E055B56" w14:textId="77777777" w:rsidR="00F20CE2" w:rsidRDefault="00F20CE2"/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4E055B57" w14:textId="77777777" w:rsidR="00F20CE2" w:rsidRDefault="00F20CE2"/>
        </w:tc>
        <w:tc>
          <w:tcPr>
            <w:tcW w:w="39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E055B58" w14:textId="77777777" w:rsidR="00F20CE2" w:rsidRDefault="00F20CE2"/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B59" w14:textId="77777777" w:rsidR="00F20CE2" w:rsidRDefault="00F20CE2"/>
        </w:tc>
        <w:tc>
          <w:tcPr>
            <w:tcW w:w="38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65F91"/>
          </w:tcPr>
          <w:p w14:paraId="4E055B5A" w14:textId="77777777" w:rsidR="00F20CE2" w:rsidRDefault="00F20CE2"/>
        </w:tc>
        <w:tc>
          <w:tcPr>
            <w:tcW w:w="25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E055B5B" w14:textId="77777777" w:rsidR="00F20CE2" w:rsidRDefault="00F20CE2"/>
        </w:tc>
        <w:tc>
          <w:tcPr>
            <w:tcW w:w="31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E055B5C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5D" w14:textId="77777777" w:rsidR="00F20CE2" w:rsidRDefault="00F20CE2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E055B5E" w14:textId="77777777" w:rsidR="00F20CE2" w:rsidRDefault="003E30F1">
            <w:pPr>
              <w:pStyle w:val="TableParagraph"/>
              <w:ind w:left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</w:tr>
      <w:tr w:rsidR="00F20CE2" w14:paraId="4E055B87" w14:textId="77777777">
        <w:trPr>
          <w:trHeight w:hRule="exact" w:val="1200"/>
        </w:trPr>
        <w:tc>
          <w:tcPr>
            <w:tcW w:w="13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B60" w14:textId="77777777" w:rsidR="00F20CE2" w:rsidRDefault="00F20CE2"/>
        </w:tc>
        <w:tc>
          <w:tcPr>
            <w:tcW w:w="2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B61" w14:textId="77777777" w:rsidR="00F20CE2" w:rsidRDefault="003E30F1">
            <w:pPr>
              <w:pStyle w:val="TableParagraph"/>
              <w:spacing w:before="8"/>
              <w:ind w:left="102" w:right="10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Spring</w:t>
            </w:r>
            <w:r>
              <w:rPr>
                <w:rFonts w:ascii="Century Gothic"/>
                <w:spacing w:val="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pulse</w:t>
            </w:r>
            <w:r>
              <w:rPr>
                <w:rFonts w:ascii="Century Gothic"/>
                <w:spacing w:val="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and</w:t>
            </w:r>
            <w:r>
              <w:rPr>
                <w:rFonts w:ascii="Century Gothic"/>
                <w:spacing w:val="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stable</w:t>
            </w:r>
            <w:r>
              <w:rPr>
                <w:rFonts w:ascii="Century Gothic"/>
                <w:spacing w:val="7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summer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flows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for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fish breeding:</w:t>
            </w:r>
          </w:p>
          <w:p w14:paraId="4E055B62" w14:textId="77777777" w:rsidR="00F20CE2" w:rsidRDefault="003E30F1">
            <w:pPr>
              <w:pStyle w:val="ListParagraph"/>
              <w:numPr>
                <w:ilvl w:val="0"/>
                <w:numId w:val="8"/>
              </w:numPr>
              <w:tabs>
                <w:tab w:val="left" w:pos="420"/>
              </w:tabs>
              <w:spacing w:before="10" w:line="278" w:lineRule="auto"/>
              <w:ind w:right="67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Base-flow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up to</w:t>
            </w:r>
            <w:r>
              <w:rPr>
                <w:rFonts w:ascii="Century Gothic"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550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ML/day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spring</w:t>
            </w:r>
          </w:p>
          <w:p w14:paraId="4E055B63" w14:textId="77777777" w:rsidR="00F20CE2" w:rsidRDefault="003E30F1">
            <w:pPr>
              <w:pStyle w:val="ListParagraph"/>
              <w:numPr>
                <w:ilvl w:val="0"/>
                <w:numId w:val="8"/>
              </w:numPr>
              <w:tabs>
                <w:tab w:val="left" w:pos="420"/>
              </w:tabs>
              <w:spacing w:before="5" w:line="277" w:lineRule="auto"/>
              <w:ind w:right="14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flow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up</w:t>
            </w:r>
            <w:r>
              <w:rPr>
                <w:rFonts w:ascii="Century Gothic"/>
                <w:spacing w:val="-1"/>
                <w:sz w:val="16"/>
              </w:rPr>
              <w:t xml:space="preserve"> 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700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 xml:space="preserve">for </w:t>
            </w:r>
            <w:r>
              <w:rPr>
                <w:rFonts w:ascii="Century Gothic"/>
                <w:spacing w:val="-1"/>
                <w:sz w:val="16"/>
              </w:rPr>
              <w:t>120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days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spring/summer.</w:t>
            </w:r>
          </w:p>
          <w:p w14:paraId="4E055B64" w14:textId="77777777" w:rsidR="00F20CE2" w:rsidRDefault="003E30F1">
            <w:pPr>
              <w:pStyle w:val="ListParagraph"/>
              <w:numPr>
                <w:ilvl w:val="0"/>
                <w:numId w:val="8"/>
              </w:numPr>
              <w:tabs>
                <w:tab w:val="left" w:pos="420"/>
              </w:tabs>
              <w:spacing w:before="7" w:line="283" w:lineRule="auto"/>
              <w:ind w:right="30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Summer</w:t>
            </w:r>
            <w:r>
              <w:rPr>
                <w:rFonts w:ascii="Century Gothic"/>
                <w:spacing w:val="-2"/>
                <w:sz w:val="16"/>
              </w:rPr>
              <w:t xml:space="preserve"> low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flow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up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300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60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days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summer/autumn.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B65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66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67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68" w14:textId="77777777" w:rsidR="00F20CE2" w:rsidRDefault="00F20CE2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9"/>
                <w:szCs w:val="19"/>
              </w:rPr>
            </w:pPr>
          </w:p>
          <w:p w14:paraId="4E055B69" w14:textId="77777777" w:rsidR="00F20CE2" w:rsidRDefault="003E30F1">
            <w:pPr>
              <w:pStyle w:val="TableParagraph"/>
              <w:ind w:left="102" w:right="23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Fish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spawning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fresh </w:t>
            </w:r>
            <w:r>
              <w:rPr>
                <w:rFonts w:ascii="Century Gothic"/>
                <w:sz w:val="16"/>
              </w:rPr>
              <w:t>2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3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years.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808080"/>
          </w:tcPr>
          <w:p w14:paraId="4E055B6A" w14:textId="77777777" w:rsidR="00F20CE2" w:rsidRDefault="00F20CE2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14:paraId="4E055B6B" w14:textId="77777777" w:rsidR="00F20CE2" w:rsidRDefault="003E30F1">
            <w:pPr>
              <w:pStyle w:val="TableParagraph"/>
              <w:spacing w:before="116" w:line="246" w:lineRule="auto"/>
              <w:ind w:left="114" w:right="25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Base flow met. Fresh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magnitude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reached but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full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duration.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808080"/>
          </w:tcPr>
          <w:p w14:paraId="4E055B6C" w14:textId="77777777" w:rsidR="00F20CE2" w:rsidRDefault="00F20CE2"/>
        </w:tc>
        <w:tc>
          <w:tcPr>
            <w:tcW w:w="39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E055B6D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6E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6F" w14:textId="77777777" w:rsidR="00F20CE2" w:rsidRDefault="00F20CE2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9"/>
                <w:szCs w:val="19"/>
              </w:rPr>
            </w:pPr>
          </w:p>
          <w:p w14:paraId="4E055B70" w14:textId="77777777" w:rsidR="00F20CE2" w:rsidRDefault="003E30F1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  <w:p w14:paraId="4E055B71" w14:textId="77777777" w:rsidR="00F20CE2" w:rsidRDefault="003E30F1">
            <w:pPr>
              <w:pStyle w:val="TableParagraph"/>
              <w:spacing w:before="8"/>
              <w:ind w:left="195" w:right="19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Elevated flows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within the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creek </w:t>
            </w:r>
            <w:r>
              <w:rPr>
                <w:rFonts w:ascii="Century Gothic"/>
                <w:sz w:val="16"/>
              </w:rPr>
              <w:t>are</w:t>
            </w:r>
            <w:r>
              <w:rPr>
                <w:rFonts w:ascii="Century Gothic"/>
                <w:spacing w:val="-1"/>
                <w:sz w:val="16"/>
              </w:rPr>
              <w:t xml:space="preserve"> required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3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most years 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support </w:t>
            </w:r>
            <w:r>
              <w:rPr>
                <w:rFonts w:ascii="Century Gothic"/>
                <w:spacing w:val="-2"/>
                <w:sz w:val="16"/>
              </w:rPr>
              <w:t>native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fish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spawning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3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maintain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the</w:t>
            </w:r>
            <w:r>
              <w:rPr>
                <w:rFonts w:ascii="Century Gothic"/>
                <w:spacing w:val="-1"/>
                <w:sz w:val="16"/>
              </w:rPr>
              <w:t xml:space="preserve"> diversity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and condition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small</w:t>
            </w:r>
            <w:r>
              <w:rPr>
                <w:rFonts w:ascii="Century Gothic"/>
                <w:spacing w:val="3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large-bodied native fish populations.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B72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73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74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75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76" w14:textId="77777777" w:rsidR="00F20CE2" w:rsidRDefault="00F20CE2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E055B77" w14:textId="77777777" w:rsidR="00F20CE2" w:rsidRDefault="003E30F1">
            <w:pPr>
              <w:pStyle w:val="TableParagraph"/>
              <w:ind w:left="30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color w:val="006FC0"/>
                <w:spacing w:val="-1"/>
                <w:sz w:val="16"/>
              </w:rPr>
              <w:t>Improve</w:t>
            </w:r>
          </w:p>
        </w:tc>
        <w:tc>
          <w:tcPr>
            <w:tcW w:w="38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365F91"/>
          </w:tcPr>
          <w:p w14:paraId="4E055B78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79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7A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7B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7C" w14:textId="77777777" w:rsidR="00F20CE2" w:rsidRDefault="00F20CE2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11"/>
                <w:szCs w:val="11"/>
              </w:rPr>
            </w:pPr>
          </w:p>
          <w:p w14:paraId="4E055B7D" w14:textId="77777777" w:rsidR="00F20CE2" w:rsidRDefault="003E30F1">
            <w:pPr>
              <w:pStyle w:val="TableParagraph"/>
              <w:ind w:left="1389" w:right="462" w:hanging="93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color w:val="FFFFFF"/>
                <w:sz w:val="16"/>
              </w:rPr>
              <w:t>A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z w:val="16"/>
              </w:rPr>
              <w:t>high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 potential</w:t>
            </w:r>
            <w:r>
              <w:rPr>
                <w:rFonts w:ascii="Century Gothic"/>
                <w:color w:val="FFFFFF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to support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native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fish</w:t>
            </w:r>
            <w:r>
              <w:rPr>
                <w:rFonts w:ascii="Century Gothic"/>
                <w:color w:val="FFFFFF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communities.</w:t>
            </w:r>
          </w:p>
        </w:tc>
        <w:tc>
          <w:tcPr>
            <w:tcW w:w="25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E055B7E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7F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80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81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82" w14:textId="77777777" w:rsidR="00F20CE2" w:rsidRDefault="00F20CE2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E055B83" w14:textId="77777777" w:rsidR="00F20CE2" w:rsidRDefault="003E30F1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  <w:tc>
          <w:tcPr>
            <w:tcW w:w="31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B84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85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86" w14:textId="77777777" w:rsidR="00F20CE2" w:rsidRDefault="003E30F1">
            <w:pPr>
              <w:pStyle w:val="TableParagraph"/>
              <w:spacing w:before="103"/>
              <w:ind w:righ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</w:tr>
      <w:tr w:rsidR="00F20CE2" w14:paraId="4E055B95" w14:textId="77777777">
        <w:trPr>
          <w:trHeight w:hRule="exact" w:val="1068"/>
        </w:trPr>
        <w:tc>
          <w:tcPr>
            <w:tcW w:w="13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B88" w14:textId="77777777" w:rsidR="00F20CE2" w:rsidRDefault="00F20CE2"/>
        </w:tc>
        <w:tc>
          <w:tcPr>
            <w:tcW w:w="26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B89" w14:textId="77777777" w:rsidR="00F20CE2" w:rsidRDefault="00F20CE2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B8A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4E055B8B" w14:textId="77777777" w:rsidR="00F20CE2" w:rsidRDefault="00F20CE2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14:paraId="4E055B8C" w14:textId="77777777" w:rsidR="00F20CE2" w:rsidRDefault="00F20CE2"/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4E055B8D" w14:textId="77777777" w:rsidR="00F20CE2" w:rsidRDefault="00F20CE2"/>
        </w:tc>
        <w:tc>
          <w:tcPr>
            <w:tcW w:w="39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B8E" w14:textId="77777777" w:rsidR="00F20CE2" w:rsidRDefault="00F20CE2"/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B8F" w14:textId="77777777" w:rsidR="00F20CE2" w:rsidRDefault="00F20CE2"/>
        </w:tc>
        <w:tc>
          <w:tcPr>
            <w:tcW w:w="38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65F91"/>
          </w:tcPr>
          <w:p w14:paraId="4E055B90" w14:textId="77777777" w:rsidR="00F20CE2" w:rsidRDefault="00F20CE2"/>
        </w:tc>
        <w:tc>
          <w:tcPr>
            <w:tcW w:w="25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055B91" w14:textId="77777777" w:rsidR="00F20CE2" w:rsidRDefault="00F20CE2"/>
        </w:tc>
        <w:tc>
          <w:tcPr>
            <w:tcW w:w="31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E055B92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E055B93" w14:textId="77777777" w:rsidR="00F20CE2" w:rsidRDefault="00F20CE2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9"/>
                <w:szCs w:val="19"/>
              </w:rPr>
            </w:pPr>
          </w:p>
          <w:p w14:paraId="4E055B94" w14:textId="77777777" w:rsidR="00F20CE2" w:rsidRDefault="003E30F1">
            <w:pPr>
              <w:pStyle w:val="TableParagraph"/>
              <w:ind w:left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</w:tr>
    </w:tbl>
    <w:p w14:paraId="4E055B96" w14:textId="77777777" w:rsidR="00F20CE2" w:rsidRDefault="00F20CE2">
      <w:pPr>
        <w:jc w:val="center"/>
        <w:rPr>
          <w:rFonts w:ascii="Century Gothic" w:eastAsia="Century Gothic" w:hAnsi="Century Gothic" w:cs="Century Gothic"/>
          <w:sz w:val="16"/>
          <w:szCs w:val="16"/>
        </w:rPr>
        <w:sectPr w:rsidR="00F20CE2">
          <w:pgSz w:w="23820" w:h="16840" w:orient="landscape"/>
          <w:pgMar w:top="640" w:right="320" w:bottom="880" w:left="440" w:header="0" w:footer="686" w:gutter="0"/>
          <w:cols w:space="720"/>
        </w:sectPr>
      </w:pPr>
    </w:p>
    <w:p w14:paraId="4E055B97" w14:textId="059F3CD2" w:rsidR="00F20CE2" w:rsidRDefault="003E30F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320" behindDoc="0" locked="0" layoutInCell="1" allowOverlap="1" wp14:anchorId="4E05615A" wp14:editId="4D104E78">
                <wp:simplePos x="0" y="0"/>
                <wp:positionH relativeFrom="page">
                  <wp:posOffset>351155</wp:posOffset>
                </wp:positionH>
                <wp:positionV relativeFrom="page">
                  <wp:posOffset>448945</wp:posOffset>
                </wp:positionV>
                <wp:extent cx="14505940" cy="9375140"/>
                <wp:effectExtent l="0" t="1270" r="1905" b="0"/>
                <wp:wrapNone/>
                <wp:docPr id="776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5940" cy="937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2"/>
                              <w:gridCol w:w="1347"/>
                              <w:gridCol w:w="1349"/>
                              <w:gridCol w:w="1418"/>
                              <w:gridCol w:w="850"/>
                              <w:gridCol w:w="850"/>
                              <w:gridCol w:w="852"/>
                              <w:gridCol w:w="3973"/>
                              <w:gridCol w:w="1277"/>
                              <w:gridCol w:w="3826"/>
                              <w:gridCol w:w="2549"/>
                              <w:gridCol w:w="1135"/>
                              <w:gridCol w:w="2019"/>
                            </w:tblGrid>
                            <w:tr w:rsidR="00F20CE2" w14:paraId="4E056325" w14:textId="77777777">
                              <w:trPr>
                                <w:trHeight w:hRule="exact" w:val="228"/>
                              </w:trPr>
                              <w:tc>
                                <w:tcPr>
                                  <w:tcW w:w="138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1D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1E" w14:textId="77777777" w:rsidR="00F20CE2" w:rsidRDefault="00F20CE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entury Gothic" w:eastAsia="Century Gothic" w:hAnsi="Century Gothic" w:cs="Century Gothic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14:paraId="4E05631F" w14:textId="77777777" w:rsidR="00F20CE2" w:rsidRDefault="003E30F1">
                                  <w:pPr>
                                    <w:pStyle w:val="TableParagraph"/>
                                    <w:ind w:left="102" w:right="167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6"/>
                                    </w:rPr>
                                    <w:t>assets</w:t>
                                  </w:r>
                                </w:p>
                              </w:tc>
                              <w:tc>
                                <w:tcPr>
                                  <w:tcW w:w="4114" w:type="dxa"/>
                                  <w:gridSpan w:val="3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20" w14:textId="77777777" w:rsidR="00F20CE2" w:rsidRDefault="003E30F1">
                                  <w:pPr>
                                    <w:pStyle w:val="TableParagraph"/>
                                    <w:spacing w:before="78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Indicative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demand</w:t>
                                  </w:r>
                                </w:p>
                                <w:p w14:paraId="4E056321" w14:textId="77777777" w:rsidR="00F20CE2" w:rsidRDefault="003E30F1">
                                  <w:pPr>
                                    <w:pStyle w:val="TableParagraph"/>
                                    <w:spacing w:before="8"/>
                                    <w:ind w:righ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(for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  <w:u w:val="single" w:color="000000"/>
                                    </w:rPr>
                                    <w:t xml:space="preserve">all sources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6"/>
                                      <w:u w:val="single" w:color="000000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  <w:u w:val="single" w:color="000000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  <w:t xml:space="preserve">in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system)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3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22" w14:textId="77777777" w:rsidR="00F20CE2" w:rsidRDefault="003E30F1">
                                  <w:pPr>
                                    <w:pStyle w:val="TableParagraph"/>
                                    <w:spacing w:before="78" w:line="249" w:lineRule="auto"/>
                                    <w:ind w:left="262" w:right="263" w:firstLine="387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history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(from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sources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of water)</w:t>
                                  </w:r>
                                </w:p>
                              </w:tc>
                              <w:tc>
                                <w:tcPr>
                                  <w:tcW w:w="9075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23" w14:textId="77777777" w:rsidR="00F20CE2" w:rsidRDefault="003E30F1">
                                  <w:pPr>
                                    <w:pStyle w:val="TableParagraph"/>
                                    <w:spacing w:before="13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2017–18</w:t>
                                  </w:r>
                                </w:p>
                              </w:tc>
                              <w:tc>
                                <w:tcPr>
                                  <w:tcW w:w="5703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24" w14:textId="77777777" w:rsidR="00F20CE2" w:rsidRDefault="003E30F1">
                                  <w:pPr>
                                    <w:pStyle w:val="TableParagraph"/>
                                    <w:spacing w:before="13"/>
                                    <w:ind w:left="1621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Implications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for future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demands</w:t>
                                  </w:r>
                                </w:p>
                              </w:tc>
                            </w:tr>
                            <w:tr w:rsidR="00F20CE2" w14:paraId="4E056338" w14:textId="77777777">
                              <w:trPr>
                                <w:trHeight w:hRule="exact" w:val="336"/>
                              </w:trPr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26" w14:textId="77777777" w:rsidR="00F20CE2" w:rsidRDefault="00F20CE2"/>
                              </w:tc>
                              <w:tc>
                                <w:tcPr>
                                  <w:tcW w:w="4114" w:type="dxa"/>
                                  <w:gridSpan w:val="3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27" w14:textId="77777777" w:rsidR="00F20CE2" w:rsidRDefault="00F20CE2"/>
                              </w:tc>
                              <w:tc>
                                <w:tcPr>
                                  <w:tcW w:w="2552" w:type="dxa"/>
                                  <w:gridSpan w:val="3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28" w14:textId="77777777" w:rsidR="00F20CE2" w:rsidRDefault="00F20CE2"/>
                              </w:tc>
                              <w:tc>
                                <w:tcPr>
                                  <w:tcW w:w="397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29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2A" w14:textId="77777777" w:rsidR="00F20CE2" w:rsidRDefault="00F20CE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entury Gothic" w:eastAsia="Century Gothic" w:hAnsi="Century Gothic" w:cs="Century Gothic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4E05632B" w14:textId="77777777" w:rsidR="00F20CE2" w:rsidRDefault="003E30F1">
                                  <w:pPr>
                                    <w:pStyle w:val="TableParagraph"/>
                                    <w:ind w:left="1640" w:right="108" w:hanging="153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Predominant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urgency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of environmental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demand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6"/>
                                    </w:rPr>
                                    <w:t>water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2C" w14:textId="77777777" w:rsidR="00F20CE2" w:rsidRDefault="00F20CE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entury Gothic" w:eastAsia="Century Gothic" w:hAnsi="Century Gothic" w:cs="Century Gothic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4E05632D" w14:textId="77777777" w:rsidR="00F20CE2" w:rsidRDefault="003E30F1">
                                  <w:pPr>
                                    <w:pStyle w:val="TableParagraph"/>
                                    <w:ind w:left="210" w:right="206" w:hanging="3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Purpose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under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  <w:u w:val="single" w:color="000000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6"/>
                                    </w:rPr>
                                    <w:t>resource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availability</w:t>
                                  </w:r>
                                </w:p>
                              </w:tc>
                              <w:tc>
                                <w:tcPr>
                                  <w:tcW w:w="3826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2E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2F" w14:textId="77777777" w:rsidR="00F20CE2" w:rsidRDefault="00F20CE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entury Gothic" w:eastAsia="Century Gothic" w:hAnsi="Century Gothic" w:cs="Century Gothic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4E056330" w14:textId="77777777" w:rsidR="00F20CE2" w:rsidRDefault="003E30F1">
                                  <w:pPr>
                                    <w:pStyle w:val="TableParagraph"/>
                                    <w:ind w:left="1396" w:right="107" w:hanging="1295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Potential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Commonwealth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contribution?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31" w14:textId="77777777" w:rsidR="00F20CE2" w:rsidRDefault="00F20CE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4E056332" w14:textId="77777777" w:rsidR="00F20CE2" w:rsidRDefault="003E30F1">
                                  <w:pPr>
                                    <w:pStyle w:val="TableParagraph"/>
                                    <w:ind w:left="154" w:right="155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urgency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demand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2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2018–19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occurred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2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as planned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2017–18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33" w14:textId="77777777" w:rsidR="00F20CE2" w:rsidRDefault="00F20CE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entury Gothic" w:eastAsia="Century Gothic" w:hAnsi="Century Gothic" w:cs="Century Gothic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4E056334" w14:textId="77777777" w:rsidR="00F20CE2" w:rsidRDefault="003E30F1">
                                  <w:pPr>
                                    <w:pStyle w:val="TableParagraph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2019–20</w:t>
                                  </w:r>
                                </w:p>
                                <w:p w14:paraId="4E056335" w14:textId="77777777" w:rsidR="00F20CE2" w:rsidRDefault="003E30F1">
                                  <w:pPr>
                                    <w:pStyle w:val="TableParagraph"/>
                                    <w:spacing w:before="8"/>
                                    <w:ind w:left="212" w:right="213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Range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  <w:t xml:space="preserve">likely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demand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36" w14:textId="77777777" w:rsidR="00F20CE2" w:rsidRDefault="00F20CE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entury Gothic" w:eastAsia="Century Gothic" w:hAnsi="Century Gothic" w:cs="Century Gothic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4E056337" w14:textId="77777777" w:rsidR="00F20CE2" w:rsidRDefault="003E30F1">
                                  <w:pPr>
                                    <w:pStyle w:val="TableParagraph"/>
                                    <w:ind w:left="435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2018–19</w:t>
                                  </w:r>
                                </w:p>
                              </w:tc>
                            </w:tr>
                            <w:tr w:rsidR="00F20CE2" w14:paraId="4E056346" w14:textId="77777777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39" w14:textId="77777777" w:rsidR="00F20CE2" w:rsidRDefault="00F20CE2"/>
                              </w:tc>
                              <w:tc>
                                <w:tcPr>
                                  <w:tcW w:w="2696" w:type="dxa"/>
                                  <w:gridSpan w:val="2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3A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3B" w14:textId="77777777" w:rsidR="00F20CE2" w:rsidRDefault="003E30F1">
                                  <w:pPr>
                                    <w:pStyle w:val="TableParagraph"/>
                                    <w:spacing w:before="110"/>
                                    <w:ind w:left="841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Flow/volume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3C" w14:textId="77777777" w:rsidR="00F20CE2" w:rsidRDefault="003E30F1">
                                  <w:pPr>
                                    <w:pStyle w:val="TableParagraph"/>
                                    <w:spacing w:before="8"/>
                                    <w:ind w:left="133" w:right="134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Required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frequency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(maximum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dry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interval)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3D" w14:textId="77777777" w:rsidR="00F20CE2" w:rsidRDefault="003E30F1">
                                  <w:pPr>
                                    <w:pStyle w:val="TableParagraph"/>
                                    <w:spacing w:before="11"/>
                                    <w:ind w:left="99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2014–15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3E" w14:textId="77777777" w:rsidR="00F20CE2" w:rsidRDefault="003E30F1">
                                  <w:pPr>
                                    <w:pStyle w:val="TableParagraph"/>
                                    <w:spacing w:before="11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2015–16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3F" w14:textId="77777777" w:rsidR="00F20CE2" w:rsidRDefault="003E30F1">
                                  <w:pPr>
                                    <w:pStyle w:val="TableParagraph"/>
                                    <w:spacing w:before="11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2016–17</w:t>
                                  </w:r>
                                </w:p>
                              </w:tc>
                              <w:tc>
                                <w:tcPr>
                                  <w:tcW w:w="3972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40" w14:textId="77777777" w:rsidR="00F20CE2" w:rsidRDefault="00F20CE2"/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41" w14:textId="77777777" w:rsidR="00F20CE2" w:rsidRDefault="00F20CE2"/>
                              </w:tc>
                              <w:tc>
                                <w:tcPr>
                                  <w:tcW w:w="3826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42" w14:textId="77777777" w:rsidR="00F20CE2" w:rsidRDefault="00F20CE2"/>
                              </w:tc>
                              <w:tc>
                                <w:tcPr>
                                  <w:tcW w:w="2549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43" w14:textId="77777777" w:rsidR="00F20CE2" w:rsidRDefault="00F20CE2"/>
                              </w:tc>
                              <w:tc>
                                <w:tcPr>
                                  <w:tcW w:w="1135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44" w14:textId="77777777" w:rsidR="00F20CE2" w:rsidRDefault="00F20CE2"/>
                              </w:tc>
                              <w:tc>
                                <w:tcPr>
                                  <w:tcW w:w="2018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45" w14:textId="77777777" w:rsidR="00F20CE2" w:rsidRDefault="00F20CE2"/>
                              </w:tc>
                            </w:tr>
                            <w:tr w:rsidR="00F20CE2" w14:paraId="4E056354" w14:textId="77777777">
                              <w:trPr>
                                <w:trHeight w:hRule="exact" w:val="591"/>
                              </w:trPr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47" w14:textId="77777777" w:rsidR="00F20CE2" w:rsidRDefault="00F20CE2"/>
                              </w:tc>
                              <w:tc>
                                <w:tcPr>
                                  <w:tcW w:w="2696" w:type="dxa"/>
                                  <w:gridSpan w:val="2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48" w14:textId="77777777" w:rsidR="00F20CE2" w:rsidRDefault="00F20CE2"/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49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4A" w14:textId="77777777" w:rsidR="00F20CE2" w:rsidRDefault="003E30F1">
                                  <w:pPr>
                                    <w:pStyle w:val="TableParagraph"/>
                                    <w:spacing w:before="11"/>
                                    <w:ind w:left="99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(mod)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4B" w14:textId="77777777" w:rsidR="00F20CE2" w:rsidRDefault="003E30F1">
                                  <w:pPr>
                                    <w:pStyle w:val="TableParagraph"/>
                                    <w:spacing w:before="11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(drying)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4C" w14:textId="77777777" w:rsidR="00F20CE2" w:rsidRDefault="003E30F1">
                                  <w:pPr>
                                    <w:pStyle w:val="TableParagraph"/>
                                    <w:spacing w:before="11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(dry)</w:t>
                                  </w:r>
                                </w:p>
                              </w:tc>
                              <w:tc>
                                <w:tcPr>
                                  <w:tcW w:w="397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4D" w14:textId="77777777" w:rsidR="00F20CE2" w:rsidRDefault="00F20CE2"/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4E" w14:textId="77777777" w:rsidR="00F20CE2" w:rsidRDefault="00F20CE2"/>
                              </w:tc>
                              <w:tc>
                                <w:tcPr>
                                  <w:tcW w:w="3826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4F" w14:textId="77777777" w:rsidR="00F20CE2" w:rsidRDefault="00F20CE2"/>
                              </w:tc>
                              <w:tc>
                                <w:tcPr>
                                  <w:tcW w:w="2549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50" w14:textId="77777777" w:rsidR="00F20CE2" w:rsidRDefault="00F20CE2"/>
                              </w:tc>
                              <w:tc>
                                <w:tcPr>
                                  <w:tcW w:w="1135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51" w14:textId="77777777" w:rsidR="00F20CE2" w:rsidRDefault="00F20CE2"/>
                              </w:tc>
                              <w:tc>
                                <w:tcPr>
                                  <w:tcW w:w="201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52" w14:textId="77777777" w:rsidR="00F20CE2" w:rsidRDefault="00F20CE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entury Gothic" w:eastAsia="Century Gothic" w:hAnsi="Century Gothic" w:cs="Century Gothic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4E056353" w14:textId="77777777" w:rsidR="00F20CE2" w:rsidRDefault="003E30F1">
                                  <w:pPr>
                                    <w:pStyle w:val="TableParagraph"/>
                                    <w:ind w:left="27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met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2018–19</w:t>
                                  </w:r>
                                </w:p>
                              </w:tc>
                            </w:tr>
                            <w:tr w:rsidR="00F20CE2" w14:paraId="4E056384" w14:textId="77777777">
                              <w:trPr>
                                <w:trHeight w:hRule="exact" w:val="662"/>
                              </w:trPr>
                              <w:tc>
                                <w:tcPr>
                                  <w:tcW w:w="138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55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56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57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58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59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5A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5B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5C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5D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5E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5F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60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61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62" w14:textId="77777777" w:rsidR="00F20CE2" w:rsidRDefault="00F20CE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entury Gothic" w:eastAsia="Century Gothic" w:hAnsi="Century Gothic" w:cs="Century Gothic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E056363" w14:textId="77777777" w:rsidR="00F20CE2" w:rsidRDefault="003E30F1">
                                  <w:pPr>
                                    <w:pStyle w:val="TableParagraph"/>
                                    <w:ind w:left="102" w:right="342"/>
                                    <w:rPr>
                                      <w:rFonts w:ascii="Century Gothic" w:eastAsia="Century Gothic" w:hAnsi="Century Gothic" w:cs="Century Gothic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Gunbower-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Koondrook-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Perricoota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Forest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position w:val="4"/>
                                      <w:sz w:val="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64" w14:textId="77777777" w:rsidR="00F20CE2" w:rsidRDefault="003E30F1">
                                  <w:pPr>
                                    <w:pStyle w:val="TableParagraph"/>
                                    <w:spacing w:before="8"/>
                                    <w:ind w:left="102" w:right="347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Small-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moderate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(25,000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ML/</w:t>
                                  </w:r>
                                </w:p>
                                <w:p w14:paraId="4E056365" w14:textId="77777777" w:rsidR="00F20CE2" w:rsidRDefault="003E30F1">
                                  <w:pPr>
                                    <w:pStyle w:val="TableParagraph"/>
                                    <w:ind w:left="102" w:right="148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day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@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Torrumbarry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Weir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at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least 20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days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up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to 150</w:t>
                                  </w:r>
                                  <w:r>
                                    <w:rPr>
                                      <w:rFonts w:ascii="Century Gothic"/>
                                      <w:spacing w:val="2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days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winter/spring)</w:t>
                                  </w:r>
                                  <w:r>
                                    <w:rPr>
                                      <w:rFonts w:ascii="Century Gothic"/>
                                      <w:spacing w:val="2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targeting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permanent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semi-</w:t>
                                  </w:r>
                                  <w:r>
                                    <w:rPr>
                                      <w:rFonts w:ascii="Century Gothic"/>
                                      <w:spacing w:val="2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permanent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wetlands.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66" w14:textId="77777777" w:rsidR="00F20CE2" w:rsidRDefault="003E30F1">
                                  <w:pPr>
                                    <w:pStyle w:val="TableParagraph"/>
                                    <w:spacing w:before="11" w:line="276" w:lineRule="auto"/>
                                    <w:ind w:left="102" w:right="181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~3,000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via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Gunbower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Forest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infrastructure.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67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68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69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6A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6B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6C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6D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6E" w14:textId="77777777" w:rsidR="00F20CE2" w:rsidRDefault="003E30F1">
                                  <w:pPr>
                                    <w:pStyle w:val="TableParagraph"/>
                                    <w:spacing w:before="121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6-9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10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years</w:t>
                                  </w:r>
                                </w:p>
                                <w:p w14:paraId="4E05636F" w14:textId="77777777" w:rsidR="00F20CE2" w:rsidRDefault="003E30F1">
                                  <w:pPr>
                                    <w:pStyle w:val="TableParagraph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(2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years).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  <w:textDirection w:val="btLr"/>
                                </w:tcPr>
                                <w:p w14:paraId="4E056370" w14:textId="77777777" w:rsidR="00F20CE2" w:rsidRDefault="003E30F1">
                                  <w:pPr>
                                    <w:pStyle w:val="TableParagraph"/>
                                    <w:spacing w:before="111"/>
                                    <w:ind w:left="-1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Gunbower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  <w:textDirection w:val="btLr"/>
                                </w:tcPr>
                                <w:p w14:paraId="4E056371" w14:textId="77777777" w:rsidR="00F20CE2" w:rsidRDefault="003E30F1">
                                  <w:pPr>
                                    <w:pStyle w:val="TableParagraph"/>
                                    <w:tabs>
                                      <w:tab w:val="left" w:pos="1211"/>
                                    </w:tabs>
                                    <w:spacing w:before="111"/>
                                    <w:ind w:left="11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Gunbower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–</w:t>
                                  </w:r>
                                </w:p>
                                <w:p w14:paraId="4E056372" w14:textId="77777777" w:rsidR="00F20CE2" w:rsidRDefault="003E30F1">
                                  <w:pPr>
                                    <w:pStyle w:val="TableParagraph"/>
                                    <w:tabs>
                                      <w:tab w:val="left" w:pos="1083"/>
                                    </w:tabs>
                                    <w:spacing w:before="5" w:line="246" w:lineRule="auto"/>
                                    <w:ind w:left="112" w:right="106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~3,000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inundated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7E7E7E"/>
                                  <w:textDirection w:val="btLr"/>
                                </w:tcPr>
                                <w:p w14:paraId="4E056373" w14:textId="77777777" w:rsidR="00F20CE2" w:rsidRDefault="003E30F1">
                                  <w:pPr>
                                    <w:pStyle w:val="TableParagraph"/>
                                    <w:spacing w:before="114"/>
                                    <w:ind w:left="11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Gunbower</w:t>
                                  </w:r>
                                </w:p>
                              </w:tc>
                              <w:tc>
                                <w:tcPr>
                                  <w:tcW w:w="397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2D050"/>
                                </w:tcPr>
                                <w:p w14:paraId="4E056374" w14:textId="77777777" w:rsidR="00F20CE2" w:rsidRDefault="003E30F1">
                                  <w:pPr>
                                    <w:pStyle w:val="TableParagraph"/>
                                    <w:spacing w:before="11"/>
                                    <w:ind w:righ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Low</w:t>
                                  </w:r>
                                </w:p>
                                <w:p w14:paraId="4E056375" w14:textId="77777777" w:rsidR="00F20CE2" w:rsidRDefault="003E30F1">
                                  <w:pPr>
                                    <w:pStyle w:val="TableParagraph"/>
                                    <w:spacing w:before="8"/>
                                    <w:ind w:left="102" w:right="98" w:hanging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Significant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action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2014–15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2015–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3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and natural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flood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event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2016–17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inundated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3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various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wetlands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Gunbower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Forest.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drying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phase across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majority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floodplain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3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planned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2017–18,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exception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high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value,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permanent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wetlands.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76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77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78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79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7A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7B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7C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7D" w14:textId="77777777" w:rsidR="00F20CE2" w:rsidRDefault="00F20CE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E05637E" w14:textId="77777777" w:rsidR="00F20CE2" w:rsidRDefault="003E30F1">
                                  <w:pPr>
                                    <w:pStyle w:val="TableParagraph"/>
                                    <w:ind w:left="308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006FC0"/>
                                      <w:spacing w:val="-1"/>
                                      <w:sz w:val="16"/>
                                    </w:rPr>
                                    <w:t>Improve</w:t>
                                  </w:r>
                                </w:p>
                              </w:tc>
                              <w:tc>
                                <w:tcPr>
                                  <w:tcW w:w="3826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7F" w14:textId="77777777" w:rsidR="00F20CE2" w:rsidRDefault="00F20CE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4E056380" w14:textId="77777777" w:rsidR="00F20CE2" w:rsidRDefault="003E30F1">
                                  <w:pPr>
                                    <w:pStyle w:val="TableParagraph"/>
                                    <w:ind w:left="99" w:righ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drying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phase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across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majority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floodplain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2017–18.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required,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4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anticipated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demands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Gunbower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Forest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will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be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met primarily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other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holders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4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2017-18.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2D050"/>
                                </w:tcPr>
                                <w:p w14:paraId="4E056381" w14:textId="77777777" w:rsidR="00F20CE2" w:rsidRDefault="003E30F1">
                                  <w:pPr>
                                    <w:pStyle w:val="TableParagraph"/>
                                    <w:spacing w:before="111"/>
                                    <w:ind w:left="109" w:right="108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Moderate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–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following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proposed drying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Gunbower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Forest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2017–18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(unless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natural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event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occurs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allow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‘piggybacking’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water).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2D050"/>
                                </w:tcPr>
                                <w:p w14:paraId="4E056382" w14:textId="77777777" w:rsidR="00F20CE2" w:rsidRDefault="00F20CE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E056383" w14:textId="77777777" w:rsidR="00F20CE2" w:rsidRDefault="003E30F1">
                                  <w:pPr>
                                    <w:pStyle w:val="TableParagraph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F20CE2" w14:paraId="4E056392" w14:textId="77777777">
                              <w:trPr>
                                <w:trHeight w:hRule="exact" w:val="749"/>
                              </w:trPr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85" w14:textId="77777777" w:rsidR="00F20CE2" w:rsidRDefault="00F20CE2"/>
                              </w:tc>
                              <w:tc>
                                <w:tcPr>
                                  <w:tcW w:w="1347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86" w14:textId="77777777" w:rsidR="00F20CE2" w:rsidRDefault="00F20CE2"/>
                              </w:tc>
                              <w:tc>
                                <w:tcPr>
                                  <w:tcW w:w="1349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87" w14:textId="77777777" w:rsidR="00F20CE2" w:rsidRDefault="00F20CE2"/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88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  <w:textDirection w:val="btLr"/>
                                </w:tcPr>
                                <w:p w14:paraId="4E056389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  <w:textDirection w:val="btLr"/>
                                </w:tcPr>
                                <w:p w14:paraId="4E05638A" w14:textId="77777777" w:rsidR="00F20CE2" w:rsidRDefault="00F20CE2"/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7E7E7E"/>
                                  <w:textDirection w:val="btLr"/>
                                </w:tcPr>
                                <w:p w14:paraId="4E05638B" w14:textId="77777777" w:rsidR="00F20CE2" w:rsidRDefault="00F20CE2"/>
                              </w:tc>
                              <w:tc>
                                <w:tcPr>
                                  <w:tcW w:w="397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2D050"/>
                                </w:tcPr>
                                <w:p w14:paraId="4E05638C" w14:textId="77777777" w:rsidR="00F20CE2" w:rsidRDefault="00F20CE2"/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8D" w14:textId="77777777" w:rsidR="00F20CE2" w:rsidRDefault="00F20CE2"/>
                              </w:tc>
                              <w:tc>
                                <w:tcPr>
                                  <w:tcW w:w="3826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8E" w14:textId="77777777" w:rsidR="00F20CE2" w:rsidRDefault="00F20CE2"/>
                              </w:tc>
                              <w:tc>
                                <w:tcPr>
                                  <w:tcW w:w="2549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2D050"/>
                                </w:tcPr>
                                <w:p w14:paraId="4E05638F" w14:textId="77777777" w:rsidR="00F20CE2" w:rsidRDefault="00F20CE2"/>
                              </w:tc>
                              <w:tc>
                                <w:tcPr>
                                  <w:tcW w:w="3154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390" w14:textId="77777777" w:rsidR="00F20CE2" w:rsidRDefault="00F20CE2">
                                  <w:pPr>
                                    <w:pStyle w:val="TableParagraph"/>
                                    <w:spacing w:before="3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4E056391" w14:textId="77777777" w:rsidR="00F20CE2" w:rsidRDefault="003E30F1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Moderate</w:t>
                                  </w:r>
                                </w:p>
                              </w:tc>
                            </w:tr>
                            <w:tr w:rsidR="00F20CE2" w14:paraId="4E0563AB" w14:textId="77777777">
                              <w:trPr>
                                <w:trHeight w:hRule="exact" w:val="972"/>
                              </w:trPr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93" w14:textId="77777777" w:rsidR="00F20CE2" w:rsidRDefault="00F20CE2"/>
                              </w:tc>
                              <w:tc>
                                <w:tcPr>
                                  <w:tcW w:w="1347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94" w14:textId="77777777" w:rsidR="00F20CE2" w:rsidRDefault="00F20CE2"/>
                              </w:tc>
                              <w:tc>
                                <w:tcPr>
                                  <w:tcW w:w="1349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95" w14:textId="77777777" w:rsidR="00F20CE2" w:rsidRDefault="003E30F1">
                                  <w:pPr>
                                    <w:pStyle w:val="TableParagraph"/>
                                    <w:spacing w:before="11"/>
                                    <w:ind w:left="102" w:right="18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~8,000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via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Koondrook-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Perricoota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Forest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infrastructure.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96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  <w:textDirection w:val="btLr"/>
                                </w:tcPr>
                                <w:p w14:paraId="4E056397" w14:textId="77777777" w:rsidR="00F20CE2" w:rsidRDefault="003E30F1">
                                  <w:pPr>
                                    <w:pStyle w:val="TableParagraph"/>
                                    <w:spacing w:before="111"/>
                                    <w:ind w:left="-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Koondrook-Perricoota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14:paraId="4E056398" w14:textId="77777777" w:rsidR="00F20CE2" w:rsidRDefault="003E30F1">
                                  <w:pPr>
                                    <w:pStyle w:val="TableParagraph"/>
                                    <w:spacing w:before="114"/>
                                    <w:ind w:left="111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Koondrook-Perricoota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  <w:textDirection w:val="btLr"/>
                                </w:tcPr>
                                <w:p w14:paraId="4E056399" w14:textId="77777777" w:rsidR="00F20CE2" w:rsidRDefault="003E30F1">
                                  <w:pPr>
                                    <w:pStyle w:val="TableParagraph"/>
                                    <w:spacing w:before="114"/>
                                    <w:ind w:left="111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Koondrook-Perricoota</w:t>
                                  </w:r>
                                </w:p>
                              </w:tc>
                              <w:tc>
                                <w:tcPr>
                                  <w:tcW w:w="397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39A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9B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9C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9D" w14:textId="77777777" w:rsidR="00F20CE2" w:rsidRDefault="003E30F1">
                                  <w:pPr>
                                    <w:pStyle w:val="TableParagraph"/>
                                    <w:spacing w:before="100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Moderate</w:t>
                                  </w:r>
                                </w:p>
                                <w:p w14:paraId="4E05639E" w14:textId="77777777" w:rsidR="00F20CE2" w:rsidRDefault="003E30F1">
                                  <w:pPr>
                                    <w:pStyle w:val="TableParagraph"/>
                                    <w:spacing w:before="8"/>
                                    <w:ind w:left="303" w:right="298" w:hanging="3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requires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further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consolidate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benefits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from natural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inundation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2016–17.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9F" w14:textId="77777777" w:rsidR="00F20CE2" w:rsidRDefault="00F20CE2"/>
                              </w:tc>
                              <w:tc>
                                <w:tcPr>
                                  <w:tcW w:w="3826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A0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A1" w14:textId="77777777" w:rsidR="00F20CE2" w:rsidRDefault="00F20CE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A2" w14:textId="77777777" w:rsidR="00F20CE2" w:rsidRDefault="003E30F1">
                                  <w:pPr>
                                    <w:pStyle w:val="TableParagraph"/>
                                    <w:ind w:left="99" w:right="123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Commonwealth environmental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unlikely</w:t>
                                  </w:r>
                                  <w:r>
                                    <w:rPr>
                                      <w:rFonts w:ascii="Century Gothic"/>
                                      <w:spacing w:val="3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used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this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area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unless third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party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impacts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resolved.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6"/>
                                    </w:rPr>
                                    <w:t>If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proceeds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Century Gothic"/>
                                      <w:spacing w:val="3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anticipated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demands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Koondrook-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Perricoota Forest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will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partnership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with other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holders.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3A3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A4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A5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A6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A7" w14:textId="77777777" w:rsidR="00F20CE2" w:rsidRDefault="003E30F1">
                                  <w:pPr>
                                    <w:pStyle w:val="TableParagraph"/>
                                    <w:spacing w:before="104"/>
                                    <w:ind w:left="678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Moderate-High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3A8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A9" w14:textId="77777777" w:rsidR="00F20CE2" w:rsidRDefault="00F20CE2">
                                  <w:pPr>
                                    <w:pStyle w:val="TableParagraph"/>
                                    <w:spacing w:before="3"/>
                                    <w:rPr>
                                      <w:rFonts w:ascii="Century Gothic" w:eastAsia="Century Gothic" w:hAnsi="Century Gothic" w:cs="Century Gothic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4E0563AA" w14:textId="77777777" w:rsidR="00F20CE2" w:rsidRDefault="003E30F1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Moderate</w:t>
                                  </w:r>
                                </w:p>
                              </w:tc>
                            </w:tr>
                            <w:tr w:rsidR="00F20CE2" w14:paraId="4E0563BA" w14:textId="77777777">
                              <w:trPr>
                                <w:trHeight w:hRule="exact" w:val="1011"/>
                              </w:trPr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AC" w14:textId="77777777" w:rsidR="00F20CE2" w:rsidRDefault="00F20CE2"/>
                              </w:tc>
                              <w:tc>
                                <w:tcPr>
                                  <w:tcW w:w="1347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AD" w14:textId="77777777" w:rsidR="00F20CE2" w:rsidRDefault="00F20CE2"/>
                              </w:tc>
                              <w:tc>
                                <w:tcPr>
                                  <w:tcW w:w="1349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AE" w14:textId="77777777" w:rsidR="00F20CE2" w:rsidRDefault="00F20CE2"/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AF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  <w:textDirection w:val="btLr"/>
                                </w:tcPr>
                                <w:p w14:paraId="4E0563B0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14:paraId="4E0563B1" w14:textId="77777777" w:rsidR="00F20CE2" w:rsidRDefault="00F20CE2"/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  <w:textDirection w:val="btLr"/>
                                </w:tcPr>
                                <w:p w14:paraId="4E0563B2" w14:textId="77777777" w:rsidR="00F20CE2" w:rsidRDefault="00F20CE2"/>
                              </w:tc>
                              <w:tc>
                                <w:tcPr>
                                  <w:tcW w:w="397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3B3" w14:textId="77777777" w:rsidR="00F20CE2" w:rsidRDefault="00F20CE2"/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B4" w14:textId="77777777" w:rsidR="00F20CE2" w:rsidRDefault="00F20CE2"/>
                              </w:tc>
                              <w:tc>
                                <w:tcPr>
                                  <w:tcW w:w="3826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B5" w14:textId="77777777" w:rsidR="00F20CE2" w:rsidRDefault="00F20CE2"/>
                              </w:tc>
                              <w:tc>
                                <w:tcPr>
                                  <w:tcW w:w="2549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3B6" w14:textId="77777777" w:rsidR="00F20CE2" w:rsidRDefault="00F20CE2"/>
                              </w:tc>
                              <w:tc>
                                <w:tcPr>
                                  <w:tcW w:w="3154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0000"/>
                                </w:tcPr>
                                <w:p w14:paraId="4E0563B7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B8" w14:textId="77777777" w:rsidR="00F20CE2" w:rsidRDefault="00F20CE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B9" w14:textId="77777777" w:rsidR="00F20CE2" w:rsidRDefault="003E30F1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F20CE2" w14:paraId="4E0563DF" w14:textId="77777777">
                              <w:trPr>
                                <w:trHeight w:hRule="exact" w:val="641"/>
                              </w:trPr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BB" w14:textId="77777777" w:rsidR="00F20CE2" w:rsidRDefault="00F20CE2"/>
                              </w:tc>
                              <w:tc>
                                <w:tcPr>
                                  <w:tcW w:w="1347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BC" w14:textId="77777777" w:rsidR="00F20CE2" w:rsidRDefault="003E30F1">
                                  <w:pPr>
                                    <w:pStyle w:val="TableParagraph"/>
                                    <w:spacing w:before="8"/>
                                    <w:ind w:left="102" w:right="99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Infrastructure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delivery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Gunbower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Koondrook-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Perricoota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Forests</w:t>
                                  </w:r>
                                  <w:r>
                                    <w:rPr>
                                      <w:rFonts w:ascii="Century Gothic"/>
                                      <w:spacing w:val="2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targeting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river</w:t>
                                  </w:r>
                                  <w:r>
                                    <w:rPr>
                                      <w:rFonts w:ascii="Century Gothic"/>
                                      <w:spacing w:val="2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red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gum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forest</w:t>
                                  </w:r>
                                  <w:r>
                                    <w:rPr>
                                      <w:rFonts w:ascii="Century Gothic"/>
                                      <w:spacing w:val="2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equivalent to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around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27-</w:t>
                                  </w:r>
                                </w:p>
                                <w:p w14:paraId="4E0563BD" w14:textId="77777777" w:rsidR="00F20CE2" w:rsidRDefault="003E30F1">
                                  <w:pPr>
                                    <w:pStyle w:val="TableParagraph"/>
                                    <w:spacing w:line="195" w:lineRule="exact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35,000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ML/day</w:t>
                                  </w:r>
                                </w:p>
                                <w:p w14:paraId="4E0563BE" w14:textId="77777777" w:rsidR="00F20CE2" w:rsidRDefault="003E30F1">
                                  <w:pPr>
                                    <w:pStyle w:val="TableParagraph"/>
                                    <w:ind w:left="102" w:right="266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@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Torrumbarry.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BF" w14:textId="77777777" w:rsidR="00F20CE2" w:rsidRDefault="003E30F1">
                                  <w:pPr>
                                    <w:pStyle w:val="TableParagraph"/>
                                    <w:spacing w:before="11" w:line="276" w:lineRule="auto"/>
                                    <w:ind w:left="102" w:right="1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Up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to 4,000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Century Gothic"/>
                                      <w:spacing w:val="2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via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Gunbower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Forest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infrastructure.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C0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C1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C2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C3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C4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C5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C6" w14:textId="77777777" w:rsidR="00F20CE2" w:rsidRDefault="003E30F1">
                                  <w:pPr>
                                    <w:pStyle w:val="TableParagraph"/>
                                    <w:spacing w:before="127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3-4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years</w:t>
                                  </w:r>
                                </w:p>
                                <w:p w14:paraId="4E0563C7" w14:textId="77777777" w:rsidR="00F20CE2" w:rsidRDefault="003E30F1">
                                  <w:pPr>
                                    <w:pStyle w:val="TableParagraph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(3 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years).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  <w:textDirection w:val="btLr"/>
                                </w:tcPr>
                                <w:p w14:paraId="4E0563C8" w14:textId="77777777" w:rsidR="00F20CE2" w:rsidRDefault="003E30F1">
                                  <w:pPr>
                                    <w:pStyle w:val="TableParagraph"/>
                                    <w:spacing w:before="111"/>
                                    <w:ind w:left="-1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Gunbower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14:paraId="4E0563C9" w14:textId="77777777" w:rsidR="00F20CE2" w:rsidRDefault="003E30F1">
                                  <w:pPr>
                                    <w:pStyle w:val="TableParagraph"/>
                                    <w:spacing w:before="111"/>
                                    <w:ind w:left="111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Gunbower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4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–</w:t>
                                  </w:r>
                                </w:p>
                                <w:p w14:paraId="4E0563CA" w14:textId="77777777" w:rsidR="00F20CE2" w:rsidRDefault="003E30F1">
                                  <w:pPr>
                                    <w:pStyle w:val="TableParagraph"/>
                                    <w:tabs>
                                      <w:tab w:val="left" w:pos="948"/>
                                    </w:tabs>
                                    <w:spacing w:before="5" w:line="246" w:lineRule="auto"/>
                                    <w:ind w:left="111" w:right="111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~3,000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inundated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</w:tcPr>
                                <w:p w14:paraId="4E0563CB" w14:textId="77777777" w:rsidR="00F20CE2" w:rsidRDefault="00F20CE2"/>
                              </w:tc>
                              <w:tc>
                                <w:tcPr>
                                  <w:tcW w:w="397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2D050"/>
                                </w:tcPr>
                                <w:p w14:paraId="4E0563CC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CD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CE" w14:textId="77777777" w:rsidR="00F20CE2" w:rsidRDefault="00F20CE2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Century Gothic" w:eastAsia="Century Gothic" w:hAnsi="Century Gothic" w:cs="Century Gothic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4E0563CF" w14:textId="77777777" w:rsidR="00F20CE2" w:rsidRDefault="003E30F1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Low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D0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D1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D2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D3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D4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D5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D6" w14:textId="77777777" w:rsidR="00F20CE2" w:rsidRDefault="00F20CE2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E0563D7" w14:textId="77777777" w:rsidR="00F20CE2" w:rsidRDefault="003E30F1">
                                  <w:pPr>
                                    <w:pStyle w:val="TableParagraph"/>
                                    <w:ind w:left="308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006FC0"/>
                                      <w:spacing w:val="-1"/>
                                      <w:sz w:val="16"/>
                                    </w:rPr>
                                    <w:t>Improve</w:t>
                                  </w:r>
                                </w:p>
                              </w:tc>
                              <w:tc>
                                <w:tcPr>
                                  <w:tcW w:w="3826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D8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D9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DA" w14:textId="77777777" w:rsidR="00F20CE2" w:rsidRDefault="00F20CE2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Century Gothic" w:eastAsia="Century Gothic" w:hAnsi="Century Gothic" w:cs="Century Gothic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4E0563DB" w14:textId="77777777" w:rsidR="00F20CE2" w:rsidRDefault="003E30F1">
                                  <w:pPr>
                                    <w:pStyle w:val="TableParagraph"/>
                                    <w:ind w:left="99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per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small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Gunbower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option above.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3DC" w14:textId="77777777" w:rsidR="00F20CE2" w:rsidRDefault="003E30F1">
                                  <w:pPr>
                                    <w:pStyle w:val="TableParagraph"/>
                                    <w:spacing w:before="47"/>
                                    <w:ind w:left="109" w:right="108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Moderate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–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following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proposed drying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Gunbower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Forest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2017–18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(unless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natural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event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occurs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allow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‘piggybacking’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water).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2D050"/>
                                </w:tcPr>
                                <w:p w14:paraId="4E0563DD" w14:textId="77777777" w:rsidR="00F20CE2" w:rsidRDefault="00F20CE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4E0563DE" w14:textId="77777777" w:rsidR="00F20CE2" w:rsidRDefault="003E30F1">
                                  <w:pPr>
                                    <w:pStyle w:val="TableParagraph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F20CE2" w14:paraId="4E0563ED" w14:textId="77777777">
                              <w:trPr>
                                <w:trHeight w:hRule="exact" w:val="641"/>
                              </w:trPr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E0" w14:textId="77777777" w:rsidR="00F20CE2" w:rsidRDefault="00F20CE2"/>
                              </w:tc>
                              <w:tc>
                                <w:tcPr>
                                  <w:tcW w:w="1347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E1" w14:textId="77777777" w:rsidR="00F20CE2" w:rsidRDefault="00F20CE2"/>
                              </w:tc>
                              <w:tc>
                                <w:tcPr>
                                  <w:tcW w:w="1349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E2" w14:textId="77777777" w:rsidR="00F20CE2" w:rsidRDefault="00F20CE2"/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E3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  <w:textDirection w:val="btLr"/>
                                </w:tcPr>
                                <w:p w14:paraId="4E0563E4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14:paraId="4E0563E5" w14:textId="77777777" w:rsidR="00F20CE2" w:rsidRDefault="00F20CE2"/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</w:tcPr>
                                <w:p w14:paraId="4E0563E6" w14:textId="77777777" w:rsidR="00F20CE2" w:rsidRDefault="00F20CE2"/>
                              </w:tc>
                              <w:tc>
                                <w:tcPr>
                                  <w:tcW w:w="397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2D050"/>
                                </w:tcPr>
                                <w:p w14:paraId="4E0563E7" w14:textId="77777777" w:rsidR="00F20CE2" w:rsidRDefault="00F20CE2"/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E8" w14:textId="77777777" w:rsidR="00F20CE2" w:rsidRDefault="00F20CE2"/>
                              </w:tc>
                              <w:tc>
                                <w:tcPr>
                                  <w:tcW w:w="3826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E9" w14:textId="77777777" w:rsidR="00F20CE2" w:rsidRDefault="00F20CE2"/>
                              </w:tc>
                              <w:tc>
                                <w:tcPr>
                                  <w:tcW w:w="2549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3EA" w14:textId="77777777" w:rsidR="00F20CE2" w:rsidRDefault="00F20CE2"/>
                              </w:tc>
                              <w:tc>
                                <w:tcPr>
                                  <w:tcW w:w="3154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3EB" w14:textId="77777777" w:rsidR="00F20CE2" w:rsidRDefault="00F20CE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4E0563EC" w14:textId="77777777" w:rsidR="00F20CE2" w:rsidRDefault="003E30F1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Moderate</w:t>
                                  </w:r>
                                </w:p>
                              </w:tc>
                            </w:tr>
                            <w:tr w:rsidR="00F20CE2" w14:paraId="4E056406" w14:textId="77777777">
                              <w:trPr>
                                <w:trHeight w:hRule="exact" w:val="602"/>
                              </w:trPr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EE" w14:textId="77777777" w:rsidR="00F20CE2" w:rsidRDefault="00F20CE2"/>
                              </w:tc>
                              <w:tc>
                                <w:tcPr>
                                  <w:tcW w:w="1347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EF" w14:textId="77777777" w:rsidR="00F20CE2" w:rsidRDefault="00F20CE2"/>
                              </w:tc>
                              <w:tc>
                                <w:tcPr>
                                  <w:tcW w:w="1349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F0" w14:textId="77777777" w:rsidR="00F20CE2" w:rsidRDefault="003E30F1">
                                  <w:pPr>
                                    <w:pStyle w:val="TableParagraph"/>
                                    <w:spacing w:before="8"/>
                                    <w:ind w:left="102" w:right="18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Up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to 16,000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via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Koondrook-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Perricoota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Forest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infrastructure.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F1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  <w:textDirection w:val="btLr"/>
                                </w:tcPr>
                                <w:p w14:paraId="4E0563F2" w14:textId="77777777" w:rsidR="00F20CE2" w:rsidRDefault="003E30F1">
                                  <w:pPr>
                                    <w:pStyle w:val="TableParagraph"/>
                                    <w:spacing w:before="111"/>
                                    <w:ind w:left="-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Koondrook-Perricoota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14:paraId="4E0563F3" w14:textId="77777777" w:rsidR="00F20CE2" w:rsidRDefault="003E30F1">
                                  <w:pPr>
                                    <w:pStyle w:val="TableParagraph"/>
                                    <w:spacing w:before="111" w:line="246" w:lineRule="auto"/>
                                    <w:ind w:left="111" w:right="699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Koondrook-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Perricoota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</w:tcPr>
                                <w:p w14:paraId="4E0563F4" w14:textId="77777777" w:rsidR="00F20CE2" w:rsidRDefault="00F20CE2"/>
                              </w:tc>
                              <w:tc>
                                <w:tcPr>
                                  <w:tcW w:w="397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3F5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F6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F7" w14:textId="77777777" w:rsidR="00F20CE2" w:rsidRDefault="00F20CE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entury Gothic" w:eastAsia="Century Gothic" w:hAnsi="Century Gothic" w:cs="Century Gothic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4E0563F8" w14:textId="77777777" w:rsidR="00F20CE2" w:rsidRDefault="003E30F1">
                                  <w:pPr>
                                    <w:pStyle w:val="TableParagraph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Moderate</w:t>
                                  </w:r>
                                </w:p>
                                <w:p w14:paraId="4E0563F9" w14:textId="77777777" w:rsidR="00F20CE2" w:rsidRDefault="003E30F1">
                                  <w:pPr>
                                    <w:pStyle w:val="TableParagraph"/>
                                    <w:spacing w:before="8"/>
                                    <w:ind w:left="301" w:right="300" w:firstLine="2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requires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further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water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consolidate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benefits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from natural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inundation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2016–17.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FA" w14:textId="77777777" w:rsidR="00F20CE2" w:rsidRDefault="00F20CE2"/>
                              </w:tc>
                              <w:tc>
                                <w:tcPr>
                                  <w:tcW w:w="3826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3FB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FC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3FD" w14:textId="77777777" w:rsidR="00F20CE2" w:rsidRDefault="00F20CE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4E0563FE" w14:textId="77777777" w:rsidR="00F20CE2" w:rsidRDefault="003E30F1">
                                  <w:pPr>
                                    <w:pStyle w:val="TableParagraph"/>
                                    <w:ind w:left="99" w:right="497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per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small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Koondrook-Perricoota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option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above.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3FF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400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401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402" w14:textId="77777777" w:rsidR="00F20CE2" w:rsidRDefault="00F20CE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entury Gothic" w:eastAsia="Century Gothic" w:hAnsi="Century Gothic" w:cs="Century Gothic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4E056403" w14:textId="77777777" w:rsidR="00F20CE2" w:rsidRDefault="003E30F1">
                                  <w:pPr>
                                    <w:pStyle w:val="TableParagraph"/>
                                    <w:ind w:left="678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Moderate-High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404" w14:textId="77777777" w:rsidR="00F20CE2" w:rsidRDefault="00F20CE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405" w14:textId="77777777" w:rsidR="00F20CE2" w:rsidRDefault="003E30F1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Moderate</w:t>
                                  </w:r>
                                </w:p>
                              </w:tc>
                            </w:tr>
                            <w:tr w:rsidR="00F20CE2" w14:paraId="4E056415" w14:textId="77777777">
                              <w:trPr>
                                <w:trHeight w:hRule="exact" w:val="1128"/>
                              </w:trPr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07" w14:textId="77777777" w:rsidR="00F20CE2" w:rsidRDefault="00F20CE2"/>
                              </w:tc>
                              <w:tc>
                                <w:tcPr>
                                  <w:tcW w:w="1347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08" w14:textId="77777777" w:rsidR="00F20CE2" w:rsidRDefault="00F20CE2"/>
                              </w:tc>
                              <w:tc>
                                <w:tcPr>
                                  <w:tcW w:w="1349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09" w14:textId="77777777" w:rsidR="00F20CE2" w:rsidRDefault="00F20CE2"/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0A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  <w:textDirection w:val="btLr"/>
                                </w:tcPr>
                                <w:p w14:paraId="4E05640B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14:paraId="4E05640C" w14:textId="77777777" w:rsidR="00F20CE2" w:rsidRDefault="00F20CE2"/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</w:tcPr>
                                <w:p w14:paraId="4E05640D" w14:textId="77777777" w:rsidR="00F20CE2" w:rsidRDefault="00F20CE2"/>
                              </w:tc>
                              <w:tc>
                                <w:tcPr>
                                  <w:tcW w:w="397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40E" w14:textId="77777777" w:rsidR="00F20CE2" w:rsidRDefault="00F20CE2"/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0F" w14:textId="77777777" w:rsidR="00F20CE2" w:rsidRDefault="00F20CE2"/>
                              </w:tc>
                              <w:tc>
                                <w:tcPr>
                                  <w:tcW w:w="3826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10" w14:textId="77777777" w:rsidR="00F20CE2" w:rsidRDefault="00F20CE2"/>
                              </w:tc>
                              <w:tc>
                                <w:tcPr>
                                  <w:tcW w:w="2549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411" w14:textId="77777777" w:rsidR="00F20CE2" w:rsidRDefault="00F20CE2"/>
                              </w:tc>
                              <w:tc>
                                <w:tcPr>
                                  <w:tcW w:w="3154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0000"/>
                                </w:tcPr>
                                <w:p w14:paraId="4E056412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413" w14:textId="77777777" w:rsidR="00F20CE2" w:rsidRDefault="00F20CE2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entury Gothic" w:eastAsia="Century Gothic" w:hAnsi="Century Gothic" w:cs="Century Gothic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4E056414" w14:textId="77777777" w:rsidR="00F20CE2" w:rsidRDefault="003E30F1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F20CE2" w14:paraId="4E056433" w14:textId="77777777">
                              <w:trPr>
                                <w:trHeight w:hRule="exact" w:val="483"/>
                              </w:trPr>
                              <w:tc>
                                <w:tcPr>
                                  <w:tcW w:w="138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16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417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418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419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41A" w14:textId="77777777" w:rsidR="00F20CE2" w:rsidRDefault="00F20CE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entury Gothic" w:eastAsia="Century Gothic" w:hAnsi="Century Gothic" w:cs="Century Gothic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4E05641B" w14:textId="77777777" w:rsidR="00F20CE2" w:rsidRDefault="003E30F1">
                                  <w:pPr>
                                    <w:pStyle w:val="TableParagraph"/>
                                    <w:ind w:left="102" w:right="202"/>
                                    <w:rPr>
                                      <w:rFonts w:ascii="Century Gothic" w:eastAsia="Century Gothic" w:hAnsi="Century Gothic" w:cs="Century Gothic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Mid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Murray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Off-Channel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Wetlands and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ephemeral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creeks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  <w:t>Hume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Euston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position w:val="4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696" w:type="dxa"/>
                                  <w:gridSpan w:val="2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1C" w14:textId="77777777" w:rsidR="00F20CE2" w:rsidRDefault="003E30F1">
                                  <w:pPr>
                                    <w:pStyle w:val="TableParagraph"/>
                                    <w:spacing w:before="8"/>
                                    <w:ind w:left="102" w:right="16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Infrastructure delivery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targeting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permanent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off-channel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wetlands.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1D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41E" w14:textId="77777777" w:rsidR="00F20CE2" w:rsidRDefault="00F20CE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entury Gothic" w:eastAsia="Century Gothic" w:hAnsi="Century Gothic" w:cs="Century Gothic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4E05641F" w14:textId="77777777" w:rsidR="00F20CE2" w:rsidRDefault="003E30F1">
                                  <w:pPr>
                                    <w:pStyle w:val="TableParagraph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Annually.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</w:tcPr>
                                <w:p w14:paraId="4E056420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</w:tcPr>
                                <w:p w14:paraId="4E056421" w14:textId="77777777" w:rsidR="00F20CE2" w:rsidRDefault="00F20CE2"/>
                              </w:tc>
                              <w:tc>
                                <w:tcPr>
                                  <w:tcW w:w="85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7E7E7E"/>
                                </w:tcPr>
                                <w:p w14:paraId="4E056422" w14:textId="77777777" w:rsidR="00F20CE2" w:rsidRDefault="00F20CE2"/>
                              </w:tc>
                              <w:tc>
                                <w:tcPr>
                                  <w:tcW w:w="397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0000"/>
                                </w:tcPr>
                                <w:p w14:paraId="4E056423" w14:textId="77777777" w:rsidR="00F20CE2" w:rsidRDefault="003E30F1">
                                  <w:pPr>
                                    <w:pStyle w:val="TableParagraph"/>
                                    <w:spacing w:before="49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High</w:t>
                                  </w:r>
                                </w:p>
                                <w:p w14:paraId="4E056424" w14:textId="77777777" w:rsidR="00F20CE2" w:rsidRDefault="003E30F1">
                                  <w:pPr>
                                    <w:pStyle w:val="TableParagraph"/>
                                    <w:spacing w:before="10"/>
                                    <w:ind w:left="133" w:right="134" w:firstLine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Requirement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manage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salinity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provide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suitable habitat for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threatened species,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such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Murray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hardyhead.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25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426" w14:textId="77777777" w:rsidR="00F20CE2" w:rsidRDefault="00F20CE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entury Gothic" w:eastAsia="Century Gothic" w:hAnsi="Century Gothic" w:cs="Century Gothic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4E056427" w14:textId="77777777" w:rsidR="00F20CE2" w:rsidRDefault="003E30F1">
                                  <w:pPr>
                                    <w:pStyle w:val="TableParagraph"/>
                                    <w:ind w:left="308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006FC0"/>
                                      <w:spacing w:val="-1"/>
                                      <w:sz w:val="16"/>
                                    </w:rPr>
                                    <w:t>Improve</w:t>
                                  </w:r>
                                </w:p>
                              </w:tc>
                              <w:tc>
                                <w:tcPr>
                                  <w:tcW w:w="3826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4B3D6"/>
                                </w:tcPr>
                                <w:p w14:paraId="4E056428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429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42A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42B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42C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42D" w14:textId="77777777" w:rsidR="00F20CE2" w:rsidRDefault="00F20CE2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entury Gothic" w:eastAsia="Century Gothic" w:hAnsi="Century Gothic" w:cs="Century Gothic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14:paraId="4E05642E" w14:textId="77777777" w:rsidR="00F20CE2" w:rsidRDefault="003E30F1">
                                  <w:pPr>
                                    <w:pStyle w:val="TableParagraph"/>
                                    <w:ind w:left="99" w:right="141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Commonwealth environmental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provided,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along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supplied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holders.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0000"/>
                                </w:tcPr>
                                <w:p w14:paraId="4E05642F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430" w14:textId="77777777" w:rsidR="00F20CE2" w:rsidRDefault="00F20CE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entury Gothic" w:eastAsia="Century Gothic" w:hAnsi="Century Gothic" w:cs="Century Gothic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4E056431" w14:textId="77777777" w:rsidR="00F20CE2" w:rsidRDefault="003E30F1">
                                  <w:pPr>
                                    <w:pStyle w:val="TableParagraph"/>
                                    <w:ind w:lef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High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0000"/>
                                </w:tcPr>
                                <w:p w14:paraId="4E056432" w14:textId="77777777" w:rsidR="00F20CE2" w:rsidRDefault="003E30F1">
                                  <w:pPr>
                                    <w:pStyle w:val="TableParagraph"/>
                                    <w:spacing w:before="138"/>
                                    <w:ind w:left="2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F20CE2" w14:paraId="4E05643F" w14:textId="77777777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34" w14:textId="77777777" w:rsidR="00F20CE2" w:rsidRDefault="00F20CE2"/>
                              </w:tc>
                              <w:tc>
                                <w:tcPr>
                                  <w:tcW w:w="2696" w:type="dxa"/>
                                  <w:gridSpan w:val="2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35" w14:textId="77777777" w:rsidR="00F20CE2" w:rsidRDefault="00F20CE2"/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36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</w:tcPr>
                                <w:p w14:paraId="4E056437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</w:tcPr>
                                <w:p w14:paraId="4E056438" w14:textId="77777777" w:rsidR="00F20CE2" w:rsidRDefault="00F20CE2"/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7E7E7E"/>
                                </w:tcPr>
                                <w:p w14:paraId="4E056439" w14:textId="77777777" w:rsidR="00F20CE2" w:rsidRDefault="00F20CE2"/>
                              </w:tc>
                              <w:tc>
                                <w:tcPr>
                                  <w:tcW w:w="397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0000"/>
                                </w:tcPr>
                                <w:p w14:paraId="4E05643A" w14:textId="77777777" w:rsidR="00F20CE2" w:rsidRDefault="00F20CE2"/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3B" w14:textId="77777777" w:rsidR="00F20CE2" w:rsidRDefault="00F20CE2"/>
                              </w:tc>
                              <w:tc>
                                <w:tcPr>
                                  <w:tcW w:w="3826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4B3D6"/>
                                </w:tcPr>
                                <w:p w14:paraId="4E05643C" w14:textId="77777777" w:rsidR="00F20CE2" w:rsidRDefault="00F20CE2"/>
                              </w:tc>
                              <w:tc>
                                <w:tcPr>
                                  <w:tcW w:w="2549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0000"/>
                                </w:tcPr>
                                <w:p w14:paraId="4E05643D" w14:textId="77777777" w:rsidR="00F20CE2" w:rsidRDefault="00F20CE2"/>
                              </w:tc>
                              <w:tc>
                                <w:tcPr>
                                  <w:tcW w:w="3154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C00000"/>
                                </w:tcPr>
                                <w:p w14:paraId="4E05643E" w14:textId="77777777" w:rsidR="00F20CE2" w:rsidRDefault="003E30F1">
                                  <w:pPr>
                                    <w:pStyle w:val="TableParagraph"/>
                                    <w:spacing w:before="107"/>
                                    <w:ind w:righ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6"/>
                                    </w:rPr>
                                    <w:t>Critical</w:t>
                                  </w:r>
                                </w:p>
                              </w:tc>
                            </w:tr>
                            <w:tr w:rsidR="00F20CE2" w14:paraId="4E056452" w14:textId="77777777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40" w14:textId="77777777" w:rsidR="00F20CE2" w:rsidRDefault="00F20CE2"/>
                              </w:tc>
                              <w:tc>
                                <w:tcPr>
                                  <w:tcW w:w="2696" w:type="dxa"/>
                                  <w:gridSpan w:val="2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41" w14:textId="77777777" w:rsidR="00F20CE2" w:rsidRDefault="003E30F1">
                                  <w:pPr>
                                    <w:pStyle w:val="TableParagraph"/>
                                    <w:spacing w:before="11" w:line="245" w:lineRule="auto"/>
                                    <w:ind w:left="102" w:right="16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Infrastructure delivery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targeting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semi-Permanent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position w:val="4"/>
                                      <w:sz w:val="10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off-channel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wetlands.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42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443" w14:textId="77777777" w:rsidR="00F20CE2" w:rsidRDefault="003E30F1">
                                  <w:pPr>
                                    <w:pStyle w:val="TableParagraph"/>
                                    <w:spacing w:before="112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3-7</w:t>
                                  </w:r>
                                  <w:r>
                                    <w:rPr>
                                      <w:rFonts w:ascii="Century Gothic"/>
                                      <w:spacing w:val="4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10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years</w:t>
                                  </w:r>
                                </w:p>
                                <w:p w14:paraId="4E056444" w14:textId="77777777" w:rsidR="00F20CE2" w:rsidRDefault="003E30F1">
                                  <w:pPr>
                                    <w:pStyle w:val="TableParagraph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(5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years).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4E056445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4E056446" w14:textId="77777777" w:rsidR="00F20CE2" w:rsidRDefault="00F20CE2"/>
                              </w:tc>
                              <w:tc>
                                <w:tcPr>
                                  <w:tcW w:w="85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</w:tcPr>
                                <w:p w14:paraId="4E056447" w14:textId="77777777" w:rsidR="00F20CE2" w:rsidRDefault="00F20CE2"/>
                              </w:tc>
                              <w:tc>
                                <w:tcPr>
                                  <w:tcW w:w="397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448" w14:textId="77777777" w:rsidR="00F20CE2" w:rsidRDefault="003E30F1">
                                  <w:pPr>
                                    <w:pStyle w:val="TableParagraph"/>
                                    <w:spacing w:before="1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Moderate</w:t>
                                  </w:r>
                                </w:p>
                                <w:p w14:paraId="4E056449" w14:textId="77777777" w:rsidR="00F20CE2" w:rsidRDefault="003E30F1">
                                  <w:pPr>
                                    <w:pStyle w:val="TableParagraph"/>
                                    <w:spacing w:before="8"/>
                                    <w:ind w:left="178" w:right="177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Requirement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some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sites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support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waterbirds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flora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fauna typical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of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/>
                                      <w:spacing w:val="3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deepwater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marsh. Other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sites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drying phase.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4A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44B" w14:textId="77777777" w:rsidR="00F20CE2" w:rsidRDefault="00F20CE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4E05644C" w14:textId="77777777" w:rsidR="00F20CE2" w:rsidRDefault="003E30F1">
                                  <w:pPr>
                                    <w:pStyle w:val="TableParagraph"/>
                                    <w:ind w:left="308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006FC0"/>
                                      <w:spacing w:val="-1"/>
                                      <w:sz w:val="16"/>
                                    </w:rPr>
                                    <w:t>Improve</w:t>
                                  </w:r>
                                </w:p>
                              </w:tc>
                              <w:tc>
                                <w:tcPr>
                                  <w:tcW w:w="3826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4B3D6"/>
                                </w:tcPr>
                                <w:p w14:paraId="4E05644D" w14:textId="77777777" w:rsidR="00F20CE2" w:rsidRDefault="00F20CE2"/>
                              </w:tc>
                              <w:tc>
                                <w:tcPr>
                                  <w:tcW w:w="2549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2D050"/>
                                </w:tcPr>
                                <w:p w14:paraId="4E05644E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44F" w14:textId="77777777" w:rsidR="00F20CE2" w:rsidRDefault="00F20CE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4E056450" w14:textId="77777777" w:rsidR="00F20CE2" w:rsidRDefault="003E30F1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Low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451" w14:textId="77777777" w:rsidR="00F20CE2" w:rsidRDefault="003E30F1">
                                  <w:pPr>
                                    <w:pStyle w:val="TableParagraph"/>
                                    <w:spacing w:before="111"/>
                                    <w:ind w:righ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Moderate</w:t>
                                  </w:r>
                                </w:p>
                              </w:tc>
                            </w:tr>
                            <w:tr w:rsidR="00F20CE2" w14:paraId="4E05645F" w14:textId="77777777">
                              <w:trPr>
                                <w:trHeight w:hRule="exact" w:val="595"/>
                              </w:trPr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53" w14:textId="77777777" w:rsidR="00F20CE2" w:rsidRDefault="00F20CE2"/>
                              </w:tc>
                              <w:tc>
                                <w:tcPr>
                                  <w:tcW w:w="2696" w:type="dxa"/>
                                  <w:gridSpan w:val="2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54" w14:textId="77777777" w:rsidR="00F20CE2" w:rsidRDefault="00F20CE2"/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55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4E056456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4E056457" w14:textId="77777777" w:rsidR="00F20CE2" w:rsidRDefault="00F20CE2"/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</w:tcPr>
                                <w:p w14:paraId="4E056458" w14:textId="77777777" w:rsidR="00F20CE2" w:rsidRDefault="00F20CE2"/>
                              </w:tc>
                              <w:tc>
                                <w:tcPr>
                                  <w:tcW w:w="397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459" w14:textId="77777777" w:rsidR="00F20CE2" w:rsidRDefault="00F20CE2"/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5A" w14:textId="77777777" w:rsidR="00F20CE2" w:rsidRDefault="00F20CE2"/>
                              </w:tc>
                              <w:tc>
                                <w:tcPr>
                                  <w:tcW w:w="3826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4B3D6"/>
                                </w:tcPr>
                                <w:p w14:paraId="4E05645B" w14:textId="77777777" w:rsidR="00F20CE2" w:rsidRDefault="00F20CE2"/>
                              </w:tc>
                              <w:tc>
                                <w:tcPr>
                                  <w:tcW w:w="2549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2D050"/>
                                </w:tcPr>
                                <w:p w14:paraId="4E05645C" w14:textId="77777777" w:rsidR="00F20CE2" w:rsidRDefault="00F20CE2"/>
                              </w:tc>
                              <w:tc>
                                <w:tcPr>
                                  <w:tcW w:w="3154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45D" w14:textId="77777777" w:rsidR="00F20CE2" w:rsidRDefault="00F20CE2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Century Gothic" w:eastAsia="Century Gothic" w:hAnsi="Century Gothic" w:cs="Century Gothic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4E05645E" w14:textId="77777777" w:rsidR="00F20CE2" w:rsidRDefault="003E30F1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Moderate</w:t>
                                  </w:r>
                                </w:p>
                              </w:tc>
                            </w:tr>
                            <w:tr w:rsidR="00F20CE2" w14:paraId="4E056473" w14:textId="77777777">
                              <w:trPr>
                                <w:trHeight w:hRule="exact" w:val="634"/>
                              </w:trPr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60" w14:textId="77777777" w:rsidR="00F20CE2" w:rsidRDefault="00F20CE2"/>
                              </w:tc>
                              <w:tc>
                                <w:tcPr>
                                  <w:tcW w:w="2696" w:type="dxa"/>
                                  <w:gridSpan w:val="2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61" w14:textId="77777777" w:rsidR="00F20CE2" w:rsidRDefault="003E30F1">
                                  <w:pPr>
                                    <w:pStyle w:val="TableParagraph"/>
                                    <w:spacing w:before="13" w:line="243" w:lineRule="auto"/>
                                    <w:ind w:left="102" w:right="16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Infrastructure delivery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targeting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ephemeral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off-channel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wetlands.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62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463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464" w14:textId="77777777" w:rsidR="00F20CE2" w:rsidRDefault="003E30F1">
                                  <w:pPr>
                                    <w:pStyle w:val="TableParagraph"/>
                                    <w:spacing w:before="115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years.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</w:tcPr>
                                <w:p w14:paraId="4E056465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4E056466" w14:textId="77777777" w:rsidR="00F20CE2" w:rsidRDefault="00F20CE2"/>
                              </w:tc>
                              <w:tc>
                                <w:tcPr>
                                  <w:tcW w:w="85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</w:tcPr>
                                <w:p w14:paraId="4E056467" w14:textId="77777777" w:rsidR="00F20CE2" w:rsidRDefault="00F20CE2"/>
                              </w:tc>
                              <w:tc>
                                <w:tcPr>
                                  <w:tcW w:w="397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2D050"/>
                                </w:tcPr>
                                <w:p w14:paraId="4E056468" w14:textId="77777777" w:rsidR="00F20CE2" w:rsidRDefault="003E30F1">
                                  <w:pPr>
                                    <w:pStyle w:val="TableParagraph"/>
                                    <w:spacing w:before="13"/>
                                    <w:ind w:righ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Low</w:t>
                                  </w:r>
                                </w:p>
                                <w:p w14:paraId="4E056469" w14:textId="77777777" w:rsidR="00F20CE2" w:rsidRDefault="003E30F1">
                                  <w:pPr>
                                    <w:pStyle w:val="TableParagraph"/>
                                    <w:spacing w:before="8"/>
                                    <w:ind w:left="147" w:right="147" w:hanging="2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delivered to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most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ephemeral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Central</w:t>
                                  </w:r>
                                  <w:r>
                                    <w:rPr>
                                      <w:rFonts w:ascii="Century Gothic"/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Murray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Wetlands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previous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years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drawdown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drying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phases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ensuing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some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wetlands. Top up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flows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fills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may be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provided,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subject to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availability.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6A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46B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46C" w14:textId="77777777" w:rsidR="00F20CE2" w:rsidRDefault="003E30F1">
                                  <w:pPr>
                                    <w:pStyle w:val="TableParagraph"/>
                                    <w:spacing w:before="115"/>
                                    <w:ind w:left="296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76923B"/>
                                      <w:spacing w:val="-1"/>
                                      <w:sz w:val="16"/>
                                    </w:rPr>
                                    <w:t>Maintain</w:t>
                                  </w:r>
                                </w:p>
                              </w:tc>
                              <w:tc>
                                <w:tcPr>
                                  <w:tcW w:w="3826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4B3D6"/>
                                </w:tcPr>
                                <w:p w14:paraId="4E05646D" w14:textId="77777777" w:rsidR="00F20CE2" w:rsidRDefault="00F20CE2"/>
                              </w:tc>
                              <w:tc>
                                <w:tcPr>
                                  <w:tcW w:w="2549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2D050"/>
                                </w:tcPr>
                                <w:p w14:paraId="4E05646E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46F" w14:textId="77777777" w:rsidR="00F20CE2" w:rsidRDefault="00F20CE2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056470" w14:textId="77777777" w:rsidR="00F20CE2" w:rsidRDefault="003E30F1">
                                  <w:pPr>
                                    <w:pStyle w:val="TableParagraph"/>
                                    <w:spacing w:before="115"/>
                                    <w:ind w:righ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Low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471" w14:textId="77777777" w:rsidR="00F20CE2" w:rsidRDefault="00F20CE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4E056472" w14:textId="77777777" w:rsidR="00F20CE2" w:rsidRDefault="003E30F1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Moderate</w:t>
                                  </w:r>
                                </w:p>
                              </w:tc>
                            </w:tr>
                            <w:tr w:rsidR="00F20CE2" w14:paraId="4E056480" w14:textId="77777777">
                              <w:trPr>
                                <w:trHeight w:hRule="exact" w:val="583"/>
                              </w:trPr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74" w14:textId="77777777" w:rsidR="00F20CE2" w:rsidRDefault="00F20CE2"/>
                              </w:tc>
                              <w:tc>
                                <w:tcPr>
                                  <w:tcW w:w="2696" w:type="dxa"/>
                                  <w:gridSpan w:val="2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75" w14:textId="77777777" w:rsidR="00F20CE2" w:rsidRDefault="00F20CE2"/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76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</w:tcPr>
                                <w:p w14:paraId="4E056477" w14:textId="77777777" w:rsidR="00F20CE2" w:rsidRDefault="00F20CE2"/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4E056478" w14:textId="77777777" w:rsidR="00F20CE2" w:rsidRDefault="00F20CE2"/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08080"/>
                                </w:tcPr>
                                <w:p w14:paraId="4E056479" w14:textId="77777777" w:rsidR="00F20CE2" w:rsidRDefault="00F20CE2"/>
                              </w:tc>
                              <w:tc>
                                <w:tcPr>
                                  <w:tcW w:w="397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2D050"/>
                                </w:tcPr>
                                <w:p w14:paraId="4E05647A" w14:textId="77777777" w:rsidR="00F20CE2" w:rsidRDefault="00F20CE2"/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7B" w14:textId="77777777" w:rsidR="00F20CE2" w:rsidRDefault="00F20CE2"/>
                              </w:tc>
                              <w:tc>
                                <w:tcPr>
                                  <w:tcW w:w="3826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4B3D6"/>
                                </w:tcPr>
                                <w:p w14:paraId="4E05647C" w14:textId="77777777" w:rsidR="00F20CE2" w:rsidRDefault="00F20CE2"/>
                              </w:tc>
                              <w:tc>
                                <w:tcPr>
                                  <w:tcW w:w="2549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2D050"/>
                                </w:tcPr>
                                <w:p w14:paraId="4E05647D" w14:textId="77777777" w:rsidR="00F20CE2" w:rsidRDefault="00F20CE2"/>
                              </w:tc>
                              <w:tc>
                                <w:tcPr>
                                  <w:tcW w:w="3154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E05647E" w14:textId="77777777" w:rsidR="00F20CE2" w:rsidRDefault="00F20CE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entury Gothic" w:eastAsia="Century Gothic" w:hAnsi="Century Gothic" w:cs="Century Gothic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4E05647F" w14:textId="77777777" w:rsidR="00F20CE2" w:rsidRDefault="003E30F1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Moderate</w:t>
                                  </w:r>
                                </w:p>
                              </w:tc>
                            </w:tr>
                            <w:tr w:rsidR="00F20CE2" w14:paraId="4E056484" w14:textId="77777777">
                              <w:trPr>
                                <w:trHeight w:hRule="exact" w:val="788"/>
                              </w:trPr>
                              <w:tc>
                                <w:tcPr>
                                  <w:tcW w:w="12021" w:type="dxa"/>
                                  <w:gridSpan w:val="8"/>
                                  <w:vMerge w:val="restart"/>
                                  <w:tcBorders>
                                    <w:top w:val="single" w:sz="5" w:space="0" w:color="000000"/>
                                    <w:left w:val="nil"/>
                                    <w:right w:val="single" w:sz="5" w:space="0" w:color="000000"/>
                                  </w:tcBorders>
                                </w:tcPr>
                                <w:p w14:paraId="4E056481" w14:textId="77777777" w:rsidR="00F20CE2" w:rsidRDefault="00F20CE2"/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82" w14:textId="77777777" w:rsidR="00F20CE2" w:rsidRDefault="003E30F1">
                                  <w:pPr>
                                    <w:pStyle w:val="TableParagraph"/>
                                    <w:spacing w:before="42"/>
                                    <w:ind w:left="121" w:right="118" w:firstLine="237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Critical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Habitat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Flows</w:t>
                                  </w:r>
                                </w:p>
                              </w:tc>
                              <w:tc>
                                <w:tcPr>
                                  <w:tcW w:w="9529" w:type="dxa"/>
                                  <w:gridSpan w:val="4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83" w14:textId="77777777" w:rsidR="00F20CE2" w:rsidRDefault="003E30F1">
                                  <w:pPr>
                                    <w:pStyle w:val="TableParagraph"/>
                                    <w:spacing w:before="42"/>
                                    <w:ind w:left="99" w:right="13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Where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feasible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and effective to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so,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provide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critical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refuge for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aquatic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species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such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large bodied native fish during</w:t>
                                  </w:r>
                                  <w:r>
                                    <w:rPr>
                                      <w:rFonts w:ascii="Century Gothic"/>
                                      <w:spacing w:val="5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hypoxic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events.</w:t>
                                  </w:r>
                                </w:p>
                              </w:tc>
                            </w:tr>
                            <w:tr w:rsidR="00F20CE2" w14:paraId="4E056488" w14:textId="77777777">
                              <w:trPr>
                                <w:trHeight w:hRule="exact" w:val="720"/>
                              </w:trPr>
                              <w:tc>
                                <w:tcPr>
                                  <w:tcW w:w="12021" w:type="dxa"/>
                                  <w:gridSpan w:val="8"/>
                                  <w:vMerge/>
                                  <w:tcBorders>
                                    <w:left w:val="nil"/>
                                    <w:right w:val="single" w:sz="5" w:space="0" w:color="000000"/>
                                  </w:tcBorders>
                                </w:tcPr>
                                <w:p w14:paraId="4E056485" w14:textId="77777777" w:rsidR="00F20CE2" w:rsidRDefault="00F20CE2"/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86" w14:textId="77777777" w:rsidR="00F20CE2" w:rsidRDefault="003E30F1">
                                  <w:pPr>
                                    <w:pStyle w:val="TableParagraph"/>
                                    <w:spacing w:before="42"/>
                                    <w:ind w:left="289" w:right="243" w:hanging="44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Carryover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potential</w:t>
                                  </w:r>
                                </w:p>
                              </w:tc>
                              <w:tc>
                                <w:tcPr>
                                  <w:tcW w:w="9529" w:type="dxa"/>
                                  <w:gridSpan w:val="4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87" w14:textId="77777777" w:rsidR="00F20CE2" w:rsidRDefault="003E30F1">
                                  <w:pPr>
                                    <w:pStyle w:val="TableParagraph"/>
                                    <w:spacing w:before="42"/>
                                    <w:ind w:left="99" w:right="789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carryover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target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300–10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GL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Southern-connected Basin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being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targeted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to meet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early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season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6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requirements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2018–19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(See Section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2.6)</w:t>
                                  </w:r>
                                </w:p>
                              </w:tc>
                            </w:tr>
                            <w:tr w:rsidR="00F20CE2" w14:paraId="4E05648C" w14:textId="77777777">
                              <w:trPr>
                                <w:trHeight w:hRule="exact" w:val="876"/>
                              </w:trPr>
                              <w:tc>
                                <w:tcPr>
                                  <w:tcW w:w="12021" w:type="dxa"/>
                                  <w:gridSpan w:val="8"/>
                                  <w:vMerge/>
                                  <w:tcBorders>
                                    <w:left w:val="nil"/>
                                    <w:right w:val="single" w:sz="5" w:space="0" w:color="000000"/>
                                  </w:tcBorders>
                                </w:tcPr>
                                <w:p w14:paraId="4E056489" w14:textId="77777777" w:rsidR="00F20CE2" w:rsidRDefault="00F20CE2"/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8A" w14:textId="77777777" w:rsidR="00F20CE2" w:rsidRDefault="003E30F1">
                                  <w:pPr>
                                    <w:pStyle w:val="TableParagraph"/>
                                    <w:spacing w:before="1"/>
                                    <w:ind w:left="289" w:right="287" w:firstLine="127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Trade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potential</w:t>
                                  </w:r>
                                </w:p>
                              </w:tc>
                              <w:tc>
                                <w:tcPr>
                                  <w:tcW w:w="9529" w:type="dxa"/>
                                  <w:gridSpan w:val="4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8B" w14:textId="77777777" w:rsidR="00F20CE2" w:rsidRDefault="003E30F1">
                                  <w:pPr>
                                    <w:pStyle w:val="TableParagraph"/>
                                    <w:spacing w:before="42"/>
                                    <w:ind w:left="99" w:right="25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Under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high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very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resource availability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scenarios,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there may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an opportunity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to sell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allocations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(subject</w:t>
                                  </w:r>
                                  <w:r>
                                    <w:rPr>
                                      <w:rFonts w:ascii="Century Gothic"/>
                                      <w:spacing w:val="6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assessment that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reasonable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level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supply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demand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exists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the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market).</w:t>
                                  </w:r>
                                  <w:r>
                                    <w:rPr>
                                      <w:rFonts w:ascii="Century Gothic"/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issue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whether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5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sell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allocation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will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considered</w:t>
                                  </w:r>
                                  <w:r>
                                    <w:rPr>
                                      <w:rFonts w:ascii="Century Gothic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once there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greater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certainty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regarding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use during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winter-</w:t>
                                  </w:r>
                                  <w:r>
                                    <w:rPr>
                                      <w:rFonts w:ascii="Century Gothic"/>
                                      <w:spacing w:val="5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spring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period,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most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October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2017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onwards.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(see section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2.5)</w:t>
                                  </w:r>
                                </w:p>
                              </w:tc>
                            </w:tr>
                            <w:tr w:rsidR="00F20CE2" w14:paraId="4E056494" w14:textId="77777777">
                              <w:trPr>
                                <w:trHeight w:hRule="exact" w:val="1442"/>
                              </w:trPr>
                              <w:tc>
                                <w:tcPr>
                                  <w:tcW w:w="12021" w:type="dxa"/>
                                  <w:gridSpan w:val="8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14:paraId="4E05648D" w14:textId="77777777" w:rsidR="00F20CE2" w:rsidRDefault="00F20CE2"/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8E" w14:textId="77777777" w:rsidR="00F20CE2" w:rsidRDefault="003E30F1">
                                  <w:pPr>
                                    <w:pStyle w:val="TableParagraph"/>
                                    <w:spacing w:before="39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References</w:t>
                                  </w:r>
                                </w:p>
                              </w:tc>
                              <w:tc>
                                <w:tcPr>
                                  <w:tcW w:w="9529" w:type="dxa"/>
                                  <w:gridSpan w:val="4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05648F" w14:textId="77777777" w:rsidR="00F20CE2" w:rsidRDefault="003E30F1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76"/>
                                    </w:tabs>
                                    <w:spacing w:before="8"/>
                                    <w:ind w:right="292" w:firstLine="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Murray and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Barmah-Millewa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Forest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indicators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adapted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from Department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Environment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(2011a),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MDBA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(2012d)</w:t>
                                  </w:r>
                                  <w:r>
                                    <w:rPr>
                                      <w:rFonts w:ascii="Century Gothic"/>
                                      <w:spacing w:val="7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DPI</w:t>
                                  </w:r>
                                  <w:r>
                                    <w:rPr>
                                      <w:rFonts w:ascii="Century Gothic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Fisheries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2016.</w:t>
                                  </w:r>
                                </w:p>
                                <w:p w14:paraId="4E056490" w14:textId="77777777" w:rsidR="00F20CE2" w:rsidRDefault="003E30F1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78"/>
                                    </w:tabs>
                                    <w:spacing w:before="10"/>
                                    <w:ind w:left="277" w:hanging="178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Sourced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from North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Central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CMA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(2013; 2014b; 2015b; 2016b;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2017).</w:t>
                                  </w:r>
                                </w:p>
                                <w:p w14:paraId="4E056491" w14:textId="77777777" w:rsidR="00F20CE2" w:rsidRDefault="003E30F1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80"/>
                                    </w:tabs>
                                    <w:spacing w:before="10"/>
                                    <w:ind w:left="279" w:hanging="18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Adapted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from MDBA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(2012c),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MDBA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2012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(f), Department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Environment (2011d).</w:t>
                                  </w:r>
                                </w:p>
                                <w:p w14:paraId="4E056492" w14:textId="77777777" w:rsidR="00F20CE2" w:rsidRDefault="003E30F1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78"/>
                                    </w:tabs>
                                    <w:spacing w:before="10"/>
                                    <w:ind w:left="277" w:hanging="178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Sourced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from North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Central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CMA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(2014a; 2015a;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2016a).</w:t>
                                  </w:r>
                                </w:p>
                                <w:p w14:paraId="4E056493" w14:textId="77777777" w:rsidR="00F20CE2" w:rsidRDefault="003E30F1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78"/>
                                    </w:tabs>
                                    <w:spacing w:before="10" w:line="249" w:lineRule="auto"/>
                                    <w:ind w:right="120" w:firstLine="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Compiled using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multiple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sources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(Hale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SKM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2011;</w:t>
                                  </w:r>
                                  <w:r>
                                    <w:rPr>
                                      <w:rFonts w:ascii="Century Gothic"/>
                                      <w:spacing w:val="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Watts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al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2013;</w:t>
                                  </w:r>
                                  <w:r>
                                    <w:rPr>
                                      <w:rFonts w:ascii="Century Gothic"/>
                                      <w:spacing w:val="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Watts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al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2014;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Watts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2015; Webster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2010).</w:t>
                                  </w:r>
                                  <w:r>
                                    <w:rPr>
                                      <w:rFonts w:ascii="Century Gothic"/>
                                      <w:spacing w:val="6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Previous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actions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their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outcomes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have also been used</w:t>
                                  </w:r>
                                  <w:r>
                                    <w:rPr>
                                      <w:rFonts w:ascii="Century Gothic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indicators.</w:t>
                                  </w:r>
                                </w:p>
                              </w:tc>
                            </w:tr>
                          </w:tbl>
                          <w:p w14:paraId="4E056495" w14:textId="77777777" w:rsidR="00F20CE2" w:rsidRDefault="00F20CE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5615A" id="Text Box 762" o:spid="_x0000_s1111" type="#_x0000_t202" style="position:absolute;margin-left:27.65pt;margin-top:35.35pt;width:1142.2pt;height:738.2pt;z-index: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J/sswIAALY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2"/>
                        <w:gridCol w:w="1347"/>
                        <w:gridCol w:w="1349"/>
                        <w:gridCol w:w="1418"/>
                        <w:gridCol w:w="850"/>
                        <w:gridCol w:w="850"/>
                        <w:gridCol w:w="852"/>
                        <w:gridCol w:w="3973"/>
                        <w:gridCol w:w="1277"/>
                        <w:gridCol w:w="3826"/>
                        <w:gridCol w:w="2549"/>
                        <w:gridCol w:w="1135"/>
                        <w:gridCol w:w="2019"/>
                      </w:tblGrid>
                      <w:tr w:rsidR="00F20CE2" w14:paraId="4E056325" w14:textId="77777777">
                        <w:trPr>
                          <w:trHeight w:hRule="exact" w:val="228"/>
                        </w:trPr>
                        <w:tc>
                          <w:tcPr>
                            <w:tcW w:w="138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1D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1E" w14:textId="77777777" w:rsidR="00F20CE2" w:rsidRDefault="00F20CE2">
                            <w:pPr>
                              <w:pStyle w:val="TableParagraph"/>
                              <w:spacing w:before="10"/>
                              <w:rPr>
                                <w:rFonts w:ascii="Century Gothic" w:eastAsia="Century Gothic" w:hAnsi="Century Gothic" w:cs="Century Gothic"/>
                                <w:sz w:val="23"/>
                                <w:szCs w:val="23"/>
                              </w:rPr>
                            </w:pPr>
                          </w:p>
                          <w:p w14:paraId="4E05631F" w14:textId="77777777" w:rsidR="00F20CE2" w:rsidRDefault="003E30F1">
                            <w:pPr>
                              <w:pStyle w:val="TableParagraph"/>
                              <w:ind w:left="102" w:right="167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b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6"/>
                              </w:rPr>
                              <w:t>assets</w:t>
                            </w:r>
                          </w:p>
                        </w:tc>
                        <w:tc>
                          <w:tcPr>
                            <w:tcW w:w="4114" w:type="dxa"/>
                            <w:gridSpan w:val="3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20" w14:textId="77777777" w:rsidR="00F20CE2" w:rsidRDefault="003E30F1">
                            <w:pPr>
                              <w:pStyle w:val="TableParagraph"/>
                              <w:spacing w:before="78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Indicative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demand</w:t>
                            </w:r>
                          </w:p>
                          <w:p w14:paraId="4E056321" w14:textId="77777777" w:rsidR="00F20CE2" w:rsidRDefault="003E30F1">
                            <w:pPr>
                              <w:pStyle w:val="TableParagraph"/>
                              <w:spacing w:before="8"/>
                              <w:ind w:righ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(for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  <w:u w:val="single" w:color="000000"/>
                              </w:rPr>
                              <w:t xml:space="preserve">all sources 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6"/>
                                <w:u w:val="single" w:color="000000"/>
                              </w:rPr>
                              <w:t xml:space="preserve">of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  <w:u w:val="single" w:color="000000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</w:rPr>
                              <w:t xml:space="preserve">in 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system)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3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22" w14:textId="77777777" w:rsidR="00F20CE2" w:rsidRDefault="003E30F1">
                            <w:pPr>
                              <w:pStyle w:val="TableParagraph"/>
                              <w:spacing w:before="78" w:line="249" w:lineRule="auto"/>
                              <w:ind w:left="262" w:right="263" w:firstLine="387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Watering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history</w:t>
                            </w:r>
                            <w:r>
                              <w:rPr>
                                <w:rFonts w:ascii="Century Gothic"/>
                                <w:b/>
                                <w:spacing w:val="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(from</w:t>
                            </w:r>
                            <w:r>
                              <w:rPr>
                                <w:rFonts w:ascii="Century Gothic"/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sources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of water)</w:t>
                            </w:r>
                          </w:p>
                        </w:tc>
                        <w:tc>
                          <w:tcPr>
                            <w:tcW w:w="9075" w:type="dxa"/>
                            <w:gridSpan w:val="3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23" w14:textId="77777777" w:rsidR="00F20CE2" w:rsidRDefault="003E30F1">
                            <w:pPr>
                              <w:pStyle w:val="TableParagraph"/>
                              <w:spacing w:before="13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2017–18</w:t>
                            </w:r>
                          </w:p>
                        </w:tc>
                        <w:tc>
                          <w:tcPr>
                            <w:tcW w:w="5703" w:type="dxa"/>
                            <w:gridSpan w:val="3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24" w14:textId="77777777" w:rsidR="00F20CE2" w:rsidRDefault="003E30F1">
                            <w:pPr>
                              <w:pStyle w:val="TableParagraph"/>
                              <w:spacing w:before="13"/>
                              <w:ind w:left="1621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Implications</w:t>
                            </w:r>
                            <w:r>
                              <w:rPr>
                                <w:rFonts w:ascii="Century Gothic"/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for future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demands</w:t>
                            </w:r>
                          </w:p>
                        </w:tc>
                      </w:tr>
                      <w:tr w:rsidR="00F20CE2" w14:paraId="4E056338" w14:textId="77777777">
                        <w:trPr>
                          <w:trHeight w:hRule="exact" w:val="336"/>
                        </w:trPr>
                        <w:tc>
                          <w:tcPr>
                            <w:tcW w:w="1382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26" w14:textId="77777777" w:rsidR="00F20CE2" w:rsidRDefault="00F20CE2"/>
                        </w:tc>
                        <w:tc>
                          <w:tcPr>
                            <w:tcW w:w="4114" w:type="dxa"/>
                            <w:gridSpan w:val="3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27" w14:textId="77777777" w:rsidR="00F20CE2" w:rsidRDefault="00F20CE2"/>
                        </w:tc>
                        <w:tc>
                          <w:tcPr>
                            <w:tcW w:w="2552" w:type="dxa"/>
                            <w:gridSpan w:val="3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28" w14:textId="77777777" w:rsidR="00F20CE2" w:rsidRDefault="00F20CE2"/>
                        </w:tc>
                        <w:tc>
                          <w:tcPr>
                            <w:tcW w:w="397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29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2A" w14:textId="77777777" w:rsidR="00F20CE2" w:rsidRDefault="00F20CE2">
                            <w:pPr>
                              <w:pStyle w:val="TableParagraph"/>
                              <w:spacing w:before="5"/>
                              <w:rPr>
                                <w:rFonts w:ascii="Century Gothic" w:eastAsia="Century Gothic" w:hAnsi="Century Gothic" w:cs="Century Gothic"/>
                                <w:sz w:val="14"/>
                                <w:szCs w:val="14"/>
                              </w:rPr>
                            </w:pPr>
                          </w:p>
                          <w:p w14:paraId="4E05632B" w14:textId="77777777" w:rsidR="00F20CE2" w:rsidRDefault="003E30F1">
                            <w:pPr>
                              <w:pStyle w:val="TableParagraph"/>
                              <w:ind w:left="1640" w:right="108" w:hanging="153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Predominant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urgency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of environmental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demand</w:t>
                            </w:r>
                            <w:r>
                              <w:rPr>
                                <w:rFonts w:ascii="Century Gothic"/>
                                <w:b/>
                                <w:spacing w:val="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 xml:space="preserve">for 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6"/>
                              </w:rPr>
                              <w:t>water</w:t>
                            </w:r>
                          </w:p>
                        </w:tc>
                        <w:tc>
                          <w:tcPr>
                            <w:tcW w:w="1277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2C" w14:textId="77777777" w:rsidR="00F20CE2" w:rsidRDefault="00F20CE2">
                            <w:pPr>
                              <w:pStyle w:val="TableParagraph"/>
                              <w:spacing w:before="5"/>
                              <w:rPr>
                                <w:rFonts w:ascii="Century Gothic" w:eastAsia="Century Gothic" w:hAnsi="Century Gothic" w:cs="Century Gothic"/>
                                <w:sz w:val="14"/>
                                <w:szCs w:val="14"/>
                              </w:rPr>
                            </w:pPr>
                          </w:p>
                          <w:p w14:paraId="4E05632D" w14:textId="77777777" w:rsidR="00F20CE2" w:rsidRDefault="003E30F1">
                            <w:pPr>
                              <w:pStyle w:val="TableParagraph"/>
                              <w:ind w:left="210" w:right="206" w:hanging="3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Purpose</w:t>
                            </w:r>
                            <w:r>
                              <w:rPr>
                                <w:rFonts w:ascii="Century Gothic"/>
                                <w:b/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under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  <w:u w:val="single" w:color="000000"/>
                              </w:rPr>
                              <w:t>high</w:t>
                            </w:r>
                            <w:r>
                              <w:rPr>
                                <w:rFonts w:ascii="Century Gothic"/>
                                <w:b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6"/>
                              </w:rPr>
                              <w:t>resource</w:t>
                            </w:r>
                            <w:r>
                              <w:rPr>
                                <w:rFonts w:ascii="Century Gothic"/>
                                <w:b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availability</w:t>
                            </w:r>
                          </w:p>
                        </w:tc>
                        <w:tc>
                          <w:tcPr>
                            <w:tcW w:w="3826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2E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2F" w14:textId="77777777" w:rsidR="00F20CE2" w:rsidRDefault="00F20CE2">
                            <w:pPr>
                              <w:pStyle w:val="TableParagraph"/>
                              <w:spacing w:before="5"/>
                              <w:rPr>
                                <w:rFonts w:ascii="Century Gothic" w:eastAsia="Century Gothic" w:hAnsi="Century Gothic" w:cs="Century Gothic"/>
                                <w:sz w:val="14"/>
                                <w:szCs w:val="14"/>
                              </w:rPr>
                            </w:pPr>
                          </w:p>
                          <w:p w14:paraId="4E056330" w14:textId="77777777" w:rsidR="00F20CE2" w:rsidRDefault="003E30F1">
                            <w:pPr>
                              <w:pStyle w:val="TableParagraph"/>
                              <w:ind w:left="1396" w:right="107" w:hanging="1295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Potential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Commonwealth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b/>
                                <w:spacing w:val="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contribution?</w:t>
                            </w:r>
                          </w:p>
                        </w:tc>
                        <w:tc>
                          <w:tcPr>
                            <w:tcW w:w="2549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31" w14:textId="77777777" w:rsidR="00F20CE2" w:rsidRDefault="00F20CE2">
                            <w:pPr>
                              <w:pStyle w:val="TableParagraph"/>
                              <w:spacing w:before="5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4E056332" w14:textId="77777777" w:rsidR="00F20CE2" w:rsidRDefault="003E30F1">
                            <w:pPr>
                              <w:pStyle w:val="TableParagraph"/>
                              <w:ind w:left="154" w:right="155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Likely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urgency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demand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2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2018–19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6"/>
                                <w:szCs w:val="16"/>
                              </w:rPr>
                              <w:t>if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watering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occurred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2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as planned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2017–18</w:t>
                            </w:r>
                          </w:p>
                        </w:tc>
                        <w:tc>
                          <w:tcPr>
                            <w:tcW w:w="1135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33" w14:textId="77777777" w:rsidR="00F20CE2" w:rsidRDefault="00F20CE2">
                            <w:pPr>
                              <w:pStyle w:val="TableParagraph"/>
                              <w:spacing w:before="2"/>
                              <w:rPr>
                                <w:rFonts w:ascii="Century Gothic" w:eastAsia="Century Gothic" w:hAnsi="Century Gothic" w:cs="Century Gothic"/>
                                <w:sz w:val="14"/>
                                <w:szCs w:val="14"/>
                              </w:rPr>
                            </w:pPr>
                          </w:p>
                          <w:p w14:paraId="4E056334" w14:textId="77777777" w:rsidR="00F20CE2" w:rsidRDefault="003E30F1">
                            <w:pPr>
                              <w:pStyle w:val="TableParagraph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2019–20</w:t>
                            </w:r>
                          </w:p>
                          <w:p w14:paraId="4E056335" w14:textId="77777777" w:rsidR="00F20CE2" w:rsidRDefault="003E30F1">
                            <w:pPr>
                              <w:pStyle w:val="TableParagraph"/>
                              <w:spacing w:before="8"/>
                              <w:ind w:left="212" w:right="213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Range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b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</w:rPr>
                              <w:t xml:space="preserve">likely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demand</w:t>
                            </w:r>
                          </w:p>
                        </w:tc>
                        <w:tc>
                          <w:tcPr>
                            <w:tcW w:w="2018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36" w14:textId="77777777" w:rsidR="00F20CE2" w:rsidRDefault="00F20CE2">
                            <w:pPr>
                              <w:pStyle w:val="TableParagraph"/>
                              <w:spacing w:before="7"/>
                              <w:rPr>
                                <w:rFonts w:ascii="Century Gothic" w:eastAsia="Century Gothic" w:hAnsi="Century Gothic" w:cs="Century Gothic"/>
                                <w:sz w:val="14"/>
                                <w:szCs w:val="14"/>
                              </w:rPr>
                            </w:pPr>
                          </w:p>
                          <w:p w14:paraId="4E056337" w14:textId="77777777" w:rsidR="00F20CE2" w:rsidRDefault="003E30F1">
                            <w:pPr>
                              <w:pStyle w:val="TableParagraph"/>
                              <w:ind w:left="435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Met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2018–19</w:t>
                            </w:r>
                          </w:p>
                        </w:tc>
                      </w:tr>
                      <w:tr w:rsidR="00F20CE2" w14:paraId="4E056346" w14:textId="77777777">
                        <w:trPr>
                          <w:trHeight w:hRule="exact" w:val="226"/>
                        </w:trPr>
                        <w:tc>
                          <w:tcPr>
                            <w:tcW w:w="1382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39" w14:textId="77777777" w:rsidR="00F20CE2" w:rsidRDefault="00F20CE2"/>
                        </w:tc>
                        <w:tc>
                          <w:tcPr>
                            <w:tcW w:w="2696" w:type="dxa"/>
                            <w:gridSpan w:val="2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3A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3B" w14:textId="77777777" w:rsidR="00F20CE2" w:rsidRDefault="003E30F1">
                            <w:pPr>
                              <w:pStyle w:val="TableParagraph"/>
                              <w:spacing w:before="110"/>
                              <w:ind w:left="841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Flow/volume</w:t>
                            </w:r>
                          </w:p>
                        </w:tc>
                        <w:tc>
                          <w:tcPr>
                            <w:tcW w:w="1418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3C" w14:textId="77777777" w:rsidR="00F20CE2" w:rsidRDefault="003E30F1">
                            <w:pPr>
                              <w:pStyle w:val="TableParagraph"/>
                              <w:spacing w:before="8"/>
                              <w:ind w:left="133" w:right="134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Required</w:t>
                            </w:r>
                            <w:r>
                              <w:rPr>
                                <w:rFonts w:ascii="Century Gothic"/>
                                <w:b/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frequency</w:t>
                            </w:r>
                            <w:r>
                              <w:rPr>
                                <w:rFonts w:ascii="Century Gothic"/>
                                <w:b/>
                                <w:spacing w:val="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(maximum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dry</w:t>
                            </w:r>
                            <w:r>
                              <w:rPr>
                                <w:rFonts w:ascii="Century Gothic"/>
                                <w:b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interval)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3D" w14:textId="77777777" w:rsidR="00F20CE2" w:rsidRDefault="003E30F1">
                            <w:pPr>
                              <w:pStyle w:val="TableParagraph"/>
                              <w:spacing w:before="11"/>
                              <w:ind w:left="99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2014–15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3E" w14:textId="77777777" w:rsidR="00F20CE2" w:rsidRDefault="003E30F1">
                            <w:pPr>
                              <w:pStyle w:val="TableParagraph"/>
                              <w:spacing w:before="11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2015–16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3F" w14:textId="77777777" w:rsidR="00F20CE2" w:rsidRDefault="003E30F1">
                            <w:pPr>
                              <w:pStyle w:val="TableParagraph"/>
                              <w:spacing w:before="11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2016–17</w:t>
                            </w:r>
                          </w:p>
                        </w:tc>
                        <w:tc>
                          <w:tcPr>
                            <w:tcW w:w="3972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40" w14:textId="77777777" w:rsidR="00F20CE2" w:rsidRDefault="00F20CE2"/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41" w14:textId="77777777" w:rsidR="00F20CE2" w:rsidRDefault="00F20CE2"/>
                        </w:tc>
                        <w:tc>
                          <w:tcPr>
                            <w:tcW w:w="3826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42" w14:textId="77777777" w:rsidR="00F20CE2" w:rsidRDefault="00F20CE2"/>
                        </w:tc>
                        <w:tc>
                          <w:tcPr>
                            <w:tcW w:w="2549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43" w14:textId="77777777" w:rsidR="00F20CE2" w:rsidRDefault="00F20CE2"/>
                        </w:tc>
                        <w:tc>
                          <w:tcPr>
                            <w:tcW w:w="1135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44" w14:textId="77777777" w:rsidR="00F20CE2" w:rsidRDefault="00F20CE2"/>
                        </w:tc>
                        <w:tc>
                          <w:tcPr>
                            <w:tcW w:w="2018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45" w14:textId="77777777" w:rsidR="00F20CE2" w:rsidRDefault="00F20CE2"/>
                        </w:tc>
                      </w:tr>
                      <w:tr w:rsidR="00F20CE2" w14:paraId="4E056354" w14:textId="77777777">
                        <w:trPr>
                          <w:trHeight w:hRule="exact" w:val="591"/>
                        </w:trPr>
                        <w:tc>
                          <w:tcPr>
                            <w:tcW w:w="138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47" w14:textId="77777777" w:rsidR="00F20CE2" w:rsidRDefault="00F20CE2"/>
                        </w:tc>
                        <w:tc>
                          <w:tcPr>
                            <w:tcW w:w="2696" w:type="dxa"/>
                            <w:gridSpan w:val="2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48" w14:textId="77777777" w:rsidR="00F20CE2" w:rsidRDefault="00F20CE2"/>
                        </w:tc>
                        <w:tc>
                          <w:tcPr>
                            <w:tcW w:w="1418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49" w14:textId="77777777" w:rsidR="00F20CE2" w:rsidRDefault="00F20CE2"/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4A" w14:textId="77777777" w:rsidR="00F20CE2" w:rsidRDefault="003E30F1">
                            <w:pPr>
                              <w:pStyle w:val="TableParagraph"/>
                              <w:spacing w:before="11"/>
                              <w:ind w:left="99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(mod)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4B" w14:textId="77777777" w:rsidR="00F20CE2" w:rsidRDefault="003E30F1">
                            <w:pPr>
                              <w:pStyle w:val="TableParagraph"/>
                              <w:spacing w:before="11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(drying)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4C" w14:textId="77777777" w:rsidR="00F20CE2" w:rsidRDefault="003E30F1">
                            <w:pPr>
                              <w:pStyle w:val="TableParagraph"/>
                              <w:spacing w:before="11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(dry)</w:t>
                            </w:r>
                          </w:p>
                        </w:tc>
                        <w:tc>
                          <w:tcPr>
                            <w:tcW w:w="397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4D" w14:textId="77777777" w:rsidR="00F20CE2" w:rsidRDefault="00F20CE2"/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4E" w14:textId="77777777" w:rsidR="00F20CE2" w:rsidRDefault="00F20CE2"/>
                        </w:tc>
                        <w:tc>
                          <w:tcPr>
                            <w:tcW w:w="3826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4F" w14:textId="77777777" w:rsidR="00F20CE2" w:rsidRDefault="00F20CE2"/>
                        </w:tc>
                        <w:tc>
                          <w:tcPr>
                            <w:tcW w:w="2549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50" w14:textId="77777777" w:rsidR="00F20CE2" w:rsidRDefault="00F20CE2"/>
                        </w:tc>
                        <w:tc>
                          <w:tcPr>
                            <w:tcW w:w="1135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51" w14:textId="77777777" w:rsidR="00F20CE2" w:rsidRDefault="00F20CE2"/>
                        </w:tc>
                        <w:tc>
                          <w:tcPr>
                            <w:tcW w:w="201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52" w14:textId="77777777" w:rsidR="00F20CE2" w:rsidRDefault="00F20CE2">
                            <w:pPr>
                              <w:pStyle w:val="TableParagraph"/>
                              <w:spacing w:before="10"/>
                              <w:rPr>
                                <w:rFonts w:ascii="Century Gothic" w:eastAsia="Century Gothic" w:hAnsi="Century Gothic" w:cs="Century Gothic"/>
                                <w:sz w:val="15"/>
                                <w:szCs w:val="15"/>
                              </w:rPr>
                            </w:pPr>
                          </w:p>
                          <w:p w14:paraId="4E056353" w14:textId="77777777" w:rsidR="00F20CE2" w:rsidRDefault="003E30F1">
                            <w:pPr>
                              <w:pStyle w:val="TableParagraph"/>
                              <w:ind w:left="27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Not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met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2018–19</w:t>
                            </w:r>
                          </w:p>
                        </w:tc>
                      </w:tr>
                      <w:tr w:rsidR="00F20CE2" w14:paraId="4E056384" w14:textId="77777777">
                        <w:trPr>
                          <w:trHeight w:hRule="exact" w:val="662"/>
                        </w:trPr>
                        <w:tc>
                          <w:tcPr>
                            <w:tcW w:w="138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55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56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57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58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59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5A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5B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5C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5D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5E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5F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60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61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62" w14:textId="77777777" w:rsidR="00F20CE2" w:rsidRDefault="00F20CE2">
                            <w:pPr>
                              <w:pStyle w:val="TableParagraph"/>
                              <w:spacing w:before="9"/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  <w:p w14:paraId="4E056363" w14:textId="77777777" w:rsidR="00F20CE2" w:rsidRDefault="003E30F1">
                            <w:pPr>
                              <w:pStyle w:val="TableParagraph"/>
                              <w:ind w:left="102" w:right="342"/>
                              <w:rPr>
                                <w:rFonts w:ascii="Century Gothic" w:eastAsia="Century Gothic" w:hAnsi="Century Gothic" w:cs="Century Gothic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Gunbower-</w:t>
                            </w:r>
                            <w:r>
                              <w:rPr>
                                <w:rFonts w:ascii="Century Gothic"/>
                                <w:b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Koondrook-</w:t>
                            </w:r>
                            <w:r>
                              <w:rPr>
                                <w:rFonts w:ascii="Century Gothic"/>
                                <w:b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Perricoota</w:t>
                            </w:r>
                            <w:r>
                              <w:rPr>
                                <w:rFonts w:ascii="Century Gothic"/>
                                <w:b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Forest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position w:val="4"/>
                                <w:sz w:val="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7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64" w14:textId="77777777" w:rsidR="00F20CE2" w:rsidRDefault="003E30F1">
                            <w:pPr>
                              <w:pStyle w:val="TableParagraph"/>
                              <w:spacing w:before="8"/>
                              <w:ind w:left="102" w:right="347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Small-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moderate</w:t>
                            </w:r>
                            <w:r>
                              <w:rPr>
                                <w:rFonts w:ascii="Century Gothic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rFonts w:ascii="Century Gothic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(25,000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ML/</w:t>
                            </w:r>
                          </w:p>
                          <w:p w14:paraId="4E056365" w14:textId="77777777" w:rsidR="00F20CE2" w:rsidRDefault="003E30F1">
                            <w:pPr>
                              <w:pStyle w:val="TableParagraph"/>
                              <w:ind w:left="102" w:right="148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day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@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Torrumbarry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Weir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at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least 20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days</w:t>
                            </w:r>
                            <w:r>
                              <w:rPr>
                                <w:rFonts w:ascii="Century Gothic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up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to 150</w:t>
                            </w:r>
                            <w:r>
                              <w:rPr>
                                <w:rFonts w:ascii="Century Gothic"/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days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winter/spring)</w:t>
                            </w:r>
                            <w:r>
                              <w:rPr>
                                <w:rFonts w:ascii="Century Gothic"/>
                                <w:spacing w:val="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targeting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permanent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semi-</w:t>
                            </w:r>
                            <w:r>
                              <w:rPr>
                                <w:rFonts w:ascii="Century Gothic"/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permanent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wetlands.</w:t>
                            </w:r>
                          </w:p>
                        </w:tc>
                        <w:tc>
                          <w:tcPr>
                            <w:tcW w:w="1349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66" w14:textId="77777777" w:rsidR="00F20CE2" w:rsidRDefault="003E30F1">
                            <w:pPr>
                              <w:pStyle w:val="TableParagraph"/>
                              <w:spacing w:before="11" w:line="276" w:lineRule="auto"/>
                              <w:ind w:left="102" w:right="181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~3,000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ha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via</w:t>
                            </w:r>
                            <w:r>
                              <w:rPr>
                                <w:rFonts w:ascii="Century Gothic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Gunbower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Forest</w:t>
                            </w:r>
                            <w:r>
                              <w:rPr>
                                <w:rFonts w:ascii="Century Gothic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infrastructure.</w:t>
                            </w:r>
                          </w:p>
                        </w:tc>
                        <w:tc>
                          <w:tcPr>
                            <w:tcW w:w="1418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67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68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69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6A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6B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6C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6D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6E" w14:textId="77777777" w:rsidR="00F20CE2" w:rsidRDefault="003E30F1">
                            <w:pPr>
                              <w:pStyle w:val="TableParagraph"/>
                              <w:spacing w:before="121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6-9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10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years</w:t>
                            </w:r>
                          </w:p>
                          <w:p w14:paraId="4E05636F" w14:textId="77777777" w:rsidR="00F20CE2" w:rsidRDefault="003E30F1">
                            <w:pPr>
                              <w:pStyle w:val="TableParagraph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(2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years).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  <w:textDirection w:val="btLr"/>
                          </w:tcPr>
                          <w:p w14:paraId="4E056370" w14:textId="77777777" w:rsidR="00F20CE2" w:rsidRDefault="003E30F1">
                            <w:pPr>
                              <w:pStyle w:val="TableParagraph"/>
                              <w:spacing w:before="111"/>
                              <w:ind w:left="-1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Gunbower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  <w:textDirection w:val="btLr"/>
                          </w:tcPr>
                          <w:p w14:paraId="4E056371" w14:textId="77777777" w:rsidR="00F20CE2" w:rsidRDefault="003E30F1">
                            <w:pPr>
                              <w:pStyle w:val="TableParagraph"/>
                              <w:tabs>
                                <w:tab w:val="left" w:pos="1211"/>
                              </w:tabs>
                              <w:spacing w:before="111"/>
                              <w:ind w:left="11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Gunbower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–</w:t>
                            </w:r>
                          </w:p>
                          <w:p w14:paraId="4E056372" w14:textId="77777777" w:rsidR="00F20CE2" w:rsidRDefault="003E30F1">
                            <w:pPr>
                              <w:pStyle w:val="TableParagraph"/>
                              <w:tabs>
                                <w:tab w:val="left" w:pos="1083"/>
                              </w:tabs>
                              <w:spacing w:before="5" w:line="246" w:lineRule="auto"/>
                              <w:ind w:left="112" w:right="106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~3,000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ha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inundated</w:t>
                            </w:r>
                          </w:p>
                        </w:tc>
                        <w:tc>
                          <w:tcPr>
                            <w:tcW w:w="85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7E7E7E"/>
                            <w:textDirection w:val="btLr"/>
                          </w:tcPr>
                          <w:p w14:paraId="4E056373" w14:textId="77777777" w:rsidR="00F20CE2" w:rsidRDefault="003E30F1">
                            <w:pPr>
                              <w:pStyle w:val="TableParagraph"/>
                              <w:spacing w:before="114"/>
                              <w:ind w:left="11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Gunbower</w:t>
                            </w:r>
                          </w:p>
                        </w:tc>
                        <w:tc>
                          <w:tcPr>
                            <w:tcW w:w="397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92D050"/>
                          </w:tcPr>
                          <w:p w14:paraId="4E056374" w14:textId="77777777" w:rsidR="00F20CE2" w:rsidRDefault="003E30F1">
                            <w:pPr>
                              <w:pStyle w:val="TableParagraph"/>
                              <w:spacing w:before="11"/>
                              <w:ind w:righ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Low</w:t>
                            </w:r>
                          </w:p>
                          <w:p w14:paraId="4E056375" w14:textId="77777777" w:rsidR="00F20CE2" w:rsidRDefault="003E30F1">
                            <w:pPr>
                              <w:pStyle w:val="TableParagraph"/>
                              <w:spacing w:before="8"/>
                              <w:ind w:left="102" w:right="98" w:hanging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Significant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watering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action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2014–15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and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2015–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3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and natural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flood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event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2016–17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inundated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3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various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wetlands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Gunbower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Forest.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drying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phase across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majority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floodplain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3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planned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for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2017–18,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with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exception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high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value,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permanent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wetlands.</w:t>
                            </w:r>
                          </w:p>
                        </w:tc>
                        <w:tc>
                          <w:tcPr>
                            <w:tcW w:w="1277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76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77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78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79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7A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7B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7C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7D" w14:textId="77777777" w:rsidR="00F20CE2" w:rsidRDefault="00F20CE2">
                            <w:pPr>
                              <w:pStyle w:val="TableParagraph"/>
                              <w:spacing w:before="1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4E05637E" w14:textId="77777777" w:rsidR="00F20CE2" w:rsidRDefault="003E30F1">
                            <w:pPr>
                              <w:pStyle w:val="TableParagraph"/>
                              <w:ind w:left="308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006FC0"/>
                                <w:spacing w:val="-1"/>
                                <w:sz w:val="16"/>
                              </w:rPr>
                              <w:t>Improve</w:t>
                            </w:r>
                          </w:p>
                        </w:tc>
                        <w:tc>
                          <w:tcPr>
                            <w:tcW w:w="3826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7F" w14:textId="77777777" w:rsidR="00F20CE2" w:rsidRDefault="00F20CE2">
                            <w:pPr>
                              <w:pStyle w:val="TableParagraph"/>
                              <w:spacing w:before="2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4E056380" w14:textId="77777777" w:rsidR="00F20CE2" w:rsidRDefault="003E30F1">
                            <w:pPr>
                              <w:pStyle w:val="TableParagraph"/>
                              <w:ind w:left="99" w:righ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drying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phase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across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majority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floodplain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likely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for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2017–18.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required,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>it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4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anticipated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that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demands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Gunbower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Forest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will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be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met primarily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by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other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water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holders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4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2017-18.</w:t>
                            </w:r>
                          </w:p>
                        </w:tc>
                        <w:tc>
                          <w:tcPr>
                            <w:tcW w:w="2549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92D050"/>
                          </w:tcPr>
                          <w:p w14:paraId="4E056381" w14:textId="77777777" w:rsidR="00F20CE2" w:rsidRDefault="003E30F1">
                            <w:pPr>
                              <w:pStyle w:val="TableParagraph"/>
                              <w:spacing w:before="111"/>
                              <w:ind w:left="109" w:right="108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Moderate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–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following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proposed drying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for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Gunbower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Forest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2017–18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(unless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natural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event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occurs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to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allow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‘piggybacking’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environmental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water).</w:t>
                            </w:r>
                          </w:p>
                        </w:tc>
                        <w:tc>
                          <w:tcPr>
                            <w:tcW w:w="3154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92D050"/>
                          </w:tcPr>
                          <w:p w14:paraId="4E056382" w14:textId="77777777" w:rsidR="00F20CE2" w:rsidRDefault="00F20CE2">
                            <w:pPr>
                              <w:pStyle w:val="TableParagraph"/>
                              <w:spacing w:before="9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4E056383" w14:textId="77777777" w:rsidR="00F20CE2" w:rsidRDefault="003E30F1">
                            <w:pPr>
                              <w:pStyle w:val="TableParagraph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Low</w:t>
                            </w:r>
                          </w:p>
                        </w:tc>
                      </w:tr>
                      <w:tr w:rsidR="00F20CE2" w14:paraId="4E056392" w14:textId="77777777">
                        <w:trPr>
                          <w:trHeight w:hRule="exact" w:val="749"/>
                        </w:trPr>
                        <w:tc>
                          <w:tcPr>
                            <w:tcW w:w="1382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85" w14:textId="77777777" w:rsidR="00F20CE2" w:rsidRDefault="00F20CE2"/>
                        </w:tc>
                        <w:tc>
                          <w:tcPr>
                            <w:tcW w:w="1347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86" w14:textId="77777777" w:rsidR="00F20CE2" w:rsidRDefault="00F20CE2"/>
                        </w:tc>
                        <w:tc>
                          <w:tcPr>
                            <w:tcW w:w="1349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87" w14:textId="77777777" w:rsidR="00F20CE2" w:rsidRDefault="00F20CE2"/>
                        </w:tc>
                        <w:tc>
                          <w:tcPr>
                            <w:tcW w:w="1418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88" w14:textId="77777777" w:rsidR="00F20CE2" w:rsidRDefault="00F20CE2"/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  <w:textDirection w:val="btLr"/>
                          </w:tcPr>
                          <w:p w14:paraId="4E056389" w14:textId="77777777" w:rsidR="00F20CE2" w:rsidRDefault="00F20CE2"/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  <w:textDirection w:val="btLr"/>
                          </w:tcPr>
                          <w:p w14:paraId="4E05638A" w14:textId="77777777" w:rsidR="00F20CE2" w:rsidRDefault="00F20CE2"/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7E7E7E"/>
                            <w:textDirection w:val="btLr"/>
                          </w:tcPr>
                          <w:p w14:paraId="4E05638B" w14:textId="77777777" w:rsidR="00F20CE2" w:rsidRDefault="00F20CE2"/>
                        </w:tc>
                        <w:tc>
                          <w:tcPr>
                            <w:tcW w:w="397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92D050"/>
                          </w:tcPr>
                          <w:p w14:paraId="4E05638C" w14:textId="77777777" w:rsidR="00F20CE2" w:rsidRDefault="00F20CE2"/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8D" w14:textId="77777777" w:rsidR="00F20CE2" w:rsidRDefault="00F20CE2"/>
                        </w:tc>
                        <w:tc>
                          <w:tcPr>
                            <w:tcW w:w="3826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8E" w14:textId="77777777" w:rsidR="00F20CE2" w:rsidRDefault="00F20CE2"/>
                        </w:tc>
                        <w:tc>
                          <w:tcPr>
                            <w:tcW w:w="2549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92D050"/>
                          </w:tcPr>
                          <w:p w14:paraId="4E05638F" w14:textId="77777777" w:rsidR="00F20CE2" w:rsidRDefault="00F20CE2"/>
                        </w:tc>
                        <w:tc>
                          <w:tcPr>
                            <w:tcW w:w="3154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390" w14:textId="77777777" w:rsidR="00F20CE2" w:rsidRDefault="00F20CE2">
                            <w:pPr>
                              <w:pStyle w:val="TableParagraph"/>
                              <w:spacing w:before="3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4E056391" w14:textId="77777777" w:rsidR="00F20CE2" w:rsidRDefault="003E30F1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Moderate</w:t>
                            </w:r>
                          </w:p>
                        </w:tc>
                      </w:tr>
                      <w:tr w:rsidR="00F20CE2" w14:paraId="4E0563AB" w14:textId="77777777">
                        <w:trPr>
                          <w:trHeight w:hRule="exact" w:val="972"/>
                        </w:trPr>
                        <w:tc>
                          <w:tcPr>
                            <w:tcW w:w="1382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93" w14:textId="77777777" w:rsidR="00F20CE2" w:rsidRDefault="00F20CE2"/>
                        </w:tc>
                        <w:tc>
                          <w:tcPr>
                            <w:tcW w:w="1347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94" w14:textId="77777777" w:rsidR="00F20CE2" w:rsidRDefault="00F20CE2"/>
                        </w:tc>
                        <w:tc>
                          <w:tcPr>
                            <w:tcW w:w="1349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95" w14:textId="77777777" w:rsidR="00F20CE2" w:rsidRDefault="003E30F1">
                            <w:pPr>
                              <w:pStyle w:val="TableParagraph"/>
                              <w:spacing w:before="11"/>
                              <w:ind w:left="102" w:right="18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~8,000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ha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via</w:t>
                            </w:r>
                            <w:r>
                              <w:rPr>
                                <w:rFonts w:ascii="Century Gothic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Koondrook-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Perricoota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Forest</w:t>
                            </w:r>
                            <w:r>
                              <w:rPr>
                                <w:rFonts w:ascii="Century Gothic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infrastructure.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96" w14:textId="77777777" w:rsidR="00F20CE2" w:rsidRDefault="00F20CE2"/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  <w:textDirection w:val="btLr"/>
                          </w:tcPr>
                          <w:p w14:paraId="4E056397" w14:textId="77777777" w:rsidR="00F20CE2" w:rsidRDefault="003E30F1">
                            <w:pPr>
                              <w:pStyle w:val="TableParagraph"/>
                              <w:spacing w:before="111"/>
                              <w:ind w:left="-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Koondrook-Perricoota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14:paraId="4E056398" w14:textId="77777777" w:rsidR="00F20CE2" w:rsidRDefault="003E30F1">
                            <w:pPr>
                              <w:pStyle w:val="TableParagraph"/>
                              <w:spacing w:before="114"/>
                              <w:ind w:left="111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Koondrook-Perricoota</w:t>
                            </w:r>
                          </w:p>
                        </w:tc>
                        <w:tc>
                          <w:tcPr>
                            <w:tcW w:w="85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  <w:textDirection w:val="btLr"/>
                          </w:tcPr>
                          <w:p w14:paraId="4E056399" w14:textId="77777777" w:rsidR="00F20CE2" w:rsidRDefault="003E30F1">
                            <w:pPr>
                              <w:pStyle w:val="TableParagraph"/>
                              <w:spacing w:before="114"/>
                              <w:ind w:left="111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Koondrook-Perricoota</w:t>
                            </w:r>
                          </w:p>
                        </w:tc>
                        <w:tc>
                          <w:tcPr>
                            <w:tcW w:w="397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39A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9B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9C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9D" w14:textId="77777777" w:rsidR="00F20CE2" w:rsidRDefault="003E30F1">
                            <w:pPr>
                              <w:pStyle w:val="TableParagraph"/>
                              <w:spacing w:before="100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Moderate</w:t>
                            </w:r>
                          </w:p>
                          <w:p w14:paraId="4E05639E" w14:textId="77777777" w:rsidR="00F20CE2" w:rsidRDefault="003E30F1">
                            <w:pPr>
                              <w:pStyle w:val="TableParagraph"/>
                              <w:spacing w:before="8"/>
                              <w:ind w:left="303" w:right="298" w:hanging="3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Site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requires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further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water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to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consolidate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benefits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from natural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inundation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2016–17.</w:t>
                            </w:r>
                          </w:p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9F" w14:textId="77777777" w:rsidR="00F20CE2" w:rsidRDefault="00F20CE2"/>
                        </w:tc>
                        <w:tc>
                          <w:tcPr>
                            <w:tcW w:w="3826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A0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A1" w14:textId="77777777" w:rsidR="00F20CE2" w:rsidRDefault="00F20CE2">
                            <w:pPr>
                              <w:pStyle w:val="TableParagraph"/>
                              <w:spacing w:before="5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A2" w14:textId="77777777" w:rsidR="00F20CE2" w:rsidRDefault="003E30F1">
                            <w:pPr>
                              <w:pStyle w:val="TableParagraph"/>
                              <w:ind w:left="99" w:right="123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Commonwealth environmental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unlikely</w:t>
                            </w:r>
                            <w:r>
                              <w:rPr>
                                <w:rFonts w:ascii="Century Gothic"/>
                                <w:spacing w:val="3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used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this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area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unless third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party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impacts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are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resolved.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6"/>
                              </w:rPr>
                              <w:t>If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watering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proceeds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>it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is</w:t>
                            </w:r>
                            <w:r>
                              <w:rPr>
                                <w:rFonts w:ascii="Century Gothic"/>
                                <w:spacing w:val="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anticipated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that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demands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Koondrook-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Perricoota Forest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will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be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met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partnership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with other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holders.</w:t>
                            </w:r>
                          </w:p>
                        </w:tc>
                        <w:tc>
                          <w:tcPr>
                            <w:tcW w:w="2549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3A3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A4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A5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A6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A7" w14:textId="77777777" w:rsidR="00F20CE2" w:rsidRDefault="003E30F1">
                            <w:pPr>
                              <w:pStyle w:val="TableParagraph"/>
                              <w:spacing w:before="104"/>
                              <w:ind w:left="678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Moderate-High</w:t>
                            </w:r>
                          </w:p>
                        </w:tc>
                        <w:tc>
                          <w:tcPr>
                            <w:tcW w:w="3154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3A8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A9" w14:textId="77777777" w:rsidR="00F20CE2" w:rsidRDefault="00F20CE2">
                            <w:pPr>
                              <w:pStyle w:val="TableParagraph"/>
                              <w:spacing w:before="3"/>
                              <w:rPr>
                                <w:rFonts w:ascii="Century Gothic" w:eastAsia="Century Gothic" w:hAnsi="Century Gothic" w:cs="Century Gothic"/>
                                <w:sz w:val="15"/>
                                <w:szCs w:val="15"/>
                              </w:rPr>
                            </w:pPr>
                          </w:p>
                          <w:p w14:paraId="4E0563AA" w14:textId="77777777" w:rsidR="00F20CE2" w:rsidRDefault="003E30F1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Moderate</w:t>
                            </w:r>
                          </w:p>
                        </w:tc>
                      </w:tr>
                      <w:tr w:rsidR="00F20CE2" w14:paraId="4E0563BA" w14:textId="77777777">
                        <w:trPr>
                          <w:trHeight w:hRule="exact" w:val="1011"/>
                        </w:trPr>
                        <w:tc>
                          <w:tcPr>
                            <w:tcW w:w="1382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AC" w14:textId="77777777" w:rsidR="00F20CE2" w:rsidRDefault="00F20CE2"/>
                        </w:tc>
                        <w:tc>
                          <w:tcPr>
                            <w:tcW w:w="1347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AD" w14:textId="77777777" w:rsidR="00F20CE2" w:rsidRDefault="00F20CE2"/>
                        </w:tc>
                        <w:tc>
                          <w:tcPr>
                            <w:tcW w:w="1349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AE" w14:textId="77777777" w:rsidR="00F20CE2" w:rsidRDefault="00F20CE2"/>
                        </w:tc>
                        <w:tc>
                          <w:tcPr>
                            <w:tcW w:w="1418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AF" w14:textId="77777777" w:rsidR="00F20CE2" w:rsidRDefault="00F20CE2"/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  <w:textDirection w:val="btLr"/>
                          </w:tcPr>
                          <w:p w14:paraId="4E0563B0" w14:textId="77777777" w:rsidR="00F20CE2" w:rsidRDefault="00F20CE2"/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14:paraId="4E0563B1" w14:textId="77777777" w:rsidR="00F20CE2" w:rsidRDefault="00F20CE2"/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  <w:textDirection w:val="btLr"/>
                          </w:tcPr>
                          <w:p w14:paraId="4E0563B2" w14:textId="77777777" w:rsidR="00F20CE2" w:rsidRDefault="00F20CE2"/>
                        </w:tc>
                        <w:tc>
                          <w:tcPr>
                            <w:tcW w:w="397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3B3" w14:textId="77777777" w:rsidR="00F20CE2" w:rsidRDefault="00F20CE2"/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B4" w14:textId="77777777" w:rsidR="00F20CE2" w:rsidRDefault="00F20CE2"/>
                        </w:tc>
                        <w:tc>
                          <w:tcPr>
                            <w:tcW w:w="3826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B5" w14:textId="77777777" w:rsidR="00F20CE2" w:rsidRDefault="00F20CE2"/>
                        </w:tc>
                        <w:tc>
                          <w:tcPr>
                            <w:tcW w:w="2549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3B6" w14:textId="77777777" w:rsidR="00F20CE2" w:rsidRDefault="00F20CE2"/>
                        </w:tc>
                        <w:tc>
                          <w:tcPr>
                            <w:tcW w:w="3154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0000"/>
                          </w:tcPr>
                          <w:p w14:paraId="4E0563B7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B8" w14:textId="77777777" w:rsidR="00F20CE2" w:rsidRDefault="00F20CE2">
                            <w:pPr>
                              <w:pStyle w:val="TableParagraph"/>
                              <w:spacing w:before="1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B9" w14:textId="77777777" w:rsidR="00F20CE2" w:rsidRDefault="003E30F1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High</w:t>
                            </w:r>
                          </w:p>
                        </w:tc>
                      </w:tr>
                      <w:tr w:rsidR="00F20CE2" w14:paraId="4E0563DF" w14:textId="77777777">
                        <w:trPr>
                          <w:trHeight w:hRule="exact" w:val="641"/>
                        </w:trPr>
                        <w:tc>
                          <w:tcPr>
                            <w:tcW w:w="1382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BB" w14:textId="77777777" w:rsidR="00F20CE2" w:rsidRDefault="00F20CE2"/>
                        </w:tc>
                        <w:tc>
                          <w:tcPr>
                            <w:tcW w:w="1347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BC" w14:textId="77777777" w:rsidR="00F20CE2" w:rsidRDefault="003E30F1">
                            <w:pPr>
                              <w:pStyle w:val="TableParagraph"/>
                              <w:spacing w:before="8"/>
                              <w:ind w:left="102" w:right="99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Infrastructure</w:t>
                            </w:r>
                            <w:r>
                              <w:rPr>
                                <w:rFonts w:ascii="Century Gothic"/>
                                <w:spacing w:val="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delivery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Gunbower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and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Koondrook-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Perricoota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Forests</w:t>
                            </w:r>
                            <w:r>
                              <w:rPr>
                                <w:rFonts w:ascii="Century Gothic"/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targeting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river</w:t>
                            </w:r>
                            <w:r>
                              <w:rPr>
                                <w:rFonts w:ascii="Century Gothic"/>
                                <w:spacing w:val="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red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gum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forest</w:t>
                            </w:r>
                            <w:r>
                              <w:rPr>
                                <w:rFonts w:ascii="Century Gothic"/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equivalent to</w:t>
                            </w:r>
                            <w:r>
                              <w:rPr>
                                <w:rFonts w:ascii="Century Gothic"/>
                                <w:spacing w:val="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around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27-</w:t>
                            </w:r>
                          </w:p>
                          <w:p w14:paraId="4E0563BD" w14:textId="77777777" w:rsidR="00F20CE2" w:rsidRDefault="003E30F1">
                            <w:pPr>
                              <w:pStyle w:val="TableParagraph"/>
                              <w:spacing w:line="195" w:lineRule="exact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35,000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ML/day</w:t>
                            </w:r>
                          </w:p>
                          <w:p w14:paraId="4E0563BE" w14:textId="77777777" w:rsidR="00F20CE2" w:rsidRDefault="003E30F1">
                            <w:pPr>
                              <w:pStyle w:val="TableParagraph"/>
                              <w:ind w:left="102" w:right="266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@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Torrumbarry.</w:t>
                            </w:r>
                          </w:p>
                        </w:tc>
                        <w:tc>
                          <w:tcPr>
                            <w:tcW w:w="1349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BF" w14:textId="77777777" w:rsidR="00F20CE2" w:rsidRDefault="003E30F1">
                            <w:pPr>
                              <w:pStyle w:val="TableParagraph"/>
                              <w:spacing w:before="11" w:line="276" w:lineRule="auto"/>
                              <w:ind w:left="102" w:right="1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Up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to 4,000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ha</w:t>
                            </w:r>
                            <w:r>
                              <w:rPr>
                                <w:rFonts w:ascii="Century Gothic"/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via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Gunbower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Forest</w:t>
                            </w:r>
                            <w:r>
                              <w:rPr>
                                <w:rFonts w:ascii="Century Gothic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infrastructure.</w:t>
                            </w:r>
                          </w:p>
                        </w:tc>
                        <w:tc>
                          <w:tcPr>
                            <w:tcW w:w="1418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C0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C1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C2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C3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C4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C5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C6" w14:textId="77777777" w:rsidR="00F20CE2" w:rsidRDefault="003E30F1">
                            <w:pPr>
                              <w:pStyle w:val="TableParagraph"/>
                              <w:spacing w:before="127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3-4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years</w:t>
                            </w:r>
                          </w:p>
                          <w:p w14:paraId="4E0563C7" w14:textId="77777777" w:rsidR="00F20CE2" w:rsidRDefault="003E30F1">
                            <w:pPr>
                              <w:pStyle w:val="TableParagraph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(3 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years).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  <w:textDirection w:val="btLr"/>
                          </w:tcPr>
                          <w:p w14:paraId="4E0563C8" w14:textId="77777777" w:rsidR="00F20CE2" w:rsidRDefault="003E30F1">
                            <w:pPr>
                              <w:pStyle w:val="TableParagraph"/>
                              <w:spacing w:before="111"/>
                              <w:ind w:left="-1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Gunbower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14:paraId="4E0563C9" w14:textId="77777777" w:rsidR="00F20CE2" w:rsidRDefault="003E30F1">
                            <w:pPr>
                              <w:pStyle w:val="TableParagraph"/>
                              <w:spacing w:before="111"/>
                              <w:ind w:left="111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Gunbower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4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–</w:t>
                            </w:r>
                          </w:p>
                          <w:p w14:paraId="4E0563CA" w14:textId="77777777" w:rsidR="00F20CE2" w:rsidRDefault="003E30F1">
                            <w:pPr>
                              <w:pStyle w:val="TableParagraph"/>
                              <w:tabs>
                                <w:tab w:val="left" w:pos="948"/>
                              </w:tabs>
                              <w:spacing w:before="5" w:line="246" w:lineRule="auto"/>
                              <w:ind w:left="111" w:right="111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~3,000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ha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inundated</w:t>
                            </w:r>
                          </w:p>
                        </w:tc>
                        <w:tc>
                          <w:tcPr>
                            <w:tcW w:w="85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</w:tcPr>
                          <w:p w14:paraId="4E0563CB" w14:textId="77777777" w:rsidR="00F20CE2" w:rsidRDefault="00F20CE2"/>
                        </w:tc>
                        <w:tc>
                          <w:tcPr>
                            <w:tcW w:w="397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92D050"/>
                          </w:tcPr>
                          <w:p w14:paraId="4E0563CC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CD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CE" w14:textId="77777777" w:rsidR="00F20CE2" w:rsidRDefault="00F20CE2">
                            <w:pPr>
                              <w:pStyle w:val="TableParagraph"/>
                              <w:spacing w:before="12"/>
                              <w:rPr>
                                <w:rFonts w:ascii="Century Gothic" w:eastAsia="Century Gothic" w:hAnsi="Century Gothic" w:cs="Century Gothic"/>
                                <w:sz w:val="11"/>
                                <w:szCs w:val="11"/>
                              </w:rPr>
                            </w:pPr>
                          </w:p>
                          <w:p w14:paraId="4E0563CF" w14:textId="77777777" w:rsidR="00F20CE2" w:rsidRDefault="003E30F1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Low</w:t>
                            </w:r>
                          </w:p>
                        </w:tc>
                        <w:tc>
                          <w:tcPr>
                            <w:tcW w:w="1277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D0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D1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D2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D3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D4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D5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D6" w14:textId="77777777" w:rsidR="00F20CE2" w:rsidRDefault="00F20CE2">
                            <w:pPr>
                              <w:pStyle w:val="TableParagraph"/>
                              <w:spacing w:before="8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4E0563D7" w14:textId="77777777" w:rsidR="00F20CE2" w:rsidRDefault="003E30F1">
                            <w:pPr>
                              <w:pStyle w:val="TableParagraph"/>
                              <w:ind w:left="308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006FC0"/>
                                <w:spacing w:val="-1"/>
                                <w:sz w:val="16"/>
                              </w:rPr>
                              <w:t>Improve</w:t>
                            </w:r>
                          </w:p>
                        </w:tc>
                        <w:tc>
                          <w:tcPr>
                            <w:tcW w:w="3826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D8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D9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DA" w14:textId="77777777" w:rsidR="00F20CE2" w:rsidRDefault="00F20CE2">
                            <w:pPr>
                              <w:pStyle w:val="TableParagraph"/>
                              <w:spacing w:before="12"/>
                              <w:rPr>
                                <w:rFonts w:ascii="Century Gothic" w:eastAsia="Century Gothic" w:hAnsi="Century Gothic" w:cs="Century Gothic"/>
                                <w:sz w:val="11"/>
                                <w:szCs w:val="11"/>
                              </w:rPr>
                            </w:pPr>
                          </w:p>
                          <w:p w14:paraId="4E0563DB" w14:textId="77777777" w:rsidR="00F20CE2" w:rsidRDefault="003E30F1">
                            <w:pPr>
                              <w:pStyle w:val="TableParagraph"/>
                              <w:ind w:left="99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per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small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Gunbower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option above.</w:t>
                            </w:r>
                          </w:p>
                        </w:tc>
                        <w:tc>
                          <w:tcPr>
                            <w:tcW w:w="2549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3DC" w14:textId="77777777" w:rsidR="00F20CE2" w:rsidRDefault="003E30F1">
                            <w:pPr>
                              <w:pStyle w:val="TableParagraph"/>
                              <w:spacing w:before="47"/>
                              <w:ind w:left="109" w:right="108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Moderate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–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following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proposed drying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for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Gunbower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Forest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2017–18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(unless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natural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event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occurs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to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allow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‘piggybacking’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environmental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water).</w:t>
                            </w:r>
                          </w:p>
                        </w:tc>
                        <w:tc>
                          <w:tcPr>
                            <w:tcW w:w="3154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92D050"/>
                          </w:tcPr>
                          <w:p w14:paraId="4E0563DD" w14:textId="77777777" w:rsidR="00F20CE2" w:rsidRDefault="00F20CE2">
                            <w:pPr>
                              <w:pStyle w:val="TableParagraph"/>
                              <w:spacing w:before="11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4E0563DE" w14:textId="77777777" w:rsidR="00F20CE2" w:rsidRDefault="003E30F1">
                            <w:pPr>
                              <w:pStyle w:val="TableParagraph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Low</w:t>
                            </w:r>
                          </w:p>
                        </w:tc>
                      </w:tr>
                      <w:tr w:rsidR="00F20CE2" w14:paraId="4E0563ED" w14:textId="77777777">
                        <w:trPr>
                          <w:trHeight w:hRule="exact" w:val="641"/>
                        </w:trPr>
                        <w:tc>
                          <w:tcPr>
                            <w:tcW w:w="1382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E0" w14:textId="77777777" w:rsidR="00F20CE2" w:rsidRDefault="00F20CE2"/>
                        </w:tc>
                        <w:tc>
                          <w:tcPr>
                            <w:tcW w:w="1347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E1" w14:textId="77777777" w:rsidR="00F20CE2" w:rsidRDefault="00F20CE2"/>
                        </w:tc>
                        <w:tc>
                          <w:tcPr>
                            <w:tcW w:w="1349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E2" w14:textId="77777777" w:rsidR="00F20CE2" w:rsidRDefault="00F20CE2"/>
                        </w:tc>
                        <w:tc>
                          <w:tcPr>
                            <w:tcW w:w="1418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E3" w14:textId="77777777" w:rsidR="00F20CE2" w:rsidRDefault="00F20CE2"/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  <w:textDirection w:val="btLr"/>
                          </w:tcPr>
                          <w:p w14:paraId="4E0563E4" w14:textId="77777777" w:rsidR="00F20CE2" w:rsidRDefault="00F20CE2"/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14:paraId="4E0563E5" w14:textId="77777777" w:rsidR="00F20CE2" w:rsidRDefault="00F20CE2"/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</w:tcPr>
                          <w:p w14:paraId="4E0563E6" w14:textId="77777777" w:rsidR="00F20CE2" w:rsidRDefault="00F20CE2"/>
                        </w:tc>
                        <w:tc>
                          <w:tcPr>
                            <w:tcW w:w="397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92D050"/>
                          </w:tcPr>
                          <w:p w14:paraId="4E0563E7" w14:textId="77777777" w:rsidR="00F20CE2" w:rsidRDefault="00F20CE2"/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E8" w14:textId="77777777" w:rsidR="00F20CE2" w:rsidRDefault="00F20CE2"/>
                        </w:tc>
                        <w:tc>
                          <w:tcPr>
                            <w:tcW w:w="3826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3E9" w14:textId="77777777" w:rsidR="00F20CE2" w:rsidRDefault="00F20CE2"/>
                        </w:tc>
                        <w:tc>
                          <w:tcPr>
                            <w:tcW w:w="2549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3EA" w14:textId="77777777" w:rsidR="00F20CE2" w:rsidRDefault="00F20CE2"/>
                        </w:tc>
                        <w:tc>
                          <w:tcPr>
                            <w:tcW w:w="3154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3EB" w14:textId="77777777" w:rsidR="00F20CE2" w:rsidRDefault="00F20CE2">
                            <w:pPr>
                              <w:pStyle w:val="TableParagraph"/>
                              <w:spacing w:before="9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4E0563EC" w14:textId="77777777" w:rsidR="00F20CE2" w:rsidRDefault="003E30F1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Moderate</w:t>
                            </w:r>
                          </w:p>
                        </w:tc>
                      </w:tr>
                      <w:tr w:rsidR="00F20CE2" w14:paraId="4E056406" w14:textId="77777777">
                        <w:trPr>
                          <w:trHeight w:hRule="exact" w:val="602"/>
                        </w:trPr>
                        <w:tc>
                          <w:tcPr>
                            <w:tcW w:w="1382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EE" w14:textId="77777777" w:rsidR="00F20CE2" w:rsidRDefault="00F20CE2"/>
                        </w:tc>
                        <w:tc>
                          <w:tcPr>
                            <w:tcW w:w="1347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EF" w14:textId="77777777" w:rsidR="00F20CE2" w:rsidRDefault="00F20CE2"/>
                        </w:tc>
                        <w:tc>
                          <w:tcPr>
                            <w:tcW w:w="1349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F0" w14:textId="77777777" w:rsidR="00F20CE2" w:rsidRDefault="003E30F1">
                            <w:pPr>
                              <w:pStyle w:val="TableParagraph"/>
                              <w:spacing w:before="8"/>
                              <w:ind w:left="102" w:right="18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Up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to 16,000</w:t>
                            </w:r>
                            <w:r>
                              <w:rPr>
                                <w:rFonts w:ascii="Century Gothic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ha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via</w:t>
                            </w:r>
                            <w:r>
                              <w:rPr>
                                <w:rFonts w:ascii="Century Gothic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Koondrook-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Perricoota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Forest</w:t>
                            </w:r>
                            <w:r>
                              <w:rPr>
                                <w:rFonts w:ascii="Century Gothic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infrastructure.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F1" w14:textId="77777777" w:rsidR="00F20CE2" w:rsidRDefault="00F20CE2"/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  <w:textDirection w:val="btLr"/>
                          </w:tcPr>
                          <w:p w14:paraId="4E0563F2" w14:textId="77777777" w:rsidR="00F20CE2" w:rsidRDefault="003E30F1">
                            <w:pPr>
                              <w:pStyle w:val="TableParagraph"/>
                              <w:spacing w:before="111"/>
                              <w:ind w:left="-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Koondrook-Perricoota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14:paraId="4E0563F3" w14:textId="77777777" w:rsidR="00F20CE2" w:rsidRDefault="003E30F1">
                            <w:pPr>
                              <w:pStyle w:val="TableParagraph"/>
                              <w:spacing w:before="111" w:line="246" w:lineRule="auto"/>
                              <w:ind w:left="111" w:right="699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Koondrook-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Perricoota</w:t>
                            </w:r>
                          </w:p>
                        </w:tc>
                        <w:tc>
                          <w:tcPr>
                            <w:tcW w:w="85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</w:tcPr>
                          <w:p w14:paraId="4E0563F4" w14:textId="77777777" w:rsidR="00F20CE2" w:rsidRDefault="00F20CE2"/>
                        </w:tc>
                        <w:tc>
                          <w:tcPr>
                            <w:tcW w:w="397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3F5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F6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F7" w14:textId="77777777" w:rsidR="00F20CE2" w:rsidRDefault="00F20CE2">
                            <w:pPr>
                              <w:pStyle w:val="TableParagraph"/>
                              <w:spacing w:before="11"/>
                              <w:rPr>
                                <w:rFonts w:ascii="Century Gothic" w:eastAsia="Century Gothic" w:hAnsi="Century Gothic" w:cs="Century Gothic"/>
                                <w:sz w:val="13"/>
                                <w:szCs w:val="13"/>
                              </w:rPr>
                            </w:pPr>
                          </w:p>
                          <w:p w14:paraId="4E0563F8" w14:textId="77777777" w:rsidR="00F20CE2" w:rsidRDefault="003E30F1">
                            <w:pPr>
                              <w:pStyle w:val="TableParagraph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Moderate</w:t>
                            </w:r>
                          </w:p>
                          <w:p w14:paraId="4E0563F9" w14:textId="77777777" w:rsidR="00F20CE2" w:rsidRDefault="003E30F1">
                            <w:pPr>
                              <w:pStyle w:val="TableParagraph"/>
                              <w:spacing w:before="8"/>
                              <w:ind w:left="301" w:right="300" w:firstLine="2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Site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requires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further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water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to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consolidate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benefits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from natural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inundation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2016–17.</w:t>
                            </w:r>
                          </w:p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FA" w14:textId="77777777" w:rsidR="00F20CE2" w:rsidRDefault="00F20CE2"/>
                        </w:tc>
                        <w:tc>
                          <w:tcPr>
                            <w:tcW w:w="3826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3FB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FC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3FD" w14:textId="77777777" w:rsidR="00F20CE2" w:rsidRDefault="00F20CE2">
                            <w:pPr>
                              <w:pStyle w:val="TableParagraph"/>
                              <w:spacing w:before="2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4E0563FE" w14:textId="77777777" w:rsidR="00F20CE2" w:rsidRDefault="003E30F1">
                            <w:pPr>
                              <w:pStyle w:val="TableParagraph"/>
                              <w:ind w:left="99" w:right="497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per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small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Koondrook-Perricoota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option</w:t>
                            </w:r>
                            <w:r>
                              <w:rPr>
                                <w:rFonts w:ascii="Century Gothic"/>
                                <w:spacing w:val="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above.</w:t>
                            </w:r>
                          </w:p>
                        </w:tc>
                        <w:tc>
                          <w:tcPr>
                            <w:tcW w:w="2549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3FF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400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401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402" w14:textId="77777777" w:rsidR="00F20CE2" w:rsidRDefault="00F20CE2">
                            <w:pPr>
                              <w:pStyle w:val="TableParagraph"/>
                              <w:spacing w:before="2"/>
                              <w:rPr>
                                <w:rFonts w:ascii="Century Gothic" w:eastAsia="Century Gothic" w:hAnsi="Century Gothic" w:cs="Century Gothic"/>
                                <w:sz w:val="14"/>
                                <w:szCs w:val="14"/>
                              </w:rPr>
                            </w:pPr>
                          </w:p>
                          <w:p w14:paraId="4E056403" w14:textId="77777777" w:rsidR="00F20CE2" w:rsidRDefault="003E30F1">
                            <w:pPr>
                              <w:pStyle w:val="TableParagraph"/>
                              <w:ind w:left="678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Moderate-High</w:t>
                            </w:r>
                          </w:p>
                        </w:tc>
                        <w:tc>
                          <w:tcPr>
                            <w:tcW w:w="3154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404" w14:textId="77777777" w:rsidR="00F20CE2" w:rsidRDefault="00F20CE2">
                            <w:pPr>
                              <w:pStyle w:val="TableParagraph"/>
                              <w:spacing w:before="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405" w14:textId="77777777" w:rsidR="00F20CE2" w:rsidRDefault="003E30F1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Moderate</w:t>
                            </w:r>
                          </w:p>
                        </w:tc>
                      </w:tr>
                      <w:tr w:rsidR="00F20CE2" w14:paraId="4E056415" w14:textId="77777777">
                        <w:trPr>
                          <w:trHeight w:hRule="exact" w:val="1128"/>
                        </w:trPr>
                        <w:tc>
                          <w:tcPr>
                            <w:tcW w:w="138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407" w14:textId="77777777" w:rsidR="00F20CE2" w:rsidRDefault="00F20CE2"/>
                        </w:tc>
                        <w:tc>
                          <w:tcPr>
                            <w:tcW w:w="1347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408" w14:textId="77777777" w:rsidR="00F20CE2" w:rsidRDefault="00F20CE2"/>
                        </w:tc>
                        <w:tc>
                          <w:tcPr>
                            <w:tcW w:w="1349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409" w14:textId="77777777" w:rsidR="00F20CE2" w:rsidRDefault="00F20CE2"/>
                        </w:tc>
                        <w:tc>
                          <w:tcPr>
                            <w:tcW w:w="1418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40A" w14:textId="77777777" w:rsidR="00F20CE2" w:rsidRDefault="00F20CE2"/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  <w:textDirection w:val="btLr"/>
                          </w:tcPr>
                          <w:p w14:paraId="4E05640B" w14:textId="77777777" w:rsidR="00F20CE2" w:rsidRDefault="00F20CE2"/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14:paraId="4E05640C" w14:textId="77777777" w:rsidR="00F20CE2" w:rsidRDefault="00F20CE2"/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</w:tcPr>
                          <w:p w14:paraId="4E05640D" w14:textId="77777777" w:rsidR="00F20CE2" w:rsidRDefault="00F20CE2"/>
                        </w:tc>
                        <w:tc>
                          <w:tcPr>
                            <w:tcW w:w="397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40E" w14:textId="77777777" w:rsidR="00F20CE2" w:rsidRDefault="00F20CE2"/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40F" w14:textId="77777777" w:rsidR="00F20CE2" w:rsidRDefault="00F20CE2"/>
                        </w:tc>
                        <w:tc>
                          <w:tcPr>
                            <w:tcW w:w="3826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410" w14:textId="77777777" w:rsidR="00F20CE2" w:rsidRDefault="00F20CE2"/>
                        </w:tc>
                        <w:tc>
                          <w:tcPr>
                            <w:tcW w:w="2549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411" w14:textId="77777777" w:rsidR="00F20CE2" w:rsidRDefault="00F20CE2"/>
                        </w:tc>
                        <w:tc>
                          <w:tcPr>
                            <w:tcW w:w="3154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0000"/>
                          </w:tcPr>
                          <w:p w14:paraId="4E056412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413" w14:textId="77777777" w:rsidR="00F20CE2" w:rsidRDefault="00F20CE2">
                            <w:pPr>
                              <w:pStyle w:val="TableParagraph"/>
                              <w:spacing w:before="8"/>
                              <w:rPr>
                                <w:rFonts w:ascii="Century Gothic" w:eastAsia="Century Gothic" w:hAnsi="Century Gothic" w:cs="Century Gothic"/>
                                <w:sz w:val="21"/>
                                <w:szCs w:val="21"/>
                              </w:rPr>
                            </w:pPr>
                          </w:p>
                          <w:p w14:paraId="4E056414" w14:textId="77777777" w:rsidR="00F20CE2" w:rsidRDefault="003E30F1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High</w:t>
                            </w:r>
                          </w:p>
                        </w:tc>
                      </w:tr>
                      <w:tr w:rsidR="00F20CE2" w14:paraId="4E056433" w14:textId="77777777">
                        <w:trPr>
                          <w:trHeight w:hRule="exact" w:val="483"/>
                        </w:trPr>
                        <w:tc>
                          <w:tcPr>
                            <w:tcW w:w="138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416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417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418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419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41A" w14:textId="77777777" w:rsidR="00F20CE2" w:rsidRDefault="00F20CE2">
                            <w:pPr>
                              <w:pStyle w:val="TableParagraph"/>
                              <w:spacing w:before="7"/>
                              <w:rPr>
                                <w:rFonts w:ascii="Century Gothic" w:eastAsia="Century Gothic" w:hAnsi="Century Gothic" w:cs="Century Gothic"/>
                                <w:sz w:val="15"/>
                                <w:szCs w:val="15"/>
                              </w:rPr>
                            </w:pPr>
                          </w:p>
                          <w:p w14:paraId="4E05641B" w14:textId="77777777" w:rsidR="00F20CE2" w:rsidRDefault="003E30F1">
                            <w:pPr>
                              <w:pStyle w:val="TableParagraph"/>
                              <w:ind w:left="102" w:right="202"/>
                              <w:rPr>
                                <w:rFonts w:ascii="Century Gothic" w:eastAsia="Century Gothic" w:hAnsi="Century Gothic" w:cs="Century Gothic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Mid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Murray</w:t>
                            </w:r>
                            <w:r>
                              <w:rPr>
                                <w:rFonts w:ascii="Century Gothic"/>
                                <w:b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Off-Channel</w:t>
                            </w:r>
                            <w:r>
                              <w:rPr>
                                <w:rFonts w:ascii="Century Gothic"/>
                                <w:b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Wetlands and</w:t>
                            </w:r>
                            <w:r>
                              <w:rPr>
                                <w:rFonts w:ascii="Century Gothic"/>
                                <w:b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ephemeral</w:t>
                            </w:r>
                            <w:r>
                              <w:rPr>
                                <w:rFonts w:ascii="Century Gothic"/>
                                <w:b/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creeks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</w:rPr>
                              <w:t>Hume</w:t>
                            </w:r>
                            <w:r>
                              <w:rPr>
                                <w:rFonts w:ascii="Century Gothic"/>
                                <w:b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</w:rPr>
                              <w:t xml:space="preserve">to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Euston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position w:val="4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696" w:type="dxa"/>
                            <w:gridSpan w:val="2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41C" w14:textId="77777777" w:rsidR="00F20CE2" w:rsidRDefault="003E30F1">
                            <w:pPr>
                              <w:pStyle w:val="TableParagraph"/>
                              <w:spacing w:before="8"/>
                              <w:ind w:left="102" w:right="16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Infrastructure delivery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targeting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permanent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off-channel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wetlands.</w:t>
                            </w:r>
                          </w:p>
                        </w:tc>
                        <w:tc>
                          <w:tcPr>
                            <w:tcW w:w="1418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41D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41E" w14:textId="77777777" w:rsidR="00F20CE2" w:rsidRDefault="00F20CE2">
                            <w:pPr>
                              <w:pStyle w:val="TableParagraph"/>
                              <w:spacing w:before="6"/>
                              <w:rPr>
                                <w:rFonts w:ascii="Century Gothic" w:eastAsia="Century Gothic" w:hAnsi="Century Gothic" w:cs="Century Gothic"/>
                                <w:sz w:val="12"/>
                                <w:szCs w:val="12"/>
                              </w:rPr>
                            </w:pPr>
                          </w:p>
                          <w:p w14:paraId="4E05641F" w14:textId="77777777" w:rsidR="00F20CE2" w:rsidRDefault="003E30F1">
                            <w:pPr>
                              <w:pStyle w:val="TableParagraph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Annually.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</w:tcPr>
                          <w:p w14:paraId="4E056420" w14:textId="77777777" w:rsidR="00F20CE2" w:rsidRDefault="00F20CE2"/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</w:tcPr>
                          <w:p w14:paraId="4E056421" w14:textId="77777777" w:rsidR="00F20CE2" w:rsidRDefault="00F20CE2"/>
                        </w:tc>
                        <w:tc>
                          <w:tcPr>
                            <w:tcW w:w="85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7E7E7E"/>
                          </w:tcPr>
                          <w:p w14:paraId="4E056422" w14:textId="77777777" w:rsidR="00F20CE2" w:rsidRDefault="00F20CE2"/>
                        </w:tc>
                        <w:tc>
                          <w:tcPr>
                            <w:tcW w:w="397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FF0000"/>
                          </w:tcPr>
                          <w:p w14:paraId="4E056423" w14:textId="77777777" w:rsidR="00F20CE2" w:rsidRDefault="003E30F1">
                            <w:pPr>
                              <w:pStyle w:val="TableParagraph"/>
                              <w:spacing w:before="49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High</w:t>
                            </w:r>
                          </w:p>
                          <w:p w14:paraId="4E056424" w14:textId="77777777" w:rsidR="00F20CE2" w:rsidRDefault="003E30F1">
                            <w:pPr>
                              <w:pStyle w:val="TableParagraph"/>
                              <w:spacing w:before="10"/>
                              <w:ind w:left="133" w:right="134" w:firstLine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Requirement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manage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salinity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provide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suitable habitat for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threatened species,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such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Murray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hardyhead.</w:t>
                            </w:r>
                          </w:p>
                        </w:tc>
                        <w:tc>
                          <w:tcPr>
                            <w:tcW w:w="1277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425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426" w14:textId="77777777" w:rsidR="00F20CE2" w:rsidRDefault="00F20CE2">
                            <w:pPr>
                              <w:pStyle w:val="TableParagraph"/>
                              <w:spacing w:before="6"/>
                              <w:rPr>
                                <w:rFonts w:ascii="Century Gothic" w:eastAsia="Century Gothic" w:hAnsi="Century Gothic" w:cs="Century Gothic"/>
                                <w:sz w:val="12"/>
                                <w:szCs w:val="12"/>
                              </w:rPr>
                            </w:pPr>
                          </w:p>
                          <w:p w14:paraId="4E056427" w14:textId="77777777" w:rsidR="00F20CE2" w:rsidRDefault="003E30F1">
                            <w:pPr>
                              <w:pStyle w:val="TableParagraph"/>
                              <w:ind w:left="308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006FC0"/>
                                <w:spacing w:val="-1"/>
                                <w:sz w:val="16"/>
                              </w:rPr>
                              <w:t>Improve</w:t>
                            </w:r>
                          </w:p>
                        </w:tc>
                        <w:tc>
                          <w:tcPr>
                            <w:tcW w:w="3826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94B3D6"/>
                          </w:tcPr>
                          <w:p w14:paraId="4E056428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429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42A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42B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42C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42D" w14:textId="77777777" w:rsidR="00F20CE2" w:rsidRDefault="00F20CE2">
                            <w:pPr>
                              <w:pStyle w:val="TableParagraph"/>
                              <w:spacing w:before="8"/>
                              <w:rPr>
                                <w:rFonts w:ascii="Century Gothic" w:eastAsia="Century Gothic" w:hAnsi="Century Gothic" w:cs="Century Gothic"/>
                                <w:sz w:val="23"/>
                                <w:szCs w:val="23"/>
                              </w:rPr>
                            </w:pPr>
                          </w:p>
                          <w:p w14:paraId="4E05642E" w14:textId="77777777" w:rsidR="00F20CE2" w:rsidRDefault="003E30F1">
                            <w:pPr>
                              <w:pStyle w:val="TableParagraph"/>
                              <w:ind w:left="99" w:right="141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Commonwealth environmental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may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provided,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along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supplied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by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holders.</w:t>
                            </w:r>
                          </w:p>
                        </w:tc>
                        <w:tc>
                          <w:tcPr>
                            <w:tcW w:w="2549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FF0000"/>
                          </w:tcPr>
                          <w:p w14:paraId="4E05642F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430" w14:textId="77777777" w:rsidR="00F20CE2" w:rsidRDefault="00F20CE2">
                            <w:pPr>
                              <w:pStyle w:val="TableParagraph"/>
                              <w:spacing w:before="6"/>
                              <w:rPr>
                                <w:rFonts w:ascii="Century Gothic" w:eastAsia="Century Gothic" w:hAnsi="Century Gothic" w:cs="Century Gothic"/>
                                <w:sz w:val="12"/>
                                <w:szCs w:val="12"/>
                              </w:rPr>
                            </w:pPr>
                          </w:p>
                          <w:p w14:paraId="4E056431" w14:textId="77777777" w:rsidR="00F20CE2" w:rsidRDefault="003E30F1">
                            <w:pPr>
                              <w:pStyle w:val="TableParagraph"/>
                              <w:ind w:lef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High</w:t>
                            </w:r>
                          </w:p>
                        </w:tc>
                        <w:tc>
                          <w:tcPr>
                            <w:tcW w:w="3154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0000"/>
                          </w:tcPr>
                          <w:p w14:paraId="4E056432" w14:textId="77777777" w:rsidR="00F20CE2" w:rsidRDefault="003E30F1">
                            <w:pPr>
                              <w:pStyle w:val="TableParagraph"/>
                              <w:spacing w:before="138"/>
                              <w:ind w:left="2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High</w:t>
                            </w:r>
                          </w:p>
                        </w:tc>
                      </w:tr>
                      <w:tr w:rsidR="00F20CE2" w14:paraId="4E05643F" w14:textId="77777777">
                        <w:trPr>
                          <w:trHeight w:hRule="exact" w:val="420"/>
                        </w:trPr>
                        <w:tc>
                          <w:tcPr>
                            <w:tcW w:w="1382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434" w14:textId="77777777" w:rsidR="00F20CE2" w:rsidRDefault="00F20CE2"/>
                        </w:tc>
                        <w:tc>
                          <w:tcPr>
                            <w:tcW w:w="2696" w:type="dxa"/>
                            <w:gridSpan w:val="2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435" w14:textId="77777777" w:rsidR="00F20CE2" w:rsidRDefault="00F20CE2"/>
                        </w:tc>
                        <w:tc>
                          <w:tcPr>
                            <w:tcW w:w="1418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436" w14:textId="77777777" w:rsidR="00F20CE2" w:rsidRDefault="00F20CE2"/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</w:tcPr>
                          <w:p w14:paraId="4E056437" w14:textId="77777777" w:rsidR="00F20CE2" w:rsidRDefault="00F20CE2"/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</w:tcPr>
                          <w:p w14:paraId="4E056438" w14:textId="77777777" w:rsidR="00F20CE2" w:rsidRDefault="00F20CE2"/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7E7E7E"/>
                          </w:tcPr>
                          <w:p w14:paraId="4E056439" w14:textId="77777777" w:rsidR="00F20CE2" w:rsidRDefault="00F20CE2"/>
                        </w:tc>
                        <w:tc>
                          <w:tcPr>
                            <w:tcW w:w="397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0000"/>
                          </w:tcPr>
                          <w:p w14:paraId="4E05643A" w14:textId="77777777" w:rsidR="00F20CE2" w:rsidRDefault="00F20CE2"/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43B" w14:textId="77777777" w:rsidR="00F20CE2" w:rsidRDefault="00F20CE2"/>
                        </w:tc>
                        <w:tc>
                          <w:tcPr>
                            <w:tcW w:w="3826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94B3D6"/>
                          </w:tcPr>
                          <w:p w14:paraId="4E05643C" w14:textId="77777777" w:rsidR="00F20CE2" w:rsidRDefault="00F20CE2"/>
                        </w:tc>
                        <w:tc>
                          <w:tcPr>
                            <w:tcW w:w="2549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0000"/>
                          </w:tcPr>
                          <w:p w14:paraId="4E05643D" w14:textId="77777777" w:rsidR="00F20CE2" w:rsidRDefault="00F20CE2"/>
                        </w:tc>
                        <w:tc>
                          <w:tcPr>
                            <w:tcW w:w="3154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C00000"/>
                          </w:tcPr>
                          <w:p w14:paraId="4E05643E" w14:textId="77777777" w:rsidR="00F20CE2" w:rsidRDefault="003E30F1">
                            <w:pPr>
                              <w:pStyle w:val="TableParagraph"/>
                              <w:spacing w:before="107"/>
                              <w:ind w:righ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6"/>
                              </w:rPr>
                              <w:t>Critical</w:t>
                            </w:r>
                          </w:p>
                        </w:tc>
                      </w:tr>
                      <w:tr w:rsidR="00F20CE2" w14:paraId="4E056452" w14:textId="77777777">
                        <w:trPr>
                          <w:trHeight w:hRule="exact" w:val="425"/>
                        </w:trPr>
                        <w:tc>
                          <w:tcPr>
                            <w:tcW w:w="1382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440" w14:textId="77777777" w:rsidR="00F20CE2" w:rsidRDefault="00F20CE2"/>
                        </w:tc>
                        <w:tc>
                          <w:tcPr>
                            <w:tcW w:w="2696" w:type="dxa"/>
                            <w:gridSpan w:val="2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441" w14:textId="77777777" w:rsidR="00F20CE2" w:rsidRDefault="003E30F1">
                            <w:pPr>
                              <w:pStyle w:val="TableParagraph"/>
                              <w:spacing w:before="11" w:line="245" w:lineRule="auto"/>
                              <w:ind w:left="102" w:right="16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Infrastructure delivery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targeting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semi-Permanent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position w:val="4"/>
                                <w:sz w:val="10"/>
                              </w:rPr>
                              <w:t xml:space="preserve">2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off-channel</w:t>
                            </w:r>
                            <w:r>
                              <w:rPr>
                                <w:rFonts w:ascii="Century Gothic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wetlands.</w:t>
                            </w:r>
                          </w:p>
                        </w:tc>
                        <w:tc>
                          <w:tcPr>
                            <w:tcW w:w="1418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442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443" w14:textId="77777777" w:rsidR="00F20CE2" w:rsidRDefault="003E30F1">
                            <w:pPr>
                              <w:pStyle w:val="TableParagraph"/>
                              <w:spacing w:before="112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3-7</w:t>
                            </w:r>
                            <w:r>
                              <w:rPr>
                                <w:rFonts w:ascii="Century Gothic"/>
                                <w:spacing w:val="4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10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years</w:t>
                            </w:r>
                          </w:p>
                          <w:p w14:paraId="4E056444" w14:textId="77777777" w:rsidR="00F20CE2" w:rsidRDefault="003E30F1">
                            <w:pPr>
                              <w:pStyle w:val="TableParagraph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(5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years).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4E056445" w14:textId="77777777" w:rsidR="00F20CE2" w:rsidRDefault="00F20CE2"/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4E056446" w14:textId="77777777" w:rsidR="00F20CE2" w:rsidRDefault="00F20CE2"/>
                        </w:tc>
                        <w:tc>
                          <w:tcPr>
                            <w:tcW w:w="85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</w:tcPr>
                          <w:p w14:paraId="4E056447" w14:textId="77777777" w:rsidR="00F20CE2" w:rsidRDefault="00F20CE2"/>
                        </w:tc>
                        <w:tc>
                          <w:tcPr>
                            <w:tcW w:w="397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448" w14:textId="77777777" w:rsidR="00F20CE2" w:rsidRDefault="003E30F1">
                            <w:pPr>
                              <w:pStyle w:val="TableParagraph"/>
                              <w:spacing w:before="1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Moderate</w:t>
                            </w:r>
                          </w:p>
                          <w:p w14:paraId="4E056449" w14:textId="77777777" w:rsidR="00F20CE2" w:rsidRDefault="003E30F1">
                            <w:pPr>
                              <w:pStyle w:val="TableParagraph"/>
                              <w:spacing w:before="8"/>
                              <w:ind w:left="178" w:right="177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Requirement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some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sites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waterbirds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flora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/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fauna typical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of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entury Gothic"/>
                                <w:spacing w:val="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deepwater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marsh. Other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sites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are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drying phase.</w:t>
                            </w:r>
                          </w:p>
                        </w:tc>
                        <w:tc>
                          <w:tcPr>
                            <w:tcW w:w="1277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44A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44B" w14:textId="77777777" w:rsidR="00F20CE2" w:rsidRDefault="00F20CE2">
                            <w:pPr>
                              <w:pStyle w:val="TableParagraph"/>
                              <w:spacing w:before="5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4E05644C" w14:textId="77777777" w:rsidR="00F20CE2" w:rsidRDefault="003E30F1">
                            <w:pPr>
                              <w:pStyle w:val="TableParagraph"/>
                              <w:ind w:left="308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006FC0"/>
                                <w:spacing w:val="-1"/>
                                <w:sz w:val="16"/>
                              </w:rPr>
                              <w:t>Improve</w:t>
                            </w:r>
                          </w:p>
                        </w:tc>
                        <w:tc>
                          <w:tcPr>
                            <w:tcW w:w="3826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94B3D6"/>
                          </w:tcPr>
                          <w:p w14:paraId="4E05644D" w14:textId="77777777" w:rsidR="00F20CE2" w:rsidRDefault="00F20CE2"/>
                        </w:tc>
                        <w:tc>
                          <w:tcPr>
                            <w:tcW w:w="2549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92D050"/>
                          </w:tcPr>
                          <w:p w14:paraId="4E05644E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44F" w14:textId="77777777" w:rsidR="00F20CE2" w:rsidRDefault="00F20CE2">
                            <w:pPr>
                              <w:pStyle w:val="TableParagraph"/>
                              <w:spacing w:before="5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4E056450" w14:textId="77777777" w:rsidR="00F20CE2" w:rsidRDefault="003E30F1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Low</w:t>
                            </w:r>
                          </w:p>
                        </w:tc>
                        <w:tc>
                          <w:tcPr>
                            <w:tcW w:w="3154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451" w14:textId="77777777" w:rsidR="00F20CE2" w:rsidRDefault="003E30F1">
                            <w:pPr>
                              <w:pStyle w:val="TableParagraph"/>
                              <w:spacing w:before="111"/>
                              <w:ind w:righ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Moderate</w:t>
                            </w:r>
                          </w:p>
                        </w:tc>
                      </w:tr>
                      <w:tr w:rsidR="00F20CE2" w14:paraId="4E05645F" w14:textId="77777777">
                        <w:trPr>
                          <w:trHeight w:hRule="exact" w:val="595"/>
                        </w:trPr>
                        <w:tc>
                          <w:tcPr>
                            <w:tcW w:w="1382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453" w14:textId="77777777" w:rsidR="00F20CE2" w:rsidRDefault="00F20CE2"/>
                        </w:tc>
                        <w:tc>
                          <w:tcPr>
                            <w:tcW w:w="2696" w:type="dxa"/>
                            <w:gridSpan w:val="2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454" w14:textId="77777777" w:rsidR="00F20CE2" w:rsidRDefault="00F20CE2"/>
                        </w:tc>
                        <w:tc>
                          <w:tcPr>
                            <w:tcW w:w="1418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455" w14:textId="77777777" w:rsidR="00F20CE2" w:rsidRDefault="00F20CE2"/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4E056456" w14:textId="77777777" w:rsidR="00F20CE2" w:rsidRDefault="00F20CE2"/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4E056457" w14:textId="77777777" w:rsidR="00F20CE2" w:rsidRDefault="00F20CE2"/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</w:tcPr>
                          <w:p w14:paraId="4E056458" w14:textId="77777777" w:rsidR="00F20CE2" w:rsidRDefault="00F20CE2"/>
                        </w:tc>
                        <w:tc>
                          <w:tcPr>
                            <w:tcW w:w="397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459" w14:textId="77777777" w:rsidR="00F20CE2" w:rsidRDefault="00F20CE2"/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45A" w14:textId="77777777" w:rsidR="00F20CE2" w:rsidRDefault="00F20CE2"/>
                        </w:tc>
                        <w:tc>
                          <w:tcPr>
                            <w:tcW w:w="3826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94B3D6"/>
                          </w:tcPr>
                          <w:p w14:paraId="4E05645B" w14:textId="77777777" w:rsidR="00F20CE2" w:rsidRDefault="00F20CE2"/>
                        </w:tc>
                        <w:tc>
                          <w:tcPr>
                            <w:tcW w:w="2549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92D050"/>
                          </w:tcPr>
                          <w:p w14:paraId="4E05645C" w14:textId="77777777" w:rsidR="00F20CE2" w:rsidRDefault="00F20CE2"/>
                        </w:tc>
                        <w:tc>
                          <w:tcPr>
                            <w:tcW w:w="3154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45D" w14:textId="77777777" w:rsidR="00F20CE2" w:rsidRDefault="00F20CE2">
                            <w:pPr>
                              <w:pStyle w:val="TableParagraph"/>
                              <w:spacing w:before="12"/>
                              <w:rPr>
                                <w:rFonts w:ascii="Century Gothic" w:eastAsia="Century Gothic" w:hAnsi="Century Gothic" w:cs="Century Gothic"/>
                                <w:sz w:val="15"/>
                                <w:szCs w:val="15"/>
                              </w:rPr>
                            </w:pPr>
                          </w:p>
                          <w:p w14:paraId="4E05645E" w14:textId="77777777" w:rsidR="00F20CE2" w:rsidRDefault="003E30F1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Moderate</w:t>
                            </w:r>
                          </w:p>
                        </w:tc>
                      </w:tr>
                      <w:tr w:rsidR="00F20CE2" w14:paraId="4E056473" w14:textId="77777777">
                        <w:trPr>
                          <w:trHeight w:hRule="exact" w:val="634"/>
                        </w:trPr>
                        <w:tc>
                          <w:tcPr>
                            <w:tcW w:w="1382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460" w14:textId="77777777" w:rsidR="00F20CE2" w:rsidRDefault="00F20CE2"/>
                        </w:tc>
                        <w:tc>
                          <w:tcPr>
                            <w:tcW w:w="2696" w:type="dxa"/>
                            <w:gridSpan w:val="2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461" w14:textId="77777777" w:rsidR="00F20CE2" w:rsidRDefault="003E30F1">
                            <w:pPr>
                              <w:pStyle w:val="TableParagraph"/>
                              <w:spacing w:before="13" w:line="243" w:lineRule="auto"/>
                              <w:ind w:left="102" w:right="16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Infrastructure delivery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targeting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ephemeral</w:t>
                            </w:r>
                            <w:r>
                              <w:rPr>
                                <w:rFonts w:ascii="Century Gothic"/>
                                <w:b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off-channel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wetlands.</w:t>
                            </w:r>
                          </w:p>
                        </w:tc>
                        <w:tc>
                          <w:tcPr>
                            <w:tcW w:w="1418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462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463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464" w14:textId="77777777" w:rsidR="00F20CE2" w:rsidRDefault="003E30F1">
                            <w:pPr>
                              <w:pStyle w:val="TableParagraph"/>
                              <w:spacing w:before="115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years.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</w:tcPr>
                          <w:p w14:paraId="4E056465" w14:textId="77777777" w:rsidR="00F20CE2" w:rsidRDefault="00F20CE2"/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4E056466" w14:textId="77777777" w:rsidR="00F20CE2" w:rsidRDefault="00F20CE2"/>
                        </w:tc>
                        <w:tc>
                          <w:tcPr>
                            <w:tcW w:w="85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</w:tcPr>
                          <w:p w14:paraId="4E056467" w14:textId="77777777" w:rsidR="00F20CE2" w:rsidRDefault="00F20CE2"/>
                        </w:tc>
                        <w:tc>
                          <w:tcPr>
                            <w:tcW w:w="397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92D050"/>
                          </w:tcPr>
                          <w:p w14:paraId="4E056468" w14:textId="77777777" w:rsidR="00F20CE2" w:rsidRDefault="003E30F1">
                            <w:pPr>
                              <w:pStyle w:val="TableParagraph"/>
                              <w:spacing w:before="13"/>
                              <w:ind w:righ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Low</w:t>
                            </w:r>
                          </w:p>
                          <w:p w14:paraId="4E056469" w14:textId="77777777" w:rsidR="00F20CE2" w:rsidRDefault="003E30F1">
                            <w:pPr>
                              <w:pStyle w:val="TableParagraph"/>
                              <w:spacing w:before="8"/>
                              <w:ind w:left="147" w:right="147" w:hanging="2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delivered to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most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ephemeral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Central</w:t>
                            </w:r>
                            <w:r>
                              <w:rPr>
                                <w:rFonts w:ascii="Century Gothic"/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Murray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Wetlands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previous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years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drawdown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drying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phases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are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ensuing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some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wetlands. Top up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flows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/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partial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fills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may be</w:t>
                            </w:r>
                            <w:r>
                              <w:rPr>
                                <w:rFonts w:ascii="Century Gothic"/>
                                <w:spacing w:val="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provided,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subject to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availability.</w:t>
                            </w:r>
                          </w:p>
                        </w:tc>
                        <w:tc>
                          <w:tcPr>
                            <w:tcW w:w="1277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E05646A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46B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46C" w14:textId="77777777" w:rsidR="00F20CE2" w:rsidRDefault="003E30F1">
                            <w:pPr>
                              <w:pStyle w:val="TableParagraph"/>
                              <w:spacing w:before="115"/>
                              <w:ind w:left="296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76923B"/>
                                <w:spacing w:val="-1"/>
                                <w:sz w:val="16"/>
                              </w:rPr>
                              <w:t>Maintain</w:t>
                            </w:r>
                          </w:p>
                        </w:tc>
                        <w:tc>
                          <w:tcPr>
                            <w:tcW w:w="3826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94B3D6"/>
                          </w:tcPr>
                          <w:p w14:paraId="4E05646D" w14:textId="77777777" w:rsidR="00F20CE2" w:rsidRDefault="00F20CE2"/>
                        </w:tc>
                        <w:tc>
                          <w:tcPr>
                            <w:tcW w:w="2549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92D050"/>
                          </w:tcPr>
                          <w:p w14:paraId="4E05646E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46F" w14:textId="77777777" w:rsidR="00F20CE2" w:rsidRDefault="00F20CE2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E056470" w14:textId="77777777" w:rsidR="00F20CE2" w:rsidRDefault="003E30F1">
                            <w:pPr>
                              <w:pStyle w:val="TableParagraph"/>
                              <w:spacing w:before="115"/>
                              <w:ind w:righ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Low</w:t>
                            </w:r>
                          </w:p>
                        </w:tc>
                        <w:tc>
                          <w:tcPr>
                            <w:tcW w:w="3154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471" w14:textId="77777777" w:rsidR="00F20CE2" w:rsidRDefault="00F20CE2">
                            <w:pPr>
                              <w:pStyle w:val="TableParagraph"/>
                              <w:spacing w:before="6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4E056472" w14:textId="77777777" w:rsidR="00F20CE2" w:rsidRDefault="003E30F1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Moderate</w:t>
                            </w:r>
                          </w:p>
                        </w:tc>
                      </w:tr>
                      <w:tr w:rsidR="00F20CE2" w14:paraId="4E056480" w14:textId="77777777">
                        <w:trPr>
                          <w:trHeight w:hRule="exact" w:val="583"/>
                        </w:trPr>
                        <w:tc>
                          <w:tcPr>
                            <w:tcW w:w="138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474" w14:textId="77777777" w:rsidR="00F20CE2" w:rsidRDefault="00F20CE2"/>
                        </w:tc>
                        <w:tc>
                          <w:tcPr>
                            <w:tcW w:w="2696" w:type="dxa"/>
                            <w:gridSpan w:val="2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475" w14:textId="77777777" w:rsidR="00F20CE2" w:rsidRDefault="00F20CE2"/>
                        </w:tc>
                        <w:tc>
                          <w:tcPr>
                            <w:tcW w:w="1418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476" w14:textId="77777777" w:rsidR="00F20CE2" w:rsidRDefault="00F20CE2"/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</w:tcPr>
                          <w:p w14:paraId="4E056477" w14:textId="77777777" w:rsidR="00F20CE2" w:rsidRDefault="00F20CE2"/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4E056478" w14:textId="77777777" w:rsidR="00F20CE2" w:rsidRDefault="00F20CE2"/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08080"/>
                          </w:tcPr>
                          <w:p w14:paraId="4E056479" w14:textId="77777777" w:rsidR="00F20CE2" w:rsidRDefault="00F20CE2"/>
                        </w:tc>
                        <w:tc>
                          <w:tcPr>
                            <w:tcW w:w="397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92D050"/>
                          </w:tcPr>
                          <w:p w14:paraId="4E05647A" w14:textId="77777777" w:rsidR="00F20CE2" w:rsidRDefault="00F20CE2"/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47B" w14:textId="77777777" w:rsidR="00F20CE2" w:rsidRDefault="00F20CE2"/>
                        </w:tc>
                        <w:tc>
                          <w:tcPr>
                            <w:tcW w:w="3826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94B3D6"/>
                          </w:tcPr>
                          <w:p w14:paraId="4E05647C" w14:textId="77777777" w:rsidR="00F20CE2" w:rsidRDefault="00F20CE2"/>
                        </w:tc>
                        <w:tc>
                          <w:tcPr>
                            <w:tcW w:w="2549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92D050"/>
                          </w:tcPr>
                          <w:p w14:paraId="4E05647D" w14:textId="77777777" w:rsidR="00F20CE2" w:rsidRDefault="00F20CE2"/>
                        </w:tc>
                        <w:tc>
                          <w:tcPr>
                            <w:tcW w:w="3154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E05647E" w14:textId="77777777" w:rsidR="00F20CE2" w:rsidRDefault="00F20CE2">
                            <w:pPr>
                              <w:pStyle w:val="TableParagraph"/>
                              <w:spacing w:before="7"/>
                              <w:rPr>
                                <w:rFonts w:ascii="Century Gothic" w:eastAsia="Century Gothic" w:hAnsi="Century Gothic" w:cs="Century Gothic"/>
                                <w:sz w:val="15"/>
                                <w:szCs w:val="15"/>
                              </w:rPr>
                            </w:pPr>
                          </w:p>
                          <w:p w14:paraId="4E05647F" w14:textId="77777777" w:rsidR="00F20CE2" w:rsidRDefault="003E30F1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Moderate</w:t>
                            </w:r>
                          </w:p>
                        </w:tc>
                      </w:tr>
                      <w:tr w:rsidR="00F20CE2" w14:paraId="4E056484" w14:textId="77777777">
                        <w:trPr>
                          <w:trHeight w:hRule="exact" w:val="788"/>
                        </w:trPr>
                        <w:tc>
                          <w:tcPr>
                            <w:tcW w:w="12021" w:type="dxa"/>
                            <w:gridSpan w:val="8"/>
                            <w:vMerge w:val="restart"/>
                            <w:tcBorders>
                              <w:top w:val="single" w:sz="5" w:space="0" w:color="000000"/>
                              <w:left w:val="nil"/>
                              <w:right w:val="single" w:sz="5" w:space="0" w:color="000000"/>
                            </w:tcBorders>
                          </w:tcPr>
                          <w:p w14:paraId="4E056481" w14:textId="77777777" w:rsidR="00F20CE2" w:rsidRDefault="00F20CE2"/>
                        </w:tc>
                        <w:tc>
                          <w:tcPr>
                            <w:tcW w:w="127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482" w14:textId="77777777" w:rsidR="00F20CE2" w:rsidRDefault="003E30F1">
                            <w:pPr>
                              <w:pStyle w:val="TableParagraph"/>
                              <w:spacing w:before="42"/>
                              <w:ind w:left="121" w:right="118" w:firstLine="237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Critical</w:t>
                            </w:r>
                            <w:r>
                              <w:rPr>
                                <w:rFonts w:ascii="Century Gothic"/>
                                <w:b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Habitat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Flows</w:t>
                            </w:r>
                          </w:p>
                        </w:tc>
                        <w:tc>
                          <w:tcPr>
                            <w:tcW w:w="9529" w:type="dxa"/>
                            <w:gridSpan w:val="4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483" w14:textId="77777777" w:rsidR="00F20CE2" w:rsidRDefault="003E30F1">
                            <w:pPr>
                              <w:pStyle w:val="TableParagraph"/>
                              <w:spacing w:before="42"/>
                              <w:ind w:left="99" w:right="13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Where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feasible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and effective to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so,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provide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critical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refuge for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aquatic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species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such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large bodied native fish during</w:t>
                            </w:r>
                            <w:r>
                              <w:rPr>
                                <w:rFonts w:ascii="Century Gothic"/>
                                <w:spacing w:val="5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hypoxic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events.</w:t>
                            </w:r>
                          </w:p>
                        </w:tc>
                      </w:tr>
                      <w:tr w:rsidR="00F20CE2" w14:paraId="4E056488" w14:textId="77777777">
                        <w:trPr>
                          <w:trHeight w:hRule="exact" w:val="720"/>
                        </w:trPr>
                        <w:tc>
                          <w:tcPr>
                            <w:tcW w:w="12021" w:type="dxa"/>
                            <w:gridSpan w:val="8"/>
                            <w:vMerge/>
                            <w:tcBorders>
                              <w:left w:val="nil"/>
                              <w:right w:val="single" w:sz="5" w:space="0" w:color="000000"/>
                            </w:tcBorders>
                          </w:tcPr>
                          <w:p w14:paraId="4E056485" w14:textId="77777777" w:rsidR="00F20CE2" w:rsidRDefault="00F20CE2"/>
                        </w:tc>
                        <w:tc>
                          <w:tcPr>
                            <w:tcW w:w="127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486" w14:textId="77777777" w:rsidR="00F20CE2" w:rsidRDefault="003E30F1">
                            <w:pPr>
                              <w:pStyle w:val="TableParagraph"/>
                              <w:spacing w:before="42"/>
                              <w:ind w:left="289" w:right="243" w:hanging="44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Carryover</w:t>
                            </w:r>
                            <w:r>
                              <w:rPr>
                                <w:rFonts w:ascii="Century Gothic"/>
                                <w:b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potential</w:t>
                            </w:r>
                          </w:p>
                        </w:tc>
                        <w:tc>
                          <w:tcPr>
                            <w:tcW w:w="9529" w:type="dxa"/>
                            <w:gridSpan w:val="4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487" w14:textId="77777777" w:rsidR="00F20CE2" w:rsidRDefault="003E30F1">
                            <w:pPr>
                              <w:pStyle w:val="TableParagraph"/>
                              <w:spacing w:before="42"/>
                              <w:ind w:left="99" w:right="789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carryover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target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300–10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GL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for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Southern-connected Basin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being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targeted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to meet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early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season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water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6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requirements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2018–19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(See Section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2.6)</w:t>
                            </w:r>
                          </w:p>
                        </w:tc>
                      </w:tr>
                      <w:tr w:rsidR="00F20CE2" w14:paraId="4E05648C" w14:textId="77777777">
                        <w:trPr>
                          <w:trHeight w:hRule="exact" w:val="876"/>
                        </w:trPr>
                        <w:tc>
                          <w:tcPr>
                            <w:tcW w:w="12021" w:type="dxa"/>
                            <w:gridSpan w:val="8"/>
                            <w:vMerge/>
                            <w:tcBorders>
                              <w:left w:val="nil"/>
                              <w:right w:val="single" w:sz="5" w:space="0" w:color="000000"/>
                            </w:tcBorders>
                          </w:tcPr>
                          <w:p w14:paraId="4E056489" w14:textId="77777777" w:rsidR="00F20CE2" w:rsidRDefault="00F20CE2"/>
                        </w:tc>
                        <w:tc>
                          <w:tcPr>
                            <w:tcW w:w="127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48A" w14:textId="77777777" w:rsidR="00F20CE2" w:rsidRDefault="003E30F1">
                            <w:pPr>
                              <w:pStyle w:val="TableParagraph"/>
                              <w:spacing w:before="1"/>
                              <w:ind w:left="289" w:right="287" w:firstLine="127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Trade</w:t>
                            </w:r>
                            <w:r>
                              <w:rPr>
                                <w:rFonts w:ascii="Century Gothic"/>
                                <w:b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potential</w:t>
                            </w:r>
                          </w:p>
                        </w:tc>
                        <w:tc>
                          <w:tcPr>
                            <w:tcW w:w="9529" w:type="dxa"/>
                            <w:gridSpan w:val="4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48B" w14:textId="77777777" w:rsidR="00F20CE2" w:rsidRDefault="003E30F1">
                            <w:pPr>
                              <w:pStyle w:val="TableParagraph"/>
                              <w:spacing w:before="42"/>
                              <w:ind w:left="99" w:right="25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Under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high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very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resource availability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scenarios,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there may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an opportunity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to sell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allocations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(subject</w:t>
                            </w:r>
                            <w:r>
                              <w:rPr>
                                <w:rFonts w:ascii="Century Gothic"/>
                                <w:spacing w:val="6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an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assessment that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reasonable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level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supply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demand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exists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the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market).</w:t>
                            </w:r>
                            <w:r>
                              <w:rPr>
                                <w:rFonts w:ascii="Century Gothic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issue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whether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5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sell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allocation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will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considered</w:t>
                            </w:r>
                            <w:r>
                              <w:rPr>
                                <w:rFonts w:ascii="Century Gothic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once there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greater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certainty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regarding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use during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winter-</w:t>
                            </w:r>
                            <w:r>
                              <w:rPr>
                                <w:rFonts w:ascii="Century Gothic"/>
                                <w:spacing w:val="5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spring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period,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most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likely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October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2017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onwards.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(see section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2.5)</w:t>
                            </w:r>
                          </w:p>
                        </w:tc>
                      </w:tr>
                      <w:tr w:rsidR="00F20CE2" w14:paraId="4E056494" w14:textId="77777777">
                        <w:trPr>
                          <w:trHeight w:hRule="exact" w:val="1442"/>
                        </w:trPr>
                        <w:tc>
                          <w:tcPr>
                            <w:tcW w:w="12021" w:type="dxa"/>
                            <w:gridSpan w:val="8"/>
                            <w:vMerge/>
                            <w:tcBorders>
                              <w:left w:val="nil"/>
                              <w:bottom w:val="nil"/>
                              <w:right w:val="single" w:sz="5" w:space="0" w:color="000000"/>
                            </w:tcBorders>
                          </w:tcPr>
                          <w:p w14:paraId="4E05648D" w14:textId="77777777" w:rsidR="00F20CE2" w:rsidRDefault="00F20CE2"/>
                        </w:tc>
                        <w:tc>
                          <w:tcPr>
                            <w:tcW w:w="127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48E" w14:textId="77777777" w:rsidR="00F20CE2" w:rsidRDefault="003E30F1">
                            <w:pPr>
                              <w:pStyle w:val="TableParagraph"/>
                              <w:spacing w:before="39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References</w:t>
                            </w:r>
                          </w:p>
                        </w:tc>
                        <w:tc>
                          <w:tcPr>
                            <w:tcW w:w="9529" w:type="dxa"/>
                            <w:gridSpan w:val="4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05648F" w14:textId="77777777" w:rsidR="00F20CE2" w:rsidRDefault="003E30F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76"/>
                              </w:tabs>
                              <w:spacing w:before="8"/>
                              <w:ind w:right="292" w:firstLine="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Murray and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Barmah-Millewa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Forest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indicators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adapted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from Department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Environment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(2011a),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MDBA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(2012d)</w:t>
                            </w:r>
                            <w:r>
                              <w:rPr>
                                <w:rFonts w:ascii="Century Gothic"/>
                                <w:spacing w:val="7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DPI</w:t>
                            </w:r>
                            <w:r>
                              <w:rPr>
                                <w:rFonts w:ascii="Century Gothic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Fisheries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2016.</w:t>
                            </w:r>
                          </w:p>
                          <w:p w14:paraId="4E056490" w14:textId="77777777" w:rsidR="00F20CE2" w:rsidRDefault="003E30F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78"/>
                              </w:tabs>
                              <w:spacing w:before="10"/>
                              <w:ind w:left="277" w:hanging="178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Sourced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from North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Central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CMA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(2013; 2014b; 2015b; 2016b;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2017).</w:t>
                            </w:r>
                          </w:p>
                          <w:p w14:paraId="4E056491" w14:textId="77777777" w:rsidR="00F20CE2" w:rsidRDefault="003E30F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0"/>
                              </w:tabs>
                              <w:spacing w:before="10"/>
                              <w:ind w:left="279" w:hanging="18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Adapted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from MDBA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(2012c),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MDBA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2012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(f), Department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Environment (2011d).</w:t>
                            </w:r>
                          </w:p>
                          <w:p w14:paraId="4E056492" w14:textId="77777777" w:rsidR="00F20CE2" w:rsidRDefault="003E30F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78"/>
                              </w:tabs>
                              <w:spacing w:before="10"/>
                              <w:ind w:left="277" w:hanging="178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Sourced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from North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Central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CMA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(2014a; 2015a;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2016a).</w:t>
                            </w:r>
                          </w:p>
                          <w:p w14:paraId="4E056493" w14:textId="77777777" w:rsidR="00F20CE2" w:rsidRDefault="003E30F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78"/>
                              </w:tabs>
                              <w:spacing w:before="10" w:line="249" w:lineRule="auto"/>
                              <w:ind w:right="120" w:firstLine="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Compiled using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multiple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sources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(Hale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SKM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2011;</w:t>
                            </w:r>
                            <w:r>
                              <w:rPr>
                                <w:rFonts w:ascii="Century Gothic"/>
                                <w:spacing w:val="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Watts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et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al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2013;</w:t>
                            </w:r>
                            <w:r>
                              <w:rPr>
                                <w:rFonts w:ascii="Century Gothic"/>
                                <w:spacing w:val="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Watts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et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al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2014;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Watts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et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2015; Webster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2010).</w:t>
                            </w:r>
                            <w:r>
                              <w:rPr>
                                <w:rFonts w:ascii="Century Gothic"/>
                                <w:spacing w:val="6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Previous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watering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actions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their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outcomes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have also been used</w:t>
                            </w:r>
                            <w:r>
                              <w:rPr>
                                <w:rFonts w:ascii="Century Gothic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indicators.</w:t>
                            </w:r>
                          </w:p>
                        </w:tc>
                      </w:tr>
                    </w:tbl>
                    <w:p w14:paraId="4E056495" w14:textId="77777777" w:rsidR="00F20CE2" w:rsidRDefault="00F20CE2"/>
                  </w:txbxContent>
                </v:textbox>
                <w10:wrap anchorx="page" anchory="page"/>
              </v:shape>
            </w:pict>
          </mc:Fallback>
        </mc:AlternateContent>
      </w:r>
    </w:p>
    <w:p w14:paraId="4E055B98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B99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B9A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B9B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B9C" w14:textId="77777777" w:rsidR="00F20CE2" w:rsidRDefault="00F20CE2">
      <w:pPr>
        <w:spacing w:before="1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E055B9D" w14:textId="0D8B7D56" w:rsidR="00F20CE2" w:rsidRDefault="003E30F1">
      <w:pPr>
        <w:pStyle w:val="BodyText"/>
        <w:tabs>
          <w:tab w:val="left" w:pos="17350"/>
        </w:tabs>
        <w:spacing w:line="200" w:lineRule="atLeast"/>
        <w:ind w:left="8275"/>
        <w:rPr>
          <w:rFonts w:cs="Century Gothic"/>
        </w:rPr>
      </w:pPr>
      <w:r>
        <w:rPr>
          <w:noProof/>
          <w:lang w:val="en-AU" w:eastAsia="en-AU"/>
        </w:rPr>
        <mc:AlternateContent>
          <mc:Choice Requires="wpg">
            <w:drawing>
              <wp:inline distT="0" distB="0" distL="0" distR="0" wp14:anchorId="4E05615B" wp14:editId="2751F0B1">
                <wp:extent cx="2385695" cy="890270"/>
                <wp:effectExtent l="0" t="0" r="0" b="0"/>
                <wp:docPr id="761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5695" cy="890270"/>
                          <a:chOff x="0" y="0"/>
                          <a:chExt cx="3757" cy="1402"/>
                        </a:xfrm>
                      </wpg:grpSpPr>
                      <wpg:grpSp>
                        <wpg:cNvPr id="762" name="Group 7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757" cy="216"/>
                            <a:chOff x="0" y="0"/>
                            <a:chExt cx="3757" cy="216"/>
                          </a:xfrm>
                        </wpg:grpSpPr>
                        <wps:wsp>
                          <wps:cNvPr id="763" name="Freeform 7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757" cy="216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*/ 216 h 216"/>
                                <a:gd name="T2" fmla="*/ 3756 w 3757"/>
                                <a:gd name="T3" fmla="*/ 216 h 216"/>
                                <a:gd name="T4" fmla="*/ 3756 w 3757"/>
                                <a:gd name="T5" fmla="*/ 0 h 216"/>
                                <a:gd name="T6" fmla="*/ 0 w 3757"/>
                                <a:gd name="T7" fmla="*/ 0 h 216"/>
                                <a:gd name="T8" fmla="*/ 0 w 3757"/>
                                <a:gd name="T9" fmla="*/ 216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57" h="216">
                                  <a:moveTo>
                                    <a:pt x="0" y="216"/>
                                  </a:moveTo>
                                  <a:lnTo>
                                    <a:pt x="3756" y="216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758"/>
                        <wpg:cNvGrpSpPr>
                          <a:grpSpLocks/>
                        </wpg:cNvGrpSpPr>
                        <wpg:grpSpPr bwMode="auto">
                          <a:xfrm>
                            <a:off x="0" y="216"/>
                            <a:ext cx="3757" cy="197"/>
                            <a:chOff x="0" y="216"/>
                            <a:chExt cx="3757" cy="197"/>
                          </a:xfrm>
                        </wpg:grpSpPr>
                        <wps:wsp>
                          <wps:cNvPr id="765" name="Freeform 759"/>
                          <wps:cNvSpPr>
                            <a:spLocks/>
                          </wps:cNvSpPr>
                          <wps:spPr bwMode="auto">
                            <a:xfrm>
                              <a:off x="0" y="216"/>
                              <a:ext cx="3757" cy="197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413 216"/>
                                <a:gd name="T2" fmla="*/ 413 h 197"/>
                                <a:gd name="T3" fmla="*/ 3756 w 3757"/>
                                <a:gd name="T4" fmla="+- 0 413 216"/>
                                <a:gd name="T5" fmla="*/ 413 h 197"/>
                                <a:gd name="T6" fmla="*/ 3756 w 3757"/>
                                <a:gd name="T7" fmla="+- 0 216 216"/>
                                <a:gd name="T8" fmla="*/ 216 h 197"/>
                                <a:gd name="T9" fmla="*/ 0 w 3757"/>
                                <a:gd name="T10" fmla="+- 0 216 216"/>
                                <a:gd name="T11" fmla="*/ 216 h 197"/>
                                <a:gd name="T12" fmla="*/ 0 w 3757"/>
                                <a:gd name="T13" fmla="+- 0 413 216"/>
                                <a:gd name="T14" fmla="*/ 413 h 1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197">
                                  <a:moveTo>
                                    <a:pt x="0" y="197"/>
                                  </a:moveTo>
                                  <a:lnTo>
                                    <a:pt x="3756" y="197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756"/>
                        <wpg:cNvGrpSpPr>
                          <a:grpSpLocks/>
                        </wpg:cNvGrpSpPr>
                        <wpg:grpSpPr bwMode="auto">
                          <a:xfrm>
                            <a:off x="0" y="413"/>
                            <a:ext cx="3757" cy="195"/>
                            <a:chOff x="0" y="413"/>
                            <a:chExt cx="3757" cy="195"/>
                          </a:xfrm>
                        </wpg:grpSpPr>
                        <wps:wsp>
                          <wps:cNvPr id="767" name="Freeform 757"/>
                          <wps:cNvSpPr>
                            <a:spLocks/>
                          </wps:cNvSpPr>
                          <wps:spPr bwMode="auto">
                            <a:xfrm>
                              <a:off x="0" y="413"/>
                              <a:ext cx="3757" cy="195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607 413"/>
                                <a:gd name="T2" fmla="*/ 607 h 195"/>
                                <a:gd name="T3" fmla="*/ 3756 w 3757"/>
                                <a:gd name="T4" fmla="+- 0 607 413"/>
                                <a:gd name="T5" fmla="*/ 607 h 195"/>
                                <a:gd name="T6" fmla="*/ 3756 w 3757"/>
                                <a:gd name="T7" fmla="+- 0 413 413"/>
                                <a:gd name="T8" fmla="*/ 413 h 195"/>
                                <a:gd name="T9" fmla="*/ 0 w 3757"/>
                                <a:gd name="T10" fmla="+- 0 413 413"/>
                                <a:gd name="T11" fmla="*/ 413 h 195"/>
                                <a:gd name="T12" fmla="*/ 0 w 3757"/>
                                <a:gd name="T13" fmla="+- 0 607 413"/>
                                <a:gd name="T14" fmla="*/ 607 h 1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195">
                                  <a:moveTo>
                                    <a:pt x="0" y="194"/>
                                  </a:moveTo>
                                  <a:lnTo>
                                    <a:pt x="3756" y="194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54"/>
                        <wpg:cNvGrpSpPr>
                          <a:grpSpLocks/>
                        </wpg:cNvGrpSpPr>
                        <wpg:grpSpPr bwMode="auto">
                          <a:xfrm>
                            <a:off x="0" y="607"/>
                            <a:ext cx="3757" cy="197"/>
                            <a:chOff x="0" y="607"/>
                            <a:chExt cx="3757" cy="197"/>
                          </a:xfrm>
                        </wpg:grpSpPr>
                        <wps:wsp>
                          <wps:cNvPr id="769" name="Freeform 755"/>
                          <wps:cNvSpPr>
                            <a:spLocks/>
                          </wps:cNvSpPr>
                          <wps:spPr bwMode="auto">
                            <a:xfrm>
                              <a:off x="0" y="607"/>
                              <a:ext cx="3757" cy="197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804 607"/>
                                <a:gd name="T2" fmla="*/ 804 h 197"/>
                                <a:gd name="T3" fmla="*/ 3756 w 3757"/>
                                <a:gd name="T4" fmla="+- 0 804 607"/>
                                <a:gd name="T5" fmla="*/ 804 h 197"/>
                                <a:gd name="T6" fmla="*/ 3756 w 3757"/>
                                <a:gd name="T7" fmla="+- 0 607 607"/>
                                <a:gd name="T8" fmla="*/ 607 h 197"/>
                                <a:gd name="T9" fmla="*/ 0 w 3757"/>
                                <a:gd name="T10" fmla="+- 0 607 607"/>
                                <a:gd name="T11" fmla="*/ 607 h 197"/>
                                <a:gd name="T12" fmla="*/ 0 w 3757"/>
                                <a:gd name="T13" fmla="+- 0 804 607"/>
                                <a:gd name="T14" fmla="*/ 804 h 1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197">
                                  <a:moveTo>
                                    <a:pt x="0" y="197"/>
                                  </a:moveTo>
                                  <a:lnTo>
                                    <a:pt x="3756" y="197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752"/>
                        <wpg:cNvGrpSpPr>
                          <a:grpSpLocks/>
                        </wpg:cNvGrpSpPr>
                        <wpg:grpSpPr bwMode="auto">
                          <a:xfrm>
                            <a:off x="0" y="804"/>
                            <a:ext cx="3757" cy="197"/>
                            <a:chOff x="0" y="804"/>
                            <a:chExt cx="3757" cy="197"/>
                          </a:xfrm>
                        </wpg:grpSpPr>
                        <wps:wsp>
                          <wps:cNvPr id="771" name="Freeform 753"/>
                          <wps:cNvSpPr>
                            <a:spLocks/>
                          </wps:cNvSpPr>
                          <wps:spPr bwMode="auto">
                            <a:xfrm>
                              <a:off x="0" y="804"/>
                              <a:ext cx="3757" cy="197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1001 804"/>
                                <a:gd name="T2" fmla="*/ 1001 h 197"/>
                                <a:gd name="T3" fmla="*/ 3756 w 3757"/>
                                <a:gd name="T4" fmla="+- 0 1001 804"/>
                                <a:gd name="T5" fmla="*/ 1001 h 197"/>
                                <a:gd name="T6" fmla="*/ 3756 w 3757"/>
                                <a:gd name="T7" fmla="+- 0 804 804"/>
                                <a:gd name="T8" fmla="*/ 804 h 197"/>
                                <a:gd name="T9" fmla="*/ 0 w 3757"/>
                                <a:gd name="T10" fmla="+- 0 804 804"/>
                                <a:gd name="T11" fmla="*/ 804 h 197"/>
                                <a:gd name="T12" fmla="*/ 0 w 3757"/>
                                <a:gd name="T13" fmla="+- 0 1001 804"/>
                                <a:gd name="T14" fmla="*/ 1001 h 1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197">
                                  <a:moveTo>
                                    <a:pt x="0" y="197"/>
                                  </a:moveTo>
                                  <a:lnTo>
                                    <a:pt x="3756" y="197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750"/>
                        <wpg:cNvGrpSpPr>
                          <a:grpSpLocks/>
                        </wpg:cNvGrpSpPr>
                        <wpg:grpSpPr bwMode="auto">
                          <a:xfrm>
                            <a:off x="0" y="1001"/>
                            <a:ext cx="3757" cy="195"/>
                            <a:chOff x="0" y="1001"/>
                            <a:chExt cx="3757" cy="195"/>
                          </a:xfrm>
                        </wpg:grpSpPr>
                        <wps:wsp>
                          <wps:cNvPr id="773" name="Freeform 751"/>
                          <wps:cNvSpPr>
                            <a:spLocks/>
                          </wps:cNvSpPr>
                          <wps:spPr bwMode="auto">
                            <a:xfrm>
                              <a:off x="0" y="1001"/>
                              <a:ext cx="3757" cy="195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1195 1001"/>
                                <a:gd name="T2" fmla="*/ 1195 h 195"/>
                                <a:gd name="T3" fmla="*/ 3756 w 3757"/>
                                <a:gd name="T4" fmla="+- 0 1195 1001"/>
                                <a:gd name="T5" fmla="*/ 1195 h 195"/>
                                <a:gd name="T6" fmla="*/ 3756 w 3757"/>
                                <a:gd name="T7" fmla="+- 0 1001 1001"/>
                                <a:gd name="T8" fmla="*/ 1001 h 195"/>
                                <a:gd name="T9" fmla="*/ 0 w 3757"/>
                                <a:gd name="T10" fmla="+- 0 1001 1001"/>
                                <a:gd name="T11" fmla="*/ 1001 h 195"/>
                                <a:gd name="T12" fmla="*/ 0 w 3757"/>
                                <a:gd name="T13" fmla="+- 0 1195 1001"/>
                                <a:gd name="T14" fmla="*/ 1195 h 1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195">
                                  <a:moveTo>
                                    <a:pt x="0" y="194"/>
                                  </a:moveTo>
                                  <a:lnTo>
                                    <a:pt x="3756" y="194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748"/>
                        <wpg:cNvGrpSpPr>
                          <a:grpSpLocks/>
                        </wpg:cNvGrpSpPr>
                        <wpg:grpSpPr bwMode="auto">
                          <a:xfrm>
                            <a:off x="0" y="1195"/>
                            <a:ext cx="3757" cy="207"/>
                            <a:chOff x="0" y="1195"/>
                            <a:chExt cx="3757" cy="207"/>
                          </a:xfrm>
                        </wpg:grpSpPr>
                        <wps:wsp>
                          <wps:cNvPr id="775" name="Freeform 749"/>
                          <wps:cNvSpPr>
                            <a:spLocks/>
                          </wps:cNvSpPr>
                          <wps:spPr bwMode="auto">
                            <a:xfrm>
                              <a:off x="0" y="1195"/>
                              <a:ext cx="3757" cy="207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1402 1195"/>
                                <a:gd name="T2" fmla="*/ 1402 h 207"/>
                                <a:gd name="T3" fmla="*/ 3756 w 3757"/>
                                <a:gd name="T4" fmla="+- 0 1402 1195"/>
                                <a:gd name="T5" fmla="*/ 1402 h 207"/>
                                <a:gd name="T6" fmla="*/ 3756 w 3757"/>
                                <a:gd name="T7" fmla="+- 0 1195 1195"/>
                                <a:gd name="T8" fmla="*/ 1195 h 207"/>
                                <a:gd name="T9" fmla="*/ 0 w 3757"/>
                                <a:gd name="T10" fmla="+- 0 1195 1195"/>
                                <a:gd name="T11" fmla="*/ 1195 h 207"/>
                                <a:gd name="T12" fmla="*/ 0 w 3757"/>
                                <a:gd name="T13" fmla="+- 0 1402 1195"/>
                                <a:gd name="T14" fmla="*/ 1402 h 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207">
                                  <a:moveTo>
                                    <a:pt x="0" y="207"/>
                                  </a:moveTo>
                                  <a:lnTo>
                                    <a:pt x="3756" y="207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7FB3A5" id="Group 747" o:spid="_x0000_s1026" style="width:187.85pt;height:70.1pt;mso-position-horizontal-relative:char;mso-position-vertical-relative:line" coordsize="3757,1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">
                <v:group id="Group 760" o:spid="_x0000_s1027" style="position:absolute;width:3757;height:216" coordsize="3757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761" o:spid="_x0000_s1028" style="position:absolute;width:3757;height:216;visibility:visible;mso-wrap-style:square;v-text-anchor:top" coordsize="375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KYS8UA&#10;AADcAAAADwAAAGRycy9kb3ducmV2LnhtbESPQWsCMRSE74X+h/AK3mq2FdeyNUopKGJBcC2Ct+fm&#10;mSzdvCybqNt/3xQEj8PMfMNM571rxIW6UHtW8DLMQBBXXtdsFHzvFs9vIEJE1th4JgW/FGA+e3yY&#10;YqH9lbd0KaMRCcKhQAU2xraQMlSWHIahb4mTd/Kdw5hkZ6Tu8JrgrpGvWZZLhzWnBYstfVqqfsqz&#10;U1AeN1/r3G5Px/1hfKClNftaG6UGT/3HO4hIfbyHb+2VVjDJR/B/Jh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phLxQAAANwAAAAPAAAAAAAAAAAAAAAAAJgCAABkcnMv&#10;ZG93bnJldi54bWxQSwUGAAAAAAQABAD1AAAAigMAAAAA&#10;" path="m,216r3756,l3756,,,,,216xe" fillcolor="#92d050" stroked="f">
                    <v:path arrowok="t" o:connecttype="custom" o:connectlocs="0,216;3756,216;3756,0;0,0;0,216" o:connectangles="0,0,0,0,0"/>
                  </v:shape>
                </v:group>
                <v:group id="Group 758" o:spid="_x0000_s1029" style="position:absolute;top:216;width:3757;height:197" coordorigin=",216" coordsize="37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759" o:spid="_x0000_s1030" style="position:absolute;top:216;width:3757;height:197;visibility:visible;mso-wrap-style:square;v-text-anchor:top" coordsize="37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7GFcUA&#10;AADcAAAADwAAAGRycy9kb3ducmV2LnhtbESPQWvCQBSE7wX/w/KE3upGaa1E1xAClvRSaCzo8ZF9&#10;JtHs25DdJum/7xYKHoeZ+YbZJZNpxUC9aywrWC4iEMSl1Q1XCr6Oh6cNCOeRNbaWScEPOUj2s4cd&#10;xtqO/ElD4SsRIOxiVFB738VSurImg25hO+LgXWxv0AfZV1L3OAa4aeUqitbSYMNhocaOsprKW/Ft&#10;FAzH9K24yDIbP+h6fs839qTxWanH+ZRuQXia/D383861gtf1C/ydCUdA7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sYVxQAAANwAAAAPAAAAAAAAAAAAAAAAAJgCAABkcnMv&#10;ZG93bnJldi54bWxQSwUGAAAAAAQABAD1AAAAigMAAAAA&#10;" path="m,197r3756,l3756,,,,,197xe" fillcolor="#92d050" stroked="f">
                    <v:path arrowok="t" o:connecttype="custom" o:connectlocs="0,413;3756,413;3756,216;0,216;0,413" o:connectangles="0,0,0,0,0"/>
                  </v:shape>
                </v:group>
                <v:group id="Group 756" o:spid="_x0000_s1031" style="position:absolute;top:413;width:3757;height:195" coordorigin=",413" coordsize="3757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757" o:spid="_x0000_s1032" style="position:absolute;top:413;width:3757;height:195;visibility:visible;mso-wrap-style:square;v-text-anchor:top" coordsize="375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sD8QA&#10;AADcAAAADwAAAGRycy9kb3ducmV2LnhtbESPS2vDMBCE74X8B7GBXEoiJxQ7uFFC0he5xk7vi7W1&#10;3VgrY8mP/vuqUMhxmJlvmN1hMo0YqHO1ZQXrVQSCuLC65lLBNX9fbkE4j6yxsUwKfsjBYT972GGq&#10;7cgXGjJfigBhl6KCyvs2ldIVFRl0K9sSB+/LdgZ9kF0pdYdjgJtGbqIolgZrDgsVtvRSUXHLeqPg&#10;+/Hj9e225us2+hyG09ifmzh/Umoxn47PIDxN/h7+b5+1giRO4O9MO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zrA/EAAAA3AAAAA8AAAAAAAAAAAAAAAAAmAIAAGRycy9k&#10;b3ducmV2LnhtbFBLBQYAAAAABAAEAPUAAACJAwAAAAA=&#10;" path="m,194r3756,l3756,,,,,194xe" fillcolor="#92d050" stroked="f">
                    <v:path arrowok="t" o:connecttype="custom" o:connectlocs="0,607;3756,607;3756,413;0,413;0,607" o:connectangles="0,0,0,0,0"/>
                  </v:shape>
                </v:group>
                <v:group id="Group 754" o:spid="_x0000_s1033" style="position:absolute;top:607;width:3757;height:197" coordorigin=",607" coordsize="37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755" o:spid="_x0000_s1034" style="position:absolute;top:607;width:3757;height:197;visibility:visible;mso-wrap-style:square;v-text-anchor:top" coordsize="37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PMEMMA&#10;AADcAAAADwAAAGRycy9kb3ducmV2LnhtbESPQYvCMBSE7wv+h/CEva2psrhajSKC4l6ErYIeH82z&#10;rTYvpYlt998bQfA4zMw3zHzZmVI0VLvCsoLhIAJBnFpdcKbgeNh8TUA4j6yxtEwK/snBctH7mGOs&#10;bct/1CQ+EwHCLkYFufdVLKVLczLoBrYiDt7F1gZ9kHUmdY1tgJtSjqJoLA0WHBZyrGidU3pL7kZB&#10;c1htk4tM1+2eruff3cSeNH4r9dnvVjMQnjr/Dr/aO63gZzyF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PMEMMAAADcAAAADwAAAAAAAAAAAAAAAACYAgAAZHJzL2Rv&#10;d25yZXYueG1sUEsFBgAAAAAEAAQA9QAAAIgDAAAAAA==&#10;" path="m,197r3756,l3756,,,,,197xe" fillcolor="#92d050" stroked="f">
                    <v:path arrowok="t" o:connecttype="custom" o:connectlocs="0,804;3756,804;3756,607;0,607;0,804" o:connectangles="0,0,0,0,0"/>
                  </v:shape>
                </v:group>
                <v:group id="Group 752" o:spid="_x0000_s1035" style="position:absolute;top:804;width:3757;height:197" coordorigin=",804" coordsize="37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753" o:spid="_x0000_s1036" style="position:absolute;top:804;width:3757;height:197;visibility:visible;mso-wrap-style:square;v-text-anchor:top" coordsize="37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xWy8MA&#10;AADcAAAADwAAAGRycy9kb3ducmV2LnhtbESPQYvCMBSE78L+h/AEb5oqi0rXKCKs6EWwFXaPj+bZ&#10;dm1eSpNt6783guBxmJlvmNWmN5VoqXGlZQXTSQSCOLO65FzBJf0eL0E4j6yxskwK7uRgs/4YrDDW&#10;tuMztYnPRYCwi1FB4X0dS+myggy6ia2Jg3e1jUEfZJNL3WAX4KaSsyiaS4Mlh4UCa9oVlN2Sf6Og&#10;Tbf75CqzXXeiv9/jYWl/NH4qNRr22y8Qnnr/Dr/aB61gsZjC80w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xWy8MAAADcAAAADwAAAAAAAAAAAAAAAACYAgAAZHJzL2Rv&#10;d25yZXYueG1sUEsFBgAAAAAEAAQA9QAAAIgDAAAAAA==&#10;" path="m,197r3756,l3756,,,,,197xe" fillcolor="#92d050" stroked="f">
                    <v:path arrowok="t" o:connecttype="custom" o:connectlocs="0,1001;3756,1001;3756,804;0,804;0,1001" o:connectangles="0,0,0,0,0"/>
                  </v:shape>
                </v:group>
                <v:group id="Group 750" o:spid="_x0000_s1037" style="position:absolute;top:1001;width:3757;height:195" coordorigin=",1001" coordsize="3757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751" o:spid="_x0000_s1038" style="position:absolute;top:1001;width:3757;height:195;visibility:visible;mso-wrap-style:square;v-text-anchor:top" coordsize="375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E80cQA&#10;AADcAAAADwAAAGRycy9kb3ducmV2LnhtbESPS4vCQBCE78L+h6EX9iLrxFVUoqOsT7z62HuTaZOs&#10;mZ6QGZP47x1B8FhU1VfUbNGaQtRUudyygn4vAkGcWJ1zquB82n5PQDiPrLGwTAru5GAx/+jMMNa2&#10;4QPVR5+KAGEXo4LM+zKW0iUZGXQ9WxIH72Irgz7IKpW6wibATSF/omgkDeYcFjIsaZVRcj3ejIL/&#10;7m69ufb5PIn+6nrZ3PbF6DRU6uuz/Z2C8NT6d/jV3msF4/EA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RPNHEAAAA3AAAAA8AAAAAAAAAAAAAAAAAmAIAAGRycy9k&#10;b3ducmV2LnhtbFBLBQYAAAAABAAEAPUAAACJAwAAAAA=&#10;" path="m,194r3756,l3756,,,,,194xe" fillcolor="#92d050" stroked="f">
                    <v:path arrowok="t" o:connecttype="custom" o:connectlocs="0,1195;3756,1195;3756,1001;0,1001;0,1195" o:connectangles="0,0,0,0,0"/>
                  </v:shape>
                </v:group>
                <v:group id="Group 748" o:spid="_x0000_s1039" style="position:absolute;top:1195;width:3757;height:207" coordorigin=",1195" coordsize="3757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749" o:spid="_x0000_s1040" style="position:absolute;top:1195;width:3757;height:207;visibility:visible;mso-wrap-style:square;v-text-anchor:top" coordsize="375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zVMQA&#10;AADcAAAADwAAAGRycy9kb3ducmV2LnhtbESPW4vCMBSE3xf8D+EI+7JoqnijGkV0F4QFxQs+nzbH&#10;tticlCar9d+bBcHHYWa+YWaLxpTiRrUrLCvodSMQxKnVBWcKTsefzgSE88gaS8uk4EEOFvPWxwxj&#10;be+8p9vBZyJA2MWoIPe+iqV0aU4GXddWxMG72NqgD7LOpK7xHuCmlP0oGkmDBYeFHCta5ZReD39G&#10;QbJOlt/ZIHKr8267I+cT5K9fpT7bzXIKwlPj3+FXe6MVjMdD+D8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JM1TEAAAA3AAAAA8AAAAAAAAAAAAAAAAAmAIAAGRycy9k&#10;b3ducmV2LnhtbFBLBQYAAAAABAAEAPUAAACJAwAAAAA=&#10;" path="m,207r3756,l3756,,,,,207xe" fillcolor="#92d050" stroked="f">
                    <v:path arrowok="t" o:connecttype="custom" o:connectlocs="0,1402;3756,1402;3756,1195;0,1195;0,1402" o:connectangles="0,0,0,0,0"/>
                  </v:shape>
                </v:group>
                <w10:anchorlock/>
              </v:group>
            </w:pict>
          </mc:Fallback>
        </mc:AlternateContent>
      </w:r>
      <w:r>
        <w:tab/>
      </w:r>
      <w:r>
        <w:rPr>
          <w:noProof/>
          <w:position w:val="10"/>
          <w:lang w:val="en-AU" w:eastAsia="en-AU"/>
        </w:rPr>
        <mc:AlternateContent>
          <mc:Choice Requires="wpg">
            <w:drawing>
              <wp:inline distT="0" distB="0" distL="0" distR="0" wp14:anchorId="4E05615D" wp14:editId="7BC65BAC">
                <wp:extent cx="1482090" cy="759460"/>
                <wp:effectExtent l="0" t="4445" r="3810" b="0"/>
                <wp:docPr id="734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090" cy="759460"/>
                          <a:chOff x="0" y="0"/>
                          <a:chExt cx="2334" cy="1196"/>
                        </a:xfrm>
                      </wpg:grpSpPr>
                      <wpg:grpSp>
                        <wpg:cNvPr id="735" name="Group 74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334" cy="207"/>
                            <a:chOff x="0" y="0"/>
                            <a:chExt cx="2334" cy="207"/>
                          </a:xfrm>
                        </wpg:grpSpPr>
                        <wps:wsp>
                          <wps:cNvPr id="736" name="Freeform 7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334" cy="207"/>
                            </a:xfrm>
                            <a:custGeom>
                              <a:avLst/>
                              <a:gdLst>
                                <a:gd name="T0" fmla="*/ 0 w 2334"/>
                                <a:gd name="T1" fmla="*/ 206 h 207"/>
                                <a:gd name="T2" fmla="*/ 2333 w 2334"/>
                                <a:gd name="T3" fmla="*/ 206 h 207"/>
                                <a:gd name="T4" fmla="*/ 2333 w 2334"/>
                                <a:gd name="T5" fmla="*/ 0 h 207"/>
                                <a:gd name="T6" fmla="*/ 0 w 2334"/>
                                <a:gd name="T7" fmla="*/ 0 h 207"/>
                                <a:gd name="T8" fmla="*/ 0 w 2334"/>
                                <a:gd name="T9" fmla="*/ 206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34" h="207">
                                  <a:moveTo>
                                    <a:pt x="0" y="206"/>
                                  </a:moveTo>
                                  <a:lnTo>
                                    <a:pt x="2333" y="206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743"/>
                        <wpg:cNvGrpSpPr>
                          <a:grpSpLocks/>
                        </wpg:cNvGrpSpPr>
                        <wpg:grpSpPr bwMode="auto">
                          <a:xfrm>
                            <a:off x="343" y="5"/>
                            <a:ext cx="1645" cy="200"/>
                            <a:chOff x="343" y="5"/>
                            <a:chExt cx="1645" cy="200"/>
                          </a:xfrm>
                        </wpg:grpSpPr>
                        <wps:wsp>
                          <wps:cNvPr id="738" name="Freeform 744"/>
                          <wps:cNvSpPr>
                            <a:spLocks/>
                          </wps:cNvSpPr>
                          <wps:spPr bwMode="auto">
                            <a:xfrm>
                              <a:off x="343" y="5"/>
                              <a:ext cx="1645" cy="200"/>
                            </a:xfrm>
                            <a:custGeom>
                              <a:avLst/>
                              <a:gdLst>
                                <a:gd name="T0" fmla="+- 0 343 343"/>
                                <a:gd name="T1" fmla="*/ T0 w 1645"/>
                                <a:gd name="T2" fmla="+- 0 204 5"/>
                                <a:gd name="T3" fmla="*/ 204 h 200"/>
                                <a:gd name="T4" fmla="+- 0 1988 343"/>
                                <a:gd name="T5" fmla="*/ T4 w 1645"/>
                                <a:gd name="T6" fmla="+- 0 204 5"/>
                                <a:gd name="T7" fmla="*/ 204 h 200"/>
                                <a:gd name="T8" fmla="+- 0 1988 343"/>
                                <a:gd name="T9" fmla="*/ T8 w 1645"/>
                                <a:gd name="T10" fmla="+- 0 5 5"/>
                                <a:gd name="T11" fmla="*/ 5 h 200"/>
                                <a:gd name="T12" fmla="+- 0 343 343"/>
                                <a:gd name="T13" fmla="*/ T12 w 1645"/>
                                <a:gd name="T14" fmla="+- 0 5 5"/>
                                <a:gd name="T15" fmla="*/ 5 h 200"/>
                                <a:gd name="T16" fmla="+- 0 343 343"/>
                                <a:gd name="T17" fmla="*/ T16 w 1645"/>
                                <a:gd name="T18" fmla="+- 0 204 5"/>
                                <a:gd name="T19" fmla="*/ 20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5" h="200">
                                  <a:moveTo>
                                    <a:pt x="0" y="199"/>
                                  </a:moveTo>
                                  <a:lnTo>
                                    <a:pt x="1645" y="199"/>
                                  </a:lnTo>
                                  <a:lnTo>
                                    <a:pt x="16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741"/>
                        <wpg:cNvGrpSpPr>
                          <a:grpSpLocks/>
                        </wpg:cNvGrpSpPr>
                        <wpg:grpSpPr bwMode="auto">
                          <a:xfrm>
                            <a:off x="1930" y="206"/>
                            <a:ext cx="404" cy="195"/>
                            <a:chOff x="1930" y="206"/>
                            <a:chExt cx="404" cy="195"/>
                          </a:xfrm>
                        </wpg:grpSpPr>
                        <wps:wsp>
                          <wps:cNvPr id="740" name="Freeform 742"/>
                          <wps:cNvSpPr>
                            <a:spLocks/>
                          </wps:cNvSpPr>
                          <wps:spPr bwMode="auto">
                            <a:xfrm>
                              <a:off x="1930" y="206"/>
                              <a:ext cx="404" cy="195"/>
                            </a:xfrm>
                            <a:custGeom>
                              <a:avLst/>
                              <a:gdLst>
                                <a:gd name="T0" fmla="+- 0 1930 1930"/>
                                <a:gd name="T1" fmla="*/ T0 w 404"/>
                                <a:gd name="T2" fmla="+- 0 401 206"/>
                                <a:gd name="T3" fmla="*/ 401 h 195"/>
                                <a:gd name="T4" fmla="+- 0 2333 1930"/>
                                <a:gd name="T5" fmla="*/ T4 w 404"/>
                                <a:gd name="T6" fmla="+- 0 401 206"/>
                                <a:gd name="T7" fmla="*/ 401 h 195"/>
                                <a:gd name="T8" fmla="+- 0 2333 1930"/>
                                <a:gd name="T9" fmla="*/ T8 w 404"/>
                                <a:gd name="T10" fmla="+- 0 206 206"/>
                                <a:gd name="T11" fmla="*/ 206 h 195"/>
                                <a:gd name="T12" fmla="+- 0 1930 1930"/>
                                <a:gd name="T13" fmla="*/ T12 w 404"/>
                                <a:gd name="T14" fmla="+- 0 206 206"/>
                                <a:gd name="T15" fmla="*/ 206 h 195"/>
                                <a:gd name="T16" fmla="+- 0 1930 1930"/>
                                <a:gd name="T17" fmla="*/ T16 w 404"/>
                                <a:gd name="T18" fmla="+- 0 401 206"/>
                                <a:gd name="T19" fmla="*/ 401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4" h="195">
                                  <a:moveTo>
                                    <a:pt x="0" y="195"/>
                                  </a:moveTo>
                                  <a:lnTo>
                                    <a:pt x="403" y="195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739"/>
                        <wpg:cNvGrpSpPr>
                          <a:grpSpLocks/>
                        </wpg:cNvGrpSpPr>
                        <wpg:grpSpPr bwMode="auto">
                          <a:xfrm>
                            <a:off x="0" y="206"/>
                            <a:ext cx="404" cy="195"/>
                            <a:chOff x="0" y="206"/>
                            <a:chExt cx="404" cy="195"/>
                          </a:xfrm>
                        </wpg:grpSpPr>
                        <wps:wsp>
                          <wps:cNvPr id="742" name="Freeform 740"/>
                          <wps:cNvSpPr>
                            <a:spLocks/>
                          </wps:cNvSpPr>
                          <wps:spPr bwMode="auto">
                            <a:xfrm>
                              <a:off x="0" y="206"/>
                              <a:ext cx="404" cy="195"/>
                            </a:xfrm>
                            <a:custGeom>
                              <a:avLst/>
                              <a:gdLst>
                                <a:gd name="T0" fmla="*/ 0 w 404"/>
                                <a:gd name="T1" fmla="+- 0 401 206"/>
                                <a:gd name="T2" fmla="*/ 401 h 195"/>
                                <a:gd name="T3" fmla="*/ 403 w 404"/>
                                <a:gd name="T4" fmla="+- 0 401 206"/>
                                <a:gd name="T5" fmla="*/ 401 h 195"/>
                                <a:gd name="T6" fmla="*/ 403 w 404"/>
                                <a:gd name="T7" fmla="+- 0 206 206"/>
                                <a:gd name="T8" fmla="*/ 206 h 195"/>
                                <a:gd name="T9" fmla="*/ 0 w 404"/>
                                <a:gd name="T10" fmla="+- 0 206 206"/>
                                <a:gd name="T11" fmla="*/ 206 h 195"/>
                                <a:gd name="T12" fmla="*/ 0 w 404"/>
                                <a:gd name="T13" fmla="+- 0 401 206"/>
                                <a:gd name="T14" fmla="*/ 401 h 1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404" h="195">
                                  <a:moveTo>
                                    <a:pt x="0" y="195"/>
                                  </a:moveTo>
                                  <a:lnTo>
                                    <a:pt x="403" y="195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737"/>
                        <wpg:cNvGrpSpPr>
                          <a:grpSpLocks/>
                        </wpg:cNvGrpSpPr>
                        <wpg:grpSpPr bwMode="auto">
                          <a:xfrm>
                            <a:off x="403" y="202"/>
                            <a:ext cx="1527" cy="200"/>
                            <a:chOff x="403" y="202"/>
                            <a:chExt cx="1527" cy="200"/>
                          </a:xfrm>
                        </wpg:grpSpPr>
                        <wps:wsp>
                          <wps:cNvPr id="744" name="Freeform 738"/>
                          <wps:cNvSpPr>
                            <a:spLocks/>
                          </wps:cNvSpPr>
                          <wps:spPr bwMode="auto">
                            <a:xfrm>
                              <a:off x="403" y="202"/>
                              <a:ext cx="1527" cy="200"/>
                            </a:xfrm>
                            <a:custGeom>
                              <a:avLst/>
                              <a:gdLst>
                                <a:gd name="T0" fmla="+- 0 403 403"/>
                                <a:gd name="T1" fmla="*/ T0 w 1527"/>
                                <a:gd name="T2" fmla="+- 0 401 202"/>
                                <a:gd name="T3" fmla="*/ 401 h 200"/>
                                <a:gd name="T4" fmla="+- 0 1930 403"/>
                                <a:gd name="T5" fmla="*/ T4 w 1527"/>
                                <a:gd name="T6" fmla="+- 0 401 202"/>
                                <a:gd name="T7" fmla="*/ 401 h 200"/>
                                <a:gd name="T8" fmla="+- 0 1930 403"/>
                                <a:gd name="T9" fmla="*/ T8 w 1527"/>
                                <a:gd name="T10" fmla="+- 0 202 202"/>
                                <a:gd name="T11" fmla="*/ 202 h 200"/>
                                <a:gd name="T12" fmla="+- 0 403 403"/>
                                <a:gd name="T13" fmla="*/ T12 w 1527"/>
                                <a:gd name="T14" fmla="+- 0 202 202"/>
                                <a:gd name="T15" fmla="*/ 202 h 200"/>
                                <a:gd name="T16" fmla="+- 0 403 403"/>
                                <a:gd name="T17" fmla="*/ T16 w 1527"/>
                                <a:gd name="T18" fmla="+- 0 401 202"/>
                                <a:gd name="T19" fmla="*/ 40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7" h="200">
                                  <a:moveTo>
                                    <a:pt x="0" y="199"/>
                                  </a:moveTo>
                                  <a:lnTo>
                                    <a:pt x="1527" y="199"/>
                                  </a:lnTo>
                                  <a:lnTo>
                                    <a:pt x="15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735"/>
                        <wpg:cNvGrpSpPr>
                          <a:grpSpLocks/>
                        </wpg:cNvGrpSpPr>
                        <wpg:grpSpPr bwMode="auto">
                          <a:xfrm>
                            <a:off x="0" y="401"/>
                            <a:ext cx="2334" cy="197"/>
                            <a:chOff x="0" y="401"/>
                            <a:chExt cx="2334" cy="197"/>
                          </a:xfrm>
                        </wpg:grpSpPr>
                        <wps:wsp>
                          <wps:cNvPr id="746" name="Freeform 736"/>
                          <wps:cNvSpPr>
                            <a:spLocks/>
                          </wps:cNvSpPr>
                          <wps:spPr bwMode="auto">
                            <a:xfrm>
                              <a:off x="0" y="401"/>
                              <a:ext cx="2334" cy="197"/>
                            </a:xfrm>
                            <a:custGeom>
                              <a:avLst/>
                              <a:gdLst>
                                <a:gd name="T0" fmla="*/ 0 w 2334"/>
                                <a:gd name="T1" fmla="+- 0 598 401"/>
                                <a:gd name="T2" fmla="*/ 598 h 197"/>
                                <a:gd name="T3" fmla="*/ 2333 w 2334"/>
                                <a:gd name="T4" fmla="+- 0 598 401"/>
                                <a:gd name="T5" fmla="*/ 598 h 197"/>
                                <a:gd name="T6" fmla="*/ 2333 w 2334"/>
                                <a:gd name="T7" fmla="+- 0 401 401"/>
                                <a:gd name="T8" fmla="*/ 401 h 197"/>
                                <a:gd name="T9" fmla="*/ 0 w 2334"/>
                                <a:gd name="T10" fmla="+- 0 401 401"/>
                                <a:gd name="T11" fmla="*/ 401 h 197"/>
                                <a:gd name="T12" fmla="*/ 0 w 2334"/>
                                <a:gd name="T13" fmla="+- 0 598 401"/>
                                <a:gd name="T14" fmla="*/ 598 h 1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334" h="197">
                                  <a:moveTo>
                                    <a:pt x="0" y="197"/>
                                  </a:moveTo>
                                  <a:lnTo>
                                    <a:pt x="2333" y="197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733"/>
                        <wpg:cNvGrpSpPr>
                          <a:grpSpLocks/>
                        </wpg:cNvGrpSpPr>
                        <wpg:grpSpPr bwMode="auto">
                          <a:xfrm>
                            <a:off x="86" y="396"/>
                            <a:ext cx="2161" cy="200"/>
                            <a:chOff x="86" y="396"/>
                            <a:chExt cx="2161" cy="200"/>
                          </a:xfrm>
                        </wpg:grpSpPr>
                        <wps:wsp>
                          <wps:cNvPr id="748" name="Freeform 734"/>
                          <wps:cNvSpPr>
                            <a:spLocks/>
                          </wps:cNvSpPr>
                          <wps:spPr bwMode="auto">
                            <a:xfrm>
                              <a:off x="86" y="396"/>
                              <a:ext cx="2161" cy="200"/>
                            </a:xfrm>
                            <a:custGeom>
                              <a:avLst/>
                              <a:gdLst>
                                <a:gd name="T0" fmla="+- 0 86 86"/>
                                <a:gd name="T1" fmla="*/ T0 w 2161"/>
                                <a:gd name="T2" fmla="+- 0 595 396"/>
                                <a:gd name="T3" fmla="*/ 595 h 200"/>
                                <a:gd name="T4" fmla="+- 0 2247 86"/>
                                <a:gd name="T5" fmla="*/ T4 w 2161"/>
                                <a:gd name="T6" fmla="+- 0 595 396"/>
                                <a:gd name="T7" fmla="*/ 595 h 200"/>
                                <a:gd name="T8" fmla="+- 0 2247 86"/>
                                <a:gd name="T9" fmla="*/ T8 w 2161"/>
                                <a:gd name="T10" fmla="+- 0 396 396"/>
                                <a:gd name="T11" fmla="*/ 396 h 200"/>
                                <a:gd name="T12" fmla="+- 0 86 86"/>
                                <a:gd name="T13" fmla="*/ T12 w 2161"/>
                                <a:gd name="T14" fmla="+- 0 396 396"/>
                                <a:gd name="T15" fmla="*/ 396 h 200"/>
                                <a:gd name="T16" fmla="+- 0 86 86"/>
                                <a:gd name="T17" fmla="*/ T16 w 2161"/>
                                <a:gd name="T18" fmla="+- 0 595 396"/>
                                <a:gd name="T19" fmla="*/ 59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1" h="200">
                                  <a:moveTo>
                                    <a:pt x="0" y="199"/>
                                  </a:moveTo>
                                  <a:lnTo>
                                    <a:pt x="2161" y="199"/>
                                  </a:lnTo>
                                  <a:lnTo>
                                    <a:pt x="21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731"/>
                        <wpg:cNvGrpSpPr>
                          <a:grpSpLocks/>
                        </wpg:cNvGrpSpPr>
                        <wpg:grpSpPr bwMode="auto">
                          <a:xfrm>
                            <a:off x="0" y="792"/>
                            <a:ext cx="2334" cy="3"/>
                            <a:chOff x="0" y="792"/>
                            <a:chExt cx="2334" cy="3"/>
                          </a:xfrm>
                        </wpg:grpSpPr>
                        <wps:wsp>
                          <wps:cNvPr id="750" name="Freeform 732"/>
                          <wps:cNvSpPr>
                            <a:spLocks/>
                          </wps:cNvSpPr>
                          <wps:spPr bwMode="auto">
                            <a:xfrm>
                              <a:off x="0" y="792"/>
                              <a:ext cx="2334" cy="3"/>
                            </a:xfrm>
                            <a:custGeom>
                              <a:avLst/>
                              <a:gdLst>
                                <a:gd name="T0" fmla="*/ 0 w 2334"/>
                                <a:gd name="T1" fmla="+- 0 794 792"/>
                                <a:gd name="T2" fmla="*/ 794 h 3"/>
                                <a:gd name="T3" fmla="*/ 2333 w 2334"/>
                                <a:gd name="T4" fmla="+- 0 794 792"/>
                                <a:gd name="T5" fmla="*/ 794 h 3"/>
                                <a:gd name="T6" fmla="*/ 2333 w 2334"/>
                                <a:gd name="T7" fmla="+- 0 792 792"/>
                                <a:gd name="T8" fmla="*/ 792 h 3"/>
                                <a:gd name="T9" fmla="*/ 0 w 2334"/>
                                <a:gd name="T10" fmla="+- 0 792 792"/>
                                <a:gd name="T11" fmla="*/ 792 h 3"/>
                                <a:gd name="T12" fmla="*/ 0 w 2334"/>
                                <a:gd name="T13" fmla="+- 0 794 792"/>
                                <a:gd name="T14" fmla="*/ 794 h 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334" h="3">
                                  <a:moveTo>
                                    <a:pt x="0" y="2"/>
                                  </a:moveTo>
                                  <a:lnTo>
                                    <a:pt x="2333" y="2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729"/>
                        <wpg:cNvGrpSpPr>
                          <a:grpSpLocks/>
                        </wpg:cNvGrpSpPr>
                        <wpg:grpSpPr bwMode="auto">
                          <a:xfrm>
                            <a:off x="7" y="593"/>
                            <a:ext cx="2319" cy="200"/>
                            <a:chOff x="7" y="593"/>
                            <a:chExt cx="2319" cy="200"/>
                          </a:xfrm>
                        </wpg:grpSpPr>
                        <wps:wsp>
                          <wps:cNvPr id="752" name="Freeform 730"/>
                          <wps:cNvSpPr>
                            <a:spLocks/>
                          </wps:cNvSpPr>
                          <wps:spPr bwMode="auto">
                            <a:xfrm>
                              <a:off x="7" y="593"/>
                              <a:ext cx="2319" cy="20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319"/>
                                <a:gd name="T2" fmla="+- 0 792 593"/>
                                <a:gd name="T3" fmla="*/ 792 h 200"/>
                                <a:gd name="T4" fmla="+- 0 2326 7"/>
                                <a:gd name="T5" fmla="*/ T4 w 2319"/>
                                <a:gd name="T6" fmla="+- 0 792 593"/>
                                <a:gd name="T7" fmla="*/ 792 h 200"/>
                                <a:gd name="T8" fmla="+- 0 2326 7"/>
                                <a:gd name="T9" fmla="*/ T8 w 2319"/>
                                <a:gd name="T10" fmla="+- 0 593 593"/>
                                <a:gd name="T11" fmla="*/ 593 h 200"/>
                                <a:gd name="T12" fmla="+- 0 7 7"/>
                                <a:gd name="T13" fmla="*/ T12 w 2319"/>
                                <a:gd name="T14" fmla="+- 0 593 593"/>
                                <a:gd name="T15" fmla="*/ 593 h 200"/>
                                <a:gd name="T16" fmla="+- 0 7 7"/>
                                <a:gd name="T17" fmla="*/ T16 w 2319"/>
                                <a:gd name="T18" fmla="+- 0 792 593"/>
                                <a:gd name="T19" fmla="*/ 79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9" h="200">
                                  <a:moveTo>
                                    <a:pt x="0" y="199"/>
                                  </a:moveTo>
                                  <a:lnTo>
                                    <a:pt x="2319" y="199"/>
                                  </a:lnTo>
                                  <a:lnTo>
                                    <a:pt x="23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727"/>
                        <wpg:cNvGrpSpPr>
                          <a:grpSpLocks/>
                        </wpg:cNvGrpSpPr>
                        <wpg:grpSpPr bwMode="auto">
                          <a:xfrm>
                            <a:off x="0" y="794"/>
                            <a:ext cx="2334" cy="197"/>
                            <a:chOff x="0" y="794"/>
                            <a:chExt cx="2334" cy="197"/>
                          </a:xfrm>
                        </wpg:grpSpPr>
                        <wps:wsp>
                          <wps:cNvPr id="754" name="Freeform 728"/>
                          <wps:cNvSpPr>
                            <a:spLocks/>
                          </wps:cNvSpPr>
                          <wps:spPr bwMode="auto">
                            <a:xfrm>
                              <a:off x="0" y="794"/>
                              <a:ext cx="2334" cy="197"/>
                            </a:xfrm>
                            <a:custGeom>
                              <a:avLst/>
                              <a:gdLst>
                                <a:gd name="T0" fmla="*/ 0 w 2334"/>
                                <a:gd name="T1" fmla="+- 0 991 794"/>
                                <a:gd name="T2" fmla="*/ 991 h 197"/>
                                <a:gd name="T3" fmla="*/ 2333 w 2334"/>
                                <a:gd name="T4" fmla="+- 0 991 794"/>
                                <a:gd name="T5" fmla="*/ 991 h 197"/>
                                <a:gd name="T6" fmla="*/ 2333 w 2334"/>
                                <a:gd name="T7" fmla="+- 0 794 794"/>
                                <a:gd name="T8" fmla="*/ 794 h 197"/>
                                <a:gd name="T9" fmla="*/ 0 w 2334"/>
                                <a:gd name="T10" fmla="+- 0 794 794"/>
                                <a:gd name="T11" fmla="*/ 794 h 197"/>
                                <a:gd name="T12" fmla="*/ 0 w 2334"/>
                                <a:gd name="T13" fmla="+- 0 991 794"/>
                                <a:gd name="T14" fmla="*/ 991 h 1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334" h="197">
                                  <a:moveTo>
                                    <a:pt x="0" y="197"/>
                                  </a:moveTo>
                                  <a:lnTo>
                                    <a:pt x="2333" y="197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725"/>
                        <wpg:cNvGrpSpPr>
                          <a:grpSpLocks/>
                        </wpg:cNvGrpSpPr>
                        <wpg:grpSpPr bwMode="auto">
                          <a:xfrm>
                            <a:off x="139" y="790"/>
                            <a:ext cx="2055" cy="200"/>
                            <a:chOff x="139" y="790"/>
                            <a:chExt cx="2055" cy="200"/>
                          </a:xfrm>
                        </wpg:grpSpPr>
                        <wps:wsp>
                          <wps:cNvPr id="756" name="Freeform 726"/>
                          <wps:cNvSpPr>
                            <a:spLocks/>
                          </wps:cNvSpPr>
                          <wps:spPr bwMode="auto">
                            <a:xfrm>
                              <a:off x="139" y="790"/>
                              <a:ext cx="2055" cy="200"/>
                            </a:xfrm>
                            <a:custGeom>
                              <a:avLst/>
                              <a:gdLst>
                                <a:gd name="T0" fmla="+- 0 139 139"/>
                                <a:gd name="T1" fmla="*/ T0 w 2055"/>
                                <a:gd name="T2" fmla="+- 0 989 790"/>
                                <a:gd name="T3" fmla="*/ 989 h 200"/>
                                <a:gd name="T4" fmla="+- 0 2194 139"/>
                                <a:gd name="T5" fmla="*/ T4 w 2055"/>
                                <a:gd name="T6" fmla="+- 0 989 790"/>
                                <a:gd name="T7" fmla="*/ 989 h 200"/>
                                <a:gd name="T8" fmla="+- 0 2194 139"/>
                                <a:gd name="T9" fmla="*/ T8 w 2055"/>
                                <a:gd name="T10" fmla="+- 0 790 790"/>
                                <a:gd name="T11" fmla="*/ 790 h 200"/>
                                <a:gd name="T12" fmla="+- 0 139 139"/>
                                <a:gd name="T13" fmla="*/ T12 w 2055"/>
                                <a:gd name="T14" fmla="+- 0 790 790"/>
                                <a:gd name="T15" fmla="*/ 790 h 200"/>
                                <a:gd name="T16" fmla="+- 0 139 139"/>
                                <a:gd name="T17" fmla="*/ T16 w 2055"/>
                                <a:gd name="T18" fmla="+- 0 989 790"/>
                                <a:gd name="T19" fmla="*/ 989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5" h="200">
                                  <a:moveTo>
                                    <a:pt x="0" y="199"/>
                                  </a:moveTo>
                                  <a:lnTo>
                                    <a:pt x="2055" y="199"/>
                                  </a:lnTo>
                                  <a:lnTo>
                                    <a:pt x="20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723"/>
                        <wpg:cNvGrpSpPr>
                          <a:grpSpLocks/>
                        </wpg:cNvGrpSpPr>
                        <wpg:grpSpPr bwMode="auto">
                          <a:xfrm>
                            <a:off x="0" y="991"/>
                            <a:ext cx="2334" cy="204"/>
                            <a:chOff x="0" y="991"/>
                            <a:chExt cx="2334" cy="204"/>
                          </a:xfrm>
                        </wpg:grpSpPr>
                        <wps:wsp>
                          <wps:cNvPr id="758" name="Freeform 724"/>
                          <wps:cNvSpPr>
                            <a:spLocks/>
                          </wps:cNvSpPr>
                          <wps:spPr bwMode="auto">
                            <a:xfrm>
                              <a:off x="0" y="991"/>
                              <a:ext cx="2334" cy="204"/>
                            </a:xfrm>
                            <a:custGeom>
                              <a:avLst/>
                              <a:gdLst>
                                <a:gd name="T0" fmla="*/ 0 w 2334"/>
                                <a:gd name="T1" fmla="+- 0 1195 991"/>
                                <a:gd name="T2" fmla="*/ 1195 h 204"/>
                                <a:gd name="T3" fmla="*/ 2333 w 2334"/>
                                <a:gd name="T4" fmla="+- 0 1195 991"/>
                                <a:gd name="T5" fmla="*/ 1195 h 204"/>
                                <a:gd name="T6" fmla="*/ 2333 w 2334"/>
                                <a:gd name="T7" fmla="+- 0 991 991"/>
                                <a:gd name="T8" fmla="*/ 991 h 204"/>
                                <a:gd name="T9" fmla="*/ 0 w 2334"/>
                                <a:gd name="T10" fmla="+- 0 991 991"/>
                                <a:gd name="T11" fmla="*/ 991 h 204"/>
                                <a:gd name="T12" fmla="*/ 0 w 2334"/>
                                <a:gd name="T13" fmla="+- 0 1195 991"/>
                                <a:gd name="T14" fmla="*/ 1195 h 20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334" h="204">
                                  <a:moveTo>
                                    <a:pt x="0" y="204"/>
                                  </a:moveTo>
                                  <a:lnTo>
                                    <a:pt x="2333" y="204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721"/>
                        <wpg:cNvGrpSpPr>
                          <a:grpSpLocks/>
                        </wpg:cNvGrpSpPr>
                        <wpg:grpSpPr bwMode="auto">
                          <a:xfrm>
                            <a:off x="307" y="986"/>
                            <a:ext cx="1717" cy="200"/>
                            <a:chOff x="307" y="986"/>
                            <a:chExt cx="1717" cy="200"/>
                          </a:xfrm>
                        </wpg:grpSpPr>
                        <wps:wsp>
                          <wps:cNvPr id="760" name="Freeform 722"/>
                          <wps:cNvSpPr>
                            <a:spLocks/>
                          </wps:cNvSpPr>
                          <wps:spPr bwMode="auto">
                            <a:xfrm>
                              <a:off x="307" y="986"/>
                              <a:ext cx="1717" cy="200"/>
                            </a:xfrm>
                            <a:custGeom>
                              <a:avLst/>
                              <a:gdLst>
                                <a:gd name="T0" fmla="+- 0 307 307"/>
                                <a:gd name="T1" fmla="*/ T0 w 1717"/>
                                <a:gd name="T2" fmla="+- 0 1186 986"/>
                                <a:gd name="T3" fmla="*/ 1186 h 200"/>
                                <a:gd name="T4" fmla="+- 0 2024 307"/>
                                <a:gd name="T5" fmla="*/ T4 w 1717"/>
                                <a:gd name="T6" fmla="+- 0 1186 986"/>
                                <a:gd name="T7" fmla="*/ 1186 h 200"/>
                                <a:gd name="T8" fmla="+- 0 2024 307"/>
                                <a:gd name="T9" fmla="*/ T8 w 1717"/>
                                <a:gd name="T10" fmla="+- 0 986 986"/>
                                <a:gd name="T11" fmla="*/ 986 h 200"/>
                                <a:gd name="T12" fmla="+- 0 307 307"/>
                                <a:gd name="T13" fmla="*/ T12 w 1717"/>
                                <a:gd name="T14" fmla="+- 0 986 986"/>
                                <a:gd name="T15" fmla="*/ 986 h 200"/>
                                <a:gd name="T16" fmla="+- 0 307 307"/>
                                <a:gd name="T17" fmla="*/ T16 w 1717"/>
                                <a:gd name="T18" fmla="+- 0 1186 986"/>
                                <a:gd name="T19" fmla="*/ 1186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7" h="200">
                                  <a:moveTo>
                                    <a:pt x="0" y="200"/>
                                  </a:moveTo>
                                  <a:lnTo>
                                    <a:pt x="1717" y="200"/>
                                  </a:lnTo>
                                  <a:lnTo>
                                    <a:pt x="17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1823DF" id="Group 720" o:spid="_x0000_s1026" style="width:116.7pt;height:59.8pt;mso-position-horizontal-relative:char;mso-position-vertical-relative:line" coordsize="2334,1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">
                <v:group id="Group 745" o:spid="_x0000_s1027" style="position:absolute;width:2334;height:207" coordsize="2334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746" o:spid="_x0000_s1028" style="position:absolute;width:2334;height:207;visibility:visible;mso-wrap-style:square;v-text-anchor:top" coordsize="233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MVsYA&#10;AADcAAAADwAAAGRycy9kb3ducmV2LnhtbESPT0vDQBTE7wW/w/IEL9Ju/EOV2E2RiiIeCo29eHtk&#10;X5OY7Nuw+9LGb+8KQo/DzPyGWa0n16sjhdh6NnCzyEARV962XBvYf77OH0FFQbbYeyYDPxRhXVzM&#10;Vphbf+IdHUupVYJwzNFAIzLkWseqIYdx4Qfi5B18cChJhlrbgKcEd72+zbKldthyWmhwoE1DVVeO&#10;zsAXfX+EDV93030pb7Idq/HlEI25upyen0AJTXIO/7ffrYGHuyX8nUlHQ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YMVsYAAADcAAAADwAAAAAAAAAAAAAAAACYAgAAZHJz&#10;L2Rvd25yZXYueG1sUEsFBgAAAAAEAAQA9QAAAIsDAAAAAA==&#10;" path="m,206r2333,l2333,,,,,206xe" fillcolor="#92d050" stroked="f">
                    <v:path arrowok="t" o:connecttype="custom" o:connectlocs="0,206;2333,206;2333,0;0,0;0,206" o:connectangles="0,0,0,0,0"/>
                  </v:shape>
                </v:group>
                <v:group id="Group 743" o:spid="_x0000_s1029" style="position:absolute;left:343;top:5;width:1645;height:200" coordorigin="343,5" coordsize="1645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744" o:spid="_x0000_s1030" style="position:absolute;left:343;top:5;width:1645;height:200;visibility:visible;mso-wrap-style:square;v-text-anchor:top" coordsize="164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PmcMA&#10;AADcAAAADwAAAGRycy9kb3ducmV2LnhtbERPTWvCQBC9F/oflin0Vjfa0kp0FRG0lZ6alqi3ITsm&#10;wexsyG40/ffOodDj433Pl4Nr1IW6UHs2MB4loIgLb2suDfx8b56moEJEtth4JgO/FGC5uL+bY2r9&#10;lb/oksVSSQiHFA1UMbap1qGoyGEY+ZZYuJPvHEaBXalth1cJd42eJMmrdlizNFTY0rqi4pz1zkC/&#10;3Ytk3H++H3fNy2Y45Nkkz415fBhWM1CRhvgv/nN/WANvz7JWzsgR0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DPmcMAAADcAAAADwAAAAAAAAAAAAAAAACYAgAAZHJzL2Rv&#10;d25yZXYueG1sUEsFBgAAAAAEAAQA9QAAAIgDAAAAAA==&#10;" path="m,199r1645,l1645,,,,,199xe" fillcolor="#92d050" stroked="f">
                    <v:path arrowok="t" o:connecttype="custom" o:connectlocs="0,204;1645,204;1645,5;0,5;0,204" o:connectangles="0,0,0,0,0"/>
                  </v:shape>
                </v:group>
                <v:group id="Group 741" o:spid="_x0000_s1031" style="position:absolute;left:1930;top:206;width:404;height:195" coordorigin="1930,206" coordsize="404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742" o:spid="_x0000_s1032" style="position:absolute;left:1930;top:206;width:404;height:195;visibility:visible;mso-wrap-style:square;v-text-anchor:top" coordsize="40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Ri1MAA&#10;AADcAAAADwAAAGRycy9kb3ducmV2LnhtbERPy4rCMBTdD/gP4QruxlQRR6pRRHyBm7G6cHlprm2x&#10;uSlNqtWvNwvB5eG8Z4vWlOJOtSssKxj0IxDEqdUFZwrOp83vBITzyBpLy6TgSQ4W887PDGNtH3yk&#10;e+IzEULYxagg976KpXRpTgZd31bEgbva2qAPsM6krvERwk0ph1E0lgYLDg05VrTKKb0ljVGgNTXL&#10;9f+l2e9csqXLYfMabQdK9brtcgrCU+u/4o97rxX8jcL8cCYcA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Ri1MAAAADcAAAADwAAAAAAAAAAAAAAAACYAgAAZHJzL2Rvd25y&#10;ZXYueG1sUEsFBgAAAAAEAAQA9QAAAIUDAAAAAA==&#10;" path="m,195r403,l403,,,,,195xe" fillcolor="#92d050" stroked="f">
                    <v:path arrowok="t" o:connecttype="custom" o:connectlocs="0,401;403,401;403,206;0,206;0,401" o:connectangles="0,0,0,0,0"/>
                  </v:shape>
                </v:group>
                <v:group id="Group 739" o:spid="_x0000_s1033" style="position:absolute;top:206;width:404;height:195" coordorigin=",206" coordsize="404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740" o:spid="_x0000_s1034" style="position:absolute;top:206;width:404;height:195;visibility:visible;mso-wrap-style:square;v-text-anchor:top" coordsize="40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ZOMUA&#10;AADcAAAADwAAAGRycy9kb3ducmV2LnhtbESPT2vCQBTE70K/w/IKvelGCVpSV5FSU8FLTXvw+Mg+&#10;k2D2bchu/rSf3hUKHoeZ+Q2z3o6mFj21rrKsYD6LQBDnVldcKPj53k9fQTiPrLG2TAp+ycF28zRZ&#10;Y6LtwCfqM1+IAGGXoILS+yaR0uUlGXQz2xAH72Jbgz7ItpC6xSHATS0XUbSUBisOCyU29F5Sfs06&#10;o0Br6nYfX+fu8OmylM7H/V+czpV6eR53byA8jf4R/m8ftIJVvID7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6lk4xQAAANwAAAAPAAAAAAAAAAAAAAAAAJgCAABkcnMv&#10;ZG93bnJldi54bWxQSwUGAAAAAAQABAD1AAAAigMAAAAA&#10;" path="m,195r403,l403,,,,,195xe" fillcolor="#92d050" stroked="f">
                    <v:path arrowok="t" o:connecttype="custom" o:connectlocs="0,401;403,401;403,206;0,206;0,401" o:connectangles="0,0,0,0,0"/>
                  </v:shape>
                </v:group>
                <v:group id="Group 737" o:spid="_x0000_s1035" style="position:absolute;left:403;top:202;width:1527;height:200" coordorigin="403,202" coordsize="1527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738" o:spid="_x0000_s1036" style="position:absolute;left:403;top:202;width:1527;height:200;visibility:visible;mso-wrap-style:square;v-text-anchor:top" coordsize="152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2l5cEA&#10;AADcAAAADwAAAGRycy9kb3ducmV2LnhtbESPQYvCMBSE7wv+h/AEb2uqiCvVKKJIvdrtxdujebbF&#10;5qUksdZ/b4SFPQ4z8w2z2Q2mFT0531hWMJsmIIhLqxuuFBS/p+8VCB+QNbaWScGLPOy2o68Npto+&#10;+UJ9HioRIexTVFCH0KVS+rImg35qO+Lo3awzGKJ0ldQOnxFuWjlPkqU02HBcqLGjQ03lPX8YBfOs&#10;9+31lhed4+M+81lxOSwLpSbjYb8GEWgI/+G/9lkr+Fks4HMmHgG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dpeXBAAAA3AAAAA8AAAAAAAAAAAAAAAAAmAIAAGRycy9kb3du&#10;cmV2LnhtbFBLBQYAAAAABAAEAPUAAACGAwAAAAA=&#10;" path="m,199r1527,l1527,,,,,199xe" fillcolor="#92d050" stroked="f">
                    <v:path arrowok="t" o:connecttype="custom" o:connectlocs="0,401;1527,401;1527,202;0,202;0,401" o:connectangles="0,0,0,0,0"/>
                  </v:shape>
                </v:group>
                <v:group id="Group 735" o:spid="_x0000_s1037" style="position:absolute;top:401;width:2334;height:197" coordorigin=",401" coordsize="233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736" o:spid="_x0000_s1038" style="position:absolute;top:401;width:2334;height:197;visibility:visible;mso-wrap-style:square;v-text-anchor:top" coordsize="233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WBD8MA&#10;AADcAAAADwAAAGRycy9kb3ducmV2LnhtbESPQWsCMRSE7wX/Q3iCt5pVFiurUdQi2GO3PejtsXlu&#10;VjcvS5Lq+u9NodDjMDPfMMt1b1txIx8axwom4wwEceV0w7WC76/96xxEiMgaW8ek4EEB1qvByxIL&#10;7e78Sbcy1iJBOBSowMTYFVKGypDFMHYdcfLOzluMSfpaao/3BLetnGbZTFpsOC0Y7GhnqLqWP1aB&#10;LR+5qT3a6elyxtPHcZ6/byulRsN+swARqY//4b/2QSt4y2fweyYd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WBD8MAAADcAAAADwAAAAAAAAAAAAAAAACYAgAAZHJzL2Rv&#10;d25yZXYueG1sUEsFBgAAAAAEAAQA9QAAAIgDAAAAAA==&#10;" path="m,197r2333,l2333,,,,,197xe" fillcolor="#92d050" stroked="f">
                    <v:path arrowok="t" o:connecttype="custom" o:connectlocs="0,598;2333,598;2333,401;0,401;0,598" o:connectangles="0,0,0,0,0"/>
                  </v:shape>
                </v:group>
                <v:group id="Group 733" o:spid="_x0000_s1039" style="position:absolute;left:86;top:396;width:2161;height:200" coordorigin="86,396" coordsize="2161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734" o:spid="_x0000_s1040" style="position:absolute;left:86;top:396;width:2161;height:200;visibility:visible;mso-wrap-style:square;v-text-anchor:top" coordsize="216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btxsIA&#10;AADcAAAADwAAAGRycy9kb3ducmV2LnhtbERPz2vCMBS+D/Y/hDfYbabVMaUzliEIPSl2Az0+mmcb&#10;bF5qE9vuvzeHwY4f3+91PtlWDNR741hBOktAEFdOG64V/Hzv3lYgfEDW2DomBb/kId88P60x027k&#10;Iw1lqEUMYZ+hgiaELpPSVw1Z9DPXEUfu4nqLIcK+lrrHMYbbVs6T5ENaNBwbGuxo21B1Le9Wwa48&#10;mNX5OKSLfbGXp+vNuPNlq9Try/T1CSLQFP7Ff+5CK1i+x7XxTDw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u3GwgAAANwAAAAPAAAAAAAAAAAAAAAAAJgCAABkcnMvZG93&#10;bnJldi54bWxQSwUGAAAAAAQABAD1AAAAhwMAAAAA&#10;" path="m,199r2161,l2161,,,,,199xe" fillcolor="#92d050" stroked="f">
                    <v:path arrowok="t" o:connecttype="custom" o:connectlocs="0,595;2161,595;2161,396;0,396;0,595" o:connectangles="0,0,0,0,0"/>
                  </v:shape>
                </v:group>
                <v:group id="Group 731" o:spid="_x0000_s1041" style="position:absolute;top:792;width:2334;height:3" coordorigin=",792" coordsize="2334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732" o:spid="_x0000_s1042" style="position:absolute;top:792;width:2334;height:3;visibility:visible;mso-wrap-style:square;v-text-anchor:top" coordsize="233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0vsQA&#10;AADcAAAADwAAAGRycy9kb3ducmV2LnhtbERPy2rCQBTdF/yH4QrdFJ2kUh/RUUQQbHXjY6G7S+aa&#10;RDN3QmaM6d93FkKXh/OeLVpTioZqV1hWEPcjEMSp1QVnCk7HdW8MwnlkjaVlUvBLDhbzztsME22f&#10;vKfm4DMRQtglqCD3vkqkdGlOBl3fVsSBu9raoA+wzqSu8RnCTSk/o2goDRYcGnKsaJVTej88jAKz&#10;Pa8m65/bIxs09rj83sUfl22s1Hu3XU5BeGr9v/jl3mgFo68wP5w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HtL7EAAAA3AAAAA8AAAAAAAAAAAAAAAAAmAIAAGRycy9k&#10;b3ducmV2LnhtbFBLBQYAAAAABAAEAPUAAACJAwAAAAA=&#10;" path="m,2r2333,l2333,,,,,2xe" fillcolor="#92d050" stroked="f">
                    <v:path arrowok="t" o:connecttype="custom" o:connectlocs="0,794;2333,794;2333,792;0,792;0,794" o:connectangles="0,0,0,0,0"/>
                  </v:shape>
                </v:group>
                <v:group id="Group 729" o:spid="_x0000_s1043" style="position:absolute;left:7;top:593;width:2319;height:200" coordorigin="7,593" coordsize="2319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730" o:spid="_x0000_s1044" style="position:absolute;left:7;top:593;width:2319;height:200;visibility:visible;mso-wrap-style:square;v-text-anchor:top" coordsize="2319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ia38UA&#10;AADcAAAADwAAAGRycy9kb3ducmV2LnhtbESPQWsCMRSE74X+h/AKvdWsQqtujSKCKJQedEXo7bF5&#10;3WzdvCxJXFd/vSkUehxm5htmtuhtIzryoXasYDjIQBCXTtdcKTgU65cJiBCRNTaOScGVAizmjw8z&#10;zLW78I66faxEgnDIUYGJsc2lDKUhi2HgWuLkfTtvMSbpK6k9XhLcNnKUZW/SYs1pwWBLK0PlaX+2&#10;Cvxk+vnTrc2Ri1v3RRw/7GHjlXp+6pfvICL18T/8195qBePXEfyeS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JrfxQAAANwAAAAPAAAAAAAAAAAAAAAAAJgCAABkcnMv&#10;ZG93bnJldi54bWxQSwUGAAAAAAQABAD1AAAAigMAAAAA&#10;" path="m,199r2319,l2319,,,,,199xe" fillcolor="#92d050" stroked="f">
                    <v:path arrowok="t" o:connecttype="custom" o:connectlocs="0,792;2319,792;2319,593;0,593;0,792" o:connectangles="0,0,0,0,0"/>
                  </v:shape>
                </v:group>
                <v:group id="Group 727" o:spid="_x0000_s1045" style="position:absolute;top:794;width:2334;height:197" coordorigin=",794" coordsize="233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728" o:spid="_x0000_s1046" style="position:absolute;top:794;width:2334;height:197;visibility:visible;mso-wrap-style:square;v-text-anchor:top" coordsize="233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sPsQA&#10;AADcAAAADwAAAGRycy9kb3ducmV2LnhtbESPQWsCMRSE7wX/Q3hCbzWrbKusRrGVQnvs1oPeHpvn&#10;ZnXzsiRR13/fCEKPw8x8wyxWvW3FhXxoHCsYjzIQxJXTDdcKtr+fLzMQISJrbB2TghsFWC0HTwss&#10;tLvyD13KWIsE4VCgAhNjV0gZKkMWw8h1xMk7OG8xJulrqT1eE9y2cpJlb9Jiw2nBYEcfhqpTebYK&#10;bHnLTe3RTvbHA+6/d7N8814p9Tzs13MQkfr4H360v7SC6WsO9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CLD7EAAAA3AAAAA8AAAAAAAAAAAAAAAAAmAIAAGRycy9k&#10;b3ducmV2LnhtbFBLBQYAAAAABAAEAPUAAACJAwAAAAA=&#10;" path="m,197r2333,l2333,,,,,197xe" fillcolor="#92d050" stroked="f">
                    <v:path arrowok="t" o:connecttype="custom" o:connectlocs="0,991;2333,991;2333,794;0,794;0,991" o:connectangles="0,0,0,0,0"/>
                  </v:shape>
                </v:group>
                <v:group id="Group 725" o:spid="_x0000_s1047" style="position:absolute;left:139;top:790;width:2055;height:200" coordorigin="139,790" coordsize="2055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726" o:spid="_x0000_s1048" style="position:absolute;left:139;top:790;width:2055;height:200;visibility:visible;mso-wrap-style:square;v-text-anchor:top" coordsize="205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NN/cIA&#10;AADcAAAADwAAAGRycy9kb3ducmV2LnhtbESPQWvCQBSE70L/w/KE3nSj0kRSV5GCWI+N8f7IvibB&#10;7NuQfWr677tCocdhZr5hNrvRdepOQ2g9G1jME1DElbct1wbK82G2BhUE2WLnmQz8UIDd9mWywdz6&#10;B3/RvZBaRQiHHA00In2udagachjmvieO3rcfHEqUQ63tgI8Id51eJkmqHbYcFxrs6aOh6lrcnIH9&#10;IStKupzL5To9ZnL1q5Pw0ZjX6bh/ByU0yn/4r/1pDWRvKTzPxCO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M039wgAAANwAAAAPAAAAAAAAAAAAAAAAAJgCAABkcnMvZG93&#10;bnJldi54bWxQSwUGAAAAAAQABAD1AAAAhwMAAAAA&#10;" path="m,199r2055,l2055,,,,,199xe" fillcolor="#92d050" stroked="f">
                    <v:path arrowok="t" o:connecttype="custom" o:connectlocs="0,989;2055,989;2055,790;0,790;0,989" o:connectangles="0,0,0,0,0"/>
                  </v:shape>
                </v:group>
                <v:group id="Group 723" o:spid="_x0000_s1049" style="position:absolute;top:991;width:2334;height:204" coordorigin=",991" coordsize="2334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724" o:spid="_x0000_s1050" style="position:absolute;top:991;width:2334;height:204;visibility:visible;mso-wrap-style:square;v-text-anchor:top" coordsize="233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5vPcEA&#10;AADcAAAADwAAAGRycy9kb3ducmV2LnhtbERPy4rCMBTdD/gP4QruxlTBB9UoIgjiyAw+QJeX5tpW&#10;m5uSZGr9+8liwOXhvOfL1lSiIedLywoG/QQEcWZ1ybmC82nzOQXhA7LGyjIpeJGH5aLzMcdU2ycf&#10;qDmGXMQQ9ikqKEKoUyl9VpBB37c1ceRu1hkMEbpcaofPGG4qOUySsTRYcmwosKZ1Qdnj+GsU/Oy3&#10;h9cjv3JTTtz9siL8HnztlOp129UMRKA2vMX/7q1WMBnFtfFMPAJ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Obz3BAAAA3AAAAA8AAAAAAAAAAAAAAAAAmAIAAGRycy9kb3du&#10;cmV2LnhtbFBLBQYAAAAABAAEAPUAAACGAwAAAAA=&#10;" path="m,204r2333,l2333,,,,,204xe" fillcolor="#92d050" stroked="f">
                    <v:path arrowok="t" o:connecttype="custom" o:connectlocs="0,1195;2333,1195;2333,991;0,991;0,1195" o:connectangles="0,0,0,0,0"/>
                  </v:shape>
                </v:group>
                <v:group id="Group 721" o:spid="_x0000_s1051" style="position:absolute;left:307;top:986;width:1717;height:200" coordorigin="307,986" coordsize="1717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722" o:spid="_x0000_s1052" style="position:absolute;left:307;top:986;width:1717;height:200;visibility:visible;mso-wrap-style:square;v-text-anchor:top" coordsize="171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3rbMUA&#10;AADcAAAADwAAAGRycy9kb3ducmV2LnhtbERPTWvCQBC9F/oflin0EpqNChqjq7QWpfbWRCi9Ddkx&#10;iWZnQ3bV+O+7h0KPj/e9XA+mFVfqXWNZwShOQBCXVjdcKTgU25cUhPPIGlvLpOBODtarx4clZtre&#10;+Iuuua9ECGGXoYLa+y6T0pU1GXSx7YgDd7S9QR9gX0nd4y2Em1aOk2QqDTYcGmrsaFNTec4vRsF+&#10;/jmZpW/R6DR8/1TnU1REk927Us9Pw+sChKfB/4v/3B9awWwa5oc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etsxQAAANwAAAAPAAAAAAAAAAAAAAAAAJgCAABkcnMv&#10;ZG93bnJldi54bWxQSwUGAAAAAAQABAD1AAAAigMAAAAA&#10;" path="m,200r1717,l1717,,,,,200xe" fillcolor="#92d050" stroked="f">
                    <v:path arrowok="t" o:connecttype="custom" o:connectlocs="0,1186;1717,1186;1717,986;0,986;0,1186" o:connectangles="0,0,0,0,0"/>
                  </v:shape>
                </v:group>
                <w10:anchorlock/>
              </v:group>
            </w:pict>
          </mc:Fallback>
        </mc:AlternateContent>
      </w:r>
    </w:p>
    <w:p w14:paraId="4E055B9E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B9F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BA0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BA1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BA2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BA3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BA4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BA5" w14:textId="77777777" w:rsidR="00F20CE2" w:rsidRDefault="00F20CE2">
      <w:pPr>
        <w:spacing w:before="8"/>
        <w:rPr>
          <w:rFonts w:ascii="Century Gothic" w:eastAsia="Century Gothic" w:hAnsi="Century Gothic" w:cs="Century Gothic"/>
          <w:b/>
          <w:bCs/>
          <w:sz w:val="25"/>
          <w:szCs w:val="25"/>
        </w:rPr>
      </w:pPr>
    </w:p>
    <w:p w14:paraId="4E055BA6" w14:textId="7BF375E5" w:rsidR="00F20CE2" w:rsidRDefault="003E30F1">
      <w:pPr>
        <w:spacing w:line="200" w:lineRule="atLeast"/>
        <w:ind w:left="1735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4E05615F" wp14:editId="7952E3A0">
                <wp:extent cx="1482090" cy="759460"/>
                <wp:effectExtent l="0" t="0" r="3810" b="0"/>
                <wp:docPr id="721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090" cy="759460"/>
                          <a:chOff x="0" y="0"/>
                          <a:chExt cx="2334" cy="1196"/>
                        </a:xfrm>
                      </wpg:grpSpPr>
                      <wpg:grpSp>
                        <wpg:cNvPr id="722" name="Group 7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334" cy="204"/>
                            <a:chOff x="0" y="0"/>
                            <a:chExt cx="2334" cy="204"/>
                          </a:xfrm>
                        </wpg:grpSpPr>
                        <wps:wsp>
                          <wps:cNvPr id="723" name="Freeform 7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334" cy="204"/>
                            </a:xfrm>
                            <a:custGeom>
                              <a:avLst/>
                              <a:gdLst>
                                <a:gd name="T0" fmla="*/ 0 w 2334"/>
                                <a:gd name="T1" fmla="*/ 204 h 204"/>
                                <a:gd name="T2" fmla="*/ 2333 w 2334"/>
                                <a:gd name="T3" fmla="*/ 204 h 204"/>
                                <a:gd name="T4" fmla="*/ 2333 w 2334"/>
                                <a:gd name="T5" fmla="*/ 0 h 204"/>
                                <a:gd name="T6" fmla="*/ 0 w 2334"/>
                                <a:gd name="T7" fmla="*/ 0 h 204"/>
                                <a:gd name="T8" fmla="*/ 0 w 2334"/>
                                <a:gd name="T9" fmla="*/ 204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34" h="204">
                                  <a:moveTo>
                                    <a:pt x="0" y="204"/>
                                  </a:moveTo>
                                  <a:lnTo>
                                    <a:pt x="2333" y="204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716"/>
                        <wpg:cNvGrpSpPr>
                          <a:grpSpLocks/>
                        </wpg:cNvGrpSpPr>
                        <wpg:grpSpPr bwMode="auto">
                          <a:xfrm>
                            <a:off x="0" y="204"/>
                            <a:ext cx="2334" cy="197"/>
                            <a:chOff x="0" y="204"/>
                            <a:chExt cx="2334" cy="197"/>
                          </a:xfrm>
                        </wpg:grpSpPr>
                        <wps:wsp>
                          <wps:cNvPr id="725" name="Freeform 717"/>
                          <wps:cNvSpPr>
                            <a:spLocks/>
                          </wps:cNvSpPr>
                          <wps:spPr bwMode="auto">
                            <a:xfrm>
                              <a:off x="0" y="204"/>
                              <a:ext cx="2334" cy="197"/>
                            </a:xfrm>
                            <a:custGeom>
                              <a:avLst/>
                              <a:gdLst>
                                <a:gd name="T0" fmla="*/ 0 w 2334"/>
                                <a:gd name="T1" fmla="+- 0 401 204"/>
                                <a:gd name="T2" fmla="*/ 401 h 197"/>
                                <a:gd name="T3" fmla="*/ 2333 w 2334"/>
                                <a:gd name="T4" fmla="+- 0 401 204"/>
                                <a:gd name="T5" fmla="*/ 401 h 197"/>
                                <a:gd name="T6" fmla="*/ 2333 w 2334"/>
                                <a:gd name="T7" fmla="+- 0 204 204"/>
                                <a:gd name="T8" fmla="*/ 204 h 197"/>
                                <a:gd name="T9" fmla="*/ 0 w 2334"/>
                                <a:gd name="T10" fmla="+- 0 204 204"/>
                                <a:gd name="T11" fmla="*/ 204 h 197"/>
                                <a:gd name="T12" fmla="*/ 0 w 2334"/>
                                <a:gd name="T13" fmla="+- 0 401 204"/>
                                <a:gd name="T14" fmla="*/ 401 h 1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334" h="197">
                                  <a:moveTo>
                                    <a:pt x="0" y="197"/>
                                  </a:moveTo>
                                  <a:lnTo>
                                    <a:pt x="2333" y="197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714"/>
                        <wpg:cNvGrpSpPr>
                          <a:grpSpLocks/>
                        </wpg:cNvGrpSpPr>
                        <wpg:grpSpPr bwMode="auto">
                          <a:xfrm>
                            <a:off x="0" y="401"/>
                            <a:ext cx="2334" cy="197"/>
                            <a:chOff x="0" y="401"/>
                            <a:chExt cx="2334" cy="197"/>
                          </a:xfrm>
                        </wpg:grpSpPr>
                        <wps:wsp>
                          <wps:cNvPr id="727" name="Freeform 715"/>
                          <wps:cNvSpPr>
                            <a:spLocks/>
                          </wps:cNvSpPr>
                          <wps:spPr bwMode="auto">
                            <a:xfrm>
                              <a:off x="0" y="401"/>
                              <a:ext cx="2334" cy="197"/>
                            </a:xfrm>
                            <a:custGeom>
                              <a:avLst/>
                              <a:gdLst>
                                <a:gd name="T0" fmla="*/ 0 w 2334"/>
                                <a:gd name="T1" fmla="+- 0 598 401"/>
                                <a:gd name="T2" fmla="*/ 598 h 197"/>
                                <a:gd name="T3" fmla="*/ 2333 w 2334"/>
                                <a:gd name="T4" fmla="+- 0 598 401"/>
                                <a:gd name="T5" fmla="*/ 598 h 197"/>
                                <a:gd name="T6" fmla="*/ 2333 w 2334"/>
                                <a:gd name="T7" fmla="+- 0 401 401"/>
                                <a:gd name="T8" fmla="*/ 401 h 197"/>
                                <a:gd name="T9" fmla="*/ 0 w 2334"/>
                                <a:gd name="T10" fmla="+- 0 401 401"/>
                                <a:gd name="T11" fmla="*/ 401 h 197"/>
                                <a:gd name="T12" fmla="*/ 0 w 2334"/>
                                <a:gd name="T13" fmla="+- 0 598 401"/>
                                <a:gd name="T14" fmla="*/ 598 h 1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334" h="197">
                                  <a:moveTo>
                                    <a:pt x="0" y="197"/>
                                  </a:moveTo>
                                  <a:lnTo>
                                    <a:pt x="2333" y="197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712"/>
                        <wpg:cNvGrpSpPr>
                          <a:grpSpLocks/>
                        </wpg:cNvGrpSpPr>
                        <wpg:grpSpPr bwMode="auto">
                          <a:xfrm>
                            <a:off x="0" y="598"/>
                            <a:ext cx="2334" cy="197"/>
                            <a:chOff x="0" y="598"/>
                            <a:chExt cx="2334" cy="197"/>
                          </a:xfrm>
                        </wpg:grpSpPr>
                        <wps:wsp>
                          <wps:cNvPr id="729" name="Freeform 713"/>
                          <wps:cNvSpPr>
                            <a:spLocks/>
                          </wps:cNvSpPr>
                          <wps:spPr bwMode="auto">
                            <a:xfrm>
                              <a:off x="0" y="598"/>
                              <a:ext cx="2334" cy="197"/>
                            </a:xfrm>
                            <a:custGeom>
                              <a:avLst/>
                              <a:gdLst>
                                <a:gd name="T0" fmla="*/ 0 w 2334"/>
                                <a:gd name="T1" fmla="+- 0 794 598"/>
                                <a:gd name="T2" fmla="*/ 794 h 197"/>
                                <a:gd name="T3" fmla="*/ 2333 w 2334"/>
                                <a:gd name="T4" fmla="+- 0 794 598"/>
                                <a:gd name="T5" fmla="*/ 794 h 197"/>
                                <a:gd name="T6" fmla="*/ 2333 w 2334"/>
                                <a:gd name="T7" fmla="+- 0 598 598"/>
                                <a:gd name="T8" fmla="*/ 598 h 197"/>
                                <a:gd name="T9" fmla="*/ 0 w 2334"/>
                                <a:gd name="T10" fmla="+- 0 598 598"/>
                                <a:gd name="T11" fmla="*/ 598 h 197"/>
                                <a:gd name="T12" fmla="*/ 0 w 2334"/>
                                <a:gd name="T13" fmla="+- 0 794 598"/>
                                <a:gd name="T14" fmla="*/ 794 h 1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334" h="197">
                                  <a:moveTo>
                                    <a:pt x="0" y="196"/>
                                  </a:moveTo>
                                  <a:lnTo>
                                    <a:pt x="2333" y="196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710"/>
                        <wpg:cNvGrpSpPr>
                          <a:grpSpLocks/>
                        </wpg:cNvGrpSpPr>
                        <wpg:grpSpPr bwMode="auto">
                          <a:xfrm>
                            <a:off x="0" y="794"/>
                            <a:ext cx="2334" cy="195"/>
                            <a:chOff x="0" y="794"/>
                            <a:chExt cx="2334" cy="195"/>
                          </a:xfrm>
                        </wpg:grpSpPr>
                        <wps:wsp>
                          <wps:cNvPr id="731" name="Freeform 711"/>
                          <wps:cNvSpPr>
                            <a:spLocks/>
                          </wps:cNvSpPr>
                          <wps:spPr bwMode="auto">
                            <a:xfrm>
                              <a:off x="0" y="794"/>
                              <a:ext cx="2334" cy="195"/>
                            </a:xfrm>
                            <a:custGeom>
                              <a:avLst/>
                              <a:gdLst>
                                <a:gd name="T0" fmla="*/ 0 w 2334"/>
                                <a:gd name="T1" fmla="+- 0 989 794"/>
                                <a:gd name="T2" fmla="*/ 989 h 195"/>
                                <a:gd name="T3" fmla="*/ 2333 w 2334"/>
                                <a:gd name="T4" fmla="+- 0 989 794"/>
                                <a:gd name="T5" fmla="*/ 989 h 195"/>
                                <a:gd name="T6" fmla="*/ 2333 w 2334"/>
                                <a:gd name="T7" fmla="+- 0 794 794"/>
                                <a:gd name="T8" fmla="*/ 794 h 195"/>
                                <a:gd name="T9" fmla="*/ 0 w 2334"/>
                                <a:gd name="T10" fmla="+- 0 794 794"/>
                                <a:gd name="T11" fmla="*/ 794 h 195"/>
                                <a:gd name="T12" fmla="*/ 0 w 2334"/>
                                <a:gd name="T13" fmla="+- 0 989 794"/>
                                <a:gd name="T14" fmla="*/ 989 h 1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334" h="195">
                                  <a:moveTo>
                                    <a:pt x="0" y="195"/>
                                  </a:moveTo>
                                  <a:lnTo>
                                    <a:pt x="2333" y="195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708"/>
                        <wpg:cNvGrpSpPr>
                          <a:grpSpLocks/>
                        </wpg:cNvGrpSpPr>
                        <wpg:grpSpPr bwMode="auto">
                          <a:xfrm>
                            <a:off x="0" y="989"/>
                            <a:ext cx="2334" cy="207"/>
                            <a:chOff x="0" y="989"/>
                            <a:chExt cx="2334" cy="207"/>
                          </a:xfrm>
                        </wpg:grpSpPr>
                        <wps:wsp>
                          <wps:cNvPr id="733" name="Freeform 709"/>
                          <wps:cNvSpPr>
                            <a:spLocks/>
                          </wps:cNvSpPr>
                          <wps:spPr bwMode="auto">
                            <a:xfrm>
                              <a:off x="0" y="989"/>
                              <a:ext cx="2334" cy="207"/>
                            </a:xfrm>
                            <a:custGeom>
                              <a:avLst/>
                              <a:gdLst>
                                <a:gd name="T0" fmla="*/ 0 w 2334"/>
                                <a:gd name="T1" fmla="+- 0 1195 989"/>
                                <a:gd name="T2" fmla="*/ 1195 h 207"/>
                                <a:gd name="T3" fmla="*/ 2333 w 2334"/>
                                <a:gd name="T4" fmla="+- 0 1195 989"/>
                                <a:gd name="T5" fmla="*/ 1195 h 207"/>
                                <a:gd name="T6" fmla="*/ 2333 w 2334"/>
                                <a:gd name="T7" fmla="+- 0 989 989"/>
                                <a:gd name="T8" fmla="*/ 989 h 207"/>
                                <a:gd name="T9" fmla="*/ 0 w 2334"/>
                                <a:gd name="T10" fmla="+- 0 989 989"/>
                                <a:gd name="T11" fmla="*/ 989 h 207"/>
                                <a:gd name="T12" fmla="*/ 0 w 2334"/>
                                <a:gd name="T13" fmla="+- 0 1195 989"/>
                                <a:gd name="T14" fmla="*/ 1195 h 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334" h="207">
                                  <a:moveTo>
                                    <a:pt x="0" y="206"/>
                                  </a:moveTo>
                                  <a:lnTo>
                                    <a:pt x="2333" y="206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99F243" id="Group 707" o:spid="_x0000_s1026" style="width:116.7pt;height:59.8pt;mso-position-horizontal-relative:char;mso-position-vertical-relative:line" coordsize="2334,1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">
                <v:group id="Group 718" o:spid="_x0000_s1027" style="position:absolute;width:2334;height:204" coordsize="2334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719" o:spid="_x0000_s1028" style="position:absolute;width:2334;height:204;visibility:visible;mso-wrap-style:square;v-text-anchor:top" coordsize="233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7BXMUA&#10;AADcAAAADwAAAGRycy9kb3ducmV2LnhtbESPQWvCQBSE70L/w/IKXqRuTNGW1FU0Uqh4SlJ6fs0+&#10;k9Ts25Ddavrvu4LgcZiZb5jlejCtOFPvGssKZtMIBHFpdcOVgs/i/ekVhPPIGlvLpOCPHKxXD6Ml&#10;JtpeOKNz7isRIOwSVFB73yVSurImg25qO+LgHW1v0AfZV1L3eAlw08o4ihbSYMNhocaO0prKU/5r&#10;FKTFLKPvn+Mcv/a7Sas5a3aHrVLjx2HzBsLT4O/hW/tDK3iJn+F6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sFcxQAAANwAAAAPAAAAAAAAAAAAAAAAAJgCAABkcnMv&#10;ZG93bnJldi54bWxQSwUGAAAAAAQABAD1AAAAigMAAAAA&#10;" path="m,204r2333,l2333,,,,,204xe" fillcolor="#ffc000" stroked="f">
                    <v:path arrowok="t" o:connecttype="custom" o:connectlocs="0,204;2333,204;2333,0;0,0;0,204" o:connectangles="0,0,0,0,0"/>
                  </v:shape>
                </v:group>
                <v:group id="Group 716" o:spid="_x0000_s1029" style="position:absolute;top:204;width:2334;height:197" coordorigin=",204" coordsize="233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717" o:spid="_x0000_s1030" style="position:absolute;top:204;width:2334;height:197;visibility:visible;mso-wrap-style:square;v-text-anchor:top" coordsize="233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PFPsQA&#10;AADcAAAADwAAAGRycy9kb3ducmV2LnhtbESPwWrDMBBE74X+g9hAL6WRakhbnCihhBSaY+xAr4u1&#10;sU2slSsptvv3USDQ4zAzb5jVZrKdGMiH1rGG17kCQVw503Kt4Vh+vXyACBHZYOeYNPxRgM368WGF&#10;uXEjH2goYi0ShEOOGpoY+1zKUDVkMcxdT5y8k/MWY5K+lsbjmOC2k5lSb9Jiy2mhwZ62DVXn4mI1&#10;DIVqz8+78tdn2/1l9G7Y/aiT1k+z6XMJItIU/8P39rfR8J4t4HYmHQG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jxT7EAAAA3AAAAA8AAAAAAAAAAAAAAAAAmAIAAGRycy9k&#10;b3ducmV2LnhtbFBLBQYAAAAABAAEAPUAAACJAwAAAAA=&#10;" path="m,197r2333,l2333,,,,,197xe" fillcolor="#ffc000" stroked="f">
                    <v:path arrowok="t" o:connecttype="custom" o:connectlocs="0,401;2333,401;2333,204;0,204;0,401" o:connectangles="0,0,0,0,0"/>
                  </v:shape>
                </v:group>
                <v:group id="Group 714" o:spid="_x0000_s1031" style="position:absolute;top:401;width:2334;height:197" coordorigin=",401" coordsize="233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715" o:spid="_x0000_s1032" style="position:absolute;top:401;width:2334;height:197;visibility:visible;mso-wrap-style:square;v-text-anchor:top" coordsize="233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3+0sMA&#10;AADcAAAADwAAAGRycy9kb3ducmV2LnhtbESPQWvCQBSE70L/w/KEXqTuNgctqauIWGiPRqHXR/aZ&#10;BLNv0901if/eLQgeh5n5hlltRtuKnnxoHGt4nysQxKUzDVcaTsevtw8QISIbbB2ThhsF2KxfJivM&#10;jRv4QH0RK5EgHHLUUMfY5VKGsiaLYe464uSdnbcYk/SVNB6HBLetzJRaSIsNp4UaO9rVVF6Kq9XQ&#10;F6q5zPbHP5/tfq6Dd/3+V521fp2O208Qkcb4DD/a30bDMlvC/5l0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3+0sMAAADcAAAADwAAAAAAAAAAAAAAAACYAgAAZHJzL2Rv&#10;d25yZXYueG1sUEsFBgAAAAAEAAQA9QAAAIgDAAAAAA==&#10;" path="m,197r2333,l2333,,,,,197xe" fillcolor="#ffc000" stroked="f">
                    <v:path arrowok="t" o:connecttype="custom" o:connectlocs="0,598;2333,598;2333,401;0,401;0,598" o:connectangles="0,0,0,0,0"/>
                  </v:shape>
                </v:group>
                <v:group id="Group 712" o:spid="_x0000_s1033" style="position:absolute;top:598;width:2334;height:197" coordorigin=",598" coordsize="233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713" o:spid="_x0000_s1034" style="position:absolute;top:598;width:2334;height:197;visibility:visible;mso-wrap-style:square;v-text-anchor:top" coordsize="233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7PO8QA&#10;AADcAAAADwAAAGRycy9kb3ducmV2LnhtbESPwWrDMBBE74X+g9hAL6WR6kPaOlFCCSk0x9iBXhdr&#10;Y5tYK1dSbPfvo0Cgx2Fm3jCrzWQ7MZAPrWMNr3MFgrhypuVaw7H8enkHESKywc4xafijAJv148MK&#10;c+NGPtBQxFokCIccNTQx9rmUoWrIYpi7njh5J+ctxiR9LY3HMcFtJzOlFtJiy2mhwZ62DVXn4mI1&#10;DIVqz8+78tdn2/1l9G7Y/aiT1k+z6XMJItIU/8P39rfR8JZ9wO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uzzvEAAAA3AAAAA8AAAAAAAAAAAAAAAAAmAIAAGRycy9k&#10;b3ducmV2LnhtbFBLBQYAAAAABAAEAPUAAACJAwAAAAA=&#10;" path="m,196r2333,l2333,,,,,196xe" fillcolor="#ffc000" stroked="f">
                    <v:path arrowok="t" o:connecttype="custom" o:connectlocs="0,794;2333,794;2333,598;0,598;0,794" o:connectangles="0,0,0,0,0"/>
                  </v:shape>
                </v:group>
                <v:group id="Group 710" o:spid="_x0000_s1035" style="position:absolute;top:794;width:2334;height:195" coordorigin=",794" coordsize="2334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711" o:spid="_x0000_s1036" style="position:absolute;top:794;width:2334;height:195;visibility:visible;mso-wrap-style:square;v-text-anchor:top" coordsize="233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wisUA&#10;AADcAAAADwAAAGRycy9kb3ducmV2LnhtbESPQWvCQBSE7wX/w/KE3uomLbQSXUWFQKEHa9T7I/tM&#10;ortv0+xWo7++KxQ8DjPzDTOd99aIM3W+cawgHSUgiEunG64U7Lb5yxiED8gajWNScCUP89ngaYqZ&#10;dhfe0LkIlYgQ9hkqqENoMyl9WZNFP3ItcfQOrrMYouwqqTu8RLg18jVJ3qXFhuNCjS2taipPxa9V&#10;cPsq2vXPzXuTfy/NKqT5cX3dK/U87BcTEIH68Aj/tz+1go+3FO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fCKxQAAANwAAAAPAAAAAAAAAAAAAAAAAJgCAABkcnMv&#10;ZG93bnJldi54bWxQSwUGAAAAAAQABAD1AAAAigMAAAAA&#10;" path="m,195r2333,l2333,,,,,195xe" fillcolor="#ffc000" stroked="f">
                    <v:path arrowok="t" o:connecttype="custom" o:connectlocs="0,989;2333,989;2333,794;0,794;0,989" o:connectangles="0,0,0,0,0"/>
                  </v:shape>
                </v:group>
                <v:group id="Group 708" o:spid="_x0000_s1037" style="position:absolute;top:989;width:2334;height:207" coordorigin=",989" coordsize="2334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709" o:spid="_x0000_s1038" style="position:absolute;top:989;width:2334;height:207;visibility:visible;mso-wrap-style:square;v-text-anchor:top" coordsize="233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FjzcQA&#10;AADcAAAADwAAAGRycy9kb3ducmV2LnhtbESPT2vCQBTE7wW/w/IEb3VTg7ZEVymiEk+i/Xd9Zl+z&#10;odm3Mbtq+u3dgtDjMDO/YWaLztbiQq2vHCt4GiYgiAunKy4VvL+tH19A+ICssXZMCn7Jw2Lee5hh&#10;pt2V93Q5hFJECPsMFZgQmkxKXxiy6IeuIY7et2sthijbUuoWrxFuazlKkom0WHFcMNjQ0lDxczjb&#10;SMl35pRjOl7tPiQdw3bzlU8+lRr0u9cpiEBd+A/f27lW8Jym8Hc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RY83EAAAA3AAAAA8AAAAAAAAAAAAAAAAAmAIAAGRycy9k&#10;b3ducmV2LnhtbFBLBQYAAAAABAAEAPUAAACJAwAAAAA=&#10;" path="m,206r2333,l2333,,,,,206xe" fillcolor="#ffc000" stroked="f">
                    <v:path arrowok="t" o:connecttype="custom" o:connectlocs="0,1195;2333,1195;2333,989;0,989;0,1195" o:connectangles="0,0,0,0,0"/>
                  </v:shape>
                </v:group>
                <w10:anchorlock/>
              </v:group>
            </w:pict>
          </mc:Fallback>
        </mc:AlternateContent>
      </w:r>
    </w:p>
    <w:p w14:paraId="4E055BA7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BA8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BA9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BAA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BAB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BAC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BAD" w14:textId="77777777" w:rsidR="00F20CE2" w:rsidRDefault="00F20CE2">
      <w:pPr>
        <w:spacing w:before="2"/>
        <w:rPr>
          <w:rFonts w:ascii="Century Gothic" w:eastAsia="Century Gothic" w:hAnsi="Century Gothic" w:cs="Century Gothic"/>
          <w:b/>
          <w:bCs/>
          <w:sz w:val="28"/>
          <w:szCs w:val="28"/>
        </w:rPr>
      </w:pPr>
    </w:p>
    <w:p w14:paraId="4E055BAE" w14:textId="06206791" w:rsidR="00F20CE2" w:rsidRDefault="003E30F1">
      <w:pPr>
        <w:spacing w:line="200" w:lineRule="atLeast"/>
        <w:ind w:left="827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4E056161" wp14:editId="1533FA92">
                <wp:extent cx="2385695" cy="1963420"/>
                <wp:effectExtent l="0" t="0" r="0" b="1905"/>
                <wp:docPr id="690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5695" cy="1963420"/>
                          <a:chOff x="0" y="0"/>
                          <a:chExt cx="3757" cy="3092"/>
                        </a:xfrm>
                      </wpg:grpSpPr>
                      <wpg:grpSp>
                        <wpg:cNvPr id="691" name="Group 70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757" cy="219"/>
                            <a:chOff x="0" y="0"/>
                            <a:chExt cx="3757" cy="219"/>
                          </a:xfrm>
                        </wpg:grpSpPr>
                        <wps:wsp>
                          <wps:cNvPr id="692" name="Freeform 70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757" cy="219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*/ 218 h 219"/>
                                <a:gd name="T2" fmla="*/ 3756 w 3757"/>
                                <a:gd name="T3" fmla="*/ 218 h 219"/>
                                <a:gd name="T4" fmla="*/ 3756 w 3757"/>
                                <a:gd name="T5" fmla="*/ 0 h 219"/>
                                <a:gd name="T6" fmla="*/ 0 w 3757"/>
                                <a:gd name="T7" fmla="*/ 0 h 219"/>
                                <a:gd name="T8" fmla="*/ 0 w 3757"/>
                                <a:gd name="T9" fmla="*/ 218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57" h="219">
                                  <a:moveTo>
                                    <a:pt x="0" y="218"/>
                                  </a:moveTo>
                                  <a:lnTo>
                                    <a:pt x="3756" y="218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703"/>
                        <wpg:cNvGrpSpPr>
                          <a:grpSpLocks/>
                        </wpg:cNvGrpSpPr>
                        <wpg:grpSpPr bwMode="auto">
                          <a:xfrm>
                            <a:off x="0" y="218"/>
                            <a:ext cx="3757" cy="195"/>
                            <a:chOff x="0" y="218"/>
                            <a:chExt cx="3757" cy="195"/>
                          </a:xfrm>
                        </wpg:grpSpPr>
                        <wps:wsp>
                          <wps:cNvPr id="694" name="Freeform 704"/>
                          <wps:cNvSpPr>
                            <a:spLocks/>
                          </wps:cNvSpPr>
                          <wps:spPr bwMode="auto">
                            <a:xfrm>
                              <a:off x="0" y="218"/>
                              <a:ext cx="3757" cy="195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413 218"/>
                                <a:gd name="T2" fmla="*/ 413 h 195"/>
                                <a:gd name="T3" fmla="*/ 3756 w 3757"/>
                                <a:gd name="T4" fmla="+- 0 413 218"/>
                                <a:gd name="T5" fmla="*/ 413 h 195"/>
                                <a:gd name="T6" fmla="*/ 3756 w 3757"/>
                                <a:gd name="T7" fmla="+- 0 218 218"/>
                                <a:gd name="T8" fmla="*/ 218 h 195"/>
                                <a:gd name="T9" fmla="*/ 0 w 3757"/>
                                <a:gd name="T10" fmla="+- 0 218 218"/>
                                <a:gd name="T11" fmla="*/ 218 h 195"/>
                                <a:gd name="T12" fmla="*/ 0 w 3757"/>
                                <a:gd name="T13" fmla="+- 0 413 218"/>
                                <a:gd name="T14" fmla="*/ 413 h 1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195">
                                  <a:moveTo>
                                    <a:pt x="0" y="195"/>
                                  </a:moveTo>
                                  <a:lnTo>
                                    <a:pt x="3756" y="195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701"/>
                        <wpg:cNvGrpSpPr>
                          <a:grpSpLocks/>
                        </wpg:cNvGrpSpPr>
                        <wpg:grpSpPr bwMode="auto">
                          <a:xfrm>
                            <a:off x="0" y="413"/>
                            <a:ext cx="3757" cy="197"/>
                            <a:chOff x="0" y="413"/>
                            <a:chExt cx="3757" cy="197"/>
                          </a:xfrm>
                        </wpg:grpSpPr>
                        <wps:wsp>
                          <wps:cNvPr id="696" name="Freeform 702"/>
                          <wps:cNvSpPr>
                            <a:spLocks/>
                          </wps:cNvSpPr>
                          <wps:spPr bwMode="auto">
                            <a:xfrm>
                              <a:off x="0" y="413"/>
                              <a:ext cx="3757" cy="197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610 413"/>
                                <a:gd name="T2" fmla="*/ 610 h 197"/>
                                <a:gd name="T3" fmla="*/ 3756 w 3757"/>
                                <a:gd name="T4" fmla="+- 0 610 413"/>
                                <a:gd name="T5" fmla="*/ 610 h 197"/>
                                <a:gd name="T6" fmla="*/ 3756 w 3757"/>
                                <a:gd name="T7" fmla="+- 0 413 413"/>
                                <a:gd name="T8" fmla="*/ 413 h 197"/>
                                <a:gd name="T9" fmla="*/ 0 w 3757"/>
                                <a:gd name="T10" fmla="+- 0 413 413"/>
                                <a:gd name="T11" fmla="*/ 413 h 197"/>
                                <a:gd name="T12" fmla="*/ 0 w 3757"/>
                                <a:gd name="T13" fmla="+- 0 610 413"/>
                                <a:gd name="T14" fmla="*/ 610 h 1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197">
                                  <a:moveTo>
                                    <a:pt x="0" y="197"/>
                                  </a:moveTo>
                                  <a:lnTo>
                                    <a:pt x="3756" y="197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699"/>
                        <wpg:cNvGrpSpPr>
                          <a:grpSpLocks/>
                        </wpg:cNvGrpSpPr>
                        <wpg:grpSpPr bwMode="auto">
                          <a:xfrm>
                            <a:off x="0" y="610"/>
                            <a:ext cx="3757" cy="207"/>
                            <a:chOff x="0" y="610"/>
                            <a:chExt cx="3757" cy="207"/>
                          </a:xfrm>
                        </wpg:grpSpPr>
                        <wps:wsp>
                          <wps:cNvPr id="698" name="Freeform 700"/>
                          <wps:cNvSpPr>
                            <a:spLocks/>
                          </wps:cNvSpPr>
                          <wps:spPr bwMode="auto">
                            <a:xfrm>
                              <a:off x="0" y="610"/>
                              <a:ext cx="3757" cy="207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816 610"/>
                                <a:gd name="T2" fmla="*/ 816 h 207"/>
                                <a:gd name="T3" fmla="*/ 3756 w 3757"/>
                                <a:gd name="T4" fmla="+- 0 816 610"/>
                                <a:gd name="T5" fmla="*/ 816 h 207"/>
                                <a:gd name="T6" fmla="*/ 3756 w 3757"/>
                                <a:gd name="T7" fmla="+- 0 610 610"/>
                                <a:gd name="T8" fmla="*/ 610 h 207"/>
                                <a:gd name="T9" fmla="*/ 0 w 3757"/>
                                <a:gd name="T10" fmla="+- 0 610 610"/>
                                <a:gd name="T11" fmla="*/ 610 h 207"/>
                                <a:gd name="T12" fmla="*/ 0 w 3757"/>
                                <a:gd name="T13" fmla="+- 0 816 610"/>
                                <a:gd name="T14" fmla="*/ 816 h 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207">
                                  <a:moveTo>
                                    <a:pt x="0" y="206"/>
                                  </a:moveTo>
                                  <a:lnTo>
                                    <a:pt x="3756" y="206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697"/>
                        <wpg:cNvGrpSpPr>
                          <a:grpSpLocks/>
                        </wpg:cNvGrpSpPr>
                        <wpg:grpSpPr bwMode="auto">
                          <a:xfrm>
                            <a:off x="0" y="864"/>
                            <a:ext cx="3757" cy="216"/>
                            <a:chOff x="0" y="864"/>
                            <a:chExt cx="3757" cy="216"/>
                          </a:xfrm>
                        </wpg:grpSpPr>
                        <wps:wsp>
                          <wps:cNvPr id="700" name="Freeform 698"/>
                          <wps:cNvSpPr>
                            <a:spLocks/>
                          </wps:cNvSpPr>
                          <wps:spPr bwMode="auto">
                            <a:xfrm>
                              <a:off x="0" y="864"/>
                              <a:ext cx="3757" cy="216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1080 864"/>
                                <a:gd name="T2" fmla="*/ 1080 h 216"/>
                                <a:gd name="T3" fmla="*/ 3756 w 3757"/>
                                <a:gd name="T4" fmla="+- 0 1080 864"/>
                                <a:gd name="T5" fmla="*/ 1080 h 216"/>
                                <a:gd name="T6" fmla="*/ 3756 w 3757"/>
                                <a:gd name="T7" fmla="+- 0 864 864"/>
                                <a:gd name="T8" fmla="*/ 864 h 216"/>
                                <a:gd name="T9" fmla="*/ 0 w 3757"/>
                                <a:gd name="T10" fmla="+- 0 864 864"/>
                                <a:gd name="T11" fmla="*/ 864 h 216"/>
                                <a:gd name="T12" fmla="*/ 0 w 3757"/>
                                <a:gd name="T13" fmla="+- 0 1080 864"/>
                                <a:gd name="T14" fmla="*/ 1080 h 21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216">
                                  <a:moveTo>
                                    <a:pt x="0" y="216"/>
                                  </a:moveTo>
                                  <a:lnTo>
                                    <a:pt x="3756" y="216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695"/>
                        <wpg:cNvGrpSpPr>
                          <a:grpSpLocks/>
                        </wpg:cNvGrpSpPr>
                        <wpg:grpSpPr bwMode="auto">
                          <a:xfrm>
                            <a:off x="0" y="1080"/>
                            <a:ext cx="3757" cy="197"/>
                            <a:chOff x="0" y="1080"/>
                            <a:chExt cx="3757" cy="197"/>
                          </a:xfrm>
                        </wpg:grpSpPr>
                        <wps:wsp>
                          <wps:cNvPr id="702" name="Freeform 696"/>
                          <wps:cNvSpPr>
                            <a:spLocks/>
                          </wps:cNvSpPr>
                          <wps:spPr bwMode="auto">
                            <a:xfrm>
                              <a:off x="0" y="1080"/>
                              <a:ext cx="3757" cy="197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1277 1080"/>
                                <a:gd name="T2" fmla="*/ 1277 h 197"/>
                                <a:gd name="T3" fmla="*/ 3756 w 3757"/>
                                <a:gd name="T4" fmla="+- 0 1277 1080"/>
                                <a:gd name="T5" fmla="*/ 1277 h 197"/>
                                <a:gd name="T6" fmla="*/ 3756 w 3757"/>
                                <a:gd name="T7" fmla="+- 0 1080 1080"/>
                                <a:gd name="T8" fmla="*/ 1080 h 197"/>
                                <a:gd name="T9" fmla="*/ 0 w 3757"/>
                                <a:gd name="T10" fmla="+- 0 1080 1080"/>
                                <a:gd name="T11" fmla="*/ 1080 h 197"/>
                                <a:gd name="T12" fmla="*/ 0 w 3757"/>
                                <a:gd name="T13" fmla="+- 0 1277 1080"/>
                                <a:gd name="T14" fmla="*/ 1277 h 1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197">
                                  <a:moveTo>
                                    <a:pt x="0" y="197"/>
                                  </a:moveTo>
                                  <a:lnTo>
                                    <a:pt x="3756" y="197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693"/>
                        <wpg:cNvGrpSpPr>
                          <a:grpSpLocks/>
                        </wpg:cNvGrpSpPr>
                        <wpg:grpSpPr bwMode="auto">
                          <a:xfrm>
                            <a:off x="0" y="1277"/>
                            <a:ext cx="3757" cy="197"/>
                            <a:chOff x="0" y="1277"/>
                            <a:chExt cx="3757" cy="197"/>
                          </a:xfrm>
                        </wpg:grpSpPr>
                        <wps:wsp>
                          <wps:cNvPr id="704" name="Freeform 694"/>
                          <wps:cNvSpPr>
                            <a:spLocks/>
                          </wps:cNvSpPr>
                          <wps:spPr bwMode="auto">
                            <a:xfrm>
                              <a:off x="0" y="1277"/>
                              <a:ext cx="3757" cy="197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1474 1277"/>
                                <a:gd name="T2" fmla="*/ 1474 h 197"/>
                                <a:gd name="T3" fmla="*/ 3756 w 3757"/>
                                <a:gd name="T4" fmla="+- 0 1474 1277"/>
                                <a:gd name="T5" fmla="*/ 1474 h 197"/>
                                <a:gd name="T6" fmla="*/ 3756 w 3757"/>
                                <a:gd name="T7" fmla="+- 0 1277 1277"/>
                                <a:gd name="T8" fmla="*/ 1277 h 197"/>
                                <a:gd name="T9" fmla="*/ 0 w 3757"/>
                                <a:gd name="T10" fmla="+- 0 1277 1277"/>
                                <a:gd name="T11" fmla="*/ 1277 h 197"/>
                                <a:gd name="T12" fmla="*/ 0 w 3757"/>
                                <a:gd name="T13" fmla="+- 0 1474 1277"/>
                                <a:gd name="T14" fmla="*/ 1474 h 1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197">
                                  <a:moveTo>
                                    <a:pt x="0" y="197"/>
                                  </a:moveTo>
                                  <a:lnTo>
                                    <a:pt x="3756" y="197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691"/>
                        <wpg:cNvGrpSpPr>
                          <a:grpSpLocks/>
                        </wpg:cNvGrpSpPr>
                        <wpg:grpSpPr bwMode="auto">
                          <a:xfrm>
                            <a:off x="0" y="1474"/>
                            <a:ext cx="3757" cy="195"/>
                            <a:chOff x="0" y="1474"/>
                            <a:chExt cx="3757" cy="195"/>
                          </a:xfrm>
                        </wpg:grpSpPr>
                        <wps:wsp>
                          <wps:cNvPr id="706" name="Freeform 692"/>
                          <wps:cNvSpPr>
                            <a:spLocks/>
                          </wps:cNvSpPr>
                          <wps:spPr bwMode="auto">
                            <a:xfrm>
                              <a:off x="0" y="1474"/>
                              <a:ext cx="3757" cy="195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1668 1474"/>
                                <a:gd name="T2" fmla="*/ 1668 h 195"/>
                                <a:gd name="T3" fmla="*/ 3756 w 3757"/>
                                <a:gd name="T4" fmla="+- 0 1668 1474"/>
                                <a:gd name="T5" fmla="*/ 1668 h 195"/>
                                <a:gd name="T6" fmla="*/ 3756 w 3757"/>
                                <a:gd name="T7" fmla="+- 0 1474 1474"/>
                                <a:gd name="T8" fmla="*/ 1474 h 195"/>
                                <a:gd name="T9" fmla="*/ 0 w 3757"/>
                                <a:gd name="T10" fmla="+- 0 1474 1474"/>
                                <a:gd name="T11" fmla="*/ 1474 h 195"/>
                                <a:gd name="T12" fmla="*/ 0 w 3757"/>
                                <a:gd name="T13" fmla="+- 0 1668 1474"/>
                                <a:gd name="T14" fmla="*/ 1668 h 1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195">
                                  <a:moveTo>
                                    <a:pt x="0" y="194"/>
                                  </a:moveTo>
                                  <a:lnTo>
                                    <a:pt x="3756" y="194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89"/>
                        <wpg:cNvGrpSpPr>
                          <a:grpSpLocks/>
                        </wpg:cNvGrpSpPr>
                        <wpg:grpSpPr bwMode="auto">
                          <a:xfrm>
                            <a:off x="0" y="1668"/>
                            <a:ext cx="3757" cy="207"/>
                            <a:chOff x="0" y="1668"/>
                            <a:chExt cx="3757" cy="207"/>
                          </a:xfrm>
                        </wpg:grpSpPr>
                        <wps:wsp>
                          <wps:cNvPr id="708" name="Freeform 690"/>
                          <wps:cNvSpPr>
                            <a:spLocks/>
                          </wps:cNvSpPr>
                          <wps:spPr bwMode="auto">
                            <a:xfrm>
                              <a:off x="0" y="1668"/>
                              <a:ext cx="3757" cy="207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1875 1668"/>
                                <a:gd name="T2" fmla="*/ 1875 h 207"/>
                                <a:gd name="T3" fmla="*/ 3756 w 3757"/>
                                <a:gd name="T4" fmla="+- 0 1875 1668"/>
                                <a:gd name="T5" fmla="*/ 1875 h 207"/>
                                <a:gd name="T6" fmla="*/ 3756 w 3757"/>
                                <a:gd name="T7" fmla="+- 0 1668 1668"/>
                                <a:gd name="T8" fmla="*/ 1668 h 207"/>
                                <a:gd name="T9" fmla="*/ 0 w 3757"/>
                                <a:gd name="T10" fmla="+- 0 1668 1668"/>
                                <a:gd name="T11" fmla="*/ 1668 h 207"/>
                                <a:gd name="T12" fmla="*/ 0 w 3757"/>
                                <a:gd name="T13" fmla="+- 0 1875 1668"/>
                                <a:gd name="T14" fmla="*/ 1875 h 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207">
                                  <a:moveTo>
                                    <a:pt x="0" y="207"/>
                                  </a:moveTo>
                                  <a:lnTo>
                                    <a:pt x="3756" y="207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87"/>
                        <wpg:cNvGrpSpPr>
                          <a:grpSpLocks/>
                        </wpg:cNvGrpSpPr>
                        <wpg:grpSpPr bwMode="auto">
                          <a:xfrm>
                            <a:off x="0" y="1887"/>
                            <a:ext cx="3757" cy="216"/>
                            <a:chOff x="0" y="1887"/>
                            <a:chExt cx="3757" cy="216"/>
                          </a:xfrm>
                        </wpg:grpSpPr>
                        <wps:wsp>
                          <wps:cNvPr id="710" name="Freeform 688"/>
                          <wps:cNvSpPr>
                            <a:spLocks/>
                          </wps:cNvSpPr>
                          <wps:spPr bwMode="auto">
                            <a:xfrm>
                              <a:off x="0" y="1887"/>
                              <a:ext cx="3757" cy="216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2103 1887"/>
                                <a:gd name="T2" fmla="*/ 2103 h 216"/>
                                <a:gd name="T3" fmla="*/ 3756 w 3757"/>
                                <a:gd name="T4" fmla="+- 0 2103 1887"/>
                                <a:gd name="T5" fmla="*/ 2103 h 216"/>
                                <a:gd name="T6" fmla="*/ 3756 w 3757"/>
                                <a:gd name="T7" fmla="+- 0 1887 1887"/>
                                <a:gd name="T8" fmla="*/ 1887 h 216"/>
                                <a:gd name="T9" fmla="*/ 0 w 3757"/>
                                <a:gd name="T10" fmla="+- 0 1887 1887"/>
                                <a:gd name="T11" fmla="*/ 1887 h 216"/>
                                <a:gd name="T12" fmla="*/ 0 w 3757"/>
                                <a:gd name="T13" fmla="+- 0 2103 1887"/>
                                <a:gd name="T14" fmla="*/ 2103 h 21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216">
                                  <a:moveTo>
                                    <a:pt x="0" y="216"/>
                                  </a:moveTo>
                                  <a:lnTo>
                                    <a:pt x="3756" y="216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685"/>
                        <wpg:cNvGrpSpPr>
                          <a:grpSpLocks/>
                        </wpg:cNvGrpSpPr>
                        <wpg:grpSpPr bwMode="auto">
                          <a:xfrm>
                            <a:off x="0" y="2103"/>
                            <a:ext cx="3757" cy="195"/>
                            <a:chOff x="0" y="2103"/>
                            <a:chExt cx="3757" cy="195"/>
                          </a:xfrm>
                        </wpg:grpSpPr>
                        <wps:wsp>
                          <wps:cNvPr id="712" name="Freeform 686"/>
                          <wps:cNvSpPr>
                            <a:spLocks/>
                          </wps:cNvSpPr>
                          <wps:spPr bwMode="auto">
                            <a:xfrm>
                              <a:off x="0" y="2103"/>
                              <a:ext cx="3757" cy="195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2297 2103"/>
                                <a:gd name="T2" fmla="*/ 2297 h 195"/>
                                <a:gd name="T3" fmla="*/ 3756 w 3757"/>
                                <a:gd name="T4" fmla="+- 0 2297 2103"/>
                                <a:gd name="T5" fmla="*/ 2297 h 195"/>
                                <a:gd name="T6" fmla="*/ 3756 w 3757"/>
                                <a:gd name="T7" fmla="+- 0 2103 2103"/>
                                <a:gd name="T8" fmla="*/ 2103 h 195"/>
                                <a:gd name="T9" fmla="*/ 0 w 3757"/>
                                <a:gd name="T10" fmla="+- 0 2103 2103"/>
                                <a:gd name="T11" fmla="*/ 2103 h 195"/>
                                <a:gd name="T12" fmla="*/ 0 w 3757"/>
                                <a:gd name="T13" fmla="+- 0 2297 2103"/>
                                <a:gd name="T14" fmla="*/ 2297 h 1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195">
                                  <a:moveTo>
                                    <a:pt x="0" y="194"/>
                                  </a:moveTo>
                                  <a:lnTo>
                                    <a:pt x="3756" y="194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683"/>
                        <wpg:cNvGrpSpPr>
                          <a:grpSpLocks/>
                        </wpg:cNvGrpSpPr>
                        <wpg:grpSpPr bwMode="auto">
                          <a:xfrm>
                            <a:off x="0" y="2297"/>
                            <a:ext cx="3757" cy="197"/>
                            <a:chOff x="0" y="2297"/>
                            <a:chExt cx="3757" cy="197"/>
                          </a:xfrm>
                        </wpg:grpSpPr>
                        <wps:wsp>
                          <wps:cNvPr id="714" name="Freeform 684"/>
                          <wps:cNvSpPr>
                            <a:spLocks/>
                          </wps:cNvSpPr>
                          <wps:spPr bwMode="auto">
                            <a:xfrm>
                              <a:off x="0" y="2297"/>
                              <a:ext cx="3757" cy="197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2494 2297"/>
                                <a:gd name="T2" fmla="*/ 2494 h 197"/>
                                <a:gd name="T3" fmla="*/ 3756 w 3757"/>
                                <a:gd name="T4" fmla="+- 0 2494 2297"/>
                                <a:gd name="T5" fmla="*/ 2494 h 197"/>
                                <a:gd name="T6" fmla="*/ 3756 w 3757"/>
                                <a:gd name="T7" fmla="+- 0 2297 2297"/>
                                <a:gd name="T8" fmla="*/ 2297 h 197"/>
                                <a:gd name="T9" fmla="*/ 0 w 3757"/>
                                <a:gd name="T10" fmla="+- 0 2297 2297"/>
                                <a:gd name="T11" fmla="*/ 2297 h 197"/>
                                <a:gd name="T12" fmla="*/ 0 w 3757"/>
                                <a:gd name="T13" fmla="+- 0 2494 2297"/>
                                <a:gd name="T14" fmla="*/ 2494 h 1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197">
                                  <a:moveTo>
                                    <a:pt x="0" y="197"/>
                                  </a:moveTo>
                                  <a:lnTo>
                                    <a:pt x="3756" y="197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681"/>
                        <wpg:cNvGrpSpPr>
                          <a:grpSpLocks/>
                        </wpg:cNvGrpSpPr>
                        <wpg:grpSpPr bwMode="auto">
                          <a:xfrm>
                            <a:off x="0" y="2494"/>
                            <a:ext cx="3757" cy="197"/>
                            <a:chOff x="0" y="2494"/>
                            <a:chExt cx="3757" cy="197"/>
                          </a:xfrm>
                        </wpg:grpSpPr>
                        <wps:wsp>
                          <wps:cNvPr id="716" name="Freeform 682"/>
                          <wps:cNvSpPr>
                            <a:spLocks/>
                          </wps:cNvSpPr>
                          <wps:spPr bwMode="auto">
                            <a:xfrm>
                              <a:off x="0" y="2494"/>
                              <a:ext cx="3757" cy="197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2691 2494"/>
                                <a:gd name="T2" fmla="*/ 2691 h 197"/>
                                <a:gd name="T3" fmla="*/ 3756 w 3757"/>
                                <a:gd name="T4" fmla="+- 0 2691 2494"/>
                                <a:gd name="T5" fmla="*/ 2691 h 197"/>
                                <a:gd name="T6" fmla="*/ 3756 w 3757"/>
                                <a:gd name="T7" fmla="+- 0 2494 2494"/>
                                <a:gd name="T8" fmla="*/ 2494 h 197"/>
                                <a:gd name="T9" fmla="*/ 0 w 3757"/>
                                <a:gd name="T10" fmla="+- 0 2494 2494"/>
                                <a:gd name="T11" fmla="*/ 2494 h 197"/>
                                <a:gd name="T12" fmla="*/ 0 w 3757"/>
                                <a:gd name="T13" fmla="+- 0 2691 2494"/>
                                <a:gd name="T14" fmla="*/ 2691 h 1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197">
                                  <a:moveTo>
                                    <a:pt x="0" y="197"/>
                                  </a:moveTo>
                                  <a:lnTo>
                                    <a:pt x="3756" y="197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679"/>
                        <wpg:cNvGrpSpPr>
                          <a:grpSpLocks/>
                        </wpg:cNvGrpSpPr>
                        <wpg:grpSpPr bwMode="auto">
                          <a:xfrm>
                            <a:off x="0" y="2691"/>
                            <a:ext cx="3757" cy="197"/>
                            <a:chOff x="0" y="2691"/>
                            <a:chExt cx="3757" cy="197"/>
                          </a:xfrm>
                        </wpg:grpSpPr>
                        <wps:wsp>
                          <wps:cNvPr id="718" name="Freeform 680"/>
                          <wps:cNvSpPr>
                            <a:spLocks/>
                          </wps:cNvSpPr>
                          <wps:spPr bwMode="auto">
                            <a:xfrm>
                              <a:off x="0" y="2691"/>
                              <a:ext cx="3757" cy="197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2888 2691"/>
                                <a:gd name="T2" fmla="*/ 2888 h 197"/>
                                <a:gd name="T3" fmla="*/ 3756 w 3757"/>
                                <a:gd name="T4" fmla="+- 0 2888 2691"/>
                                <a:gd name="T5" fmla="*/ 2888 h 197"/>
                                <a:gd name="T6" fmla="*/ 3756 w 3757"/>
                                <a:gd name="T7" fmla="+- 0 2691 2691"/>
                                <a:gd name="T8" fmla="*/ 2691 h 197"/>
                                <a:gd name="T9" fmla="*/ 0 w 3757"/>
                                <a:gd name="T10" fmla="+- 0 2691 2691"/>
                                <a:gd name="T11" fmla="*/ 2691 h 197"/>
                                <a:gd name="T12" fmla="*/ 0 w 3757"/>
                                <a:gd name="T13" fmla="+- 0 2888 2691"/>
                                <a:gd name="T14" fmla="*/ 2888 h 1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197">
                                  <a:moveTo>
                                    <a:pt x="0" y="197"/>
                                  </a:moveTo>
                                  <a:lnTo>
                                    <a:pt x="3756" y="197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677"/>
                        <wpg:cNvGrpSpPr>
                          <a:grpSpLocks/>
                        </wpg:cNvGrpSpPr>
                        <wpg:grpSpPr bwMode="auto">
                          <a:xfrm>
                            <a:off x="0" y="2888"/>
                            <a:ext cx="3757" cy="204"/>
                            <a:chOff x="0" y="2888"/>
                            <a:chExt cx="3757" cy="204"/>
                          </a:xfrm>
                        </wpg:grpSpPr>
                        <wps:wsp>
                          <wps:cNvPr id="720" name="Freeform 678"/>
                          <wps:cNvSpPr>
                            <a:spLocks/>
                          </wps:cNvSpPr>
                          <wps:spPr bwMode="auto">
                            <a:xfrm>
                              <a:off x="0" y="2888"/>
                              <a:ext cx="3757" cy="204"/>
                            </a:xfrm>
                            <a:custGeom>
                              <a:avLst/>
                              <a:gdLst>
                                <a:gd name="T0" fmla="*/ 0 w 3757"/>
                                <a:gd name="T1" fmla="+- 0 3092 2888"/>
                                <a:gd name="T2" fmla="*/ 3092 h 204"/>
                                <a:gd name="T3" fmla="*/ 3756 w 3757"/>
                                <a:gd name="T4" fmla="+- 0 3092 2888"/>
                                <a:gd name="T5" fmla="*/ 3092 h 204"/>
                                <a:gd name="T6" fmla="*/ 3756 w 3757"/>
                                <a:gd name="T7" fmla="+- 0 2888 2888"/>
                                <a:gd name="T8" fmla="*/ 2888 h 204"/>
                                <a:gd name="T9" fmla="*/ 0 w 3757"/>
                                <a:gd name="T10" fmla="+- 0 2888 2888"/>
                                <a:gd name="T11" fmla="*/ 2888 h 204"/>
                                <a:gd name="T12" fmla="*/ 0 w 3757"/>
                                <a:gd name="T13" fmla="+- 0 3092 2888"/>
                                <a:gd name="T14" fmla="*/ 3092 h 20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757" h="204">
                                  <a:moveTo>
                                    <a:pt x="0" y="204"/>
                                  </a:moveTo>
                                  <a:lnTo>
                                    <a:pt x="3756" y="204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884D6C" id="Group 676" o:spid="_x0000_s1026" style="width:187.85pt;height:154.6pt;mso-position-horizontal-relative:char;mso-position-vertical-relative:line" coordsize="3757,3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">
                <v:group id="Group 705" o:spid="_x0000_s1027" style="position:absolute;width:3757;height:219" coordsize="3757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706" o:spid="_x0000_s1028" style="position:absolute;width:3757;height:219;visibility:visible;mso-wrap-style:square;v-text-anchor:top" coordsize="37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Eo8MA&#10;AADcAAAADwAAAGRycy9kb3ducmV2LnhtbESPQYvCMBSE78L+h/AWvGm6HtStRpFlF8VbdRG9PZtn&#10;U2xeShO1/nsjCB6HmfmGmc5bW4krNb50rOCrn4Agzp0uuVDwv/3rjUH4gKyxckwK7uRhPvvoTDHV&#10;7sYZXTehEBHCPkUFJoQ6ldLnhiz6vquJo3dyjcUQZVNI3eAtwm0lB0kylBZLjgsGa/oxlJ83Fxsp&#10;6+VutTe/h5CsMz86Z7vyqK1S3c92MQERqA3v8Ku90gqG3wN4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TEo8MAAADcAAAADwAAAAAAAAAAAAAAAACYAgAAZHJzL2Rv&#10;d25yZXYueG1sUEsFBgAAAAAEAAQA9QAAAIgDAAAAAA==&#10;" path="m,218r3756,l3756,,,,,218xe" fillcolor="red" stroked="f">
                    <v:path arrowok="t" o:connecttype="custom" o:connectlocs="0,218;3756,218;3756,0;0,0;0,218" o:connectangles="0,0,0,0,0"/>
                  </v:shape>
                </v:group>
                <v:group id="Group 703" o:spid="_x0000_s1029" style="position:absolute;top:218;width:3757;height:195" coordorigin=",218" coordsize="3757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704" o:spid="_x0000_s1030" style="position:absolute;top:218;width:3757;height:195;visibility:visible;mso-wrap-style:square;v-text-anchor:top" coordsize="375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XY8YA&#10;AADcAAAADwAAAGRycy9kb3ducmV2LnhtbESPT2vCQBTE70K/w/IKvZlda0lr6irWIgie/EP1+Jp9&#10;JsHs25jdavrtu4LQ4zAzv2HG087W4kKtrxxrGCQKBHHuTMWFht120X8D4QOywdoxafglD9PJQ2+M&#10;mXFXXtNlEwoRIewz1FCG0GRS+rwkiz5xDXH0jq61GKJsC2lavEa4reWzUqm0WHFcKLGheUn5afNj&#10;NSzDKD2sP9R88T3cd+dPb19X6kvrp8du9g4iUBf+w/f20mhIRy9wOxOP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JXY8YAAADcAAAADwAAAAAAAAAAAAAAAACYAgAAZHJz&#10;L2Rvd25yZXYueG1sUEsFBgAAAAAEAAQA9QAAAIsDAAAAAA==&#10;" path="m,195r3756,l3756,,,,,195xe" fillcolor="red" stroked="f">
                    <v:path arrowok="t" o:connecttype="custom" o:connectlocs="0,413;3756,413;3756,218;0,218;0,413" o:connectangles="0,0,0,0,0"/>
                  </v:shape>
                </v:group>
                <v:group id="Group 701" o:spid="_x0000_s1031" style="position:absolute;top:413;width:3757;height:197" coordorigin=",413" coordsize="37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702" o:spid="_x0000_s1032" style="position:absolute;top:413;width:3757;height:197;visibility:visible;mso-wrap-style:square;v-text-anchor:top" coordsize="37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AOZcQA&#10;AADcAAAADwAAAGRycy9kb3ducmV2LnhtbESPT2sCMRTE74V+h/AK3mq2PSy6GsUVBPHmP8Tb6+a5&#10;Wdy8LJtUYz99IxR6HGbmN8x0Hm0rbtT7xrGCj2EGgrhyuuFawWG/eh+B8AFZY+uYFDzIw3z2+jLF&#10;Qrs7b+m2C7VIEPYFKjAhdIWUvjJk0Q9dR5y8i+sthiT7Wuoe7wluW/mZZbm02HBaMNjR0lB13X1b&#10;Bdf9YuPL8tz549fP8bSN5hKxVGrwFhcTEIFi+A//tddaQT7O4XkmHQ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gDmXEAAAA3AAAAA8AAAAAAAAAAAAAAAAAmAIAAGRycy9k&#10;b3ducmV2LnhtbFBLBQYAAAAABAAEAPUAAACJAwAAAAA=&#10;" path="m,197r3756,l3756,,,,,197xe" fillcolor="red" stroked="f">
                    <v:path arrowok="t" o:connecttype="custom" o:connectlocs="0,610;3756,610;3756,413;0,413;0,610" o:connectangles="0,0,0,0,0"/>
                  </v:shape>
                </v:group>
                <v:group id="Group 699" o:spid="_x0000_s1033" style="position:absolute;top:610;width:3757;height:207" coordorigin=",610" coordsize="3757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700" o:spid="_x0000_s1034" style="position:absolute;top:610;width:3757;height:207;visibility:visible;mso-wrap-style:square;v-text-anchor:top" coordsize="375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6i3sIA&#10;AADcAAAADwAAAGRycy9kb3ducmV2LnhtbERPz2vCMBS+D/wfwhN2m6kyylaNIhahsMvWDtHbs3k2&#10;xealNFG7/345DHb8+H6vNqPtxJ0G3zpWMJ8lIIhrp1tuFHxX+5c3ED4ga+wck4If8rBZT55WmGn3&#10;4C+6l6ERMYR9hgpMCH0mpa8NWfQz1xNH7uIGiyHCoZF6wEcMt51cJEkqLbYcGwz2tDNUX8ubVXAe&#10;zeGcyOvnMa/k62nHVfHR5Uo9T8ftEkSgMfyL/9yFVpC+x7XxTDw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/qLewgAAANwAAAAPAAAAAAAAAAAAAAAAAJgCAABkcnMvZG93&#10;bnJldi54bWxQSwUGAAAAAAQABAD1AAAAhwMAAAAA&#10;" path="m,206r3756,l3756,,,,,206xe" fillcolor="red" stroked="f">
                    <v:path arrowok="t" o:connecttype="custom" o:connectlocs="0,816;3756,816;3756,610;0,610;0,816" o:connectangles="0,0,0,0,0"/>
                  </v:shape>
                </v:group>
                <v:group id="Group 697" o:spid="_x0000_s1035" style="position:absolute;top:864;width:3757;height:216" coordorigin=",864" coordsize="3757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698" o:spid="_x0000_s1036" style="position:absolute;top:864;width:3757;height:216;visibility:visible;mso-wrap-style:square;v-text-anchor:top" coordsize="375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vW8AA&#10;AADcAAAADwAAAGRycy9kb3ducmV2LnhtbERPy4rCMBTdC/5DuII7TRVRpxplGJhhtj4Wurs0d5ra&#10;5qYkUTt+vVkILg/nvd52thE38qFyrGAyzkAQF05XXCo4Hr5HSxAhImtsHJOCfwqw3fR7a8y1u/OO&#10;bvtYihTCIUcFJsY2lzIUhiyGsWuJE/fnvMWYoC+l9nhP4baR0yybS4sVpwaDLX0ZKur91Spw57pZ&#10;nGY/J3PWxcdlEh++Xj6UGg66zxWISF18i1/uX61gkaX56Uw6An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GvW8AAAADcAAAADwAAAAAAAAAAAAAAAACYAgAAZHJzL2Rvd25y&#10;ZXYueG1sUEsFBgAAAAAEAAQA9QAAAIUDAAAAAA==&#10;" path="m,216r3756,l3756,,,,,216xe" fillcolor="#ffc000" stroked="f">
                    <v:path arrowok="t" o:connecttype="custom" o:connectlocs="0,1080;3756,1080;3756,864;0,864;0,1080" o:connectangles="0,0,0,0,0"/>
                  </v:shape>
                </v:group>
                <v:group id="Group 695" o:spid="_x0000_s1037" style="position:absolute;top:1080;width:3757;height:197" coordorigin=",1080" coordsize="37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696" o:spid="_x0000_s1038" style="position:absolute;top:1080;width:3757;height:197;visibility:visible;mso-wrap-style:square;v-text-anchor:top" coordsize="37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qOcUA&#10;AADcAAAADwAAAGRycy9kb3ducmV2LnhtbESPQUvDQBSE70L/w/IEL2I37UEl7baEasGbmIrY2zP7&#10;TIK7b8O+bRr/vSsIHoeZ+YZZbyfv1EhR+sAGFvMCFHETbM+tgdfD/uYelCRkiy4wGfgmge1mdrHG&#10;0oYzv9BYp1ZlCEuJBrqUhlJraTryKPMwEGfvM0SPKcvYahvxnOHe6WVR3GqPPeeFDgfaddR81Sdv&#10;4PjgquvmI76PUi0eD/LsXS1vxlxdTtUKVKIp/Yf/2k/WwF2xhN8z+Qj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mo5xQAAANwAAAAPAAAAAAAAAAAAAAAAAJgCAABkcnMv&#10;ZG93bnJldi54bWxQSwUGAAAAAAQABAD1AAAAigMAAAAA&#10;" path="m,197r3756,l3756,,,,,197xe" fillcolor="#ffc000" stroked="f">
                    <v:path arrowok="t" o:connecttype="custom" o:connectlocs="0,1277;3756,1277;3756,1080;0,1080;0,1277" o:connectangles="0,0,0,0,0"/>
                  </v:shape>
                </v:group>
                <v:group id="Group 693" o:spid="_x0000_s1039" style="position:absolute;top:1277;width:3757;height:197" coordorigin=",1277" coordsize="37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694" o:spid="_x0000_s1040" style="position:absolute;top:1277;width:3757;height:197;visibility:visible;mso-wrap-style:square;v-text-anchor:top" coordsize="37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tX1sUA&#10;AADcAAAADwAAAGRycy9kb3ducmV2LnhtbESPX0vDQBDE3wW/w7GCL9JeKqIl9lqCf8A3MS1F39bc&#10;Ngm92wu3Zxq/vScIPg4z8xtmtZm8UyNF6QMbWMwLUMRNsD23Bnbb59kSlCRkiy4wGfgmgc36/GyF&#10;pQ0nfqOxTq3KEJYSDXQpDaXW0nTkUeZhIM7eIUSPKcvYahvxlOHe6euiuNUee84LHQ700FFzrL+8&#10;gY9HV101n/F9lGrxtJVX72rZG3N5MVX3oBJN6T/8136xBu6KG/g9k4+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1fWxQAAANwAAAAPAAAAAAAAAAAAAAAAAJgCAABkcnMv&#10;ZG93bnJldi54bWxQSwUGAAAAAAQABAD1AAAAigMAAAAA&#10;" path="m,197r3756,l3756,,,,,197xe" fillcolor="#ffc000" stroked="f">
                    <v:path arrowok="t" o:connecttype="custom" o:connectlocs="0,1474;3756,1474;3756,1277;0,1277;0,1474" o:connectangles="0,0,0,0,0"/>
                  </v:shape>
                </v:group>
                <v:group id="Group 691" o:spid="_x0000_s1041" style="position:absolute;top:1474;width:3757;height:195" coordorigin=",1474" coordsize="3757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692" o:spid="_x0000_s1042" style="position:absolute;top:1474;width:3757;height:195;visibility:visible;mso-wrap-style:square;v-text-anchor:top" coordsize="375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f3f8UA&#10;AADcAAAADwAAAGRycy9kb3ducmV2LnhtbESPT2vCQBTE74LfYXmCF6kbhcSSuor4p3ioB7X0/Jp9&#10;zYZm34bsqum3d4WCx2FmfsPMl52txZVaXzlWMBknIIgLpysuFXyedy+vIHxA1lg7JgV/5GG56Pfm&#10;mGt34yNdT6EUEcI+RwUmhCaX0heGLPqxa4ij9+NaiyHKtpS6xVuE21pOkySTFiuOCwYbWhsqfk8X&#10;q2CbbcL3Id3rj0P6ntJoZ6T5Oio1HHSrNxCBuvAM/7f3WsEsyeB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/d/xQAAANwAAAAPAAAAAAAAAAAAAAAAAJgCAABkcnMv&#10;ZG93bnJldi54bWxQSwUGAAAAAAQABAD1AAAAigMAAAAA&#10;" path="m,194r3756,l3756,,,,,194xe" fillcolor="#ffc000" stroked="f">
                    <v:path arrowok="t" o:connecttype="custom" o:connectlocs="0,1668;3756,1668;3756,1474;0,1474;0,1668" o:connectangles="0,0,0,0,0"/>
                  </v:shape>
                </v:group>
                <v:group id="Group 689" o:spid="_x0000_s1043" style="position:absolute;top:1668;width:3757;height:207" coordorigin=",1668" coordsize="3757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690" o:spid="_x0000_s1044" style="position:absolute;top:1668;width:3757;height:207;visibility:visible;mso-wrap-style:square;v-text-anchor:top" coordsize="375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Cz8cAA&#10;AADcAAAADwAAAGRycy9kb3ducmV2LnhtbERPy4rCMBTdD/gP4QqzGxMFR61GEUGQmYX4wPW1ubbF&#10;5qYksda/nywGXB7Oe7HqbC1a8qFyrGE4UCCIc2cqLjScT9uvKYgQkQ3WjknDiwKslr2PBWbGPflA&#10;7TEWIoVwyFBDGWOTSRnykiyGgWuIE3dz3mJM0BfSeHymcFvLkVLf0mLFqaHEhjYl5ffjw2rY/+K1&#10;pc3tx3s3u7zGUXWTw13rz363noOI1MW3+N+9MxomKq1NZ9IR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Cz8cAAAADcAAAADwAAAAAAAAAAAAAAAACYAgAAZHJzL2Rvd25y&#10;ZXYueG1sUEsFBgAAAAAEAAQA9QAAAIUDAAAAAA==&#10;" path="m,207r3756,l3756,,,,,207xe" fillcolor="#ffc000" stroked="f">
                    <v:path arrowok="t" o:connecttype="custom" o:connectlocs="0,1875;3756,1875;3756,1668;0,1668;0,1875" o:connectangles="0,0,0,0,0"/>
                  </v:shape>
                </v:group>
                <v:group id="Group 687" o:spid="_x0000_s1045" style="position:absolute;top:1887;width:3757;height:216" coordorigin=",1887" coordsize="3757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688" o:spid="_x0000_s1046" style="position:absolute;top:1887;width:3757;height:216;visibility:visible;mso-wrap-style:square;v-text-anchor:top" coordsize="375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Z1QcMA&#10;AADcAAAADwAAAGRycy9kb3ducmV2LnhtbERPW2vCMBR+F/Yfwhn4pqkDL3SNMgYbY8LAOgq+nTbH&#10;pKw5KU2m3b83DwMfP757sRtdJy40hNazgsU8A0HceN2yUfB9fJttQISIrLHzTAr+KMBu+zApMNf+&#10;yge6lNGIFMIhRwU2xj6XMjSWHIa574kTd/aDw5jgYKQe8JrCXSefsmwlHbacGiz29Gqp+Sl/nYKy&#10;/tp/ruzhXFen5YneralabZSaPo4vzyAijfEu/nd/aAXrRZqfzqQj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Z1QcMAAADcAAAADwAAAAAAAAAAAAAAAACYAgAAZHJzL2Rv&#10;d25yZXYueG1sUEsFBgAAAAAEAAQA9QAAAIgDAAAAAA==&#10;" path="m,216r3756,l3756,,,,,216xe" fillcolor="#92d050" stroked="f">
                    <v:path arrowok="t" o:connecttype="custom" o:connectlocs="0,2103;3756,2103;3756,1887;0,1887;0,2103" o:connectangles="0,0,0,0,0"/>
                  </v:shape>
                </v:group>
                <v:group id="Group 685" o:spid="_x0000_s1047" style="position:absolute;top:2103;width:3757;height:195" coordorigin=",2103" coordsize="3757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686" o:spid="_x0000_s1048" style="position:absolute;top:2103;width:3757;height:195;visibility:visible;mso-wrap-style:square;v-text-anchor:top" coordsize="375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J86sUA&#10;AADcAAAADwAAAGRycy9kb3ducmV2LnhtbESPQWvCQBSE70L/w/IKvZS6iYgNqau02opXk/T+yL4m&#10;qdm3Ibsm6b93hYLHYWa+YdbbybRioN41lhXE8wgEcWl1w5WCIv96SUA4j6yxtUwK/sjBdvMwW2Oq&#10;7cgnGjJfiQBhl6KC2vsuldKVNRl0c9sRB+/H9gZ9kH0ldY9jgJtWLqJoJQ02HBZq7GhXU3nOLkbB&#10;7/Nh/3mOuUii72H4GC/HdpUvlXp6nN7fQHia/D383z5qBa/xAm5nwhG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nzqxQAAANwAAAAPAAAAAAAAAAAAAAAAAJgCAABkcnMv&#10;ZG93bnJldi54bWxQSwUGAAAAAAQABAD1AAAAigMAAAAA&#10;" path="m,194r3756,l3756,,,,,194xe" fillcolor="#92d050" stroked="f">
                    <v:path arrowok="t" o:connecttype="custom" o:connectlocs="0,2297;3756,2297;3756,2103;0,2103;0,2297" o:connectangles="0,0,0,0,0"/>
                  </v:shape>
                </v:group>
                <v:group id="Group 683" o:spid="_x0000_s1049" style="position:absolute;top:2297;width:3757;height:197" coordorigin=",2297" coordsize="37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684" o:spid="_x0000_s1050" style="position:absolute;top:2297;width:3757;height:197;visibility:visible;mso-wrap-style:square;v-text-anchor:top" coordsize="37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Q88MA&#10;AADcAAAADwAAAGRycy9kb3ducmV2LnhtbESPQYvCMBSE78L+h/CEvWmqiErXKCKs6EWwFXaPj+bZ&#10;dm1eSpNt6783guBxmJlvmNWmN5VoqXGlZQWTcQSCOLO65FzBJf0eLUE4j6yxskwK7uRgs/4YrDDW&#10;tuMztYnPRYCwi1FB4X0dS+myggy6sa2Jg3e1jUEfZJNL3WAX4KaS0yiaS4Mlh4UCa9oVlN2Sf6Og&#10;Tbf75CqzXXeiv9/jYWl/NM6U+hz22y8Qnnr/Dr/aB61gMZnB80w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QQ88MAAADcAAAADwAAAAAAAAAAAAAAAACYAgAAZHJzL2Rv&#10;d25yZXYueG1sUEsFBgAAAAAEAAQA9QAAAIgDAAAAAA==&#10;" path="m,197r3756,l3756,,,,,197xe" fillcolor="#92d050" stroked="f">
                    <v:path arrowok="t" o:connecttype="custom" o:connectlocs="0,2494;3756,2494;3756,2297;0,2297;0,2494" o:connectangles="0,0,0,0,0"/>
                  </v:shape>
                </v:group>
                <v:group id="Group 681" o:spid="_x0000_s1051" style="position:absolute;top:2494;width:3757;height:197" coordorigin=",2494" coordsize="37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682" o:spid="_x0000_s1052" style="position:absolute;top:2494;width:3757;height:197;visibility:visible;mso-wrap-style:square;v-text-anchor:top" coordsize="37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orH8MA&#10;AADcAAAADwAAAGRycy9kb3ducmV2LnhtbESPQYvCMBSE7wv+h/AEb2vqIq5Uo4jgohfBKujx0Tzb&#10;avNSmtjWf28EYY/DzHzDzJedKUVDtSssKxgNIxDEqdUFZwpOx833FITzyBpLy6TgSQ6Wi97XHGNt&#10;Wz5Qk/hMBAi7GBXk3lexlC7NyaAb2oo4eFdbG/RB1pnUNbYBbkr5E0UTabDgsJBjReuc0nvyMAqa&#10;4+ovucp03e7pdtltp/ascazUoN+tZiA8df4//GlvtYLf0QTe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orH8MAAADcAAAADwAAAAAAAAAAAAAAAACYAgAAZHJzL2Rv&#10;d25yZXYueG1sUEsFBgAAAAAEAAQA9QAAAIgDAAAAAA==&#10;" path="m,197r3756,l3756,,,,,197xe" fillcolor="#92d050" stroked="f">
                    <v:path arrowok="t" o:connecttype="custom" o:connectlocs="0,2691;3756,2691;3756,2494;0,2494;0,2691" o:connectangles="0,0,0,0,0"/>
                  </v:shape>
                </v:group>
                <v:group id="Group 679" o:spid="_x0000_s1053" style="position:absolute;top:2691;width:3757;height:197" coordorigin=",2691" coordsize="37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680" o:spid="_x0000_s1054" style="position:absolute;top:2691;width:3757;height:197;visibility:visible;mso-wrap-style:square;v-text-anchor:top" coordsize="37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ka9sAA&#10;AADcAAAADwAAAGRycy9kb3ducmV2LnhtbERPy4rCMBTdC/5DuAOz01QRlY6piKA4G8Eq6PLS3D5m&#10;mpvSxLbz95OF4PJw3pvtYGrRUesqywpm0wgEcWZ1xYWC2/UwWYNwHlljbZkU/JGDbTIebTDWtucL&#10;dakvRAhhF6OC0vsmltJlJRl0U9sQBy63rUEfYFtI3WIfwk0t51G0lAYrDg0lNrQvKftNn0ZBd90d&#10;01xm+/5MP4/v09reNS6U+vwYdl8gPA3+LX65T1rBahbWhjPhCMjk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ka9sAAAADcAAAADwAAAAAAAAAAAAAAAACYAgAAZHJzL2Rvd25y&#10;ZXYueG1sUEsFBgAAAAAEAAQA9QAAAIUDAAAAAA==&#10;" path="m,197r3756,l3756,,,,,197xe" fillcolor="#92d050" stroked="f">
                    <v:path arrowok="t" o:connecttype="custom" o:connectlocs="0,2888;3756,2888;3756,2691;0,2691;0,2888" o:connectangles="0,0,0,0,0"/>
                  </v:shape>
                </v:group>
                <v:group id="Group 677" o:spid="_x0000_s1055" style="position:absolute;top:2888;width:3757;height:204" coordorigin=",2888" coordsize="3757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678" o:spid="_x0000_s1056" style="position:absolute;top:2888;width:3757;height:204;visibility:visible;mso-wrap-style:square;v-text-anchor:top" coordsize="375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58sEA&#10;AADcAAAADwAAAGRycy9kb3ducmV2LnhtbERPTYvCMBC9C/sfwizsRdZ0PajURtGFgngQbL3sbWim&#10;TbGZlCZq99+bg+Dx8b6z7Wg7cafBt44V/MwSEMSV0y03Ci5l/r0C4QOyxs4xKfgnD9vNxyTDVLsH&#10;n+lehEbEEPYpKjAh9KmUvjJk0c9cTxy52g0WQ4RDI/WAjxhuOzlPkoW02HJsMNjTr6HqWtysgqIu&#10;ytyMyeqvKU/79pr76f5YKfX1Oe7WIAKN4S1+uQ9awXIe58cz8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kOfLBAAAA3AAAAA8AAAAAAAAAAAAAAAAAmAIAAGRycy9kb3du&#10;cmV2LnhtbFBLBQYAAAAABAAEAPUAAACGAwAAAAA=&#10;" path="m,204r3756,l3756,,,,,204xe" fillcolor="#92d050" stroked="f">
                    <v:path arrowok="t" o:connecttype="custom" o:connectlocs="0,3092;3756,3092;3756,2888;0,2888;0,3092" o:connectangles="0,0,0,0,0"/>
                  </v:shape>
                </v:group>
                <w10:anchorlock/>
              </v:group>
            </w:pict>
          </mc:Fallback>
        </mc:AlternateContent>
      </w:r>
    </w:p>
    <w:p w14:paraId="4E055BAF" w14:textId="77777777" w:rsidR="00F20CE2" w:rsidRDefault="003E30F1">
      <w:pPr>
        <w:spacing w:before="36"/>
        <w:ind w:left="261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b/>
          <w:spacing w:val="-2"/>
          <w:w w:val="105"/>
          <w:sz w:val="14"/>
        </w:rPr>
        <w:t>Key</w:t>
      </w:r>
      <w:r>
        <w:rPr>
          <w:rFonts w:ascii="Century Gothic"/>
          <w:b/>
          <w:spacing w:val="4"/>
          <w:w w:val="105"/>
          <w:sz w:val="14"/>
        </w:rPr>
        <w:t xml:space="preserve"> </w:t>
      </w:r>
      <w:r>
        <w:rPr>
          <w:rFonts w:ascii="Century Gothic"/>
          <w:b/>
          <w:w w:val="105"/>
          <w:sz w:val="14"/>
        </w:rPr>
        <w:t>-</w:t>
      </w:r>
      <w:r>
        <w:rPr>
          <w:rFonts w:ascii="Century Gothic"/>
          <w:b/>
          <w:spacing w:val="-5"/>
          <w:w w:val="105"/>
          <w:sz w:val="14"/>
        </w:rPr>
        <w:t xml:space="preserve"> </w:t>
      </w:r>
      <w:r>
        <w:rPr>
          <w:rFonts w:ascii="Century Gothic"/>
          <w:b/>
          <w:spacing w:val="-2"/>
          <w:w w:val="105"/>
          <w:sz w:val="14"/>
        </w:rPr>
        <w:t>events</w:t>
      </w:r>
      <w:r>
        <w:rPr>
          <w:rFonts w:ascii="Century Gothic"/>
          <w:b/>
          <w:spacing w:val="2"/>
          <w:w w:val="105"/>
          <w:sz w:val="14"/>
        </w:rPr>
        <w:t xml:space="preserve"> </w:t>
      </w:r>
      <w:r>
        <w:rPr>
          <w:rFonts w:ascii="Century Gothic"/>
          <w:b/>
          <w:spacing w:val="4"/>
          <w:w w:val="105"/>
          <w:sz w:val="14"/>
        </w:rPr>
        <w:t>in</w:t>
      </w:r>
      <w:r>
        <w:rPr>
          <w:rFonts w:ascii="Century Gothic"/>
          <w:b/>
          <w:spacing w:val="1"/>
          <w:w w:val="105"/>
          <w:sz w:val="14"/>
        </w:rPr>
        <w:t xml:space="preserve"> previous</w:t>
      </w:r>
      <w:r>
        <w:rPr>
          <w:rFonts w:ascii="Century Gothic"/>
          <w:b/>
          <w:spacing w:val="2"/>
          <w:w w:val="105"/>
          <w:sz w:val="14"/>
        </w:rPr>
        <w:t xml:space="preserve"> years</w:t>
      </w:r>
    </w:p>
    <w:p w14:paraId="4E055BB0" w14:textId="2CE8D2A0" w:rsidR="00F20CE2" w:rsidRDefault="003E30F1">
      <w:pPr>
        <w:spacing w:before="97"/>
        <w:ind w:left="980"/>
        <w:rPr>
          <w:rFonts w:ascii="Century Gothic" w:eastAsia="Century Gothic" w:hAnsi="Century Gothic" w:cs="Century Gothic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224" behindDoc="0" locked="0" layoutInCell="1" allowOverlap="1" wp14:anchorId="4E056163" wp14:editId="66036FE7">
                <wp:simplePos x="0" y="0"/>
                <wp:positionH relativeFrom="page">
                  <wp:posOffset>423545</wp:posOffset>
                </wp:positionH>
                <wp:positionV relativeFrom="paragraph">
                  <wp:posOffset>40005</wp:posOffset>
                </wp:positionV>
                <wp:extent cx="468630" cy="443230"/>
                <wp:effectExtent l="4445" t="7620" r="3175" b="6350"/>
                <wp:wrapNone/>
                <wp:docPr id="673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" cy="443230"/>
                          <a:chOff x="667" y="63"/>
                          <a:chExt cx="738" cy="698"/>
                        </a:xfrm>
                      </wpg:grpSpPr>
                      <wpg:grpSp>
                        <wpg:cNvPr id="674" name="Group 674"/>
                        <wpg:cNvGrpSpPr>
                          <a:grpSpLocks/>
                        </wpg:cNvGrpSpPr>
                        <wpg:grpSpPr bwMode="auto">
                          <a:xfrm>
                            <a:off x="679" y="70"/>
                            <a:ext cx="719" cy="236"/>
                            <a:chOff x="679" y="70"/>
                            <a:chExt cx="719" cy="236"/>
                          </a:xfrm>
                        </wpg:grpSpPr>
                        <wps:wsp>
                          <wps:cNvPr id="675" name="Freeform 675"/>
                          <wps:cNvSpPr>
                            <a:spLocks/>
                          </wps:cNvSpPr>
                          <wps:spPr bwMode="auto">
                            <a:xfrm>
                              <a:off x="679" y="70"/>
                              <a:ext cx="719" cy="236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719"/>
                                <a:gd name="T2" fmla="+- 0 305 70"/>
                                <a:gd name="T3" fmla="*/ 305 h 236"/>
                                <a:gd name="T4" fmla="+- 0 1398 679"/>
                                <a:gd name="T5" fmla="*/ T4 w 719"/>
                                <a:gd name="T6" fmla="+- 0 305 70"/>
                                <a:gd name="T7" fmla="*/ 305 h 236"/>
                                <a:gd name="T8" fmla="+- 0 1398 679"/>
                                <a:gd name="T9" fmla="*/ T8 w 719"/>
                                <a:gd name="T10" fmla="+- 0 70 70"/>
                                <a:gd name="T11" fmla="*/ 70 h 236"/>
                                <a:gd name="T12" fmla="+- 0 679 679"/>
                                <a:gd name="T13" fmla="*/ T12 w 719"/>
                                <a:gd name="T14" fmla="+- 0 70 70"/>
                                <a:gd name="T15" fmla="*/ 70 h 236"/>
                                <a:gd name="T16" fmla="+- 0 679 679"/>
                                <a:gd name="T17" fmla="*/ T16 w 719"/>
                                <a:gd name="T18" fmla="+- 0 305 70"/>
                                <a:gd name="T19" fmla="*/ 305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9" h="236">
                                  <a:moveTo>
                                    <a:pt x="0" y="235"/>
                                  </a:moveTo>
                                  <a:lnTo>
                                    <a:pt x="719" y="235"/>
                                  </a:lnTo>
                                  <a:lnTo>
                                    <a:pt x="7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672"/>
                        <wpg:cNvGrpSpPr>
                          <a:grpSpLocks/>
                        </wpg:cNvGrpSpPr>
                        <wpg:grpSpPr bwMode="auto">
                          <a:xfrm>
                            <a:off x="679" y="294"/>
                            <a:ext cx="719" cy="236"/>
                            <a:chOff x="679" y="294"/>
                            <a:chExt cx="719" cy="236"/>
                          </a:xfrm>
                        </wpg:grpSpPr>
                        <wps:wsp>
                          <wps:cNvPr id="677" name="Freeform 673"/>
                          <wps:cNvSpPr>
                            <a:spLocks/>
                          </wps:cNvSpPr>
                          <wps:spPr bwMode="auto">
                            <a:xfrm>
                              <a:off x="679" y="294"/>
                              <a:ext cx="719" cy="236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719"/>
                                <a:gd name="T2" fmla="+- 0 530 294"/>
                                <a:gd name="T3" fmla="*/ 530 h 236"/>
                                <a:gd name="T4" fmla="+- 0 1398 679"/>
                                <a:gd name="T5" fmla="*/ T4 w 719"/>
                                <a:gd name="T6" fmla="+- 0 530 294"/>
                                <a:gd name="T7" fmla="*/ 530 h 236"/>
                                <a:gd name="T8" fmla="+- 0 1398 679"/>
                                <a:gd name="T9" fmla="*/ T8 w 719"/>
                                <a:gd name="T10" fmla="+- 0 294 294"/>
                                <a:gd name="T11" fmla="*/ 294 h 236"/>
                                <a:gd name="T12" fmla="+- 0 679 679"/>
                                <a:gd name="T13" fmla="*/ T12 w 719"/>
                                <a:gd name="T14" fmla="+- 0 294 294"/>
                                <a:gd name="T15" fmla="*/ 294 h 236"/>
                                <a:gd name="T16" fmla="+- 0 679 679"/>
                                <a:gd name="T17" fmla="*/ T16 w 719"/>
                                <a:gd name="T18" fmla="+- 0 530 294"/>
                                <a:gd name="T19" fmla="*/ 530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9" h="236">
                                  <a:moveTo>
                                    <a:pt x="0" y="236"/>
                                  </a:moveTo>
                                  <a:lnTo>
                                    <a:pt x="719" y="236"/>
                                  </a:lnTo>
                                  <a:lnTo>
                                    <a:pt x="7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670"/>
                        <wpg:cNvGrpSpPr>
                          <a:grpSpLocks/>
                        </wpg:cNvGrpSpPr>
                        <wpg:grpSpPr bwMode="auto">
                          <a:xfrm>
                            <a:off x="674" y="70"/>
                            <a:ext cx="2" cy="685"/>
                            <a:chOff x="674" y="70"/>
                            <a:chExt cx="2" cy="685"/>
                          </a:xfrm>
                        </wpg:grpSpPr>
                        <wps:wsp>
                          <wps:cNvPr id="679" name="Freeform 671"/>
                          <wps:cNvSpPr>
                            <a:spLocks/>
                          </wps:cNvSpPr>
                          <wps:spPr bwMode="auto">
                            <a:xfrm>
                              <a:off x="674" y="70"/>
                              <a:ext cx="2" cy="685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70 h 685"/>
                                <a:gd name="T2" fmla="+- 0 754 70"/>
                                <a:gd name="T3" fmla="*/ 754 h 6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5">
                                  <a:moveTo>
                                    <a:pt x="0" y="0"/>
                                  </a:moveTo>
                                  <a:lnTo>
                                    <a:pt x="0" y="684"/>
                                  </a:lnTo>
                                </a:path>
                              </a:pathLst>
                            </a:custGeom>
                            <a:noFill/>
                            <a:ln w="83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668"/>
                        <wpg:cNvGrpSpPr>
                          <a:grpSpLocks/>
                        </wpg:cNvGrpSpPr>
                        <wpg:grpSpPr bwMode="auto">
                          <a:xfrm>
                            <a:off x="1392" y="81"/>
                            <a:ext cx="2" cy="674"/>
                            <a:chOff x="1392" y="81"/>
                            <a:chExt cx="2" cy="674"/>
                          </a:xfrm>
                        </wpg:grpSpPr>
                        <wps:wsp>
                          <wps:cNvPr id="681" name="Freeform 669"/>
                          <wps:cNvSpPr>
                            <a:spLocks/>
                          </wps:cNvSpPr>
                          <wps:spPr bwMode="auto">
                            <a:xfrm>
                              <a:off x="1392" y="81"/>
                              <a:ext cx="2" cy="674"/>
                            </a:xfrm>
                            <a:custGeom>
                              <a:avLst/>
                              <a:gdLst>
                                <a:gd name="T0" fmla="+- 0 81 81"/>
                                <a:gd name="T1" fmla="*/ 81 h 674"/>
                                <a:gd name="T2" fmla="+- 0 754 81"/>
                                <a:gd name="T3" fmla="*/ 754 h 6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4">
                                  <a:moveTo>
                                    <a:pt x="0" y="0"/>
                                  </a:moveTo>
                                  <a:lnTo>
                                    <a:pt x="0" y="673"/>
                                  </a:lnTo>
                                </a:path>
                              </a:pathLst>
                            </a:custGeom>
                            <a:noFill/>
                            <a:ln w="83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666"/>
                        <wpg:cNvGrpSpPr>
                          <a:grpSpLocks/>
                        </wpg:cNvGrpSpPr>
                        <wpg:grpSpPr bwMode="auto">
                          <a:xfrm>
                            <a:off x="679" y="75"/>
                            <a:ext cx="719" cy="2"/>
                            <a:chOff x="679" y="75"/>
                            <a:chExt cx="719" cy="2"/>
                          </a:xfrm>
                        </wpg:grpSpPr>
                        <wps:wsp>
                          <wps:cNvPr id="683" name="Freeform 667"/>
                          <wps:cNvSpPr>
                            <a:spLocks/>
                          </wps:cNvSpPr>
                          <wps:spPr bwMode="auto">
                            <a:xfrm>
                              <a:off x="679" y="75"/>
                              <a:ext cx="719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719"/>
                                <a:gd name="T2" fmla="+- 0 1398 679"/>
                                <a:gd name="T3" fmla="*/ T2 w 7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">
                                  <a:moveTo>
                                    <a:pt x="0" y="0"/>
                                  </a:moveTo>
                                  <a:lnTo>
                                    <a:pt x="719" y="0"/>
                                  </a:lnTo>
                                </a:path>
                              </a:pathLst>
                            </a:custGeom>
                            <a:noFill/>
                            <a:ln w="83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664"/>
                        <wpg:cNvGrpSpPr>
                          <a:grpSpLocks/>
                        </wpg:cNvGrpSpPr>
                        <wpg:grpSpPr bwMode="auto">
                          <a:xfrm>
                            <a:off x="679" y="300"/>
                            <a:ext cx="719" cy="2"/>
                            <a:chOff x="679" y="300"/>
                            <a:chExt cx="719" cy="2"/>
                          </a:xfrm>
                        </wpg:grpSpPr>
                        <wps:wsp>
                          <wps:cNvPr id="685" name="Freeform 665"/>
                          <wps:cNvSpPr>
                            <a:spLocks/>
                          </wps:cNvSpPr>
                          <wps:spPr bwMode="auto">
                            <a:xfrm>
                              <a:off x="679" y="300"/>
                              <a:ext cx="719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719"/>
                                <a:gd name="T2" fmla="+- 0 1398 679"/>
                                <a:gd name="T3" fmla="*/ T2 w 7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">
                                  <a:moveTo>
                                    <a:pt x="0" y="0"/>
                                  </a:moveTo>
                                  <a:lnTo>
                                    <a:pt x="719" y="0"/>
                                  </a:lnTo>
                                </a:path>
                              </a:pathLst>
                            </a:custGeom>
                            <a:noFill/>
                            <a:ln w="83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662"/>
                        <wpg:cNvGrpSpPr>
                          <a:grpSpLocks/>
                        </wpg:cNvGrpSpPr>
                        <wpg:grpSpPr bwMode="auto">
                          <a:xfrm>
                            <a:off x="679" y="524"/>
                            <a:ext cx="719" cy="2"/>
                            <a:chOff x="679" y="524"/>
                            <a:chExt cx="719" cy="2"/>
                          </a:xfrm>
                        </wpg:grpSpPr>
                        <wps:wsp>
                          <wps:cNvPr id="687" name="Freeform 663"/>
                          <wps:cNvSpPr>
                            <a:spLocks/>
                          </wps:cNvSpPr>
                          <wps:spPr bwMode="auto">
                            <a:xfrm>
                              <a:off x="679" y="524"/>
                              <a:ext cx="719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719"/>
                                <a:gd name="T2" fmla="+- 0 1398 679"/>
                                <a:gd name="T3" fmla="*/ T2 w 7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">
                                  <a:moveTo>
                                    <a:pt x="0" y="0"/>
                                  </a:moveTo>
                                  <a:lnTo>
                                    <a:pt x="719" y="0"/>
                                  </a:lnTo>
                                </a:path>
                              </a:pathLst>
                            </a:custGeom>
                            <a:noFill/>
                            <a:ln w="83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660"/>
                        <wpg:cNvGrpSpPr>
                          <a:grpSpLocks/>
                        </wpg:cNvGrpSpPr>
                        <wpg:grpSpPr bwMode="auto">
                          <a:xfrm>
                            <a:off x="679" y="749"/>
                            <a:ext cx="719" cy="2"/>
                            <a:chOff x="679" y="749"/>
                            <a:chExt cx="719" cy="2"/>
                          </a:xfrm>
                        </wpg:grpSpPr>
                        <wps:wsp>
                          <wps:cNvPr id="689" name="Freeform 661"/>
                          <wps:cNvSpPr>
                            <a:spLocks/>
                          </wps:cNvSpPr>
                          <wps:spPr bwMode="auto">
                            <a:xfrm>
                              <a:off x="679" y="749"/>
                              <a:ext cx="719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719"/>
                                <a:gd name="T2" fmla="+- 0 1398 679"/>
                                <a:gd name="T3" fmla="*/ T2 w 7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">
                                  <a:moveTo>
                                    <a:pt x="0" y="0"/>
                                  </a:moveTo>
                                  <a:lnTo>
                                    <a:pt x="719" y="0"/>
                                  </a:lnTo>
                                </a:path>
                              </a:pathLst>
                            </a:custGeom>
                            <a:noFill/>
                            <a:ln w="83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33F36" id="Group 659" o:spid="_x0000_s1026" style="position:absolute;margin-left:33.35pt;margin-top:3.15pt;width:36.9pt;height:34.9pt;z-index:2224;mso-position-horizontal-relative:page" coordorigin="667,63" coordsize="738,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">
                <v:group id="Group 674" o:spid="_x0000_s1027" style="position:absolute;left:679;top:70;width:719;height:236" coordorigin="679,70" coordsize="719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675" o:spid="_x0000_s1028" style="position:absolute;left:679;top:70;width:719;height:236;visibility:visible;mso-wrap-style:square;v-text-anchor:top" coordsize="719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VusYA&#10;AADcAAAADwAAAGRycy9kb3ducmV2LnhtbESPQUvDQBSE74L/YXmCF7EvVZpqzKZoQOixrULr7Zl9&#10;JsHs25Bdm/TfuwXB4zAz3zD5arKdOvLgWyca5rMEFEvlTCu1hve319sHUD6QGOqcsIYTe1gVlxc5&#10;ZcaNsuXjLtQqQsRnpKEJoc8QfdWwJT9zPUv0vtxgKUQ51GgGGiPcdniXJClaaiUuNNRz2XD1vfux&#10;Gjafj/PF/nD6KLEvb8b75QZfcNT6+mp6fgIVeAr/4b/22mhIlws4n4lHA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SVusYAAADcAAAADwAAAAAAAAAAAAAAAACYAgAAZHJz&#10;L2Rvd25yZXYueG1sUEsFBgAAAAAEAAQA9QAAAIsDAAAAAA==&#10;" path="m,235r719,l719,,,,,235xe" fillcolor="gray" stroked="f">
                    <v:path arrowok="t" o:connecttype="custom" o:connectlocs="0,305;719,305;719,70;0,70;0,305" o:connectangles="0,0,0,0,0"/>
                  </v:shape>
                </v:group>
                <v:group id="Group 672" o:spid="_x0000_s1029" style="position:absolute;left:679;top:294;width:719;height:236" coordorigin="679,294" coordsize="719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673" o:spid="_x0000_s1030" style="position:absolute;left:679;top:294;width:719;height:236;visibility:visible;mso-wrap-style:square;v-text-anchor:top" coordsize="719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23QMUA&#10;AADcAAAADwAAAGRycy9kb3ducmV2LnhtbESPQWvCQBSE7wX/w/KEXopuLK2R6CoqCF56aPTg8Zl9&#10;ZoPZtyG7JvHfdwuFHoeZ+YZZbQZbi45aXzlWMJsmIIgLpysuFZxPh8kChA/IGmvHpOBJHjbr0csK&#10;M+16/qYuD6WIEPYZKjAhNJmUvjBk0U9dQxy9m2sthijbUuoW+wi3tXxPkrm0WHFcMNjQ3lBxzx9W&#10;gdv1H283n+5y+2W2s+56bD7DRanX8bBdggg0hP/wX/uoFczTFH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bdAxQAAANwAAAAPAAAAAAAAAAAAAAAAAJgCAABkcnMv&#10;ZG93bnJldi54bWxQSwUGAAAAAAQABAD1AAAAigMAAAAA&#10;" path="m,236r719,l719,,,,,236xe" fillcolor="#d9d9d9" stroked="f">
                    <v:path arrowok="t" o:connecttype="custom" o:connectlocs="0,530;719,530;719,294;0,294;0,530" o:connectangles="0,0,0,0,0"/>
                  </v:shape>
                </v:group>
                <v:group id="Group 670" o:spid="_x0000_s1031" style="position:absolute;left:674;top:70;width:2;height:685" coordorigin="674,70" coordsize="2,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671" o:spid="_x0000_s1032" style="position:absolute;left:674;top:70;width:2;height:685;visibility:visible;mso-wrap-style:square;v-text-anchor:top" coordsize="2,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66sMA&#10;AADcAAAADwAAAGRycy9kb3ducmV2LnhtbESPzarCMBSE94LvEI7gRjS9LrxajSKC4EbEX3R3aI5t&#10;sTkpTW6tb2+ECy6HmfmGmS0aU4iaKpdbVvAziEAQJ1bnnCo4Hdf9MQjnkTUWlknBixws5u3WDGNt&#10;n7yn+uBTESDsYlSQeV/GUrokI4NuYEvi4N1tZdAHWaVSV/gMcFPIYRSNpMGcw0KGJa0ySh6HP6Pg&#10;jOt6ddF574bHyXZ7TXdaN3elup1mOQXhqfHf8H97oxWMfifwOROO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n66sMAAADcAAAADwAAAAAAAAAAAAAAAACYAgAAZHJzL2Rv&#10;d25yZXYueG1sUEsFBgAAAAAEAAQA9QAAAIgDAAAAAA==&#10;" path="m,l,684e" filled="f" strokeweight=".23317mm">
                    <v:path arrowok="t" o:connecttype="custom" o:connectlocs="0,70;0,754" o:connectangles="0,0"/>
                  </v:shape>
                </v:group>
                <v:group id="Group 668" o:spid="_x0000_s1033" style="position:absolute;left:1392;top:81;width:2;height:674" coordorigin="1392,81" coordsize="2,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669" o:spid="_x0000_s1034" style="position:absolute;left:1392;top:81;width:2;height:674;visibility:visible;mso-wrap-style:square;v-text-anchor:top" coordsize="2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G+MUA&#10;AADcAAAADwAAAGRycy9kb3ducmV2LnhtbESPT2vCQBTE7wW/w/IEb3UTUySkruIfBOmlNIrQ2yP7&#10;mk3Nvg3ZVdNv3y0UPA4z8xtmsRpsK27U+8axgnSagCCunG64VnA67p9zED4ga2wdk4If8rBajp4W&#10;WGh35w+6laEWEcK+QAUmhK6Q0leGLPqp64ij9+V6iyHKvpa6x3uE21bOkmQuLTYcFwx2tDVUXcqr&#10;VZDlG/O+O58P39sqzfSbzl4+S1ZqMh7WryACDeER/m8ftIJ5ns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Mb4xQAAANwAAAAPAAAAAAAAAAAAAAAAAJgCAABkcnMv&#10;ZG93bnJldi54bWxQSwUGAAAAAAQABAD1AAAAigMAAAAA&#10;" path="m,l,673e" filled="f" strokeweight=".23317mm">
                    <v:path arrowok="t" o:connecttype="custom" o:connectlocs="0,81;0,754" o:connectangles="0,0"/>
                  </v:shape>
                </v:group>
                <v:group id="Group 666" o:spid="_x0000_s1035" style="position:absolute;left:679;top:75;width:719;height:2" coordorigin="679,75" coordsize="7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667" o:spid="_x0000_s1036" style="position:absolute;left:679;top:75;width:719;height:2;visibility:visible;mso-wrap-style:square;v-text-anchor:top" coordsize="7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e5QMYA&#10;AADcAAAADwAAAGRycy9kb3ducmV2LnhtbESPT2vCQBTE70K/w/IK3nSjYkhTVxHBPwge1ELb2yP7&#10;mqTNvg3Z1cRv7wpCj8PM/IaZLTpTiSs1rrSsYDSMQBBnVpecK/g4rwcJCOeRNVaWScGNHCzmL70Z&#10;ptq2fKTryeciQNilqKDwvk6ldFlBBt3Q1sTB+7GNQR9kk0vdYBvgppLjKIqlwZLDQoE1rQrK/k4X&#10;o8DGm0OV/H7Fn+fvUXubbt/2W3tQqv/aLd9BeOr8f/jZ3mkFcTKBx5l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e5QMYAAADcAAAADwAAAAAAAAAAAAAAAACYAgAAZHJz&#10;L2Rvd25yZXYueG1sUEsFBgAAAAAEAAQA9QAAAIsDAAAAAA==&#10;" path="m,l719,e" filled="f" strokeweight=".23272mm">
                    <v:path arrowok="t" o:connecttype="custom" o:connectlocs="0,0;719,0" o:connectangles="0,0"/>
                  </v:shape>
                </v:group>
                <v:group id="Group 664" o:spid="_x0000_s1037" style="position:absolute;left:679;top:300;width:719;height:2" coordorigin="679,300" coordsize="7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665" o:spid="_x0000_s1038" style="position:absolute;left:679;top:300;width:719;height:2;visibility:visible;mso-wrap-style:square;v-text-anchor:top" coordsize="7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KEr8YA&#10;AADcAAAADwAAAGRycy9kb3ducmV2LnhtbESPQWvCQBSE74X+h+UVeqsbC4Y0ugkiWEvBg1pQb4/s&#10;M4lm34bs1sR/3y0IHoeZ+YaZ5YNpxJU6V1tWMB5FIIgLq2suFfzslm8JCOeRNTaWScGNHOTZ89MM&#10;U2173tB160sRIOxSVFB536ZSuqIig25kW+LgnWxn0AfZlVJ32Ae4aeR7FMXSYM1hocKWFhUVl+2v&#10;UWDjz3WTnA/xfncc97fJ6uN7ZddKvb4M8ykIT4N/hO/tL60gTibwfyYc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KEr8YAAADcAAAADwAAAAAAAAAAAAAAAACYAgAAZHJz&#10;L2Rvd25yZXYueG1sUEsFBgAAAAAEAAQA9QAAAIsDAAAAAA==&#10;" path="m,l719,e" filled="f" strokeweight=".23272mm">
                    <v:path arrowok="t" o:connecttype="custom" o:connectlocs="0,0;719,0" o:connectangles="0,0"/>
                  </v:shape>
                </v:group>
                <v:group id="Group 662" o:spid="_x0000_s1039" style="position:absolute;left:679;top:524;width:719;height:2" coordorigin="679,524" coordsize="7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663" o:spid="_x0000_s1040" style="position:absolute;left:679;top:524;width:719;height:2;visibility:visible;mso-wrap-style:square;v-text-anchor:top" coordsize="7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y/Q8cA&#10;AADcAAAADwAAAGRycy9kb3ducmV2LnhtbESPT2vCQBTE74V+h+UVvNWNgjFN3YRS8A+CB7XQ9vbI&#10;viZps29DdjXx27uC0OMwM79hFvlgGnGmztWWFUzGEQjiwuqaSwUfx+VzAsJ5ZI2NZVJwIQd59viw&#10;wFTbnvd0PvhSBAi7FBVU3replK6oyKAb25Y4eD+2M+iD7EqpO+wD3DRyGkWxNFhzWKiwpfeKir/D&#10;ySiw8WrXJL9f8efxe9JfZuuX7drulBo9DW+vIDwN/j98b2+0gjiZw+1MO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sv0PHAAAA3AAAAA8AAAAAAAAAAAAAAAAAmAIAAGRy&#10;cy9kb3ducmV2LnhtbFBLBQYAAAAABAAEAPUAAACMAwAAAAA=&#10;" path="m,l719,e" filled="f" strokeweight=".23272mm">
                    <v:path arrowok="t" o:connecttype="custom" o:connectlocs="0,0;719,0" o:connectangles="0,0"/>
                  </v:shape>
                </v:group>
                <v:group id="Group 660" o:spid="_x0000_s1041" style="position:absolute;left:679;top:749;width:719;height:2" coordorigin="679,749" coordsize="7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661" o:spid="_x0000_s1042" style="position:absolute;left:679;top:749;width:719;height:2;visibility:visible;mso-wrap-style:square;v-text-anchor:top" coordsize="7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OqsYA&#10;AADcAAAADwAAAGRycy9kb3ducmV2LnhtbESPQWvCQBSE70L/w/IK3nSjYIipq5RCVQQPmkLb2yP7&#10;TGKzb0N2NfHfu4LQ4zAz3zCLVW9qcaXWVZYVTMYRCOLc6ooLBV/Z5ygB4TyyxtoyKbiRg9XyZbDA&#10;VNuOD3Q9+kIECLsUFZTeN6mULi/JoBvbhjh4J9sa9EG2hdQtdgFuajmNolgarDgslNjQR0n53/Fi&#10;FNh4va+T80/8nf1OuttsM99t7F6p4Wv//gbCU+//w8/2ViuIkzk8zo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+OqsYAAADcAAAADwAAAAAAAAAAAAAAAACYAgAAZHJz&#10;L2Rvd25yZXYueG1sUEsFBgAAAAAEAAQA9QAAAIsDAAAAAA==&#10;" path="m,l719,e" filled="f" strokeweight=".23272mm">
                    <v:path arrowok="t" o:connecttype="custom" o:connectlocs="0,0;71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w w:val="105"/>
          <w:sz w:val="14"/>
        </w:rPr>
        <w:t>means</w:t>
      </w:r>
      <w:r>
        <w:rPr>
          <w:rFonts w:ascii="Century Gothic"/>
          <w:spacing w:val="-2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demand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4"/>
          <w:w w:val="105"/>
          <w:sz w:val="14"/>
        </w:rPr>
        <w:t>was</w:t>
      </w:r>
      <w:r>
        <w:rPr>
          <w:rFonts w:ascii="Century Gothic"/>
          <w:spacing w:val="-2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met</w:t>
      </w:r>
      <w:r>
        <w:rPr>
          <w:rFonts w:ascii="Century Gothic"/>
          <w:spacing w:val="4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by</w:t>
      </w:r>
      <w:r>
        <w:rPr>
          <w:rFonts w:ascii="Century Gothic"/>
          <w:spacing w:val="-12"/>
          <w:w w:val="105"/>
          <w:sz w:val="14"/>
        </w:rPr>
        <w:t xml:space="preserve"> </w:t>
      </w:r>
      <w:r>
        <w:rPr>
          <w:rFonts w:ascii="Century Gothic"/>
          <w:spacing w:val="4"/>
          <w:w w:val="105"/>
          <w:sz w:val="14"/>
        </w:rPr>
        <w:t>Commonwealth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environmental</w:t>
      </w:r>
      <w:r>
        <w:rPr>
          <w:rFonts w:ascii="Century Gothic"/>
          <w:spacing w:val="3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water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or</w:t>
      </w:r>
      <w:r>
        <w:rPr>
          <w:rFonts w:ascii="Century Gothic"/>
          <w:spacing w:val="-2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any</w:t>
      </w:r>
      <w:r>
        <w:rPr>
          <w:rFonts w:ascii="Century Gothic"/>
          <w:spacing w:val="-11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other</w:t>
      </w:r>
      <w:r>
        <w:rPr>
          <w:rFonts w:ascii="Century Gothic"/>
          <w:spacing w:val="-1"/>
          <w:w w:val="105"/>
          <w:sz w:val="14"/>
        </w:rPr>
        <w:t xml:space="preserve"> source</w:t>
      </w:r>
    </w:p>
    <w:p w14:paraId="4E055BB1" w14:textId="77777777" w:rsidR="00F20CE2" w:rsidRDefault="003E30F1">
      <w:pPr>
        <w:spacing w:before="53" w:line="314" w:lineRule="auto"/>
        <w:ind w:left="980" w:right="10756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w w:val="105"/>
          <w:sz w:val="14"/>
        </w:rPr>
        <w:t>means</w:t>
      </w:r>
      <w:r>
        <w:rPr>
          <w:rFonts w:ascii="Century Gothic"/>
          <w:spacing w:val="-2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demand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4"/>
          <w:w w:val="105"/>
          <w:sz w:val="14"/>
        </w:rPr>
        <w:t>was</w:t>
      </w:r>
      <w:r>
        <w:rPr>
          <w:rFonts w:ascii="Century Gothic"/>
          <w:spacing w:val="-2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partially</w:t>
      </w:r>
      <w:r>
        <w:rPr>
          <w:rFonts w:ascii="Century Gothic"/>
          <w:spacing w:val="-12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met</w:t>
      </w:r>
      <w:r>
        <w:rPr>
          <w:rFonts w:ascii="Century Gothic"/>
          <w:spacing w:val="4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by</w:t>
      </w:r>
      <w:r>
        <w:rPr>
          <w:rFonts w:ascii="Century Gothic"/>
          <w:spacing w:val="-11"/>
          <w:w w:val="105"/>
          <w:sz w:val="14"/>
        </w:rPr>
        <w:t xml:space="preserve"> </w:t>
      </w:r>
      <w:r>
        <w:rPr>
          <w:rFonts w:ascii="Century Gothic"/>
          <w:spacing w:val="4"/>
          <w:w w:val="105"/>
          <w:sz w:val="14"/>
        </w:rPr>
        <w:t>Commonwealth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environmental</w:t>
      </w:r>
      <w:r>
        <w:rPr>
          <w:rFonts w:ascii="Century Gothic"/>
          <w:spacing w:val="2"/>
          <w:w w:val="105"/>
          <w:sz w:val="14"/>
        </w:rPr>
        <w:t xml:space="preserve"> water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or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any</w:t>
      </w:r>
      <w:r>
        <w:rPr>
          <w:rFonts w:ascii="Century Gothic"/>
          <w:spacing w:val="-12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other</w:t>
      </w:r>
      <w:r>
        <w:rPr>
          <w:rFonts w:ascii="Century Gothic"/>
          <w:spacing w:val="-1"/>
          <w:w w:val="105"/>
          <w:sz w:val="14"/>
        </w:rPr>
        <w:t xml:space="preserve"> source</w:t>
      </w:r>
      <w:r>
        <w:rPr>
          <w:rFonts w:ascii="Century Gothic"/>
          <w:spacing w:val="-6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(may</w:t>
      </w:r>
      <w:r>
        <w:rPr>
          <w:rFonts w:ascii="Century Gothic"/>
          <w:spacing w:val="-12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be</w:t>
      </w:r>
      <w:r>
        <w:rPr>
          <w:rFonts w:ascii="Century Gothic"/>
          <w:spacing w:val="-6"/>
          <w:w w:val="105"/>
          <w:sz w:val="14"/>
        </w:rPr>
        <w:t xml:space="preserve"> </w:t>
      </w:r>
      <w:r>
        <w:rPr>
          <w:rFonts w:ascii="Century Gothic"/>
          <w:spacing w:val="-2"/>
          <w:w w:val="105"/>
          <w:sz w:val="14"/>
        </w:rPr>
        <w:t>used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3"/>
          <w:w w:val="105"/>
          <w:sz w:val="14"/>
        </w:rPr>
        <w:t xml:space="preserve">to </w:t>
      </w:r>
      <w:r>
        <w:rPr>
          <w:rFonts w:ascii="Century Gothic"/>
          <w:spacing w:val="1"/>
          <w:w w:val="105"/>
          <w:sz w:val="14"/>
        </w:rPr>
        <w:t>indicate</w:t>
      </w:r>
      <w:r>
        <w:rPr>
          <w:rFonts w:ascii="Century Gothic"/>
          <w:spacing w:val="-6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infrastructure</w:t>
      </w:r>
      <w:r>
        <w:rPr>
          <w:rFonts w:ascii="Century Gothic"/>
          <w:spacing w:val="-7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assisted</w:t>
      </w:r>
      <w:r>
        <w:rPr>
          <w:rFonts w:ascii="Century Gothic"/>
          <w:spacing w:val="-1"/>
          <w:w w:val="105"/>
          <w:sz w:val="14"/>
        </w:rPr>
        <w:t xml:space="preserve"> delivery)</w:t>
      </w:r>
      <w:r>
        <w:rPr>
          <w:rFonts w:ascii="Century Gothic"/>
          <w:spacing w:val="104"/>
          <w:w w:val="104"/>
          <w:sz w:val="14"/>
        </w:rPr>
        <w:t xml:space="preserve"> </w:t>
      </w:r>
      <w:r>
        <w:rPr>
          <w:rFonts w:ascii="Century Gothic"/>
          <w:w w:val="105"/>
          <w:sz w:val="14"/>
        </w:rPr>
        <w:t>means</w:t>
      </w:r>
      <w:r>
        <w:rPr>
          <w:rFonts w:ascii="Century Gothic"/>
          <w:spacing w:val="-2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water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not</w:t>
      </w:r>
      <w:r>
        <w:rPr>
          <w:rFonts w:ascii="Century Gothic"/>
          <w:spacing w:val="5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provided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(or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not</w:t>
      </w:r>
      <w:r>
        <w:rPr>
          <w:rFonts w:ascii="Century Gothic"/>
          <w:spacing w:val="5"/>
          <w:w w:val="105"/>
          <w:sz w:val="14"/>
        </w:rPr>
        <w:t xml:space="preserve"> </w:t>
      </w:r>
      <w:r>
        <w:rPr>
          <w:rFonts w:ascii="Century Gothic"/>
          <w:spacing w:val="-1"/>
          <w:w w:val="105"/>
          <w:sz w:val="14"/>
        </w:rPr>
        <w:t>required)</w:t>
      </w:r>
    </w:p>
    <w:p w14:paraId="4E055BB2" w14:textId="77777777" w:rsidR="00F20CE2" w:rsidRDefault="003E30F1">
      <w:pPr>
        <w:spacing w:line="162" w:lineRule="exact"/>
        <w:ind w:left="261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spacing w:val="3"/>
          <w:w w:val="105"/>
          <w:sz w:val="14"/>
        </w:rPr>
        <w:t>Note</w:t>
      </w:r>
      <w:r>
        <w:rPr>
          <w:rFonts w:ascii="Century Gothic"/>
          <w:spacing w:val="-6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that</w:t>
      </w:r>
      <w:r>
        <w:rPr>
          <w:rFonts w:ascii="Century Gothic"/>
          <w:spacing w:val="5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not</w:t>
      </w:r>
      <w:r>
        <w:rPr>
          <w:rFonts w:ascii="Century Gothic"/>
          <w:spacing w:val="6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all</w:t>
      </w:r>
      <w:r>
        <w:rPr>
          <w:rFonts w:ascii="Century Gothic"/>
          <w:spacing w:val="3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demands</w:t>
      </w:r>
      <w:r>
        <w:rPr>
          <w:rFonts w:ascii="Century Gothic"/>
          <w:spacing w:val="-1"/>
          <w:w w:val="105"/>
          <w:sz w:val="14"/>
        </w:rPr>
        <w:t xml:space="preserve"> require</w:t>
      </w:r>
      <w:r>
        <w:rPr>
          <w:rFonts w:ascii="Century Gothic"/>
          <w:spacing w:val="-5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water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-1"/>
          <w:w w:val="105"/>
          <w:sz w:val="14"/>
        </w:rPr>
        <w:t>every</w:t>
      </w:r>
      <w:r>
        <w:rPr>
          <w:rFonts w:ascii="Century Gothic"/>
          <w:spacing w:val="-11"/>
          <w:w w:val="105"/>
          <w:sz w:val="14"/>
        </w:rPr>
        <w:t xml:space="preserve"> </w:t>
      </w:r>
      <w:r>
        <w:rPr>
          <w:rFonts w:ascii="Century Gothic"/>
          <w:spacing w:val="-5"/>
          <w:w w:val="105"/>
          <w:sz w:val="14"/>
        </w:rPr>
        <w:t>year;</w:t>
      </w:r>
      <w:r>
        <w:rPr>
          <w:rFonts w:ascii="Century Gothic"/>
          <w:spacing w:val="3"/>
          <w:w w:val="105"/>
          <w:sz w:val="14"/>
        </w:rPr>
        <w:t xml:space="preserve"> </w:t>
      </w:r>
      <w:r>
        <w:rPr>
          <w:rFonts w:ascii="Century Gothic"/>
          <w:spacing w:val="-2"/>
          <w:w w:val="105"/>
          <w:sz w:val="14"/>
        </w:rPr>
        <w:t>drying</w:t>
      </w:r>
      <w:r>
        <w:rPr>
          <w:rFonts w:ascii="Century Gothic"/>
          <w:spacing w:val="2"/>
          <w:w w:val="105"/>
          <w:sz w:val="14"/>
        </w:rPr>
        <w:t xml:space="preserve"> </w:t>
      </w:r>
      <w:r>
        <w:rPr>
          <w:rFonts w:ascii="Century Gothic"/>
          <w:spacing w:val="-1"/>
          <w:w w:val="105"/>
          <w:sz w:val="14"/>
        </w:rPr>
        <w:t xml:space="preserve">phases </w:t>
      </w:r>
      <w:r>
        <w:rPr>
          <w:rFonts w:ascii="Century Gothic"/>
          <w:w w:val="105"/>
          <w:sz w:val="14"/>
        </w:rPr>
        <w:t>are</w:t>
      </w:r>
      <w:r>
        <w:rPr>
          <w:rFonts w:ascii="Century Gothic"/>
          <w:spacing w:val="-5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important</w:t>
      </w:r>
      <w:r>
        <w:rPr>
          <w:rFonts w:ascii="Century Gothic"/>
          <w:spacing w:val="5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for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floodplains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 xml:space="preserve">and </w:t>
      </w:r>
      <w:r>
        <w:rPr>
          <w:rFonts w:ascii="Century Gothic"/>
          <w:spacing w:val="1"/>
          <w:w w:val="105"/>
          <w:sz w:val="14"/>
        </w:rPr>
        <w:t>temporary</w:t>
      </w:r>
      <w:r>
        <w:rPr>
          <w:rFonts w:ascii="Century Gothic"/>
          <w:spacing w:val="-11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wetlands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or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streams</w:t>
      </w:r>
    </w:p>
    <w:p w14:paraId="4E055BB3" w14:textId="7AE1CE12" w:rsidR="00F20CE2" w:rsidRDefault="003E30F1">
      <w:pPr>
        <w:spacing w:before="75"/>
        <w:ind w:left="261"/>
        <w:rPr>
          <w:rFonts w:ascii="Century Gothic" w:eastAsia="Century Gothic" w:hAnsi="Century Gothic" w:cs="Century Gothic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248" behindDoc="0" locked="0" layoutInCell="1" allowOverlap="1" wp14:anchorId="4E056164" wp14:editId="6157A856">
                <wp:simplePos x="0" y="0"/>
                <wp:positionH relativeFrom="page">
                  <wp:posOffset>423545</wp:posOffset>
                </wp:positionH>
                <wp:positionV relativeFrom="paragraph">
                  <wp:posOffset>175260</wp:posOffset>
                </wp:positionV>
                <wp:extent cx="468630" cy="450850"/>
                <wp:effectExtent l="4445" t="1905" r="3175" b="4445"/>
                <wp:wrapNone/>
                <wp:docPr id="656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" cy="450850"/>
                          <a:chOff x="667" y="276"/>
                          <a:chExt cx="738" cy="710"/>
                        </a:xfrm>
                      </wpg:grpSpPr>
                      <wpg:grpSp>
                        <wpg:cNvPr id="657" name="Group 657"/>
                        <wpg:cNvGrpSpPr>
                          <a:grpSpLocks/>
                        </wpg:cNvGrpSpPr>
                        <wpg:grpSpPr bwMode="auto">
                          <a:xfrm>
                            <a:off x="679" y="283"/>
                            <a:ext cx="719" cy="236"/>
                            <a:chOff x="679" y="283"/>
                            <a:chExt cx="719" cy="236"/>
                          </a:xfrm>
                        </wpg:grpSpPr>
                        <wps:wsp>
                          <wps:cNvPr id="658" name="Freeform 658"/>
                          <wps:cNvSpPr>
                            <a:spLocks/>
                          </wps:cNvSpPr>
                          <wps:spPr bwMode="auto">
                            <a:xfrm>
                              <a:off x="679" y="283"/>
                              <a:ext cx="719" cy="236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719"/>
                                <a:gd name="T2" fmla="+- 0 519 283"/>
                                <a:gd name="T3" fmla="*/ 519 h 236"/>
                                <a:gd name="T4" fmla="+- 0 1398 679"/>
                                <a:gd name="T5" fmla="*/ T4 w 719"/>
                                <a:gd name="T6" fmla="+- 0 519 283"/>
                                <a:gd name="T7" fmla="*/ 519 h 236"/>
                                <a:gd name="T8" fmla="+- 0 1398 679"/>
                                <a:gd name="T9" fmla="*/ T8 w 719"/>
                                <a:gd name="T10" fmla="+- 0 283 283"/>
                                <a:gd name="T11" fmla="*/ 283 h 236"/>
                                <a:gd name="T12" fmla="+- 0 679 679"/>
                                <a:gd name="T13" fmla="*/ T12 w 719"/>
                                <a:gd name="T14" fmla="+- 0 283 283"/>
                                <a:gd name="T15" fmla="*/ 283 h 236"/>
                                <a:gd name="T16" fmla="+- 0 679 679"/>
                                <a:gd name="T17" fmla="*/ T16 w 719"/>
                                <a:gd name="T18" fmla="+- 0 519 283"/>
                                <a:gd name="T19" fmla="*/ 51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9" h="236">
                                  <a:moveTo>
                                    <a:pt x="0" y="236"/>
                                  </a:moveTo>
                                  <a:lnTo>
                                    <a:pt x="719" y="236"/>
                                  </a:lnTo>
                                  <a:lnTo>
                                    <a:pt x="7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655"/>
                        <wpg:cNvGrpSpPr>
                          <a:grpSpLocks/>
                        </wpg:cNvGrpSpPr>
                        <wpg:grpSpPr bwMode="auto">
                          <a:xfrm>
                            <a:off x="679" y="508"/>
                            <a:ext cx="719" cy="236"/>
                            <a:chOff x="679" y="508"/>
                            <a:chExt cx="719" cy="236"/>
                          </a:xfrm>
                        </wpg:grpSpPr>
                        <wps:wsp>
                          <wps:cNvPr id="660" name="Freeform 656"/>
                          <wps:cNvSpPr>
                            <a:spLocks/>
                          </wps:cNvSpPr>
                          <wps:spPr bwMode="auto">
                            <a:xfrm>
                              <a:off x="679" y="508"/>
                              <a:ext cx="719" cy="236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719"/>
                                <a:gd name="T2" fmla="+- 0 743 508"/>
                                <a:gd name="T3" fmla="*/ 743 h 236"/>
                                <a:gd name="T4" fmla="+- 0 1398 679"/>
                                <a:gd name="T5" fmla="*/ T4 w 719"/>
                                <a:gd name="T6" fmla="+- 0 743 508"/>
                                <a:gd name="T7" fmla="*/ 743 h 236"/>
                                <a:gd name="T8" fmla="+- 0 1398 679"/>
                                <a:gd name="T9" fmla="*/ T8 w 719"/>
                                <a:gd name="T10" fmla="+- 0 508 508"/>
                                <a:gd name="T11" fmla="*/ 508 h 236"/>
                                <a:gd name="T12" fmla="+- 0 679 679"/>
                                <a:gd name="T13" fmla="*/ T12 w 719"/>
                                <a:gd name="T14" fmla="+- 0 508 508"/>
                                <a:gd name="T15" fmla="*/ 508 h 236"/>
                                <a:gd name="T16" fmla="+- 0 679 679"/>
                                <a:gd name="T17" fmla="*/ T16 w 719"/>
                                <a:gd name="T18" fmla="+- 0 743 508"/>
                                <a:gd name="T19" fmla="*/ 743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9" h="236">
                                  <a:moveTo>
                                    <a:pt x="0" y="235"/>
                                  </a:moveTo>
                                  <a:lnTo>
                                    <a:pt x="719" y="235"/>
                                  </a:lnTo>
                                  <a:lnTo>
                                    <a:pt x="7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653"/>
                        <wpg:cNvGrpSpPr>
                          <a:grpSpLocks/>
                        </wpg:cNvGrpSpPr>
                        <wpg:grpSpPr bwMode="auto">
                          <a:xfrm>
                            <a:off x="674" y="283"/>
                            <a:ext cx="2" cy="697"/>
                            <a:chOff x="674" y="283"/>
                            <a:chExt cx="2" cy="697"/>
                          </a:xfrm>
                        </wpg:grpSpPr>
                        <wps:wsp>
                          <wps:cNvPr id="662" name="Freeform 654"/>
                          <wps:cNvSpPr>
                            <a:spLocks/>
                          </wps:cNvSpPr>
                          <wps:spPr bwMode="auto">
                            <a:xfrm>
                              <a:off x="674" y="283"/>
                              <a:ext cx="2" cy="697"/>
                            </a:xfrm>
                            <a:custGeom>
                              <a:avLst/>
                              <a:gdLst>
                                <a:gd name="T0" fmla="+- 0 283 283"/>
                                <a:gd name="T1" fmla="*/ 283 h 697"/>
                                <a:gd name="T2" fmla="+- 0 979 283"/>
                                <a:gd name="T3" fmla="*/ 979 h 6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7">
                                  <a:moveTo>
                                    <a:pt x="0" y="0"/>
                                  </a:moveTo>
                                  <a:lnTo>
                                    <a:pt x="0" y="696"/>
                                  </a:lnTo>
                                </a:path>
                              </a:pathLst>
                            </a:custGeom>
                            <a:noFill/>
                            <a:ln w="83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651"/>
                        <wpg:cNvGrpSpPr>
                          <a:grpSpLocks/>
                        </wpg:cNvGrpSpPr>
                        <wpg:grpSpPr bwMode="auto">
                          <a:xfrm>
                            <a:off x="1392" y="294"/>
                            <a:ext cx="2" cy="686"/>
                            <a:chOff x="1392" y="294"/>
                            <a:chExt cx="2" cy="686"/>
                          </a:xfrm>
                        </wpg:grpSpPr>
                        <wps:wsp>
                          <wps:cNvPr id="664" name="Freeform 652"/>
                          <wps:cNvSpPr>
                            <a:spLocks/>
                          </wps:cNvSpPr>
                          <wps:spPr bwMode="auto">
                            <a:xfrm>
                              <a:off x="1392" y="294"/>
                              <a:ext cx="2" cy="686"/>
                            </a:xfrm>
                            <a:custGeom>
                              <a:avLst/>
                              <a:gdLst>
                                <a:gd name="T0" fmla="+- 0 294 294"/>
                                <a:gd name="T1" fmla="*/ 294 h 686"/>
                                <a:gd name="T2" fmla="+- 0 979 294"/>
                                <a:gd name="T3" fmla="*/ 979 h 6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6">
                                  <a:moveTo>
                                    <a:pt x="0" y="0"/>
                                  </a:moveTo>
                                  <a:lnTo>
                                    <a:pt x="0" y="685"/>
                                  </a:lnTo>
                                </a:path>
                              </a:pathLst>
                            </a:custGeom>
                            <a:noFill/>
                            <a:ln w="83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649"/>
                        <wpg:cNvGrpSpPr>
                          <a:grpSpLocks/>
                        </wpg:cNvGrpSpPr>
                        <wpg:grpSpPr bwMode="auto">
                          <a:xfrm>
                            <a:off x="679" y="289"/>
                            <a:ext cx="719" cy="2"/>
                            <a:chOff x="679" y="289"/>
                            <a:chExt cx="719" cy="2"/>
                          </a:xfrm>
                        </wpg:grpSpPr>
                        <wps:wsp>
                          <wps:cNvPr id="666" name="Freeform 650"/>
                          <wps:cNvSpPr>
                            <a:spLocks/>
                          </wps:cNvSpPr>
                          <wps:spPr bwMode="auto">
                            <a:xfrm>
                              <a:off x="679" y="289"/>
                              <a:ext cx="719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719"/>
                                <a:gd name="T2" fmla="+- 0 1398 679"/>
                                <a:gd name="T3" fmla="*/ T2 w 7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">
                                  <a:moveTo>
                                    <a:pt x="0" y="0"/>
                                  </a:moveTo>
                                  <a:lnTo>
                                    <a:pt x="719" y="0"/>
                                  </a:lnTo>
                                </a:path>
                              </a:pathLst>
                            </a:custGeom>
                            <a:noFill/>
                            <a:ln w="83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647"/>
                        <wpg:cNvGrpSpPr>
                          <a:grpSpLocks/>
                        </wpg:cNvGrpSpPr>
                        <wpg:grpSpPr bwMode="auto">
                          <a:xfrm>
                            <a:off x="679" y="513"/>
                            <a:ext cx="719" cy="2"/>
                            <a:chOff x="679" y="513"/>
                            <a:chExt cx="719" cy="2"/>
                          </a:xfrm>
                        </wpg:grpSpPr>
                        <wps:wsp>
                          <wps:cNvPr id="668" name="Freeform 648"/>
                          <wps:cNvSpPr>
                            <a:spLocks/>
                          </wps:cNvSpPr>
                          <wps:spPr bwMode="auto">
                            <a:xfrm>
                              <a:off x="679" y="513"/>
                              <a:ext cx="719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719"/>
                                <a:gd name="T2" fmla="+- 0 1398 679"/>
                                <a:gd name="T3" fmla="*/ T2 w 7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">
                                  <a:moveTo>
                                    <a:pt x="0" y="0"/>
                                  </a:moveTo>
                                  <a:lnTo>
                                    <a:pt x="719" y="0"/>
                                  </a:lnTo>
                                </a:path>
                              </a:pathLst>
                            </a:custGeom>
                            <a:noFill/>
                            <a:ln w="83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645"/>
                        <wpg:cNvGrpSpPr>
                          <a:grpSpLocks/>
                        </wpg:cNvGrpSpPr>
                        <wpg:grpSpPr bwMode="auto">
                          <a:xfrm>
                            <a:off x="679" y="738"/>
                            <a:ext cx="719" cy="2"/>
                            <a:chOff x="679" y="738"/>
                            <a:chExt cx="719" cy="2"/>
                          </a:xfrm>
                        </wpg:grpSpPr>
                        <wps:wsp>
                          <wps:cNvPr id="670" name="Freeform 646"/>
                          <wps:cNvSpPr>
                            <a:spLocks/>
                          </wps:cNvSpPr>
                          <wps:spPr bwMode="auto">
                            <a:xfrm>
                              <a:off x="679" y="738"/>
                              <a:ext cx="719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719"/>
                                <a:gd name="T2" fmla="+- 0 1398 679"/>
                                <a:gd name="T3" fmla="*/ T2 w 7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">
                                  <a:moveTo>
                                    <a:pt x="0" y="0"/>
                                  </a:moveTo>
                                  <a:lnTo>
                                    <a:pt x="719" y="0"/>
                                  </a:lnTo>
                                </a:path>
                              </a:pathLst>
                            </a:custGeom>
                            <a:noFill/>
                            <a:ln w="83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643"/>
                        <wpg:cNvGrpSpPr>
                          <a:grpSpLocks/>
                        </wpg:cNvGrpSpPr>
                        <wpg:grpSpPr bwMode="auto">
                          <a:xfrm>
                            <a:off x="679" y="974"/>
                            <a:ext cx="719" cy="2"/>
                            <a:chOff x="679" y="974"/>
                            <a:chExt cx="719" cy="2"/>
                          </a:xfrm>
                        </wpg:grpSpPr>
                        <wps:wsp>
                          <wps:cNvPr id="672" name="Freeform 644"/>
                          <wps:cNvSpPr>
                            <a:spLocks/>
                          </wps:cNvSpPr>
                          <wps:spPr bwMode="auto">
                            <a:xfrm>
                              <a:off x="679" y="974"/>
                              <a:ext cx="719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719"/>
                                <a:gd name="T2" fmla="+- 0 1398 679"/>
                                <a:gd name="T3" fmla="*/ T2 w 7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">
                                  <a:moveTo>
                                    <a:pt x="0" y="0"/>
                                  </a:moveTo>
                                  <a:lnTo>
                                    <a:pt x="719" y="0"/>
                                  </a:lnTo>
                                </a:path>
                              </a:pathLst>
                            </a:custGeom>
                            <a:noFill/>
                            <a:ln w="83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5CBBE" id="Group 642" o:spid="_x0000_s1026" style="position:absolute;margin-left:33.35pt;margin-top:13.8pt;width:36.9pt;height:35.5pt;z-index:2248;mso-position-horizontal-relative:page" coordorigin="667,276" coordsize="738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">
                <v:group id="Group 657" o:spid="_x0000_s1027" style="position:absolute;left:679;top:283;width:719;height:236" coordorigin="679,283" coordsize="719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658" o:spid="_x0000_s1028" style="position:absolute;left:679;top:283;width:719;height:236;visibility:visible;mso-wrap-style:square;v-text-anchor:top" coordsize="719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EKtMQA&#10;AADcAAAADwAAAGRycy9kb3ducmV2LnhtbERPy2rCQBTdF/oPwy10E8xExQcxo1ihtAVBjG7cXTK3&#10;mdDMnTQz1fj3nUWhy8N5F5vBtuJKvW8cKxinGQjiyumGawXn0+toCcIHZI2tY1JwJw+b9eNDgbl2&#10;Nz7StQy1iCHsc1RgQuhyKX1lyKJPXUccuU/XWwwR9rXUPd5iuG3lJMvm0mLDscFgRztD1Vf5YxXs&#10;ySZuNj2Y5PL9cvpIysU5vC2Uen4atisQgYbwL/5zv2sF81lcG8/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BCrTEAAAA3AAAAA8AAAAAAAAAAAAAAAAAmAIAAGRycy9k&#10;b3ducmV2LnhtbFBLBQYAAAAABAAEAPUAAACJAwAAAAA=&#10;" path="m,236r719,l719,,,,,236xe" fillcolor="#365f92" stroked="f">
                    <v:path arrowok="t" o:connecttype="custom" o:connectlocs="0,519;719,519;719,283;0,283;0,519" o:connectangles="0,0,0,0,0"/>
                  </v:shape>
                </v:group>
                <v:group id="Group 655" o:spid="_x0000_s1029" style="position:absolute;left:679;top:508;width:719;height:236" coordorigin="679,508" coordsize="719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656" o:spid="_x0000_s1030" style="position:absolute;left:679;top:508;width:719;height:236;visibility:visible;mso-wrap-style:square;v-text-anchor:top" coordsize="719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8DXMIA&#10;AADcAAAADwAAAGRycy9kb3ducmV2LnhtbERPz2vCMBS+D/Y/hDfwNtN5KNIZxQ0K6/BiFbbjW/Ns&#10;q8lLSTKt/705CB4/vt+L1WiNOJMPvWMFb9MMBHHjdM+tgv2ufJ2DCBFZo3FMCq4UYLV8flpgod2F&#10;t3SuYytSCIcCFXQxDoWUoenIYpi6gThxB+ctxgR9K7XHSwq3Rs6yLJcWe04NHQ702VFzqv+tgvL4&#10;nZnqtP8zs031W/3U23XpP5SavIzrdxCRxvgQ391fWkGep/npTDo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wNcwgAAANwAAAAPAAAAAAAAAAAAAAAAAJgCAABkcnMvZG93&#10;bnJldi54bWxQSwUGAAAAAAQABAD1AAAAhwMAAAAA&#10;" path="m,235r719,l719,,,,,235xe" fillcolor="#94b3d6" stroked="f">
                    <v:path arrowok="t" o:connecttype="custom" o:connectlocs="0,743;719,743;719,508;0,508;0,743" o:connectangles="0,0,0,0,0"/>
                  </v:shape>
                </v:group>
                <v:group id="Group 653" o:spid="_x0000_s1031" style="position:absolute;left:674;top:283;width:2;height:697" coordorigin="674,283" coordsize="2,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654" o:spid="_x0000_s1032" style="position:absolute;left:674;top:283;width:2;height:697;visibility:visible;mso-wrap-style:square;v-text-anchor:top" coordsize="2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4r6sUA&#10;AADcAAAADwAAAGRycy9kb3ducmV2LnhtbESPwWrDMBBE74H+g9hCb4nsUJziRjahTSCXBOL2A7bW&#10;1nZrrYwkJ87fR4FCj8PMvGHW5WR6cSbnO8sK0kUCgri2uuNGwefHbv4Cwgdkjb1lUnAlD2XxMFtj&#10;ru2FT3SuQiMihH2OCtoQhlxKX7dk0C/sQBy9b+sMhihdI7XDS4SbXi6TJJMGO44LLQ701lL9W41G&#10;gdXJNk3TzfEw9OPz6ut9dIefo1JPj9PmFUSgKfyH/9p7rSDLlnA/E4+AL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ivqxQAAANwAAAAPAAAAAAAAAAAAAAAAAJgCAABkcnMv&#10;ZG93bnJldi54bWxQSwUGAAAAAAQABAD1AAAAigMAAAAA&#10;" path="m,l,696e" filled="f" strokeweight=".23317mm">
                    <v:path arrowok="t" o:connecttype="custom" o:connectlocs="0,283;0,979" o:connectangles="0,0"/>
                  </v:shape>
                </v:group>
                <v:group id="Group 651" o:spid="_x0000_s1033" style="position:absolute;left:1392;top:294;width:2;height:686" coordorigin="1392,294" coordsize="2,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652" o:spid="_x0000_s1034" style="position:absolute;left:1392;top:294;width:2;height:686;visibility:visible;mso-wrap-style:square;v-text-anchor:top" coordsize="2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bWf8IA&#10;AADcAAAADwAAAGRycy9kb3ducmV2LnhtbESPUWvCMBSF34X9h3AHexFNHVKlGqUMtvlq6w+4NNe0&#10;LrkpTdT6781gsMfDOec7nO1+dFbcaAidZwWLeQaCuPG6Y6PgVH/O1iBCRNZoPZOCBwXY714mWyy0&#10;v/ORblU0IkE4FKigjbEvpAxNSw7D3PfEyTv7wWFMcjBSD3hPcGfle5bl0mHHaaHFnj5aan6qq1OQ&#10;Vbb0o+XFatqY6/fXpTblsVbq7XUsNyAijfE//Nc+aAV5voTfM+kIy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RtZ/wgAAANwAAAAPAAAAAAAAAAAAAAAAAJgCAABkcnMvZG93&#10;bnJldi54bWxQSwUGAAAAAAQABAD1AAAAhwMAAAAA&#10;" path="m,l,685e" filled="f" strokeweight=".23317mm">
                    <v:path arrowok="t" o:connecttype="custom" o:connectlocs="0,294;0,979" o:connectangles="0,0"/>
                  </v:shape>
                </v:group>
                <v:group id="Group 649" o:spid="_x0000_s1035" style="position:absolute;left:679;top:289;width:719;height:2" coordorigin="679,289" coordsize="7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650" o:spid="_x0000_s1036" style="position:absolute;left:679;top:289;width:719;height:2;visibility:visible;mso-wrap-style:square;v-text-anchor:top" coordsize="7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z8IsYA&#10;AADcAAAADwAAAGRycy9kb3ducmV2LnhtbESPT2vCQBTE74V+h+UJ3uomhS42dQ1SaBXBg3/A9vbI&#10;vibR7NuQXU389t2C0OMwM79hZvlgG3GlzteONaSTBARx4UzNpYbD/uNpCsIHZIONY9JwIw/5/PFh&#10;hplxPW/puguliBD2GWqoQmgzKX1RkUU/cS1x9H5cZzFE2ZXSdNhHuG3kc5IoabHmuFBhS+8VFefd&#10;xWpw6nPTTE9f6rj/Tvvby/J1vXQbrcejYfEGItAQ/sP39spoUErB3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z8IsYAAADcAAAADwAAAAAAAAAAAAAAAACYAgAAZHJz&#10;L2Rvd25yZXYueG1sUEsFBgAAAAAEAAQA9QAAAIsDAAAAAA==&#10;" path="m,l719,e" filled="f" strokeweight=".23272mm">
                    <v:path arrowok="t" o:connecttype="custom" o:connectlocs="0,0;719,0" o:connectangles="0,0"/>
                  </v:shape>
                </v:group>
                <v:group id="Group 647" o:spid="_x0000_s1037" style="position:absolute;left:679;top:513;width:719;height:2" coordorigin="679,513" coordsize="7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648" o:spid="_x0000_s1038" style="position:absolute;left:679;top:513;width:719;height:2;visibility:visible;mso-wrap-style:square;v-text-anchor:top" coordsize="7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/Ny8MA&#10;AADcAAAADwAAAGRycy9kb3ducmV2LnhtbERPy2rCQBTdF/oPwy24qxMFB02dhFKoiuDCB7TdXTK3&#10;SdrMnZAZTfx7ZyG4PJz3Mh9sIy7U+dqxhsk4AUFcOFNzqeF0/Hydg/AB2WDjmDRcyUOePT8tMTWu&#10;5z1dDqEUMYR9ihqqENpUSl9UZNGPXUscuV/XWQwRdqU0HfYx3DZymiRKWqw5NlTY0kdFxf/hbDU4&#10;tdo1879v9XX8mfTX2XqxXbud1qOX4f0NRKAhPMR398ZoUCqujWfiEZ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/Ny8MAAADcAAAADwAAAAAAAAAAAAAAAACYAgAAZHJzL2Rv&#10;d25yZXYueG1sUEsFBgAAAAAEAAQA9QAAAIgDAAAAAA==&#10;" path="m,l719,e" filled="f" strokeweight=".23272mm">
                    <v:path arrowok="t" o:connecttype="custom" o:connectlocs="0,0;719,0" o:connectangles="0,0"/>
                  </v:shape>
                </v:group>
                <v:group id="Group 645" o:spid="_x0000_s1039" style="position:absolute;left:679;top:738;width:719;height:2" coordorigin="679,738" coordsize="7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646" o:spid="_x0000_s1040" style="position:absolute;left:679;top:738;width:719;height:2;visibility:visible;mso-wrap-style:square;v-text-anchor:top" coordsize="7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XEMQA&#10;AADcAAAADwAAAGRycy9kb3ducmV2LnhtbERPTWvCQBC9F/oflil4azYWjGnMKlJolUIO1YJ6G7LT&#10;JDU7G7Krif++exB6fLzvfDWaVlypd41lBdMoBkFcWt1wpeB7//6cgnAeWWNrmRTcyMFq+fiQY6bt&#10;wF903flKhBB2GSqove8yKV1Zk0EX2Y44cD+2N+gD7CupexxCuGnlSxwn0mDDoaHGjt5qKs+7i1Fg&#10;k4+iTX+PyWF/mg632eb1c2MLpSZP43oBwtPo/8V391YrSOZhfjg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QVxDEAAAA3AAAAA8AAAAAAAAAAAAAAAAAmAIAAGRycy9k&#10;b3ducmV2LnhtbFBLBQYAAAAABAAEAPUAAACJAwAAAAA=&#10;" path="m,l719,e" filled="f" strokeweight=".23272mm">
                    <v:path arrowok="t" o:connecttype="custom" o:connectlocs="0,0;719,0" o:connectangles="0,0"/>
                  </v:shape>
                </v:group>
                <v:group id="Group 643" o:spid="_x0000_s1041" style="position:absolute;left:679;top:974;width:719;height:2" coordorigin="679,974" coordsize="7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644" o:spid="_x0000_s1042" style="position:absolute;left:679;top:974;width:719;height:2;visibility:visible;mso-wrap-style:square;v-text-anchor:top" coordsize="7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5s/McA&#10;AADcAAAADwAAAGRycy9kb3ducmV2LnhtbESPQWvCQBSE7wX/w/KE3upGwTRNsxER1FLwoBa0t0f2&#10;NUnNvg3ZrYn/vlsoeBxm5hsmWwymEVfqXG1ZwXQSgSAurK65VPBxXD8lIJxH1thYJgU3crDIRw8Z&#10;ptr2vKfrwZciQNilqKDyvk2ldEVFBt3EtsTB+7KdQR9kV0rdYR/gppGzKIqlwZrDQoUtrSoqLocf&#10;o8DGm12TfJ/j0/Fz2t/m25f3rd0p9Tgelq8gPA3+Hv5vv2kF8fMM/s6EI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ObPzHAAAA3AAAAA8AAAAAAAAAAAAAAAAAmAIAAGRy&#10;cy9kb3ducmV2LnhtbFBLBQYAAAAABAAEAPUAAACMAwAAAAA=&#10;" path="m,l719,e" filled="f" strokeweight=".23272mm">
                    <v:path arrowok="t" o:connecttype="custom" o:connectlocs="0,0;71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b/>
          <w:spacing w:val="-2"/>
          <w:w w:val="105"/>
          <w:sz w:val="14"/>
        </w:rPr>
        <w:t>Key</w:t>
      </w:r>
      <w:r>
        <w:rPr>
          <w:rFonts w:ascii="Century Gothic"/>
          <w:b/>
          <w:spacing w:val="5"/>
          <w:w w:val="105"/>
          <w:sz w:val="14"/>
        </w:rPr>
        <w:t xml:space="preserve"> </w:t>
      </w:r>
      <w:r>
        <w:rPr>
          <w:rFonts w:ascii="Century Gothic"/>
          <w:b/>
          <w:w w:val="105"/>
          <w:sz w:val="14"/>
        </w:rPr>
        <w:t>-</w:t>
      </w:r>
      <w:r>
        <w:rPr>
          <w:rFonts w:ascii="Century Gothic"/>
          <w:b/>
          <w:spacing w:val="-5"/>
          <w:w w:val="105"/>
          <w:sz w:val="14"/>
        </w:rPr>
        <w:t xml:space="preserve"> </w:t>
      </w:r>
      <w:r>
        <w:rPr>
          <w:rFonts w:ascii="Century Gothic"/>
          <w:b/>
          <w:spacing w:val="1"/>
          <w:w w:val="105"/>
          <w:sz w:val="14"/>
        </w:rPr>
        <w:t>potential</w:t>
      </w:r>
      <w:r>
        <w:rPr>
          <w:rFonts w:ascii="Century Gothic"/>
          <w:b/>
          <w:spacing w:val="10"/>
          <w:w w:val="105"/>
          <w:sz w:val="14"/>
        </w:rPr>
        <w:t xml:space="preserve"> </w:t>
      </w:r>
      <w:r>
        <w:rPr>
          <w:rFonts w:ascii="Century Gothic"/>
          <w:b/>
          <w:spacing w:val="1"/>
          <w:w w:val="105"/>
          <w:sz w:val="14"/>
        </w:rPr>
        <w:t>watering</w:t>
      </w:r>
      <w:r>
        <w:rPr>
          <w:rFonts w:ascii="Century Gothic"/>
          <w:b/>
          <w:spacing w:val="4"/>
          <w:w w:val="105"/>
          <w:sz w:val="14"/>
        </w:rPr>
        <w:t xml:space="preserve"> in</w:t>
      </w:r>
      <w:r>
        <w:rPr>
          <w:rFonts w:ascii="Century Gothic"/>
          <w:b/>
          <w:spacing w:val="2"/>
          <w:w w:val="105"/>
          <w:sz w:val="14"/>
        </w:rPr>
        <w:t xml:space="preserve"> </w:t>
      </w:r>
      <w:r>
        <w:rPr>
          <w:rFonts w:ascii="Century Gothic"/>
          <w:b/>
          <w:spacing w:val="-5"/>
          <w:w w:val="105"/>
          <w:sz w:val="14"/>
        </w:rPr>
        <w:t>2017-18</w:t>
      </w:r>
    </w:p>
    <w:p w14:paraId="4E055BB4" w14:textId="77777777" w:rsidR="00F20CE2" w:rsidRDefault="003E30F1">
      <w:pPr>
        <w:spacing w:before="64" w:line="314" w:lineRule="auto"/>
        <w:ind w:left="980" w:right="11277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w w:val="105"/>
          <w:sz w:val="14"/>
        </w:rPr>
        <w:t>means</w:t>
      </w:r>
      <w:r>
        <w:rPr>
          <w:rFonts w:ascii="Century Gothic"/>
          <w:spacing w:val="-2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a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high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priority</w:t>
      </w:r>
      <w:r>
        <w:rPr>
          <w:rFonts w:ascii="Century Gothic"/>
          <w:spacing w:val="-12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for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4"/>
          <w:w w:val="105"/>
          <w:sz w:val="14"/>
        </w:rPr>
        <w:t>Commonwealth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environmental</w:t>
      </w:r>
      <w:r>
        <w:rPr>
          <w:rFonts w:ascii="Century Gothic"/>
          <w:spacing w:val="2"/>
          <w:w w:val="105"/>
          <w:sz w:val="14"/>
        </w:rPr>
        <w:t xml:space="preserve"> watering</w:t>
      </w:r>
      <w:r>
        <w:rPr>
          <w:rFonts w:ascii="Century Gothic"/>
          <w:spacing w:val="1"/>
          <w:w w:val="105"/>
          <w:sz w:val="14"/>
        </w:rPr>
        <w:t xml:space="preserve"> (full</w:t>
      </w:r>
      <w:r>
        <w:rPr>
          <w:rFonts w:ascii="Century Gothic"/>
          <w:spacing w:val="3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or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partial</w:t>
      </w:r>
      <w:r>
        <w:rPr>
          <w:rFonts w:ascii="Century Gothic"/>
          <w:spacing w:val="2"/>
          <w:w w:val="105"/>
          <w:sz w:val="14"/>
        </w:rPr>
        <w:t xml:space="preserve"> contribution,</w:t>
      </w:r>
      <w:r>
        <w:rPr>
          <w:rFonts w:ascii="Century Gothic"/>
          <w:spacing w:val="3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and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-2"/>
          <w:w w:val="105"/>
          <w:sz w:val="14"/>
        </w:rPr>
        <w:t>subject</w:t>
      </w:r>
      <w:r>
        <w:rPr>
          <w:rFonts w:ascii="Century Gothic"/>
          <w:spacing w:val="4"/>
          <w:w w:val="105"/>
          <w:sz w:val="14"/>
        </w:rPr>
        <w:t xml:space="preserve"> </w:t>
      </w:r>
      <w:r>
        <w:rPr>
          <w:rFonts w:ascii="Century Gothic"/>
          <w:spacing w:val="3"/>
          <w:w w:val="105"/>
          <w:sz w:val="14"/>
        </w:rPr>
        <w:t xml:space="preserve">to </w:t>
      </w:r>
      <w:r>
        <w:rPr>
          <w:rFonts w:ascii="Century Gothic"/>
          <w:spacing w:val="-1"/>
          <w:w w:val="105"/>
          <w:sz w:val="14"/>
        </w:rPr>
        <w:t>seasonal</w:t>
      </w:r>
      <w:r>
        <w:rPr>
          <w:rFonts w:ascii="Century Gothic"/>
          <w:spacing w:val="3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and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operational</w:t>
      </w:r>
      <w:r>
        <w:rPr>
          <w:rFonts w:ascii="Century Gothic"/>
          <w:spacing w:val="2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considerations)</w:t>
      </w:r>
      <w:r>
        <w:rPr>
          <w:rFonts w:ascii="Century Gothic"/>
          <w:spacing w:val="118"/>
          <w:w w:val="104"/>
          <w:sz w:val="14"/>
        </w:rPr>
        <w:t xml:space="preserve"> </w:t>
      </w:r>
      <w:r>
        <w:rPr>
          <w:rFonts w:ascii="Century Gothic"/>
          <w:w w:val="105"/>
          <w:sz w:val="14"/>
        </w:rPr>
        <w:t>means</w:t>
      </w:r>
      <w:r>
        <w:rPr>
          <w:rFonts w:ascii="Century Gothic"/>
          <w:spacing w:val="-2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 xml:space="preserve">a </w:t>
      </w:r>
      <w:r>
        <w:rPr>
          <w:rFonts w:ascii="Century Gothic"/>
          <w:spacing w:val="-1"/>
          <w:w w:val="105"/>
          <w:sz w:val="14"/>
        </w:rPr>
        <w:t>secondary</w:t>
      </w:r>
      <w:r>
        <w:rPr>
          <w:rFonts w:ascii="Century Gothic"/>
          <w:spacing w:val="-12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priority</w:t>
      </w:r>
      <w:r>
        <w:rPr>
          <w:rFonts w:ascii="Century Gothic"/>
          <w:spacing w:val="-11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for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4"/>
          <w:w w:val="105"/>
          <w:sz w:val="14"/>
        </w:rPr>
        <w:t>Commonwealth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environmental</w:t>
      </w:r>
      <w:r>
        <w:rPr>
          <w:rFonts w:ascii="Century Gothic"/>
          <w:spacing w:val="3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watering,</w:t>
      </w:r>
      <w:r>
        <w:rPr>
          <w:rFonts w:ascii="Century Gothic"/>
          <w:spacing w:val="3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likely</w:t>
      </w:r>
      <w:r>
        <w:rPr>
          <w:rFonts w:ascii="Century Gothic"/>
          <w:spacing w:val="-11"/>
          <w:w w:val="105"/>
          <w:sz w:val="14"/>
        </w:rPr>
        <w:t xml:space="preserve"> </w:t>
      </w:r>
      <w:r>
        <w:rPr>
          <w:rFonts w:ascii="Century Gothic"/>
          <w:spacing w:val="3"/>
          <w:w w:val="105"/>
          <w:sz w:val="14"/>
        </w:rPr>
        <w:t>to</w:t>
      </w:r>
      <w:r>
        <w:rPr>
          <w:rFonts w:ascii="Century Gothic"/>
          <w:spacing w:val="4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be</w:t>
      </w:r>
      <w:r>
        <w:rPr>
          <w:rFonts w:ascii="Century Gothic"/>
          <w:spacing w:val="-6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met</w:t>
      </w:r>
      <w:r>
        <w:rPr>
          <w:rFonts w:ascii="Century Gothic"/>
          <w:spacing w:val="5"/>
          <w:w w:val="105"/>
          <w:sz w:val="14"/>
        </w:rPr>
        <w:t xml:space="preserve"> </w:t>
      </w:r>
      <w:r>
        <w:rPr>
          <w:rFonts w:ascii="Century Gothic"/>
          <w:spacing w:val="4"/>
          <w:w w:val="105"/>
          <w:sz w:val="14"/>
        </w:rPr>
        <w:t>via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other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means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(other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water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holders,</w:t>
      </w:r>
      <w:r>
        <w:rPr>
          <w:rFonts w:ascii="Century Gothic"/>
          <w:spacing w:val="3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or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natural</w:t>
      </w:r>
      <w:r>
        <w:rPr>
          <w:rFonts w:ascii="Century Gothic"/>
          <w:spacing w:val="3"/>
          <w:w w:val="105"/>
          <w:sz w:val="14"/>
        </w:rPr>
        <w:t xml:space="preserve"> flows)</w:t>
      </w:r>
      <w:r>
        <w:rPr>
          <w:rFonts w:ascii="Century Gothic"/>
          <w:w w:val="104"/>
          <w:sz w:val="14"/>
        </w:rPr>
        <w:t xml:space="preserve"> </w:t>
      </w:r>
      <w:r>
        <w:rPr>
          <w:rFonts w:ascii="Century Gothic"/>
          <w:spacing w:val="41"/>
          <w:w w:val="104"/>
          <w:sz w:val="14"/>
        </w:rPr>
        <w:t xml:space="preserve">  </w:t>
      </w:r>
      <w:r>
        <w:rPr>
          <w:rFonts w:ascii="Century Gothic"/>
          <w:w w:val="105"/>
          <w:sz w:val="14"/>
        </w:rPr>
        <w:t>means</w:t>
      </w:r>
      <w:r>
        <w:rPr>
          <w:rFonts w:ascii="Century Gothic"/>
          <w:spacing w:val="-3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a</w:t>
      </w:r>
      <w:r>
        <w:rPr>
          <w:rFonts w:ascii="Century Gothic"/>
          <w:spacing w:val="-2"/>
          <w:w w:val="105"/>
          <w:sz w:val="14"/>
        </w:rPr>
        <w:t xml:space="preserve"> </w:t>
      </w:r>
      <w:r>
        <w:rPr>
          <w:rFonts w:ascii="Century Gothic"/>
          <w:spacing w:val="3"/>
          <w:w w:val="105"/>
          <w:sz w:val="14"/>
        </w:rPr>
        <w:t>low</w:t>
      </w:r>
      <w:r>
        <w:rPr>
          <w:rFonts w:ascii="Century Gothic"/>
          <w:spacing w:val="9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priority</w:t>
      </w:r>
      <w:r>
        <w:rPr>
          <w:rFonts w:ascii="Century Gothic"/>
          <w:spacing w:val="-12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for</w:t>
      </w:r>
      <w:r>
        <w:rPr>
          <w:rFonts w:ascii="Century Gothic"/>
          <w:spacing w:val="-2"/>
          <w:w w:val="105"/>
          <w:sz w:val="14"/>
        </w:rPr>
        <w:t xml:space="preserve"> </w:t>
      </w:r>
      <w:r>
        <w:rPr>
          <w:rFonts w:ascii="Century Gothic"/>
          <w:spacing w:val="4"/>
          <w:w w:val="105"/>
          <w:sz w:val="14"/>
        </w:rPr>
        <w:t>Commonwealth</w:t>
      </w:r>
      <w:r>
        <w:rPr>
          <w:rFonts w:ascii="Century Gothic"/>
          <w:spacing w:val="-2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environmental</w:t>
      </w:r>
      <w:r>
        <w:rPr>
          <w:rFonts w:ascii="Century Gothic"/>
          <w:spacing w:val="2"/>
          <w:w w:val="105"/>
          <w:sz w:val="14"/>
        </w:rPr>
        <w:t xml:space="preserve"> watering</w:t>
      </w:r>
    </w:p>
    <w:p w14:paraId="4E055BB5" w14:textId="77777777" w:rsidR="00F20CE2" w:rsidRDefault="003E30F1">
      <w:pPr>
        <w:spacing w:before="46"/>
        <w:ind w:left="261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b/>
          <w:spacing w:val="-2"/>
          <w:w w:val="105"/>
          <w:sz w:val="14"/>
        </w:rPr>
        <w:t>Key</w:t>
      </w:r>
      <w:r>
        <w:rPr>
          <w:rFonts w:ascii="Century Gothic"/>
          <w:b/>
          <w:spacing w:val="2"/>
          <w:w w:val="105"/>
          <w:sz w:val="14"/>
        </w:rPr>
        <w:t xml:space="preserve"> </w:t>
      </w:r>
      <w:r>
        <w:rPr>
          <w:rFonts w:ascii="Century Gothic"/>
          <w:b/>
          <w:w w:val="105"/>
          <w:sz w:val="14"/>
        </w:rPr>
        <w:t>-</w:t>
      </w:r>
      <w:r>
        <w:rPr>
          <w:rFonts w:ascii="Century Gothic"/>
          <w:b/>
          <w:spacing w:val="-6"/>
          <w:w w:val="105"/>
          <w:sz w:val="14"/>
        </w:rPr>
        <w:t xml:space="preserve"> </w:t>
      </w:r>
      <w:r>
        <w:rPr>
          <w:rFonts w:ascii="Century Gothic"/>
          <w:b/>
          <w:spacing w:val="1"/>
          <w:w w:val="105"/>
          <w:sz w:val="14"/>
        </w:rPr>
        <w:t>urgency</w:t>
      </w:r>
      <w:r>
        <w:rPr>
          <w:rFonts w:ascii="Century Gothic"/>
          <w:b/>
          <w:spacing w:val="3"/>
          <w:w w:val="105"/>
          <w:sz w:val="14"/>
        </w:rPr>
        <w:t xml:space="preserve"> </w:t>
      </w:r>
      <w:r>
        <w:rPr>
          <w:rFonts w:ascii="Century Gothic"/>
          <w:b/>
          <w:spacing w:val="-2"/>
          <w:w w:val="105"/>
          <w:sz w:val="14"/>
        </w:rPr>
        <w:t>of</w:t>
      </w:r>
      <w:r>
        <w:rPr>
          <w:rFonts w:ascii="Century Gothic"/>
          <w:b/>
          <w:spacing w:val="1"/>
          <w:w w:val="105"/>
          <w:sz w:val="14"/>
        </w:rPr>
        <w:t xml:space="preserve"> </w:t>
      </w:r>
      <w:r>
        <w:rPr>
          <w:rFonts w:ascii="Century Gothic"/>
          <w:b/>
          <w:w w:val="105"/>
          <w:sz w:val="14"/>
        </w:rPr>
        <w:t>environmental</w:t>
      </w:r>
      <w:r>
        <w:rPr>
          <w:rFonts w:ascii="Century Gothic"/>
          <w:b/>
          <w:spacing w:val="7"/>
          <w:w w:val="105"/>
          <w:sz w:val="14"/>
        </w:rPr>
        <w:t xml:space="preserve"> </w:t>
      </w:r>
      <w:r>
        <w:rPr>
          <w:rFonts w:ascii="Century Gothic"/>
          <w:b/>
          <w:w w:val="105"/>
          <w:sz w:val="14"/>
        </w:rPr>
        <w:t>demands</w:t>
      </w:r>
    </w:p>
    <w:p w14:paraId="4E055BB6" w14:textId="5DA0A79A" w:rsidR="00F20CE2" w:rsidRDefault="003E30F1">
      <w:pPr>
        <w:spacing w:before="86" w:line="314" w:lineRule="auto"/>
        <w:ind w:left="980" w:right="13155"/>
        <w:rPr>
          <w:rFonts w:ascii="Century Gothic" w:eastAsia="Century Gothic" w:hAnsi="Century Gothic" w:cs="Century Gothic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296" behindDoc="0" locked="0" layoutInCell="1" allowOverlap="1" wp14:anchorId="4E056165" wp14:editId="3F7A9B32">
                <wp:simplePos x="0" y="0"/>
                <wp:positionH relativeFrom="page">
                  <wp:posOffset>423545</wp:posOffset>
                </wp:positionH>
                <wp:positionV relativeFrom="paragraph">
                  <wp:posOffset>33020</wp:posOffset>
                </wp:positionV>
                <wp:extent cx="468630" cy="833755"/>
                <wp:effectExtent l="4445" t="3810" r="3175" b="635"/>
                <wp:wrapNone/>
                <wp:docPr id="628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" cy="833755"/>
                          <a:chOff x="667" y="52"/>
                          <a:chExt cx="738" cy="1313"/>
                        </a:xfrm>
                      </wpg:grpSpPr>
                      <wpg:grpSp>
                        <wpg:cNvPr id="629" name="Group 640"/>
                        <wpg:cNvGrpSpPr>
                          <a:grpSpLocks/>
                        </wpg:cNvGrpSpPr>
                        <wpg:grpSpPr bwMode="auto">
                          <a:xfrm>
                            <a:off x="679" y="59"/>
                            <a:ext cx="719" cy="236"/>
                            <a:chOff x="679" y="59"/>
                            <a:chExt cx="719" cy="236"/>
                          </a:xfrm>
                        </wpg:grpSpPr>
                        <wps:wsp>
                          <wps:cNvPr id="630" name="Freeform 641"/>
                          <wps:cNvSpPr>
                            <a:spLocks/>
                          </wps:cNvSpPr>
                          <wps:spPr bwMode="auto">
                            <a:xfrm>
                              <a:off x="679" y="59"/>
                              <a:ext cx="719" cy="236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719"/>
                                <a:gd name="T2" fmla="+- 0 294 59"/>
                                <a:gd name="T3" fmla="*/ 294 h 236"/>
                                <a:gd name="T4" fmla="+- 0 1398 679"/>
                                <a:gd name="T5" fmla="*/ T4 w 719"/>
                                <a:gd name="T6" fmla="+- 0 294 59"/>
                                <a:gd name="T7" fmla="*/ 294 h 236"/>
                                <a:gd name="T8" fmla="+- 0 1398 679"/>
                                <a:gd name="T9" fmla="*/ T8 w 719"/>
                                <a:gd name="T10" fmla="+- 0 59 59"/>
                                <a:gd name="T11" fmla="*/ 59 h 236"/>
                                <a:gd name="T12" fmla="+- 0 679 679"/>
                                <a:gd name="T13" fmla="*/ T12 w 719"/>
                                <a:gd name="T14" fmla="+- 0 59 59"/>
                                <a:gd name="T15" fmla="*/ 59 h 236"/>
                                <a:gd name="T16" fmla="+- 0 679 679"/>
                                <a:gd name="T17" fmla="*/ T16 w 719"/>
                                <a:gd name="T18" fmla="+- 0 294 59"/>
                                <a:gd name="T19" fmla="*/ 294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9" h="236">
                                  <a:moveTo>
                                    <a:pt x="0" y="235"/>
                                  </a:moveTo>
                                  <a:lnTo>
                                    <a:pt x="719" y="235"/>
                                  </a:lnTo>
                                  <a:lnTo>
                                    <a:pt x="7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638"/>
                        <wpg:cNvGrpSpPr>
                          <a:grpSpLocks/>
                        </wpg:cNvGrpSpPr>
                        <wpg:grpSpPr bwMode="auto">
                          <a:xfrm>
                            <a:off x="679" y="283"/>
                            <a:ext cx="719" cy="236"/>
                            <a:chOff x="679" y="283"/>
                            <a:chExt cx="719" cy="236"/>
                          </a:xfrm>
                        </wpg:grpSpPr>
                        <wps:wsp>
                          <wps:cNvPr id="632" name="Freeform 639"/>
                          <wps:cNvSpPr>
                            <a:spLocks/>
                          </wps:cNvSpPr>
                          <wps:spPr bwMode="auto">
                            <a:xfrm>
                              <a:off x="679" y="283"/>
                              <a:ext cx="719" cy="236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719"/>
                                <a:gd name="T2" fmla="+- 0 519 283"/>
                                <a:gd name="T3" fmla="*/ 519 h 236"/>
                                <a:gd name="T4" fmla="+- 0 1398 679"/>
                                <a:gd name="T5" fmla="*/ T4 w 719"/>
                                <a:gd name="T6" fmla="+- 0 519 283"/>
                                <a:gd name="T7" fmla="*/ 519 h 236"/>
                                <a:gd name="T8" fmla="+- 0 1398 679"/>
                                <a:gd name="T9" fmla="*/ T8 w 719"/>
                                <a:gd name="T10" fmla="+- 0 283 283"/>
                                <a:gd name="T11" fmla="*/ 283 h 236"/>
                                <a:gd name="T12" fmla="+- 0 679 679"/>
                                <a:gd name="T13" fmla="*/ T12 w 719"/>
                                <a:gd name="T14" fmla="+- 0 283 283"/>
                                <a:gd name="T15" fmla="*/ 283 h 236"/>
                                <a:gd name="T16" fmla="+- 0 679 679"/>
                                <a:gd name="T17" fmla="*/ T16 w 719"/>
                                <a:gd name="T18" fmla="+- 0 519 283"/>
                                <a:gd name="T19" fmla="*/ 51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9" h="236">
                                  <a:moveTo>
                                    <a:pt x="0" y="236"/>
                                  </a:moveTo>
                                  <a:lnTo>
                                    <a:pt x="719" y="236"/>
                                  </a:lnTo>
                                  <a:lnTo>
                                    <a:pt x="7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636"/>
                        <wpg:cNvGrpSpPr>
                          <a:grpSpLocks/>
                        </wpg:cNvGrpSpPr>
                        <wpg:grpSpPr bwMode="auto">
                          <a:xfrm>
                            <a:off x="679" y="507"/>
                            <a:ext cx="719" cy="236"/>
                            <a:chOff x="679" y="507"/>
                            <a:chExt cx="719" cy="236"/>
                          </a:xfrm>
                        </wpg:grpSpPr>
                        <wps:wsp>
                          <wps:cNvPr id="634" name="Freeform 637"/>
                          <wps:cNvSpPr>
                            <a:spLocks/>
                          </wps:cNvSpPr>
                          <wps:spPr bwMode="auto">
                            <a:xfrm>
                              <a:off x="679" y="507"/>
                              <a:ext cx="719" cy="236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719"/>
                                <a:gd name="T2" fmla="+- 0 743 507"/>
                                <a:gd name="T3" fmla="*/ 743 h 236"/>
                                <a:gd name="T4" fmla="+- 0 1398 679"/>
                                <a:gd name="T5" fmla="*/ T4 w 719"/>
                                <a:gd name="T6" fmla="+- 0 743 507"/>
                                <a:gd name="T7" fmla="*/ 743 h 236"/>
                                <a:gd name="T8" fmla="+- 0 1398 679"/>
                                <a:gd name="T9" fmla="*/ T8 w 719"/>
                                <a:gd name="T10" fmla="+- 0 507 507"/>
                                <a:gd name="T11" fmla="*/ 507 h 236"/>
                                <a:gd name="T12" fmla="+- 0 679 679"/>
                                <a:gd name="T13" fmla="*/ T12 w 719"/>
                                <a:gd name="T14" fmla="+- 0 507 507"/>
                                <a:gd name="T15" fmla="*/ 507 h 236"/>
                                <a:gd name="T16" fmla="+- 0 679 679"/>
                                <a:gd name="T17" fmla="*/ T16 w 719"/>
                                <a:gd name="T18" fmla="+- 0 743 507"/>
                                <a:gd name="T19" fmla="*/ 743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9" h="236">
                                  <a:moveTo>
                                    <a:pt x="0" y="236"/>
                                  </a:moveTo>
                                  <a:lnTo>
                                    <a:pt x="719" y="236"/>
                                  </a:lnTo>
                                  <a:lnTo>
                                    <a:pt x="7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634"/>
                        <wpg:cNvGrpSpPr>
                          <a:grpSpLocks/>
                        </wpg:cNvGrpSpPr>
                        <wpg:grpSpPr bwMode="auto">
                          <a:xfrm>
                            <a:off x="679" y="732"/>
                            <a:ext cx="719" cy="236"/>
                            <a:chOff x="679" y="732"/>
                            <a:chExt cx="719" cy="236"/>
                          </a:xfrm>
                        </wpg:grpSpPr>
                        <wps:wsp>
                          <wps:cNvPr id="636" name="Freeform 635"/>
                          <wps:cNvSpPr>
                            <a:spLocks/>
                          </wps:cNvSpPr>
                          <wps:spPr bwMode="auto">
                            <a:xfrm>
                              <a:off x="679" y="732"/>
                              <a:ext cx="719" cy="236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719"/>
                                <a:gd name="T2" fmla="+- 0 968 732"/>
                                <a:gd name="T3" fmla="*/ 968 h 236"/>
                                <a:gd name="T4" fmla="+- 0 1398 679"/>
                                <a:gd name="T5" fmla="*/ T4 w 719"/>
                                <a:gd name="T6" fmla="+- 0 968 732"/>
                                <a:gd name="T7" fmla="*/ 968 h 236"/>
                                <a:gd name="T8" fmla="+- 0 1398 679"/>
                                <a:gd name="T9" fmla="*/ T8 w 719"/>
                                <a:gd name="T10" fmla="+- 0 732 732"/>
                                <a:gd name="T11" fmla="*/ 732 h 236"/>
                                <a:gd name="T12" fmla="+- 0 679 679"/>
                                <a:gd name="T13" fmla="*/ T12 w 719"/>
                                <a:gd name="T14" fmla="+- 0 732 732"/>
                                <a:gd name="T15" fmla="*/ 732 h 236"/>
                                <a:gd name="T16" fmla="+- 0 679 679"/>
                                <a:gd name="T17" fmla="*/ T16 w 719"/>
                                <a:gd name="T18" fmla="+- 0 968 732"/>
                                <a:gd name="T19" fmla="*/ 968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9" h="236">
                                  <a:moveTo>
                                    <a:pt x="0" y="236"/>
                                  </a:moveTo>
                                  <a:lnTo>
                                    <a:pt x="719" y="236"/>
                                  </a:lnTo>
                                  <a:lnTo>
                                    <a:pt x="7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632"/>
                        <wpg:cNvGrpSpPr>
                          <a:grpSpLocks/>
                        </wpg:cNvGrpSpPr>
                        <wpg:grpSpPr bwMode="auto">
                          <a:xfrm>
                            <a:off x="679" y="957"/>
                            <a:ext cx="719" cy="236"/>
                            <a:chOff x="679" y="957"/>
                            <a:chExt cx="719" cy="236"/>
                          </a:xfrm>
                        </wpg:grpSpPr>
                        <wps:wsp>
                          <wps:cNvPr id="638" name="Freeform 633"/>
                          <wps:cNvSpPr>
                            <a:spLocks/>
                          </wps:cNvSpPr>
                          <wps:spPr bwMode="auto">
                            <a:xfrm>
                              <a:off x="679" y="957"/>
                              <a:ext cx="719" cy="236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719"/>
                                <a:gd name="T2" fmla="+- 0 1192 957"/>
                                <a:gd name="T3" fmla="*/ 1192 h 236"/>
                                <a:gd name="T4" fmla="+- 0 1398 679"/>
                                <a:gd name="T5" fmla="*/ T4 w 719"/>
                                <a:gd name="T6" fmla="+- 0 1192 957"/>
                                <a:gd name="T7" fmla="*/ 1192 h 236"/>
                                <a:gd name="T8" fmla="+- 0 1398 679"/>
                                <a:gd name="T9" fmla="*/ T8 w 719"/>
                                <a:gd name="T10" fmla="+- 0 957 957"/>
                                <a:gd name="T11" fmla="*/ 957 h 236"/>
                                <a:gd name="T12" fmla="+- 0 679 679"/>
                                <a:gd name="T13" fmla="*/ T12 w 719"/>
                                <a:gd name="T14" fmla="+- 0 957 957"/>
                                <a:gd name="T15" fmla="*/ 957 h 236"/>
                                <a:gd name="T16" fmla="+- 0 679 679"/>
                                <a:gd name="T17" fmla="*/ T16 w 719"/>
                                <a:gd name="T18" fmla="+- 0 1192 957"/>
                                <a:gd name="T19" fmla="*/ 1192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9" h="236">
                                  <a:moveTo>
                                    <a:pt x="0" y="235"/>
                                  </a:moveTo>
                                  <a:lnTo>
                                    <a:pt x="719" y="235"/>
                                  </a:lnTo>
                                  <a:lnTo>
                                    <a:pt x="7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630"/>
                        <wpg:cNvGrpSpPr>
                          <a:grpSpLocks/>
                        </wpg:cNvGrpSpPr>
                        <wpg:grpSpPr bwMode="auto">
                          <a:xfrm>
                            <a:off x="674" y="59"/>
                            <a:ext cx="2" cy="1134"/>
                            <a:chOff x="674" y="59"/>
                            <a:chExt cx="2" cy="1134"/>
                          </a:xfrm>
                        </wpg:grpSpPr>
                        <wps:wsp>
                          <wps:cNvPr id="640" name="Freeform 631"/>
                          <wps:cNvSpPr>
                            <a:spLocks/>
                          </wps:cNvSpPr>
                          <wps:spPr bwMode="auto">
                            <a:xfrm>
                              <a:off x="674" y="59"/>
                              <a:ext cx="2" cy="1134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59 h 1134"/>
                                <a:gd name="T2" fmla="+- 0 1192 59"/>
                                <a:gd name="T3" fmla="*/ 1192 h 11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4">
                                  <a:moveTo>
                                    <a:pt x="0" y="0"/>
                                  </a:moveTo>
                                  <a:lnTo>
                                    <a:pt x="0" y="1133"/>
                                  </a:lnTo>
                                </a:path>
                              </a:pathLst>
                            </a:custGeom>
                            <a:noFill/>
                            <a:ln w="83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628"/>
                        <wpg:cNvGrpSpPr>
                          <a:grpSpLocks/>
                        </wpg:cNvGrpSpPr>
                        <wpg:grpSpPr bwMode="auto">
                          <a:xfrm>
                            <a:off x="1392" y="70"/>
                            <a:ext cx="2" cy="1123"/>
                            <a:chOff x="1392" y="70"/>
                            <a:chExt cx="2" cy="1123"/>
                          </a:xfrm>
                        </wpg:grpSpPr>
                        <wps:wsp>
                          <wps:cNvPr id="642" name="Freeform 629"/>
                          <wps:cNvSpPr>
                            <a:spLocks/>
                          </wps:cNvSpPr>
                          <wps:spPr bwMode="auto">
                            <a:xfrm>
                              <a:off x="1392" y="70"/>
                              <a:ext cx="2" cy="1123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70 h 1123"/>
                                <a:gd name="T2" fmla="+- 0 1192 70"/>
                                <a:gd name="T3" fmla="*/ 1192 h 11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3">
                                  <a:moveTo>
                                    <a:pt x="0" y="0"/>
                                  </a:moveTo>
                                  <a:lnTo>
                                    <a:pt x="0" y="1122"/>
                                  </a:lnTo>
                                </a:path>
                              </a:pathLst>
                            </a:custGeom>
                            <a:noFill/>
                            <a:ln w="83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26"/>
                        <wpg:cNvGrpSpPr>
                          <a:grpSpLocks/>
                        </wpg:cNvGrpSpPr>
                        <wpg:grpSpPr bwMode="auto">
                          <a:xfrm>
                            <a:off x="679" y="64"/>
                            <a:ext cx="719" cy="2"/>
                            <a:chOff x="679" y="64"/>
                            <a:chExt cx="719" cy="2"/>
                          </a:xfrm>
                        </wpg:grpSpPr>
                        <wps:wsp>
                          <wps:cNvPr id="644" name="Freeform 627"/>
                          <wps:cNvSpPr>
                            <a:spLocks/>
                          </wps:cNvSpPr>
                          <wps:spPr bwMode="auto">
                            <a:xfrm>
                              <a:off x="679" y="64"/>
                              <a:ext cx="719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719"/>
                                <a:gd name="T2" fmla="+- 0 1398 679"/>
                                <a:gd name="T3" fmla="*/ T2 w 7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">
                                  <a:moveTo>
                                    <a:pt x="0" y="0"/>
                                  </a:moveTo>
                                  <a:lnTo>
                                    <a:pt x="719" y="0"/>
                                  </a:lnTo>
                                </a:path>
                              </a:pathLst>
                            </a:custGeom>
                            <a:noFill/>
                            <a:ln w="83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24"/>
                        <wpg:cNvGrpSpPr>
                          <a:grpSpLocks/>
                        </wpg:cNvGrpSpPr>
                        <wpg:grpSpPr bwMode="auto">
                          <a:xfrm>
                            <a:off x="679" y="289"/>
                            <a:ext cx="719" cy="2"/>
                            <a:chOff x="679" y="289"/>
                            <a:chExt cx="719" cy="2"/>
                          </a:xfrm>
                        </wpg:grpSpPr>
                        <wps:wsp>
                          <wps:cNvPr id="646" name="Freeform 625"/>
                          <wps:cNvSpPr>
                            <a:spLocks/>
                          </wps:cNvSpPr>
                          <wps:spPr bwMode="auto">
                            <a:xfrm>
                              <a:off x="679" y="289"/>
                              <a:ext cx="719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719"/>
                                <a:gd name="T2" fmla="+- 0 1398 679"/>
                                <a:gd name="T3" fmla="*/ T2 w 7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">
                                  <a:moveTo>
                                    <a:pt x="0" y="0"/>
                                  </a:moveTo>
                                  <a:lnTo>
                                    <a:pt x="719" y="0"/>
                                  </a:lnTo>
                                </a:path>
                              </a:pathLst>
                            </a:custGeom>
                            <a:noFill/>
                            <a:ln w="83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622"/>
                        <wpg:cNvGrpSpPr>
                          <a:grpSpLocks/>
                        </wpg:cNvGrpSpPr>
                        <wpg:grpSpPr bwMode="auto">
                          <a:xfrm>
                            <a:off x="679" y="513"/>
                            <a:ext cx="719" cy="2"/>
                            <a:chOff x="679" y="513"/>
                            <a:chExt cx="719" cy="2"/>
                          </a:xfrm>
                        </wpg:grpSpPr>
                        <wps:wsp>
                          <wps:cNvPr id="648" name="Freeform 623"/>
                          <wps:cNvSpPr>
                            <a:spLocks/>
                          </wps:cNvSpPr>
                          <wps:spPr bwMode="auto">
                            <a:xfrm>
                              <a:off x="679" y="513"/>
                              <a:ext cx="719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719"/>
                                <a:gd name="T2" fmla="+- 0 1398 679"/>
                                <a:gd name="T3" fmla="*/ T2 w 7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">
                                  <a:moveTo>
                                    <a:pt x="0" y="0"/>
                                  </a:moveTo>
                                  <a:lnTo>
                                    <a:pt x="719" y="0"/>
                                  </a:lnTo>
                                </a:path>
                              </a:pathLst>
                            </a:custGeom>
                            <a:noFill/>
                            <a:ln w="83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620"/>
                        <wpg:cNvGrpSpPr>
                          <a:grpSpLocks/>
                        </wpg:cNvGrpSpPr>
                        <wpg:grpSpPr bwMode="auto">
                          <a:xfrm>
                            <a:off x="679" y="738"/>
                            <a:ext cx="719" cy="2"/>
                            <a:chOff x="679" y="738"/>
                            <a:chExt cx="719" cy="2"/>
                          </a:xfrm>
                        </wpg:grpSpPr>
                        <wps:wsp>
                          <wps:cNvPr id="650" name="Freeform 621"/>
                          <wps:cNvSpPr>
                            <a:spLocks/>
                          </wps:cNvSpPr>
                          <wps:spPr bwMode="auto">
                            <a:xfrm>
                              <a:off x="679" y="738"/>
                              <a:ext cx="719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719"/>
                                <a:gd name="T2" fmla="+- 0 1398 679"/>
                                <a:gd name="T3" fmla="*/ T2 w 7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">
                                  <a:moveTo>
                                    <a:pt x="0" y="0"/>
                                  </a:moveTo>
                                  <a:lnTo>
                                    <a:pt x="719" y="0"/>
                                  </a:lnTo>
                                </a:path>
                              </a:pathLst>
                            </a:custGeom>
                            <a:noFill/>
                            <a:ln w="83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618"/>
                        <wpg:cNvGrpSpPr>
                          <a:grpSpLocks/>
                        </wpg:cNvGrpSpPr>
                        <wpg:grpSpPr bwMode="auto">
                          <a:xfrm>
                            <a:off x="679" y="962"/>
                            <a:ext cx="719" cy="2"/>
                            <a:chOff x="679" y="962"/>
                            <a:chExt cx="719" cy="2"/>
                          </a:xfrm>
                        </wpg:grpSpPr>
                        <wps:wsp>
                          <wps:cNvPr id="652" name="Freeform 619"/>
                          <wps:cNvSpPr>
                            <a:spLocks/>
                          </wps:cNvSpPr>
                          <wps:spPr bwMode="auto">
                            <a:xfrm>
                              <a:off x="679" y="962"/>
                              <a:ext cx="719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719"/>
                                <a:gd name="T2" fmla="+- 0 1398 679"/>
                                <a:gd name="T3" fmla="*/ T2 w 7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">
                                  <a:moveTo>
                                    <a:pt x="0" y="0"/>
                                  </a:moveTo>
                                  <a:lnTo>
                                    <a:pt x="719" y="0"/>
                                  </a:lnTo>
                                </a:path>
                              </a:pathLst>
                            </a:custGeom>
                            <a:noFill/>
                            <a:ln w="83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615"/>
                        <wpg:cNvGrpSpPr>
                          <a:grpSpLocks/>
                        </wpg:cNvGrpSpPr>
                        <wpg:grpSpPr bwMode="auto">
                          <a:xfrm>
                            <a:off x="679" y="1187"/>
                            <a:ext cx="719" cy="2"/>
                            <a:chOff x="679" y="1187"/>
                            <a:chExt cx="719" cy="2"/>
                          </a:xfrm>
                        </wpg:grpSpPr>
                        <wps:wsp>
                          <wps:cNvPr id="654" name="Freeform 617"/>
                          <wps:cNvSpPr>
                            <a:spLocks/>
                          </wps:cNvSpPr>
                          <wps:spPr bwMode="auto">
                            <a:xfrm>
                              <a:off x="679" y="1187"/>
                              <a:ext cx="719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719"/>
                                <a:gd name="T2" fmla="+- 0 1398 679"/>
                                <a:gd name="T3" fmla="*/ T2 w 7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">
                                  <a:moveTo>
                                    <a:pt x="0" y="0"/>
                                  </a:moveTo>
                                  <a:lnTo>
                                    <a:pt x="719" y="0"/>
                                  </a:lnTo>
                                </a:path>
                              </a:pathLst>
                            </a:custGeom>
                            <a:noFill/>
                            <a:ln w="83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Text Box 6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7" y="52"/>
                              <a:ext cx="738" cy="1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96" w14:textId="77777777" w:rsidR="00F20CE2" w:rsidRDefault="00F20CE2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E056497" w14:textId="77777777" w:rsidR="00F20CE2" w:rsidRDefault="00F20CE2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E056498" w14:textId="77777777" w:rsidR="00F20CE2" w:rsidRDefault="00F20CE2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E056499" w14:textId="77777777" w:rsidR="00F20CE2" w:rsidRDefault="00F20CE2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E05649A" w14:textId="77777777" w:rsidR="00F20CE2" w:rsidRDefault="00F20CE2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E05649B" w14:textId="77777777" w:rsidR="00F20CE2" w:rsidRDefault="00F20CE2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E05649C" w14:textId="77777777" w:rsidR="00F20CE2" w:rsidRDefault="003E30F1">
                                <w:pPr>
                                  <w:spacing w:before="115" w:line="167" w:lineRule="exact"/>
                                  <w:ind w:left="34"/>
                                  <w:rPr>
                                    <w:rFonts w:ascii="Century Gothic" w:eastAsia="Century Gothic" w:hAnsi="Century Gothic" w:cs="Century Gothic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3"/>
                                    <w:w w:val="105"/>
                                    <w:sz w:val="14"/>
                                  </w:rPr>
                                  <w:t>Note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05"/>
                                    <w:sz w:val="14"/>
                                  </w:rPr>
                                  <w:t>that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056165" id="Group 614" o:spid="_x0000_s1112" style="position:absolute;left:0;text-align:left;margin-left:33.35pt;margin-top:2.6pt;width:36.9pt;height:65.65pt;z-index:2296;mso-position-horizontal-relative:page;mso-position-vertical-relative:text" coordorigin="667,52" coordsize="738,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">
                <v:group id="Group 640" o:spid="_x0000_s1113" style="position:absolute;left:679;top:59;width:719;height:236" coordorigin="679,59" coordsize="719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641" o:spid="_x0000_s1114" style="position:absolute;left:679;top:59;width:719;height:236;visibility:visible;mso-wrap-style:square;v-text-anchor:top" coordsize="719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jf5r4A&#10;AADcAAAADwAAAGRycy9kb3ducmV2LnhtbERP3QoBQRS+V95hOsodsyhpGZIi4sJfuT3tHLubnTNr&#10;Z7A8vblQLr++/8msNoV4UuVyywp63QgEcWJ1zqmC82nZGYFwHlljYZkUvMnBbNpsTDDW9sUHeh59&#10;KkIIuxgVZN6XsZQuycig69qSOHBXWxn0AVap1BW+QrgpZD+KhtJgzqEhw5IWGSW348MouK+2PZKX&#10;++i9M8WZV6fN57PfKNVu1fMxCE+1/4t/7rVWMByE+eFMOAJy+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F43+a+AAAA3AAAAA8AAAAAAAAAAAAAAAAAmAIAAGRycy9kb3ducmV2&#10;LnhtbFBLBQYAAAAABAAEAPUAAACDAwAAAAA=&#10;" path="m,235r719,l719,,,,,235xe" fillcolor="#c00000" stroked="f">
                    <v:path arrowok="t" o:connecttype="custom" o:connectlocs="0,294;719,294;719,59;0,59;0,294" o:connectangles="0,0,0,0,0"/>
                  </v:shape>
                </v:group>
                <v:group id="Group 638" o:spid="_x0000_s1115" style="position:absolute;left:679;top:283;width:719;height:236" coordorigin="679,283" coordsize="719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639" o:spid="_x0000_s1116" style="position:absolute;left:679;top:283;width:719;height:236;visibility:visible;mso-wrap-style:square;v-text-anchor:top" coordsize="719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Aek8EA&#10;AADcAAAADwAAAGRycy9kb3ducmV2LnhtbESP3YrCMBSE74V9h3CEvdPUirJ0jSIurl5q3Qc4NKc/&#10;bHNSmljj2xtB8HKYmW+Y1SaYVgzUu8aygtk0AUFcWN1wpeDvsp98gXAeWWNrmRTcycFm/TFaYabt&#10;jc805L4SEcIuQwW1910mpStqMuimtiOOXml7gz7KvpK6x1uEm1amSbKUBhuOCzV2tKup+M+vRoEL&#10;paP50FaHn0Uaut9tcyqLnVKf47D9BuEp+Hf41T5qBct5Cs8z8Qj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wHpPBAAAA3AAAAA8AAAAAAAAAAAAAAAAAmAIAAGRycy9kb3du&#10;cmV2LnhtbFBLBQYAAAAABAAEAPUAAACGAwAAAAA=&#10;" path="m,236r719,l719,,,,,236xe" fillcolor="red" stroked="f">
                    <v:path arrowok="t" o:connecttype="custom" o:connectlocs="0,519;719,519;719,283;0,283;0,519" o:connectangles="0,0,0,0,0"/>
                  </v:shape>
                </v:group>
                <v:group id="Group 636" o:spid="_x0000_s1117" style="position:absolute;left:679;top:507;width:719;height:236" coordorigin="679,507" coordsize="719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637" o:spid="_x0000_s1118" style="position:absolute;left:679;top:507;width:719;height:236;visibility:visible;mso-wrap-style:square;v-text-anchor:top" coordsize="719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vOssYA&#10;AADcAAAADwAAAGRycy9kb3ducmV2LnhtbESPT2vCQBTE7wW/w/KEXopu/EMqqauoUOhJqRa9vmaf&#10;STD7NmS3SfTTu4LQ4zAzv2Hmy86UoqHaFZYVjIYRCOLU6oIzBT+Hz8EMhPPIGkvLpOBKDpaL3ssc&#10;E21b/qZm7zMRIOwSVJB7XyVSujQng25oK+LgnW1t0AdZZ1LX2Aa4KeU4imJpsOCwkGNFm5zSy/7P&#10;KHgv1tu39FbZ3W10mDVtfKLf40mp1363+gDhqfP/4Wf7SyuIJ1N4nA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vOssYAAADcAAAADwAAAAAAAAAAAAAAAACYAgAAZHJz&#10;L2Rvd25yZXYueG1sUEsFBgAAAAAEAAQA9QAAAIsDAAAAAA==&#10;" path="m,236r719,l719,,,,,236xe" fillcolor="#ffc000" stroked="f">
                    <v:path arrowok="t" o:connecttype="custom" o:connectlocs="0,743;719,743;719,507;0,507;0,743" o:connectangles="0,0,0,0,0"/>
                  </v:shape>
                </v:group>
                <v:group id="Group 634" o:spid="_x0000_s1119" style="position:absolute;left:679;top:732;width:719;height:236" coordorigin="679,732" coordsize="719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635" o:spid="_x0000_s1120" style="position:absolute;left:679;top:732;width:719;height:236;visibility:visible;mso-wrap-style:square;v-text-anchor:top" coordsize="719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7+YMcA&#10;AADcAAAADwAAAGRycy9kb3ducmV2LnhtbESP3WoCMRSE7wt9h3AK3hTNtsqiq1GktGIR6j/eHjbH&#10;zbabk2WT6vr2TaHQy2FmvmEms9ZW4kKNLx0reOolIIhzp0suFBz2b90hCB+QNVaOScGNPMym93cT&#10;zLS78pYuu1CICGGfoQITQp1J6XNDFn3P1cTRO7vGYoiyKaRu8BrhtpLPSZJKiyXHBYM1vRjKv3bf&#10;VsHxvR3MX8vV5+NiOdisN+bjNDqSUp2Hdj4GEagN/+G/9lIrSPsp/J6JR0B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+/mDHAAAA3AAAAA8AAAAAAAAAAAAAAAAAmAIAAGRy&#10;cy9kb3ducmV2LnhtbFBLBQYAAAAABAAEAPUAAACMAwAAAAA=&#10;" path="m,236r719,l719,,,,,236xe" fillcolor="#92d050" stroked="f">
                    <v:path arrowok="t" o:connecttype="custom" o:connectlocs="0,968;719,968;719,732;0,732;0,968" o:connectangles="0,0,0,0,0"/>
                  </v:shape>
                </v:group>
                <v:group id="Group 632" o:spid="_x0000_s1121" style="position:absolute;left:679;top:957;width:719;height:236" coordorigin="679,957" coordsize="719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633" o:spid="_x0000_s1122" style="position:absolute;left:679;top:957;width:719;height:236;visibility:visible;mso-wrap-style:square;v-text-anchor:top" coordsize="719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O4kcAA&#10;AADcAAAADwAAAGRycy9kb3ducmV2LnhtbERPy4rCMBTdC/MP4QruNPWBDNUojjAggxt1UNxdk2tT&#10;bG5Kk9HO35uF4PJw3vNl6ypxpyaUnhUMBxkIYu1NyYWC38N3/xNEiMgGK8+k4J8CLBcfnTnmxj94&#10;R/d9LEQK4ZCjAhtjnUsZtCWHYeBr4sRdfeMwJtgU0jT4SOGukqMsm0qHJacGizWtLenb/s8puHxt&#10;xz86XnQ4aZmd0B7PE+mU6nXb1QxEpDa+xS/3xiiYjtPadCYd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O4kcAAAADcAAAADwAAAAAAAAAAAAAAAACYAgAAZHJzL2Rvd25y&#10;ZXYueG1sUEsFBgAAAAAEAAQA9QAAAIUDAAAAAA==&#10;" path="m,235r719,l719,,,,,235xe" fillcolor="#00af50" stroked="f">
                    <v:path arrowok="t" o:connecttype="custom" o:connectlocs="0,1192;719,1192;719,957;0,957;0,1192" o:connectangles="0,0,0,0,0"/>
                  </v:shape>
                </v:group>
                <v:group id="Group 630" o:spid="_x0000_s1123" style="position:absolute;left:674;top:59;width:2;height:1134" coordorigin="674,59" coordsize="2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631" o:spid="_x0000_s1124" style="position:absolute;left:674;top:59;width:2;height:1134;visibility:visible;mso-wrap-style:square;v-text-anchor:top" coordsize="2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pwcAA&#10;AADcAAAADwAAAGRycy9kb3ducmV2LnhtbERPy4rCMBTdC/5DuII7TR1UtBpFBgQFEXyAuLs017bY&#10;3JQkavXrzWJglofzni8bU4knOV9aVjDoJyCIM6tLzhWcT+veBIQPyBory6TgTR6Wi3Zrjqm2Lz7Q&#10;8xhyEUPYp6igCKFOpfRZQQZ939bEkbtZZzBE6HKpHb5iuKnkT5KMpcGSY0OBNf0WlN2PD6Pg48P5&#10;ko3Ww0s5vcoGXX3Y7bdKdTvNagYiUBP+xX/ujVYwHsb58Uw8AnLx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fpwcAAAADcAAAADwAAAAAAAAAAAAAAAACYAgAAZHJzL2Rvd25y&#10;ZXYueG1sUEsFBgAAAAAEAAQA9QAAAIUDAAAAAA==&#10;" path="m,l,1133e" filled="f" strokeweight=".23317mm">
                    <v:path arrowok="t" o:connecttype="custom" o:connectlocs="0,59;0,1192" o:connectangles="0,0"/>
                  </v:shape>
                </v:group>
                <v:group id="Group 628" o:spid="_x0000_s1125" style="position:absolute;left:1392;top:70;width:2;height:1123" coordorigin="1392,70" coordsize="2,1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629" o:spid="_x0000_s1126" style="position:absolute;left:1392;top:70;width:2;height:1123;visibility:visible;mso-wrap-style:square;v-text-anchor:top" coordsize="2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PASsUA&#10;AADcAAAADwAAAGRycy9kb3ducmV2LnhtbESPS2vCQBSF9wX/w3AFd3WiFtHUSRAx6KJd+KLbS+aa&#10;BDN3QmY0sb++Uyh0eTiPj7NKe1OLB7WusqxgMo5AEOdWV1woOJ+y1wUI55E11pZJwZMcpMngZYWx&#10;th0f6HH0hQgj7GJUUHrfxFK6vCSDbmwb4uBdbWvQB9kWUrfYhXFTy2kUzaXBigOhxIY2JeW3490E&#10;7nW5337iOjvvvmk7+fqY4UXulBoN+/U7CE+9/w//tfdawfxtCr9nwhG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8BKxQAAANwAAAAPAAAAAAAAAAAAAAAAAJgCAABkcnMv&#10;ZG93bnJldi54bWxQSwUGAAAAAAQABAD1AAAAigMAAAAA&#10;" path="m,l,1122e" filled="f" strokeweight=".23317mm">
                    <v:path arrowok="t" o:connecttype="custom" o:connectlocs="0,70;0,1192" o:connectangles="0,0"/>
                  </v:shape>
                </v:group>
                <v:group id="Group 626" o:spid="_x0000_s1127" style="position:absolute;left:679;top:64;width:719;height:2" coordorigin="679,64" coordsize="7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627" o:spid="_x0000_s1128" style="position:absolute;left:679;top:64;width:719;height:2;visibility:visible;mso-wrap-style:square;v-text-anchor:top" coordsize="7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ebrsYA&#10;AADcAAAADwAAAGRycy9kb3ducmV2LnhtbESPQWvCQBSE7wX/w/KE3upGsUGjqxRBLYKHqqDeHtln&#10;Ept9G7JbE/+9Kwg9DjPzDTOdt6YUN6pdYVlBvxeBIE6tLjhTcNgvP0YgnEfWWFomBXdyMJ913qaY&#10;aNvwD912PhMBwi5BBbn3VSKlS3My6Hq2Ig7exdYGfZB1JnWNTYCbUg6iKJYGCw4LOVa0yCn93f0Z&#10;BTZebcvR9RQf9+d+c/9cjzdru1Xqvdt+TUB4av1/+NX+1gri4RCeZ8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ebrsYAAADcAAAADwAAAAAAAAAAAAAAAACYAgAAZHJz&#10;L2Rvd25yZXYueG1sUEsFBgAAAAAEAAQA9QAAAIsDAAAAAA==&#10;" path="m,l719,e" filled="f" strokeweight=".23272mm">
                    <v:path arrowok="t" o:connecttype="custom" o:connectlocs="0,0;719,0" o:connectangles="0,0"/>
                  </v:shape>
                </v:group>
                <v:group id="Group 624" o:spid="_x0000_s1129" style="position:absolute;left:679;top:289;width:719;height:2" coordorigin="679,289" coordsize="7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625" o:spid="_x0000_s1130" style="position:absolute;left:679;top:289;width:719;height:2;visibility:visible;mso-wrap-style:square;v-text-anchor:top" coordsize="7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mgQsYA&#10;AADcAAAADwAAAGRycy9kb3ducmV2LnhtbESPQWvCQBSE7wX/w/KE3urGYheNrlIK1VLwoBbU2yP7&#10;TKLZtyG7NfHfuwWhx2FmvmFmi85W4kqNLx1rGA4SEMSZMyXnGn52ny9jED4gG6wck4YbeVjMe08z&#10;TI1reUPXbchFhLBPUUMRQp1K6bOCLPqBq4mjd3KNxRBlk0vTYBvhtpKvSaKkxZLjQoE1fRSUXba/&#10;VoNTy3U1Ph/Ufncctre31eR75dZaP/e79ymIQF34Dz/aX0aDGin4Ox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mgQsYAAADcAAAADwAAAAAAAAAAAAAAAACYAgAAZHJz&#10;L2Rvd25yZXYueG1sUEsFBgAAAAAEAAQA9QAAAIsDAAAAAA==&#10;" path="m,l719,e" filled="f" strokeweight=".23272mm">
                    <v:path arrowok="t" o:connecttype="custom" o:connectlocs="0,0;719,0" o:connectangles="0,0"/>
                  </v:shape>
                </v:group>
                <v:group id="Group 622" o:spid="_x0000_s1131" style="position:absolute;left:679;top:513;width:719;height:2" coordorigin="679,513" coordsize="7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623" o:spid="_x0000_s1132" style="position:absolute;left:679;top:513;width:719;height:2;visibility:visible;mso-wrap-style:square;v-text-anchor:top" coordsize="7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qRq8QA&#10;AADcAAAADwAAAGRycy9kb3ducmV2LnhtbERPTWvCQBC9F/wPywi9NRtLG2KaVaSglkIOVaHtbciO&#10;STQ7G7JbE/+9exB6fLzvfDmaVlyod41lBbMoBkFcWt1wpeCwXz+lIJxH1thaJgVXcrBcTB5yzLQd&#10;+IsuO1+JEMIuQwW1910mpStrMugi2xEH7mh7gz7AvpK6xyGEm1Y+x3EiDTYcGmrs6L2m8rz7Mwps&#10;sina9PSTfO9/Z8P1dTv/3NpCqcfpuHoD4Wn0/+K7+0MrSF7C2nAmHA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KkavEAAAA3AAAAA8AAAAAAAAAAAAAAAAAmAIAAGRycy9k&#10;b3ducmV2LnhtbFBLBQYAAAAABAAEAPUAAACJAwAAAAA=&#10;" path="m,l719,e" filled="f" strokeweight=".23272mm">
                    <v:path arrowok="t" o:connecttype="custom" o:connectlocs="0,0;719,0" o:connectangles="0,0"/>
                  </v:shape>
                </v:group>
                <v:group id="Group 620" o:spid="_x0000_s1133" style="position:absolute;left:679;top:738;width:719;height:2" coordorigin="679,738" coordsize="7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621" o:spid="_x0000_s1134" style="position:absolute;left:679;top:738;width:719;height:2;visibility:visible;mso-wrap-style:square;v-text-anchor:top" coordsize="7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ULcMQA&#10;AADcAAAADwAAAGRycy9kb3ducmV2LnhtbERPTWvCQBC9F/wPywi9NRsLBk2zigitRchBU2h7G7LT&#10;JG12NmS3Sfz37kHw+Hjf2XYyrRiod41lBYsoBkFcWt1wpeCjeH1agXAeWWNrmRRcyMF2M3vIMNV2&#10;5BMNZ1+JEMIuRQW1910qpStrMugi2xEH7sf2Bn2AfSV1j2MIN618juNEGmw4NNTY0b6m8u/8bxTY&#10;5C1vV79fyWfxvRgvy8P6eLC5Uo/zafcCwtPk7+Kb+10rSJZhfjgTjo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C3DEAAAA3AAAAA8AAAAAAAAAAAAAAAAAmAIAAGRycy9k&#10;b3ducmV2LnhtbFBLBQYAAAAABAAEAPUAAACJAwAAAAA=&#10;" path="m,l719,e" filled="f" strokeweight=".23272mm">
                    <v:path arrowok="t" o:connecttype="custom" o:connectlocs="0,0;719,0" o:connectangles="0,0"/>
                  </v:shape>
                </v:group>
                <v:group id="Group 618" o:spid="_x0000_s1135" style="position:absolute;left:679;top:962;width:719;height:2" coordorigin="679,962" coordsize="7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619" o:spid="_x0000_s1136" style="position:absolute;left:679;top:962;width:719;height:2;visibility:visible;mso-wrap-style:square;v-text-anchor:top" coordsize="7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wnMYA&#10;AADcAAAADwAAAGRycy9kb3ducmV2LnhtbESPS4vCQBCE7wv7H4Ze8LZOFAxudJRlwQeCBx+g3ppM&#10;m0QzPSEzmvjvHUHYY1FVX1HjaWtKcafaFZYV9LoRCOLU6oIzBfvd7HsIwnlkjaVlUvAgB9PJ58cY&#10;E20b3tB96zMRIOwSVJB7XyVSujQng65rK+LgnW1t0AdZZ1LX2AS4KWU/imJpsOCwkGNFfzml1+3N&#10;KLDxfF0OL8f4sDv1msdg8bNa2LVSna/2dwTCU+v/w+/2UiuIB314nQlHQE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swnMYAAADcAAAADwAAAAAAAAAAAAAAAACYAgAAZHJz&#10;L2Rvd25yZXYueG1sUEsFBgAAAAAEAAQA9QAAAIsDAAAAAA==&#10;" path="m,l719,e" filled="f" strokeweight=".23272mm">
                    <v:path arrowok="t" o:connecttype="custom" o:connectlocs="0,0;719,0" o:connectangles="0,0"/>
                  </v:shape>
                </v:group>
                <v:group id="Group 615" o:spid="_x0000_s1137" style="position:absolute;left:679;top:1187;width:719;height:2" coordorigin="679,1187" coordsize="7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617" o:spid="_x0000_s1138" style="position:absolute;left:679;top:1187;width:719;height:2;visibility:visible;mso-wrap-style:square;v-text-anchor:top" coordsize="7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4Nc8cA&#10;AADcAAAADwAAAGRycy9kb3ducmV2LnhtbESPQWvCQBSE74X+h+UVvNWNRUOaZiNSaJWCB7WgvT2y&#10;r0lq9m3Irib+e7cgeBxm5hsmmw+mEWfqXG1ZwWQcgSAurK65VPC9+3hOQDiPrLGxTAou5GCePz5k&#10;mGrb84bOW1+KAGGXooLK+zaV0hUVGXRj2xIH79d2Bn2QXSl1h32Am0a+RFEsDdYcFips6b2i4rg9&#10;GQU2/lw3yd8h3u9+Jv1ltnz9Wtq1UqOnYfEGwtPg7+Fbe6UVxLMp/J8JR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eDXPHAAAA3AAAAA8AAAAAAAAAAAAAAAAAmAIAAGRy&#10;cy9kb3ducmV2LnhtbFBLBQYAAAAABAAEAPUAAACMAwAAAAA=&#10;" path="m,l719,e" filled="f" strokeweight=".23272mm">
                    <v:path arrowok="t" o:connecttype="custom" o:connectlocs="0,0;719,0" o:connectangles="0,0"/>
                  </v:shape>
                  <v:shape id="Text Box 616" o:spid="_x0000_s1139" type="#_x0000_t202" style="position:absolute;left:667;top:52;width:738;height:1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QD8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BAPxQAAANwAAAAPAAAAAAAAAAAAAAAAAJgCAABkcnMv&#10;ZG93bnJldi54bWxQSwUGAAAAAAQABAD1AAAAigMAAAAA&#10;" filled="f" stroked="f">
                    <v:textbox inset="0,0,0,0">
                      <w:txbxContent>
                        <w:p w14:paraId="4E056496" w14:textId="77777777" w:rsidR="00F20CE2" w:rsidRDefault="00F20CE2">
                          <w:pPr>
                            <w:rPr>
                              <w:rFonts w:ascii="Century Gothic" w:eastAsia="Century Gothic" w:hAnsi="Century Gothic" w:cs="Century Gothic"/>
                              <w:sz w:val="14"/>
                              <w:szCs w:val="14"/>
                            </w:rPr>
                          </w:pPr>
                        </w:p>
                        <w:p w14:paraId="4E056497" w14:textId="77777777" w:rsidR="00F20CE2" w:rsidRDefault="00F20CE2">
                          <w:pPr>
                            <w:rPr>
                              <w:rFonts w:ascii="Century Gothic" w:eastAsia="Century Gothic" w:hAnsi="Century Gothic" w:cs="Century Gothic"/>
                              <w:sz w:val="14"/>
                              <w:szCs w:val="14"/>
                            </w:rPr>
                          </w:pPr>
                        </w:p>
                        <w:p w14:paraId="4E056498" w14:textId="77777777" w:rsidR="00F20CE2" w:rsidRDefault="00F20CE2">
                          <w:pPr>
                            <w:rPr>
                              <w:rFonts w:ascii="Century Gothic" w:eastAsia="Century Gothic" w:hAnsi="Century Gothic" w:cs="Century Gothic"/>
                              <w:sz w:val="14"/>
                              <w:szCs w:val="14"/>
                            </w:rPr>
                          </w:pPr>
                        </w:p>
                        <w:p w14:paraId="4E056499" w14:textId="77777777" w:rsidR="00F20CE2" w:rsidRDefault="00F20CE2">
                          <w:pPr>
                            <w:rPr>
                              <w:rFonts w:ascii="Century Gothic" w:eastAsia="Century Gothic" w:hAnsi="Century Gothic" w:cs="Century Gothic"/>
                              <w:sz w:val="14"/>
                              <w:szCs w:val="14"/>
                            </w:rPr>
                          </w:pPr>
                        </w:p>
                        <w:p w14:paraId="4E05649A" w14:textId="77777777" w:rsidR="00F20CE2" w:rsidRDefault="00F20CE2">
                          <w:pPr>
                            <w:rPr>
                              <w:rFonts w:ascii="Century Gothic" w:eastAsia="Century Gothic" w:hAnsi="Century Gothic" w:cs="Century Gothic"/>
                              <w:sz w:val="14"/>
                              <w:szCs w:val="14"/>
                            </w:rPr>
                          </w:pPr>
                        </w:p>
                        <w:p w14:paraId="4E05649B" w14:textId="77777777" w:rsidR="00F20CE2" w:rsidRDefault="00F20CE2">
                          <w:pPr>
                            <w:rPr>
                              <w:rFonts w:ascii="Century Gothic" w:eastAsia="Century Gothic" w:hAnsi="Century Gothic" w:cs="Century Gothic"/>
                              <w:sz w:val="14"/>
                              <w:szCs w:val="14"/>
                            </w:rPr>
                          </w:pPr>
                        </w:p>
                        <w:p w14:paraId="4E05649C" w14:textId="77777777" w:rsidR="00F20CE2" w:rsidRDefault="003E30F1">
                          <w:pPr>
                            <w:spacing w:before="115" w:line="167" w:lineRule="exact"/>
                            <w:ind w:left="34"/>
                            <w:rPr>
                              <w:rFonts w:ascii="Century Gothic" w:eastAsia="Century Gothic" w:hAnsi="Century Gothic" w:cs="Century Gothic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entury Gothic"/>
                              <w:spacing w:val="3"/>
                              <w:w w:val="105"/>
                              <w:sz w:val="14"/>
                            </w:rPr>
                            <w:t>Note</w:t>
                          </w:r>
                          <w:r>
                            <w:rPr>
                              <w:rFonts w:ascii="Century Gothic"/>
                              <w:spacing w:val="-9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05"/>
                              <w:sz w:val="14"/>
                            </w:rPr>
                            <w:t>that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w w:val="105"/>
          <w:sz w:val="14"/>
        </w:rPr>
        <w:t>means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critical</w:t>
      </w:r>
      <w:r>
        <w:rPr>
          <w:rFonts w:ascii="Century Gothic"/>
          <w:spacing w:val="4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demand</w:t>
      </w:r>
      <w:r>
        <w:rPr>
          <w:rFonts w:ascii="Century Gothic"/>
          <w:spacing w:val="1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i.e.</w:t>
      </w:r>
      <w:r>
        <w:rPr>
          <w:rFonts w:ascii="Century Gothic"/>
          <w:spacing w:val="4"/>
          <w:w w:val="105"/>
          <w:sz w:val="14"/>
        </w:rPr>
        <w:t xml:space="preserve"> </w:t>
      </w:r>
      <w:r>
        <w:rPr>
          <w:rFonts w:ascii="Century Gothic"/>
          <w:spacing w:val="-1"/>
          <w:w w:val="105"/>
          <w:sz w:val="14"/>
        </w:rPr>
        <w:t>urgent</w:t>
      </w:r>
      <w:r>
        <w:rPr>
          <w:rFonts w:ascii="Century Gothic"/>
          <w:spacing w:val="6"/>
          <w:w w:val="105"/>
          <w:sz w:val="14"/>
        </w:rPr>
        <w:t xml:space="preserve"> </w:t>
      </w:r>
      <w:r>
        <w:rPr>
          <w:rFonts w:ascii="Century Gothic"/>
          <w:spacing w:val="-3"/>
          <w:w w:val="105"/>
          <w:sz w:val="14"/>
        </w:rPr>
        <w:t>need</w:t>
      </w:r>
      <w:r>
        <w:rPr>
          <w:rFonts w:ascii="Century Gothic"/>
          <w:spacing w:val="1"/>
          <w:w w:val="105"/>
          <w:sz w:val="14"/>
        </w:rPr>
        <w:t xml:space="preserve"> for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water</w:t>
      </w:r>
      <w:r>
        <w:rPr>
          <w:rFonts w:ascii="Century Gothic"/>
          <w:spacing w:val="1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in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that</w:t>
      </w:r>
      <w:r>
        <w:rPr>
          <w:rFonts w:ascii="Century Gothic"/>
          <w:spacing w:val="6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 xml:space="preserve">particular </w:t>
      </w:r>
      <w:r>
        <w:rPr>
          <w:rFonts w:ascii="Century Gothic"/>
          <w:spacing w:val="-6"/>
          <w:w w:val="105"/>
          <w:sz w:val="14"/>
        </w:rPr>
        <w:t>year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3"/>
          <w:w w:val="105"/>
          <w:sz w:val="14"/>
        </w:rPr>
        <w:t>to</w:t>
      </w:r>
      <w:r>
        <w:rPr>
          <w:rFonts w:ascii="Century Gothic"/>
          <w:spacing w:val="5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manage</w:t>
      </w:r>
      <w:r>
        <w:rPr>
          <w:rFonts w:ascii="Century Gothic"/>
          <w:spacing w:val="-5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risk</w:t>
      </w:r>
      <w:r>
        <w:rPr>
          <w:rFonts w:ascii="Century Gothic"/>
          <w:spacing w:val="4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of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irretrievable</w:t>
      </w:r>
      <w:r>
        <w:rPr>
          <w:rFonts w:ascii="Century Gothic"/>
          <w:spacing w:val="-5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loss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or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damage</w:t>
      </w:r>
      <w:r>
        <w:rPr>
          <w:rFonts w:ascii="Century Gothic"/>
          <w:spacing w:val="72"/>
          <w:w w:val="104"/>
          <w:sz w:val="14"/>
        </w:rPr>
        <w:t xml:space="preserve"> </w:t>
      </w:r>
      <w:r>
        <w:rPr>
          <w:rFonts w:ascii="Century Gothic"/>
          <w:w w:val="105"/>
          <w:sz w:val="14"/>
        </w:rPr>
        <w:t>means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 xml:space="preserve">high </w:t>
      </w:r>
      <w:r>
        <w:rPr>
          <w:rFonts w:ascii="Century Gothic"/>
          <w:w w:val="105"/>
          <w:sz w:val="14"/>
        </w:rPr>
        <w:t xml:space="preserve">demand </w:t>
      </w:r>
      <w:r>
        <w:rPr>
          <w:rFonts w:ascii="Century Gothic"/>
          <w:spacing w:val="1"/>
          <w:w w:val="105"/>
          <w:sz w:val="14"/>
        </w:rPr>
        <w:t xml:space="preserve">for </w:t>
      </w:r>
      <w:r>
        <w:rPr>
          <w:rFonts w:ascii="Century Gothic"/>
          <w:spacing w:val="2"/>
          <w:w w:val="105"/>
          <w:sz w:val="14"/>
        </w:rPr>
        <w:t>water</w:t>
      </w:r>
      <w:r>
        <w:rPr>
          <w:rFonts w:ascii="Century Gothic"/>
          <w:w w:val="105"/>
          <w:sz w:val="14"/>
        </w:rPr>
        <w:t xml:space="preserve"> i.e.</w:t>
      </w:r>
      <w:r>
        <w:rPr>
          <w:rFonts w:ascii="Century Gothic"/>
          <w:spacing w:val="4"/>
          <w:w w:val="105"/>
          <w:sz w:val="14"/>
        </w:rPr>
        <w:t xml:space="preserve"> </w:t>
      </w:r>
      <w:r>
        <w:rPr>
          <w:rFonts w:ascii="Century Gothic"/>
          <w:spacing w:val="-3"/>
          <w:w w:val="105"/>
          <w:sz w:val="14"/>
        </w:rPr>
        <w:t>needed</w:t>
      </w:r>
      <w:r>
        <w:rPr>
          <w:rFonts w:ascii="Century Gothic"/>
          <w:spacing w:val="1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in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that</w:t>
      </w:r>
      <w:r>
        <w:rPr>
          <w:rFonts w:ascii="Century Gothic"/>
          <w:spacing w:val="7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particular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-6"/>
          <w:w w:val="105"/>
          <w:sz w:val="14"/>
        </w:rPr>
        <w:t>year</w:t>
      </w:r>
    </w:p>
    <w:p w14:paraId="4E055BB7" w14:textId="77777777" w:rsidR="00F20CE2" w:rsidRDefault="003E30F1">
      <w:pPr>
        <w:spacing w:before="1"/>
        <w:ind w:left="980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w w:val="105"/>
          <w:sz w:val="14"/>
        </w:rPr>
        <w:t>means</w:t>
      </w:r>
      <w:r>
        <w:rPr>
          <w:rFonts w:ascii="Century Gothic"/>
          <w:spacing w:val="-2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moderate</w:t>
      </w:r>
      <w:r>
        <w:rPr>
          <w:rFonts w:ascii="Century Gothic"/>
          <w:spacing w:val="-5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 xml:space="preserve">demand </w:t>
      </w:r>
      <w:r>
        <w:rPr>
          <w:rFonts w:ascii="Century Gothic"/>
          <w:spacing w:val="1"/>
          <w:w w:val="105"/>
          <w:sz w:val="14"/>
        </w:rPr>
        <w:t>for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water</w:t>
      </w:r>
      <w:r>
        <w:rPr>
          <w:rFonts w:ascii="Century Gothic"/>
          <w:w w:val="105"/>
          <w:sz w:val="14"/>
        </w:rPr>
        <w:t xml:space="preserve"> i.e.</w:t>
      </w:r>
      <w:r>
        <w:rPr>
          <w:rFonts w:ascii="Century Gothic"/>
          <w:spacing w:val="3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water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-3"/>
          <w:w w:val="105"/>
          <w:sz w:val="14"/>
        </w:rPr>
        <w:t>needed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that</w:t>
      </w:r>
      <w:r>
        <w:rPr>
          <w:rFonts w:ascii="Century Gothic"/>
          <w:spacing w:val="5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particular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-6"/>
          <w:w w:val="105"/>
          <w:sz w:val="14"/>
        </w:rPr>
        <w:t>year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and/or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-3"/>
          <w:w w:val="105"/>
          <w:sz w:val="14"/>
        </w:rPr>
        <w:t>next</w:t>
      </w:r>
    </w:p>
    <w:p w14:paraId="4E055BB8" w14:textId="77777777" w:rsidR="00F20CE2" w:rsidRDefault="003E30F1">
      <w:pPr>
        <w:spacing w:before="52"/>
        <w:ind w:left="980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w w:val="105"/>
          <w:sz w:val="14"/>
        </w:rPr>
        <w:t>means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3"/>
          <w:w w:val="105"/>
          <w:sz w:val="14"/>
        </w:rPr>
        <w:t>low</w:t>
      </w:r>
      <w:r>
        <w:rPr>
          <w:rFonts w:ascii="Century Gothic"/>
          <w:spacing w:val="12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 xml:space="preserve">demand </w:t>
      </w:r>
      <w:r>
        <w:rPr>
          <w:rFonts w:ascii="Century Gothic"/>
          <w:spacing w:val="1"/>
          <w:w w:val="105"/>
          <w:sz w:val="14"/>
        </w:rPr>
        <w:t xml:space="preserve">for </w:t>
      </w:r>
      <w:r>
        <w:rPr>
          <w:rFonts w:ascii="Century Gothic"/>
          <w:spacing w:val="2"/>
          <w:w w:val="105"/>
          <w:sz w:val="14"/>
        </w:rPr>
        <w:t>water</w:t>
      </w:r>
      <w:r>
        <w:rPr>
          <w:rFonts w:ascii="Century Gothic"/>
          <w:w w:val="105"/>
          <w:sz w:val="14"/>
        </w:rPr>
        <w:t xml:space="preserve"> i.e.</w:t>
      </w:r>
      <w:r>
        <w:rPr>
          <w:rFonts w:ascii="Century Gothic"/>
          <w:spacing w:val="5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water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-1"/>
          <w:w w:val="105"/>
          <w:sz w:val="14"/>
        </w:rPr>
        <w:t>generally</w:t>
      </w:r>
      <w:r>
        <w:rPr>
          <w:rFonts w:ascii="Century Gothic"/>
          <w:spacing w:val="31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not</w:t>
      </w:r>
      <w:r>
        <w:rPr>
          <w:rFonts w:ascii="Century Gothic"/>
          <w:spacing w:val="6"/>
          <w:w w:val="105"/>
          <w:sz w:val="14"/>
        </w:rPr>
        <w:t xml:space="preserve"> </w:t>
      </w:r>
      <w:r>
        <w:rPr>
          <w:rFonts w:ascii="Century Gothic"/>
          <w:spacing w:val="-3"/>
          <w:w w:val="105"/>
          <w:sz w:val="14"/>
        </w:rPr>
        <w:t>needed</w:t>
      </w:r>
      <w:r>
        <w:rPr>
          <w:rFonts w:ascii="Century Gothic"/>
          <w:spacing w:val="1"/>
          <w:w w:val="105"/>
          <w:sz w:val="14"/>
        </w:rPr>
        <w:t xml:space="preserve"> that</w:t>
      </w:r>
      <w:r>
        <w:rPr>
          <w:rFonts w:ascii="Century Gothic"/>
          <w:spacing w:val="6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particular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-6"/>
          <w:w w:val="105"/>
          <w:sz w:val="14"/>
        </w:rPr>
        <w:t>year</w:t>
      </w:r>
    </w:p>
    <w:p w14:paraId="4E055BB9" w14:textId="77777777" w:rsidR="00F20CE2" w:rsidRDefault="003E30F1">
      <w:pPr>
        <w:spacing w:before="53"/>
        <w:ind w:left="980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w w:val="105"/>
          <w:sz w:val="14"/>
        </w:rPr>
        <w:t>means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very</w:t>
      </w:r>
      <w:r>
        <w:rPr>
          <w:rFonts w:ascii="Century Gothic"/>
          <w:spacing w:val="-10"/>
          <w:w w:val="105"/>
          <w:sz w:val="14"/>
        </w:rPr>
        <w:t xml:space="preserve"> </w:t>
      </w:r>
      <w:r>
        <w:rPr>
          <w:rFonts w:ascii="Century Gothic"/>
          <w:spacing w:val="3"/>
          <w:w w:val="105"/>
          <w:sz w:val="14"/>
        </w:rPr>
        <w:t>low</w:t>
      </w:r>
      <w:r>
        <w:rPr>
          <w:rFonts w:ascii="Century Gothic"/>
          <w:spacing w:val="11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demand</w:t>
      </w:r>
      <w:r>
        <w:rPr>
          <w:rFonts w:ascii="Century Gothic"/>
          <w:spacing w:val="1"/>
          <w:w w:val="105"/>
          <w:sz w:val="14"/>
        </w:rPr>
        <w:t xml:space="preserve"> for </w:t>
      </w:r>
      <w:r>
        <w:rPr>
          <w:rFonts w:ascii="Century Gothic"/>
          <w:spacing w:val="2"/>
          <w:w w:val="105"/>
          <w:sz w:val="14"/>
        </w:rPr>
        <w:t>water</w:t>
      </w:r>
      <w:r>
        <w:rPr>
          <w:rFonts w:ascii="Century Gothic"/>
          <w:w w:val="105"/>
          <w:sz w:val="14"/>
        </w:rPr>
        <w:t xml:space="preserve"> i.e.</w:t>
      </w:r>
      <w:r>
        <w:rPr>
          <w:rFonts w:ascii="Century Gothic"/>
          <w:spacing w:val="5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water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-1"/>
          <w:w w:val="105"/>
          <w:sz w:val="14"/>
        </w:rPr>
        <w:t>generally</w:t>
      </w:r>
      <w:r>
        <w:rPr>
          <w:rFonts w:ascii="Century Gothic"/>
          <w:spacing w:val="-10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not</w:t>
      </w:r>
      <w:r>
        <w:rPr>
          <w:rFonts w:ascii="Century Gothic"/>
          <w:spacing w:val="6"/>
          <w:w w:val="105"/>
          <w:sz w:val="14"/>
        </w:rPr>
        <w:t xml:space="preserve"> </w:t>
      </w:r>
      <w:r>
        <w:rPr>
          <w:rFonts w:ascii="Century Gothic"/>
          <w:spacing w:val="-3"/>
          <w:w w:val="105"/>
          <w:sz w:val="14"/>
        </w:rPr>
        <w:t>needed</w:t>
      </w:r>
      <w:r>
        <w:rPr>
          <w:rFonts w:ascii="Century Gothic"/>
          <w:spacing w:val="1"/>
          <w:w w:val="105"/>
          <w:sz w:val="14"/>
        </w:rPr>
        <w:t xml:space="preserve"> that</w:t>
      </w:r>
      <w:r>
        <w:rPr>
          <w:rFonts w:ascii="Century Gothic"/>
          <w:spacing w:val="6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particular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-6"/>
          <w:w w:val="105"/>
          <w:sz w:val="14"/>
        </w:rPr>
        <w:t>year</w:t>
      </w:r>
      <w:r>
        <w:rPr>
          <w:rFonts w:ascii="Century Gothic"/>
          <w:spacing w:val="1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or</w:t>
      </w:r>
      <w:r>
        <w:rPr>
          <w:rFonts w:ascii="Century Gothic"/>
          <w:spacing w:val="1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the</w:t>
      </w:r>
      <w:r>
        <w:rPr>
          <w:rFonts w:ascii="Century Gothic"/>
          <w:spacing w:val="-5"/>
          <w:w w:val="105"/>
          <w:sz w:val="14"/>
        </w:rPr>
        <w:t xml:space="preserve"> </w:t>
      </w:r>
      <w:r>
        <w:rPr>
          <w:rFonts w:ascii="Century Gothic"/>
          <w:spacing w:val="3"/>
          <w:w w:val="105"/>
          <w:sz w:val="14"/>
        </w:rPr>
        <w:t>following</w:t>
      </w:r>
      <w:r>
        <w:rPr>
          <w:rFonts w:ascii="Century Gothic"/>
          <w:spacing w:val="2"/>
          <w:w w:val="105"/>
          <w:sz w:val="14"/>
        </w:rPr>
        <w:t xml:space="preserve"> </w:t>
      </w:r>
      <w:r>
        <w:rPr>
          <w:rFonts w:ascii="Century Gothic"/>
          <w:spacing w:val="-6"/>
          <w:w w:val="105"/>
          <w:sz w:val="14"/>
        </w:rPr>
        <w:t>year</w:t>
      </w:r>
    </w:p>
    <w:p w14:paraId="4E055BBA" w14:textId="77777777" w:rsidR="00F20CE2" w:rsidRDefault="003E30F1">
      <w:pPr>
        <w:spacing w:before="41"/>
        <w:ind w:left="1012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w w:val="105"/>
          <w:sz w:val="14"/>
        </w:rPr>
        <w:t xml:space="preserve">demand </w:t>
      </w:r>
      <w:r>
        <w:rPr>
          <w:rFonts w:ascii="Century Gothic"/>
          <w:spacing w:val="2"/>
          <w:w w:val="105"/>
          <w:sz w:val="14"/>
        </w:rPr>
        <w:t>is</w:t>
      </w:r>
      <w:r>
        <w:rPr>
          <w:rFonts w:ascii="Century Gothic"/>
          <w:spacing w:val="-1"/>
          <w:w w:val="105"/>
          <w:sz w:val="14"/>
        </w:rPr>
        <w:t xml:space="preserve"> considered</w:t>
      </w:r>
      <w:r>
        <w:rPr>
          <w:rFonts w:ascii="Century Gothic"/>
          <w:w w:val="105"/>
          <w:sz w:val="14"/>
        </w:rPr>
        <w:t xml:space="preserve"> at</w:t>
      </w:r>
      <w:r>
        <w:rPr>
          <w:rFonts w:ascii="Century Gothic"/>
          <w:spacing w:val="5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a</w:t>
      </w:r>
      <w:r>
        <w:rPr>
          <w:rFonts w:ascii="Century Gothic"/>
          <w:spacing w:val="1"/>
          <w:w w:val="105"/>
          <w:sz w:val="14"/>
        </w:rPr>
        <w:t xml:space="preserve"> </w:t>
      </w:r>
      <w:r>
        <w:rPr>
          <w:rFonts w:ascii="Century Gothic"/>
          <w:spacing w:val="-1"/>
          <w:w w:val="105"/>
          <w:sz w:val="14"/>
        </w:rPr>
        <w:t>generalised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-2"/>
          <w:w w:val="105"/>
          <w:sz w:val="14"/>
        </w:rPr>
        <w:t>scale;</w:t>
      </w:r>
      <w:r>
        <w:rPr>
          <w:rFonts w:ascii="Century Gothic"/>
          <w:spacing w:val="3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there</w:t>
      </w:r>
      <w:r>
        <w:rPr>
          <w:rFonts w:ascii="Century Gothic"/>
          <w:spacing w:val="-5"/>
          <w:w w:val="105"/>
          <w:sz w:val="14"/>
        </w:rPr>
        <w:t xml:space="preserve"> </w:t>
      </w:r>
      <w:r>
        <w:rPr>
          <w:rFonts w:ascii="Century Gothic"/>
          <w:spacing w:val="3"/>
          <w:w w:val="105"/>
          <w:sz w:val="14"/>
        </w:rPr>
        <w:t>may</w:t>
      </w:r>
      <w:r>
        <w:rPr>
          <w:rFonts w:ascii="Century Gothic"/>
          <w:spacing w:val="-11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be</w:t>
      </w:r>
      <w:r>
        <w:rPr>
          <w:rFonts w:ascii="Century Gothic"/>
          <w:spacing w:val="-5"/>
          <w:w w:val="105"/>
          <w:sz w:val="14"/>
        </w:rPr>
        <w:t xml:space="preserve"> </w:t>
      </w:r>
      <w:r>
        <w:rPr>
          <w:rFonts w:ascii="Century Gothic"/>
          <w:spacing w:val="-1"/>
          <w:w w:val="105"/>
          <w:sz w:val="14"/>
        </w:rPr>
        <w:t>specific</w:t>
      </w:r>
      <w:r>
        <w:rPr>
          <w:rFonts w:ascii="Century Gothic"/>
          <w:spacing w:val="-5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 xml:space="preserve">requirements </w:t>
      </w:r>
      <w:r>
        <w:rPr>
          <w:rFonts w:ascii="Century Gothic"/>
          <w:spacing w:val="1"/>
          <w:w w:val="105"/>
          <w:sz w:val="14"/>
        </w:rPr>
        <w:t>that</w:t>
      </w:r>
      <w:r>
        <w:rPr>
          <w:rFonts w:ascii="Century Gothic"/>
          <w:spacing w:val="5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are</w:t>
      </w:r>
      <w:r>
        <w:rPr>
          <w:rFonts w:ascii="Century Gothic"/>
          <w:spacing w:val="-5"/>
          <w:w w:val="105"/>
          <w:sz w:val="14"/>
        </w:rPr>
        <w:t xml:space="preserve"> </w:t>
      </w:r>
      <w:r>
        <w:rPr>
          <w:rFonts w:ascii="Century Gothic"/>
          <w:spacing w:val="3"/>
          <w:w w:val="105"/>
          <w:sz w:val="14"/>
        </w:rPr>
        <w:t>more</w:t>
      </w:r>
      <w:r>
        <w:rPr>
          <w:rFonts w:ascii="Century Gothic"/>
          <w:spacing w:val="-6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or</w:t>
      </w:r>
      <w:r>
        <w:rPr>
          <w:rFonts w:ascii="Century Gothic"/>
          <w:spacing w:val="1"/>
          <w:w w:val="105"/>
          <w:sz w:val="14"/>
        </w:rPr>
        <w:t xml:space="preserve"> </w:t>
      </w:r>
      <w:r>
        <w:rPr>
          <w:rFonts w:ascii="Century Gothic"/>
          <w:spacing w:val="-1"/>
          <w:w w:val="105"/>
          <w:sz w:val="14"/>
        </w:rPr>
        <w:t>less urgent</w:t>
      </w:r>
      <w:r>
        <w:rPr>
          <w:rFonts w:ascii="Century Gothic"/>
          <w:spacing w:val="5"/>
          <w:w w:val="105"/>
          <w:sz w:val="14"/>
        </w:rPr>
        <w:t xml:space="preserve"> </w:t>
      </w:r>
      <w:r>
        <w:rPr>
          <w:rFonts w:ascii="Century Gothic"/>
          <w:spacing w:val="4"/>
          <w:w w:val="105"/>
          <w:sz w:val="14"/>
        </w:rPr>
        <w:t>within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the</w:t>
      </w:r>
      <w:r>
        <w:rPr>
          <w:rFonts w:ascii="Century Gothic"/>
          <w:spacing w:val="-5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flow</w:t>
      </w:r>
      <w:r>
        <w:rPr>
          <w:rFonts w:ascii="Century Gothic"/>
          <w:spacing w:val="11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regime</w:t>
      </w:r>
    </w:p>
    <w:p w14:paraId="4E055BBB" w14:textId="77777777" w:rsidR="00F20CE2" w:rsidRDefault="00F20CE2">
      <w:pPr>
        <w:rPr>
          <w:rFonts w:ascii="Century Gothic" w:eastAsia="Century Gothic" w:hAnsi="Century Gothic" w:cs="Century Gothic"/>
          <w:sz w:val="14"/>
          <w:szCs w:val="14"/>
        </w:rPr>
        <w:sectPr w:rsidR="00F20CE2">
          <w:pgSz w:w="23820" w:h="16840" w:orient="landscape"/>
          <w:pgMar w:top="620" w:right="320" w:bottom="880" w:left="440" w:header="0" w:footer="686" w:gutter="0"/>
          <w:cols w:space="720"/>
        </w:sectPr>
      </w:pPr>
    </w:p>
    <w:p w14:paraId="4E055BBC" w14:textId="77777777" w:rsidR="00F20CE2" w:rsidRDefault="003E30F1">
      <w:pPr>
        <w:pStyle w:val="Heading1"/>
        <w:numPr>
          <w:ilvl w:val="0"/>
          <w:numId w:val="15"/>
        </w:numPr>
        <w:tabs>
          <w:tab w:val="left" w:pos="675"/>
        </w:tabs>
        <w:ind w:left="674" w:hanging="566"/>
        <w:rPr>
          <w:b w:val="0"/>
          <w:bCs w:val="0"/>
        </w:rPr>
      </w:pPr>
      <w:bookmarkStart w:id="23" w:name="_bookmark22"/>
      <w:bookmarkEnd w:id="23"/>
      <w:r>
        <w:rPr>
          <w:color w:val="5F4879"/>
        </w:rPr>
        <w:lastRenderedPageBreak/>
        <w:t>Next</w:t>
      </w:r>
      <w:r>
        <w:rPr>
          <w:color w:val="5F4879"/>
          <w:spacing w:val="-23"/>
        </w:rPr>
        <w:t xml:space="preserve"> </w:t>
      </w:r>
      <w:r>
        <w:rPr>
          <w:color w:val="5F4879"/>
        </w:rPr>
        <w:t>steps</w:t>
      </w:r>
    </w:p>
    <w:p w14:paraId="4E055BBD" w14:textId="77777777" w:rsidR="00F20CE2" w:rsidRDefault="003E30F1">
      <w:pPr>
        <w:pStyle w:val="Heading2"/>
        <w:numPr>
          <w:ilvl w:val="1"/>
          <w:numId w:val="15"/>
        </w:numPr>
        <w:tabs>
          <w:tab w:val="left" w:pos="961"/>
        </w:tabs>
        <w:spacing w:before="247"/>
        <w:ind w:left="960" w:hanging="852"/>
        <w:rPr>
          <w:b w:val="0"/>
          <w:bCs w:val="0"/>
        </w:rPr>
      </w:pPr>
      <w:bookmarkStart w:id="24" w:name="_bookmark23"/>
      <w:bookmarkEnd w:id="24"/>
      <w:r>
        <w:rPr>
          <w:color w:val="5F4879"/>
        </w:rPr>
        <w:t>From</w:t>
      </w:r>
      <w:r>
        <w:rPr>
          <w:color w:val="5F4879"/>
          <w:spacing w:val="-2"/>
        </w:rPr>
        <w:t xml:space="preserve"> </w:t>
      </w:r>
      <w:r>
        <w:rPr>
          <w:color w:val="5F4879"/>
          <w:spacing w:val="-1"/>
        </w:rPr>
        <w:t>planning</w:t>
      </w:r>
      <w:r>
        <w:rPr>
          <w:color w:val="5F4879"/>
          <w:spacing w:val="-2"/>
        </w:rPr>
        <w:t xml:space="preserve"> </w:t>
      </w:r>
      <w:r>
        <w:rPr>
          <w:color w:val="5F4879"/>
        </w:rPr>
        <w:t>to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decision</w:t>
      </w:r>
      <w:r>
        <w:rPr>
          <w:color w:val="5F4879"/>
          <w:spacing w:val="-2"/>
        </w:rPr>
        <w:t xml:space="preserve"> </w:t>
      </w:r>
      <w:r>
        <w:rPr>
          <w:color w:val="5F4879"/>
        </w:rPr>
        <w:t>making</w:t>
      </w:r>
    </w:p>
    <w:p w14:paraId="4E055BBE" w14:textId="77777777" w:rsidR="00F20CE2" w:rsidRDefault="00F20CE2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E055BBF" w14:textId="77777777" w:rsidR="00F20CE2" w:rsidRDefault="003E30F1">
      <w:pPr>
        <w:pStyle w:val="BodyText"/>
        <w:ind w:right="480"/>
      </w:pP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important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distinguish</w:t>
      </w:r>
      <w:r>
        <w:rPr>
          <w:spacing w:val="-7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rPr>
          <w:spacing w:val="-1"/>
        </w:rPr>
        <w:t>planning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operational</w:t>
      </w:r>
      <w:r>
        <w:rPr>
          <w:spacing w:val="-6"/>
        </w:rPr>
        <w:t xml:space="preserve"> </w:t>
      </w:r>
      <w:r>
        <w:rPr>
          <w:spacing w:val="-1"/>
        </w:rPr>
        <w:t>decision</w:t>
      </w:r>
      <w:r>
        <w:rPr>
          <w:spacing w:val="-6"/>
        </w:rPr>
        <w:t xml:space="preserve"> </w:t>
      </w:r>
      <w:r>
        <w:t>making.</w:t>
      </w:r>
      <w:r>
        <w:rPr>
          <w:spacing w:val="-7"/>
        </w:rPr>
        <w:t xml:space="preserve">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shown</w:t>
      </w:r>
      <w:r>
        <w:rPr>
          <w:spacing w:val="-7"/>
        </w:rPr>
        <w:t xml:space="preserve"> </w:t>
      </w:r>
      <w:r>
        <w:t>in</w:t>
      </w:r>
      <w:r>
        <w:rPr>
          <w:spacing w:val="75"/>
          <w:w w:val="99"/>
        </w:rPr>
        <w:t xml:space="preserve"> </w:t>
      </w:r>
      <w:r>
        <w:rPr>
          <w:spacing w:val="-1"/>
        </w:rPr>
        <w:t>Figure</w:t>
      </w:r>
      <w:r>
        <w:rPr>
          <w:spacing w:val="-6"/>
        </w:rPr>
        <w:t xml:space="preserve"> </w:t>
      </w:r>
      <w:r>
        <w:rPr>
          <w:spacing w:val="1"/>
        </w:rPr>
        <w:t>4,</w:t>
      </w:r>
      <w:r>
        <w:rPr>
          <w:spacing w:val="-9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t>allows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Office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manage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1"/>
        </w:rPr>
        <w:t>water</w:t>
      </w:r>
      <w:r>
        <w:rPr>
          <w:spacing w:val="-7"/>
        </w:rPr>
        <w:t xml:space="preserve"> </w:t>
      </w:r>
      <w:r>
        <w:rPr>
          <w:spacing w:val="-1"/>
        </w:rPr>
        <w:t>portfolio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holistic</w:t>
      </w:r>
      <w:r>
        <w:rPr>
          <w:spacing w:val="50"/>
          <w:w w:val="99"/>
        </w:rPr>
        <w:t xml:space="preserve"> </w:t>
      </w:r>
      <w:r>
        <w:t>manner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exercise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developing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broad</w:t>
      </w:r>
      <w:r>
        <w:rPr>
          <w:spacing w:val="-4"/>
        </w:rPr>
        <w:t xml:space="preserve"> </w:t>
      </w:r>
      <w:r>
        <w:rPr>
          <w:spacing w:val="-1"/>
        </w:rPr>
        <w:t>approach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intention,</w:t>
      </w:r>
      <w:r>
        <w:rPr>
          <w:spacing w:val="-8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t>drivers</w:t>
      </w:r>
      <w:r>
        <w:rPr>
          <w:spacing w:val="70"/>
          <w:w w:val="99"/>
        </w:rPr>
        <w:t xml:space="preserve"> </w:t>
      </w:r>
      <w:r>
        <w:rPr>
          <w:spacing w:val="-1"/>
        </w:rPr>
        <w:t>(demand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supply).</w:t>
      </w:r>
    </w:p>
    <w:p w14:paraId="4E055BC0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BC1" w14:textId="77777777" w:rsidR="00F20CE2" w:rsidRDefault="003E30F1">
      <w:pPr>
        <w:pStyle w:val="BodyText"/>
        <w:ind w:right="190"/>
      </w:pPr>
      <w:r>
        <w:rPr>
          <w:spacing w:val="-1"/>
        </w:rPr>
        <w:t>Decision</w:t>
      </w:r>
      <w:r>
        <w:rPr>
          <w:spacing w:val="-6"/>
        </w:rPr>
        <w:t xml:space="preserve"> </w:t>
      </w:r>
      <w:r>
        <w:t>making</w:t>
      </w:r>
      <w:r>
        <w:rPr>
          <w:spacing w:val="-6"/>
        </w:rPr>
        <w:t xml:space="preserve"> </w:t>
      </w:r>
      <w:r>
        <w:rPr>
          <w:spacing w:val="-1"/>
        </w:rPr>
        <w:t>throughout</w:t>
      </w:r>
      <w:r>
        <w:rPr>
          <w:spacing w:val="-5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rPr>
          <w:spacing w:val="-1"/>
        </w:rPr>
        <w:t>year</w:t>
      </w:r>
      <w:r>
        <w:rPr>
          <w:spacing w:val="-4"/>
        </w:rPr>
        <w:t xml:space="preserve"> </w:t>
      </w:r>
      <w:r>
        <w:t>builds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intention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considering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detail</w:t>
      </w:r>
      <w:r>
        <w:rPr>
          <w:spacing w:val="-6"/>
        </w:rPr>
        <w:t xml:space="preserve"> </w:t>
      </w:r>
      <w:r>
        <w:t>the</w:t>
      </w:r>
      <w:r>
        <w:rPr>
          <w:spacing w:val="75"/>
          <w:w w:val="99"/>
        </w:rPr>
        <w:t xml:space="preserve"> </w:t>
      </w:r>
      <w:r>
        <w:rPr>
          <w:spacing w:val="-1"/>
        </w:rPr>
        <w:t>specific</w:t>
      </w:r>
      <w:r>
        <w:rPr>
          <w:spacing w:val="-6"/>
        </w:rPr>
        <w:t xml:space="preserve"> </w:t>
      </w:r>
      <w:r>
        <w:t>prevailing</w:t>
      </w:r>
      <w:r>
        <w:rPr>
          <w:spacing w:val="-7"/>
        </w:rPr>
        <w:t xml:space="preserve"> </w:t>
      </w:r>
      <w:r>
        <w:rPr>
          <w:spacing w:val="-1"/>
        </w:rPr>
        <w:t>factors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additional</w:t>
      </w:r>
      <w:r>
        <w:rPr>
          <w:spacing w:val="-7"/>
        </w:rPr>
        <w:t xml:space="preserve"> </w:t>
      </w:r>
      <w:r>
        <w:rPr>
          <w:spacing w:val="-1"/>
        </w:rPr>
        <w:t>factors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costs,</w:t>
      </w:r>
      <w:r>
        <w:rPr>
          <w:spacing w:val="-9"/>
        </w:rPr>
        <w:t xml:space="preserve"> </w:t>
      </w:r>
      <w:r>
        <w:t>risks,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constraints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62"/>
          <w:w w:val="9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market</w:t>
      </w:r>
      <w:r>
        <w:rPr>
          <w:spacing w:val="-10"/>
        </w:rPr>
        <w:t xml:space="preserve"> </w:t>
      </w:r>
      <w:r>
        <w:rPr>
          <w:spacing w:val="-1"/>
        </w:rPr>
        <w:t>conditions.</w:t>
      </w:r>
    </w:p>
    <w:p w14:paraId="4E055BC2" w14:textId="77777777" w:rsidR="00F20CE2" w:rsidRDefault="00F20CE2">
      <w:pPr>
        <w:spacing w:before="5"/>
        <w:rPr>
          <w:rFonts w:ascii="Century Gothic" w:eastAsia="Century Gothic" w:hAnsi="Century Gothic" w:cs="Century Gothic"/>
          <w:sz w:val="19"/>
          <w:szCs w:val="19"/>
        </w:rPr>
      </w:pPr>
    </w:p>
    <w:p w14:paraId="4E055BC3" w14:textId="77777777" w:rsidR="00F20CE2" w:rsidRDefault="003E30F1">
      <w:pPr>
        <w:spacing w:line="200" w:lineRule="atLeast"/>
        <w:ind w:left="10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w:drawing>
          <wp:inline distT="0" distB="0" distL="0" distR="0" wp14:anchorId="4E056166" wp14:editId="4E056167">
            <wp:extent cx="6211649" cy="3667125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649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55BC4" w14:textId="77777777" w:rsidR="00F20CE2" w:rsidRDefault="00F20CE2">
      <w:pPr>
        <w:spacing w:before="5"/>
        <w:rPr>
          <w:rFonts w:ascii="Century Gothic" w:eastAsia="Century Gothic" w:hAnsi="Century Gothic" w:cs="Century Gothic"/>
          <w:sz w:val="18"/>
          <w:szCs w:val="18"/>
        </w:rPr>
      </w:pPr>
    </w:p>
    <w:p w14:paraId="4E055BC5" w14:textId="77777777" w:rsidR="00F20CE2" w:rsidRDefault="003E30F1">
      <w:pPr>
        <w:pStyle w:val="BodyText"/>
        <w:ind w:right="414"/>
      </w:pPr>
      <w:r>
        <w:rPr>
          <w:b/>
        </w:rPr>
        <w:t>Figure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4:</w:t>
      </w:r>
      <w:r>
        <w:rPr>
          <w:b/>
          <w:spacing w:val="-7"/>
        </w:rPr>
        <w:t xml:space="preserve"> </w:t>
      </w:r>
      <w:r>
        <w:t>Planning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decision</w:t>
      </w:r>
      <w:r>
        <w:rPr>
          <w:spacing w:val="-8"/>
        </w:rPr>
        <w:t xml:space="preserve"> </w:t>
      </w:r>
      <w:r>
        <w:t>making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use</w:t>
      </w:r>
    </w:p>
    <w:p w14:paraId="4E055BC6" w14:textId="77777777" w:rsidR="00F20CE2" w:rsidRDefault="00F20CE2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E055BC7" w14:textId="77777777" w:rsidR="00F20CE2" w:rsidRDefault="00F20CE2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E055BC8" w14:textId="77777777" w:rsidR="00F20CE2" w:rsidRDefault="00F20CE2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4E055BC9" w14:textId="77777777" w:rsidR="00F20CE2" w:rsidRDefault="003E30F1">
      <w:pPr>
        <w:pStyle w:val="Heading2"/>
        <w:numPr>
          <w:ilvl w:val="1"/>
          <w:numId w:val="15"/>
        </w:numPr>
        <w:tabs>
          <w:tab w:val="left" w:pos="961"/>
        </w:tabs>
        <w:ind w:left="960" w:hanging="852"/>
        <w:rPr>
          <w:b w:val="0"/>
          <w:bCs w:val="0"/>
        </w:rPr>
      </w:pPr>
      <w:bookmarkStart w:id="25" w:name="_bookmark24"/>
      <w:bookmarkEnd w:id="25"/>
      <w:r>
        <w:rPr>
          <w:color w:val="5F4879"/>
        </w:rPr>
        <w:t>Further</w:t>
      </w:r>
      <w:r>
        <w:rPr>
          <w:color w:val="5F4879"/>
          <w:spacing w:val="-21"/>
        </w:rPr>
        <w:t xml:space="preserve"> </w:t>
      </w:r>
      <w:r>
        <w:rPr>
          <w:color w:val="5F4879"/>
        </w:rPr>
        <w:t>information</w:t>
      </w:r>
    </w:p>
    <w:p w14:paraId="4E055BCA" w14:textId="77777777" w:rsidR="00F20CE2" w:rsidRDefault="00F20CE2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E055BCB" w14:textId="77777777" w:rsidR="00F20CE2" w:rsidRDefault="003E30F1">
      <w:pPr>
        <w:pStyle w:val="BodyText"/>
        <w:ind w:right="183"/>
      </w:pPr>
      <w:r>
        <w:rPr>
          <w:spacing w:val="-1"/>
        </w:rPr>
        <w:t>For</w:t>
      </w:r>
      <w:r>
        <w:rPr>
          <w:spacing w:val="-7"/>
        </w:rPr>
        <w:t xml:space="preserve"> </w:t>
      </w:r>
      <w:r>
        <w:t>further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5"/>
        </w:rPr>
        <w:t xml:space="preserve"> </w:t>
      </w:r>
      <w:r>
        <w:rPr>
          <w:spacing w:val="-1"/>
        </w:rPr>
        <w:t>on how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Office</w:t>
      </w:r>
      <w:r>
        <w:rPr>
          <w:spacing w:val="-6"/>
        </w:rPr>
        <w:t xml:space="preserve"> </w:t>
      </w:r>
      <w:r>
        <w:t>plans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use,</w:t>
      </w:r>
      <w:r>
        <w:rPr>
          <w:spacing w:val="-8"/>
        </w:rPr>
        <w:t xml:space="preserve"> </w:t>
      </w:r>
      <w:r>
        <w:t>carryover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1"/>
        </w:rPr>
        <w:t>trade,</w:t>
      </w:r>
      <w:r>
        <w:rPr>
          <w:spacing w:val="-8"/>
        </w:rPr>
        <w:t xml:space="preserve"> </w:t>
      </w:r>
      <w:r>
        <w:rPr>
          <w:spacing w:val="-1"/>
        </w:rPr>
        <w:t>please</w:t>
      </w:r>
      <w:r>
        <w:rPr>
          <w:spacing w:val="-6"/>
        </w:rPr>
        <w:t xml:space="preserve"> </w:t>
      </w:r>
      <w:r>
        <w:rPr>
          <w:spacing w:val="-1"/>
        </w:rPr>
        <w:t>visit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69"/>
          <w:w w:val="99"/>
        </w:rPr>
        <w:t xml:space="preserve"> </w:t>
      </w:r>
      <w:r>
        <w:t>web</w:t>
      </w:r>
      <w:r>
        <w:rPr>
          <w:spacing w:val="-27"/>
        </w:rPr>
        <w:t xml:space="preserve"> </w:t>
      </w:r>
      <w:r>
        <w:t>site:</w:t>
      </w:r>
      <w:r>
        <w:rPr>
          <w:spacing w:val="-29"/>
        </w:rPr>
        <w:t xml:space="preserve"> </w:t>
      </w:r>
      <w:hyperlink r:id="rId37">
        <w:r>
          <w:rPr>
            <w:color w:val="0000FF"/>
            <w:u w:val="single" w:color="0000FF"/>
          </w:rPr>
          <w:t>http://www.environment.gov.au/water/cewo</w:t>
        </w:r>
      </w:hyperlink>
    </w:p>
    <w:p w14:paraId="4E055BCC" w14:textId="77777777" w:rsidR="00F20CE2" w:rsidRDefault="00F20CE2">
      <w:pPr>
        <w:spacing w:before="8"/>
        <w:rPr>
          <w:rFonts w:ascii="Century Gothic" w:eastAsia="Century Gothic" w:hAnsi="Century Gothic" w:cs="Century Gothic"/>
          <w:sz w:val="14"/>
          <w:szCs w:val="14"/>
        </w:rPr>
      </w:pPr>
    </w:p>
    <w:p w14:paraId="4E055BCD" w14:textId="77777777" w:rsidR="00F20CE2" w:rsidRDefault="003E30F1">
      <w:pPr>
        <w:pStyle w:val="BodyText"/>
        <w:spacing w:before="62"/>
        <w:ind w:right="414"/>
      </w:pPr>
      <w:r>
        <w:rPr>
          <w:spacing w:val="-1"/>
        </w:rPr>
        <w:t>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sites</w:t>
      </w:r>
      <w:r>
        <w:rPr>
          <w:spacing w:val="-7"/>
        </w:rPr>
        <w:t xml:space="preserve"> </w:t>
      </w:r>
      <w:r>
        <w:t>below:</w:t>
      </w:r>
    </w:p>
    <w:p w14:paraId="4E055BCE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BCF" w14:textId="77777777" w:rsidR="00F20CE2" w:rsidRDefault="003E30F1">
      <w:pPr>
        <w:pStyle w:val="BodyText"/>
        <w:numPr>
          <w:ilvl w:val="0"/>
          <w:numId w:val="17"/>
        </w:numPr>
        <w:tabs>
          <w:tab w:val="left" w:pos="478"/>
        </w:tabs>
        <w:ind w:left="477" w:right="761" w:hanging="369"/>
      </w:pPr>
      <w:r>
        <w:rPr>
          <w:w w:val="95"/>
        </w:rPr>
        <w:t xml:space="preserve">Water   </w:t>
      </w:r>
      <w:r>
        <w:rPr>
          <w:spacing w:val="17"/>
          <w:w w:val="95"/>
        </w:rPr>
        <w:t xml:space="preserve"> </w:t>
      </w:r>
      <w:r>
        <w:rPr>
          <w:spacing w:val="-1"/>
          <w:w w:val="95"/>
        </w:rPr>
        <w:t>use:</w:t>
      </w:r>
      <w:r>
        <w:rPr>
          <w:w w:val="95"/>
        </w:rPr>
        <w:t xml:space="preserve">   </w:t>
      </w:r>
      <w:r>
        <w:rPr>
          <w:spacing w:val="14"/>
          <w:w w:val="95"/>
        </w:rPr>
        <w:t xml:space="preserve"> </w:t>
      </w:r>
      <w:hyperlink r:id="rId38">
        <w:r>
          <w:rPr>
            <w:color w:val="0000FF"/>
            <w:w w:val="95"/>
            <w:u w:val="single" w:color="0000FF"/>
          </w:rPr>
          <w:t>www.environment.gov.au/topics/water/commonwealth-environmental-water-</w:t>
        </w:r>
      </w:hyperlink>
      <w:r>
        <w:rPr>
          <w:color w:val="0000FF"/>
          <w:w w:val="99"/>
        </w:rPr>
        <w:t xml:space="preserve"> </w:t>
      </w:r>
      <w:hyperlink r:id="rId39">
        <w:r>
          <w:rPr>
            <w:color w:val="0000FF"/>
            <w:w w:val="99"/>
          </w:rPr>
          <w:t xml:space="preserve"> </w:t>
        </w:r>
        <w:r>
          <w:rPr>
            <w:color w:val="0000FF"/>
            <w:u w:val="single" w:color="0000FF"/>
          </w:rPr>
          <w:t>office/assessment-framework</w:t>
        </w:r>
      </w:hyperlink>
    </w:p>
    <w:p w14:paraId="4E055BD0" w14:textId="77777777" w:rsidR="00F20CE2" w:rsidRDefault="00F20CE2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4E055BD1" w14:textId="77777777" w:rsidR="00F20CE2" w:rsidRDefault="003E30F1">
      <w:pPr>
        <w:pStyle w:val="BodyText"/>
        <w:numPr>
          <w:ilvl w:val="0"/>
          <w:numId w:val="17"/>
        </w:numPr>
        <w:tabs>
          <w:tab w:val="left" w:pos="478"/>
        </w:tabs>
        <w:spacing w:before="62"/>
        <w:ind w:left="477" w:right="149" w:hanging="369"/>
      </w:pPr>
      <w:r>
        <w:rPr>
          <w:spacing w:val="-1"/>
          <w:w w:val="95"/>
        </w:rPr>
        <w:t>Carryover:</w:t>
      </w:r>
      <w:r>
        <w:rPr>
          <w:w w:val="95"/>
        </w:rPr>
        <w:t xml:space="preserve">       </w:t>
      </w:r>
      <w:r>
        <w:rPr>
          <w:spacing w:val="5"/>
          <w:w w:val="95"/>
        </w:rPr>
        <w:t xml:space="preserve"> </w:t>
      </w:r>
      <w:hyperlink r:id="rId40">
        <w:r>
          <w:rPr>
            <w:color w:val="0000FF"/>
            <w:w w:val="95"/>
            <w:u w:val="single" w:color="0000FF"/>
          </w:rPr>
          <w:t>http://www.environment.gov.au/topics/water/commonwealth-environmental-water-</w:t>
        </w:r>
      </w:hyperlink>
      <w:r>
        <w:rPr>
          <w:color w:val="0000FF"/>
          <w:w w:val="99"/>
        </w:rPr>
        <w:t xml:space="preserve"> </w:t>
      </w:r>
      <w:hyperlink r:id="rId41">
        <w:r>
          <w:rPr>
            <w:color w:val="0000FF"/>
            <w:w w:val="99"/>
          </w:rPr>
          <w:t xml:space="preserve"> </w:t>
        </w:r>
        <w:r>
          <w:rPr>
            <w:color w:val="0000FF"/>
            <w:spacing w:val="-1"/>
            <w:u w:val="single" w:color="0000FF"/>
          </w:rPr>
          <w:t>office/portfolio-management/carryover</w:t>
        </w:r>
      </w:hyperlink>
    </w:p>
    <w:p w14:paraId="4E055BD2" w14:textId="77777777" w:rsidR="00F20CE2" w:rsidRDefault="00F20CE2">
      <w:pPr>
        <w:spacing w:before="8"/>
        <w:rPr>
          <w:rFonts w:ascii="Century Gothic" w:eastAsia="Century Gothic" w:hAnsi="Century Gothic" w:cs="Century Gothic"/>
          <w:sz w:val="14"/>
          <w:szCs w:val="14"/>
        </w:rPr>
      </w:pPr>
    </w:p>
    <w:p w14:paraId="4E055BD3" w14:textId="77777777" w:rsidR="00F20CE2" w:rsidRDefault="003E30F1">
      <w:pPr>
        <w:numPr>
          <w:ilvl w:val="0"/>
          <w:numId w:val="17"/>
        </w:numPr>
        <w:tabs>
          <w:tab w:val="left" w:pos="478"/>
        </w:tabs>
        <w:spacing w:before="62"/>
        <w:ind w:left="477" w:right="414" w:hanging="36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lastRenderedPageBreak/>
        <w:t>Trade: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Discussion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Paper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–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Trade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spacing w:val="66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Trading</w:t>
      </w:r>
      <w:r>
        <w:rPr>
          <w:rFonts w:ascii="Century Gothic" w:eastAsia="Century Gothic" w:hAnsi="Century Gothic" w:cs="Century Gothic"/>
          <w:i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Framework:</w:t>
      </w:r>
      <w:r>
        <w:rPr>
          <w:rFonts w:ascii="Century Gothic" w:eastAsia="Century Gothic" w:hAnsi="Century Gothic" w:cs="Century Gothic"/>
          <w:i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42">
        <w:r>
          <w:rPr>
            <w:rFonts w:ascii="Century Gothic" w:eastAsia="Century Gothic" w:hAnsi="Century Gothic" w:cs="Century Gothic"/>
            <w:color w:val="0000FF"/>
            <w:sz w:val="20"/>
            <w:szCs w:val="20"/>
            <w:u w:val="single" w:color="0000FF"/>
          </w:rPr>
          <w:t>http://www.environment.gov.au/water/cewo/trade/trading-framework</w:t>
        </w:r>
      </w:hyperlink>
    </w:p>
    <w:p w14:paraId="4E055BD4" w14:textId="77777777" w:rsidR="00F20CE2" w:rsidRDefault="00F20CE2">
      <w:pPr>
        <w:rPr>
          <w:rFonts w:ascii="Century Gothic" w:eastAsia="Century Gothic" w:hAnsi="Century Gothic" w:cs="Century Gothic"/>
          <w:sz w:val="20"/>
          <w:szCs w:val="20"/>
        </w:rPr>
        <w:sectPr w:rsidR="00F20CE2">
          <w:footerReference w:type="default" r:id="rId43"/>
          <w:pgSz w:w="11910" w:h="16840"/>
          <w:pgMar w:top="800" w:right="1340" w:bottom="1140" w:left="600" w:header="0" w:footer="953" w:gutter="0"/>
          <w:pgNumType w:start="20"/>
          <w:cols w:space="720"/>
        </w:sectPr>
      </w:pPr>
    </w:p>
    <w:p w14:paraId="4E055BD5" w14:textId="77777777" w:rsidR="00F20CE2" w:rsidRDefault="003E30F1">
      <w:pPr>
        <w:pStyle w:val="Heading1"/>
        <w:ind w:right="414"/>
        <w:rPr>
          <w:b w:val="0"/>
          <w:bCs w:val="0"/>
        </w:rPr>
      </w:pPr>
      <w:bookmarkStart w:id="26" w:name="_bookmark25"/>
      <w:bookmarkEnd w:id="26"/>
      <w:r>
        <w:rPr>
          <w:color w:val="5F4879"/>
        </w:rPr>
        <w:lastRenderedPageBreak/>
        <w:t>Bibliography</w:t>
      </w:r>
    </w:p>
    <w:p w14:paraId="4E055BD6" w14:textId="77777777" w:rsidR="00F20CE2" w:rsidRDefault="003E30F1">
      <w:pPr>
        <w:spacing w:before="246"/>
        <w:ind w:left="107" w:right="18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z w:val="20"/>
        </w:rPr>
        <w:t>Department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Environment,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z w:val="20"/>
        </w:rPr>
        <w:t>Land,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Water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Planning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(2015).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Long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Term</w:t>
      </w:r>
      <w:r>
        <w:rPr>
          <w:rFonts w:ascii="Century Gothic"/>
          <w:i/>
          <w:spacing w:val="-4"/>
          <w:sz w:val="20"/>
        </w:rPr>
        <w:t xml:space="preserve"> </w:t>
      </w:r>
      <w:r>
        <w:rPr>
          <w:rFonts w:ascii="Century Gothic"/>
          <w:i/>
          <w:sz w:val="20"/>
        </w:rPr>
        <w:t>Watering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Plan: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Victorian</w:t>
      </w:r>
      <w:r>
        <w:rPr>
          <w:rFonts w:ascii="Century Gothic"/>
          <w:i/>
          <w:spacing w:val="28"/>
          <w:w w:val="9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Murray.</w:t>
      </w:r>
    </w:p>
    <w:p w14:paraId="4E055BD7" w14:textId="77777777" w:rsidR="00F20CE2" w:rsidRDefault="00F20CE2">
      <w:pPr>
        <w:spacing w:before="7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4E055BD8" w14:textId="77777777" w:rsidR="00F20CE2" w:rsidRDefault="003E30F1">
      <w:pPr>
        <w:ind w:left="107" w:right="18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z w:val="20"/>
        </w:rPr>
        <w:t>Department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the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Environment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(2014).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Monitoring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and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Evaluation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Plan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for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Edward-Wakool</w:t>
      </w:r>
      <w:r>
        <w:rPr>
          <w:rFonts w:ascii="Century Gothic"/>
          <w:i/>
          <w:spacing w:val="62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>Selected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Area</w:t>
      </w:r>
      <w:r>
        <w:rPr>
          <w:rFonts w:ascii="Century Gothic"/>
          <w:sz w:val="20"/>
        </w:rPr>
        <w:t>,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prepared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z w:val="20"/>
        </w:rPr>
        <w:t>by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Charles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Sturt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University,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New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pacing w:val="-1"/>
          <w:sz w:val="20"/>
        </w:rPr>
        <w:t>South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Wales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Trade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Investment,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Murray</w:t>
      </w:r>
      <w:r>
        <w:rPr>
          <w:rFonts w:ascii="Century Gothic"/>
          <w:spacing w:val="51"/>
          <w:w w:val="99"/>
          <w:sz w:val="20"/>
        </w:rPr>
        <w:t xml:space="preserve"> </w:t>
      </w:r>
      <w:r>
        <w:rPr>
          <w:rFonts w:ascii="Century Gothic"/>
          <w:spacing w:val="-1"/>
          <w:sz w:val="20"/>
        </w:rPr>
        <w:t>Local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Land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Services,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Monash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University,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Griffith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University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New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pacing w:val="-1"/>
          <w:sz w:val="20"/>
        </w:rPr>
        <w:t>South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1"/>
          <w:sz w:val="20"/>
        </w:rPr>
        <w:t>Wales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office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Environment</w:t>
      </w:r>
      <w:r>
        <w:rPr>
          <w:rFonts w:ascii="Century Gothic"/>
          <w:spacing w:val="77"/>
          <w:w w:val="99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14"/>
          <w:sz w:val="20"/>
        </w:rPr>
        <w:t xml:space="preserve"> </w:t>
      </w:r>
      <w:r>
        <w:rPr>
          <w:rFonts w:ascii="Century Gothic"/>
          <w:sz w:val="20"/>
        </w:rPr>
        <w:t>Heritage.</w:t>
      </w:r>
    </w:p>
    <w:p w14:paraId="4E055BD9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BDA" w14:textId="77777777" w:rsidR="00F20CE2" w:rsidRDefault="003E30F1">
      <w:pPr>
        <w:ind w:left="107" w:right="18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z w:val="20"/>
        </w:rPr>
        <w:t>Department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the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Environment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(2011a).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Environmental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Delivery: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Yarrawonga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to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Tocumwal</w:t>
      </w:r>
      <w:r>
        <w:rPr>
          <w:rFonts w:ascii="Century Gothic"/>
          <w:i/>
          <w:spacing w:val="69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>and</w:t>
      </w:r>
      <w:r>
        <w:rPr>
          <w:rFonts w:ascii="Century Gothic"/>
          <w:i/>
          <w:spacing w:val="-11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Barmah-Millewa,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sz w:val="20"/>
        </w:rPr>
        <w:t>prepared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z w:val="20"/>
        </w:rPr>
        <w:t>by</w:t>
      </w:r>
      <w:r>
        <w:rPr>
          <w:rFonts w:ascii="Century Gothic"/>
          <w:spacing w:val="-12"/>
          <w:sz w:val="20"/>
        </w:rPr>
        <w:t xml:space="preserve"> </w:t>
      </w:r>
      <w:r>
        <w:rPr>
          <w:rFonts w:ascii="Century Gothic"/>
          <w:spacing w:val="-1"/>
          <w:sz w:val="20"/>
        </w:rPr>
        <w:t>Ecological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Associates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z w:val="20"/>
        </w:rPr>
        <w:t>SKM,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z w:val="20"/>
        </w:rPr>
        <w:t>Commonwealth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pacing w:val="-1"/>
          <w:sz w:val="20"/>
        </w:rPr>
        <w:t>Environmental</w:t>
      </w:r>
      <w:r>
        <w:rPr>
          <w:rFonts w:ascii="Century Gothic"/>
          <w:spacing w:val="100"/>
          <w:w w:val="99"/>
          <w:sz w:val="20"/>
        </w:rPr>
        <w:t xml:space="preserve"> </w:t>
      </w:r>
      <w:r>
        <w:rPr>
          <w:rFonts w:ascii="Century Gothic"/>
          <w:sz w:val="20"/>
        </w:rPr>
        <w:t>Water</w:t>
      </w:r>
      <w:r>
        <w:rPr>
          <w:rFonts w:ascii="Century Gothic"/>
          <w:spacing w:val="-14"/>
          <w:sz w:val="20"/>
        </w:rPr>
        <w:t xml:space="preserve"> </w:t>
      </w:r>
      <w:r>
        <w:rPr>
          <w:rFonts w:ascii="Century Gothic"/>
          <w:spacing w:val="-1"/>
          <w:sz w:val="20"/>
        </w:rPr>
        <w:t>Office.</w:t>
      </w:r>
    </w:p>
    <w:p w14:paraId="4E055BDB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BDC" w14:textId="77777777" w:rsidR="00F20CE2" w:rsidRDefault="003E30F1">
      <w:pPr>
        <w:ind w:left="107" w:right="41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z w:val="20"/>
        </w:rPr>
        <w:t>Department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z w:val="20"/>
        </w:rPr>
        <w:t>the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Environment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(2011b).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Environmental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</w:t>
      </w:r>
      <w:r>
        <w:rPr>
          <w:rFonts w:ascii="Century Gothic"/>
          <w:i/>
          <w:spacing w:val="-11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Delivery:</w:t>
      </w:r>
      <w:r>
        <w:rPr>
          <w:rFonts w:ascii="Century Gothic"/>
          <w:i/>
          <w:spacing w:val="-12"/>
          <w:sz w:val="20"/>
        </w:rPr>
        <w:t xml:space="preserve"> </w:t>
      </w:r>
      <w:r>
        <w:rPr>
          <w:rFonts w:ascii="Century Gothic"/>
          <w:i/>
          <w:sz w:val="20"/>
        </w:rPr>
        <w:t>Edward-Wakool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System,</w:t>
      </w:r>
    </w:p>
    <w:p w14:paraId="4E055BDD" w14:textId="77777777" w:rsidR="00F20CE2" w:rsidRDefault="003E30F1">
      <w:pPr>
        <w:pStyle w:val="BodyText"/>
        <w:ind w:right="414"/>
      </w:pPr>
      <w:r>
        <w:t>prepared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SKM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Hale,</w:t>
      </w:r>
      <w:r>
        <w:rPr>
          <w:spacing w:val="-11"/>
        </w:rPr>
        <w:t xml:space="preserve"> </w:t>
      </w:r>
      <w:r>
        <w:t>J.,</w:t>
      </w:r>
      <w:r>
        <w:rPr>
          <w:spacing w:val="-8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</w:t>
      </w:r>
      <w:r>
        <w:rPr>
          <w:spacing w:val="-8"/>
        </w:rPr>
        <w:t xml:space="preserve"> </w:t>
      </w:r>
      <w:r>
        <w:rPr>
          <w:spacing w:val="-1"/>
        </w:rPr>
        <w:t>Office.</w:t>
      </w:r>
    </w:p>
    <w:p w14:paraId="4E055BDE" w14:textId="77777777" w:rsidR="00F20CE2" w:rsidRDefault="00F20CE2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4E055BDF" w14:textId="77777777" w:rsidR="00F20CE2" w:rsidRDefault="003E30F1">
      <w:pPr>
        <w:ind w:left="107" w:right="19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z w:val="20"/>
        </w:rPr>
        <w:t>Department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the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Environment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(2011c).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Environmental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Delivery: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Gunbower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Forest,</w:t>
      </w:r>
      <w:r>
        <w:rPr>
          <w:rFonts w:ascii="Century Gothic"/>
          <w:i/>
          <w:spacing w:val="-3"/>
          <w:sz w:val="20"/>
        </w:rPr>
        <w:t xml:space="preserve"> </w:t>
      </w:r>
      <w:r>
        <w:rPr>
          <w:rFonts w:ascii="Century Gothic"/>
          <w:sz w:val="20"/>
        </w:rPr>
        <w:t>prepared</w:t>
      </w:r>
      <w:r>
        <w:rPr>
          <w:rFonts w:ascii="Century Gothic"/>
          <w:spacing w:val="61"/>
          <w:w w:val="99"/>
          <w:sz w:val="20"/>
        </w:rPr>
        <w:t xml:space="preserve"> </w:t>
      </w:r>
      <w:r>
        <w:rPr>
          <w:rFonts w:ascii="Century Gothic"/>
          <w:sz w:val="20"/>
        </w:rPr>
        <w:t>by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SKM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Cooling,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1"/>
          <w:sz w:val="20"/>
        </w:rPr>
        <w:t>M.,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Commonwealth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Environmental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Water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Office.</w:t>
      </w:r>
    </w:p>
    <w:p w14:paraId="4E055BE0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BE1" w14:textId="77777777" w:rsidR="00F20CE2" w:rsidRDefault="003E30F1">
      <w:pPr>
        <w:spacing w:line="245" w:lineRule="exact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z w:val="20"/>
        </w:rPr>
        <w:t>Department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z w:val="20"/>
        </w:rPr>
        <w:t>the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pacing w:val="-1"/>
          <w:sz w:val="20"/>
        </w:rPr>
        <w:t>Environment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(2011d).</w:t>
      </w:r>
      <w:r>
        <w:rPr>
          <w:rFonts w:ascii="Century Gothic"/>
          <w:spacing w:val="-13"/>
          <w:sz w:val="20"/>
        </w:rPr>
        <w:t xml:space="preserve"> </w:t>
      </w:r>
      <w:r>
        <w:rPr>
          <w:rFonts w:ascii="Century Gothic"/>
          <w:i/>
          <w:sz w:val="20"/>
        </w:rPr>
        <w:t>Environmental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</w:t>
      </w:r>
      <w:r>
        <w:rPr>
          <w:rFonts w:ascii="Century Gothic"/>
          <w:i/>
          <w:spacing w:val="-11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Delivery:</w:t>
      </w:r>
      <w:r>
        <w:rPr>
          <w:rFonts w:ascii="Century Gothic"/>
          <w:i/>
          <w:spacing w:val="-13"/>
          <w:sz w:val="20"/>
        </w:rPr>
        <w:t xml:space="preserve"> </w:t>
      </w:r>
      <w:r>
        <w:rPr>
          <w:rFonts w:ascii="Century Gothic"/>
          <w:i/>
          <w:sz w:val="20"/>
        </w:rPr>
        <w:t>Koondrook-Perricoota</w:t>
      </w:r>
      <w:r>
        <w:rPr>
          <w:rFonts w:ascii="Century Gothic"/>
          <w:i/>
          <w:spacing w:val="-11"/>
          <w:sz w:val="20"/>
        </w:rPr>
        <w:t xml:space="preserve"> </w:t>
      </w:r>
      <w:r>
        <w:rPr>
          <w:rFonts w:ascii="Century Gothic"/>
          <w:i/>
          <w:sz w:val="20"/>
        </w:rPr>
        <w:t>Forest,</w:t>
      </w:r>
    </w:p>
    <w:p w14:paraId="4E055BE2" w14:textId="77777777" w:rsidR="00F20CE2" w:rsidRDefault="003E30F1">
      <w:pPr>
        <w:pStyle w:val="BodyText"/>
        <w:spacing w:line="245" w:lineRule="exact"/>
        <w:ind w:right="414"/>
      </w:pPr>
      <w:r>
        <w:t>prepared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SKM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Hale,</w:t>
      </w:r>
      <w:r>
        <w:rPr>
          <w:spacing w:val="-11"/>
        </w:rPr>
        <w:t xml:space="preserve"> </w:t>
      </w:r>
      <w:r>
        <w:t>J.,</w:t>
      </w:r>
      <w:r>
        <w:rPr>
          <w:spacing w:val="-8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</w:t>
      </w:r>
      <w:r>
        <w:rPr>
          <w:spacing w:val="-8"/>
        </w:rPr>
        <w:t xml:space="preserve"> </w:t>
      </w:r>
      <w:r>
        <w:rPr>
          <w:spacing w:val="-1"/>
        </w:rPr>
        <w:t>Office.</w:t>
      </w:r>
    </w:p>
    <w:p w14:paraId="4E055BE3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BE4" w14:textId="77777777" w:rsidR="00F20CE2" w:rsidRDefault="003E30F1">
      <w:pPr>
        <w:ind w:left="107" w:right="48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Department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Primary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Industries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(DPI)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—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Fisheries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(2016).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Fish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flows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Southern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Murray-</w:t>
      </w:r>
      <w:r>
        <w:rPr>
          <w:rFonts w:ascii="Century Gothic" w:eastAsia="Century Gothic" w:hAnsi="Century Gothic" w:cs="Century Gothic"/>
          <w:i/>
          <w:spacing w:val="70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Darling</w:t>
      </w:r>
      <w:r>
        <w:rPr>
          <w:rFonts w:ascii="Century Gothic" w:eastAsia="Century Gothic" w:hAnsi="Century Gothic" w:cs="Century Gothic"/>
          <w:i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Basin.</w:t>
      </w:r>
    </w:p>
    <w:p w14:paraId="4E055BE5" w14:textId="77777777" w:rsidR="00F20CE2" w:rsidRDefault="00F20CE2">
      <w:pPr>
        <w:spacing w:before="9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4E055BE6" w14:textId="77777777" w:rsidR="00F20CE2" w:rsidRDefault="003E30F1">
      <w:pPr>
        <w:ind w:left="107" w:right="41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z w:val="20"/>
        </w:rPr>
        <w:t>Hale,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pacing w:val="1"/>
          <w:sz w:val="20"/>
        </w:rPr>
        <w:t>J.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SKM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(2011).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Environmental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Delivery: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Edward-Wakool</w:t>
      </w:r>
      <w:r>
        <w:rPr>
          <w:rFonts w:ascii="Century Gothic"/>
          <w:sz w:val="20"/>
        </w:rPr>
        <w:t>.</w:t>
      </w:r>
    </w:p>
    <w:p w14:paraId="4E055BE7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BE8" w14:textId="77777777" w:rsidR="00F20CE2" w:rsidRDefault="003E30F1">
      <w:pPr>
        <w:ind w:left="107" w:right="41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Murray–Darling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(MDBA)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(2017).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watering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outlook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2017–18.</w:t>
      </w:r>
    </w:p>
    <w:p w14:paraId="4E055BE9" w14:textId="77777777" w:rsidR="00F20CE2" w:rsidRDefault="00F20CE2">
      <w:pPr>
        <w:spacing w:before="7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4E055BEA" w14:textId="77777777" w:rsidR="00F20CE2" w:rsidRDefault="003E30F1">
      <w:pPr>
        <w:ind w:left="107" w:right="41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Murray–Darling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(MDBA)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(2014).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Basin-wide</w:t>
      </w:r>
      <w:r>
        <w:rPr>
          <w:rFonts w:ascii="Century Gothic" w:eastAsia="Century Gothic" w:hAnsi="Century Gothic" w:cs="Century Gothic"/>
          <w:i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watering</w:t>
      </w:r>
      <w:r>
        <w:rPr>
          <w:rFonts w:ascii="Century Gothic" w:eastAsia="Century Gothic" w:hAnsi="Century Gothic" w:cs="Century Gothic"/>
          <w:i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strategy.</w:t>
      </w:r>
    </w:p>
    <w:p w14:paraId="4E055BEB" w14:textId="77777777" w:rsidR="00F20CE2" w:rsidRDefault="00F20CE2">
      <w:pPr>
        <w:spacing w:before="7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4E055BEC" w14:textId="77777777" w:rsidR="00F20CE2" w:rsidRDefault="003E30F1">
      <w:pPr>
        <w:ind w:left="107" w:right="41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Murray–Darling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(MDBA)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(2013).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Constraints</w:t>
      </w:r>
      <w:r>
        <w:rPr>
          <w:rFonts w:ascii="Century Gothic" w:eastAsia="Century Gothic" w:hAnsi="Century Gothic" w:cs="Century Gothic"/>
          <w:i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Strategy.</w:t>
      </w:r>
    </w:p>
    <w:p w14:paraId="4E055BED" w14:textId="77777777" w:rsidR="00F20CE2" w:rsidRDefault="00F20CE2">
      <w:pPr>
        <w:spacing w:before="7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4E055BEE" w14:textId="77777777" w:rsidR="00F20CE2" w:rsidRDefault="003E30F1">
      <w:pPr>
        <w:ind w:left="107" w:right="18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Murray–Darling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(MDBA)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(2012a).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Assessment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requirements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101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proposed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Plan: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Barmah-Millewa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Forest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14:paraId="4E055BEF" w14:textId="77777777" w:rsidR="00F20CE2" w:rsidRDefault="00F20CE2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4E055BF0" w14:textId="77777777" w:rsidR="00F20CE2" w:rsidRDefault="003E30F1">
      <w:pPr>
        <w:ind w:left="107" w:right="18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Murray–Darling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(MDBA)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(2012b).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Assessment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requirements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101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proposed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Plan: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Edward-Wakool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River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System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14:paraId="4E055BF1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BF2" w14:textId="77777777" w:rsidR="00F20CE2" w:rsidRDefault="003E30F1">
      <w:pPr>
        <w:ind w:left="107" w:right="18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Murray–Darling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(MDBA)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(2012c).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Assessment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requirements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95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proposed</w:t>
      </w:r>
      <w:r>
        <w:rPr>
          <w:rFonts w:ascii="Century Gothic" w:eastAsia="Century Gothic" w:hAnsi="Century Gothic" w:cs="Century Gothic"/>
          <w:i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i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Plan:</w:t>
      </w:r>
      <w:r>
        <w:rPr>
          <w:rFonts w:ascii="Century Gothic" w:eastAsia="Century Gothic" w:hAnsi="Century Gothic" w:cs="Century Gothic"/>
          <w:i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Gunbower-Koondrook-Perricoota</w:t>
      </w:r>
      <w:r>
        <w:rPr>
          <w:rFonts w:ascii="Century Gothic" w:eastAsia="Century Gothic" w:hAnsi="Century Gothic" w:cs="Century Gothic"/>
          <w:i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Forest.</w:t>
      </w:r>
    </w:p>
    <w:p w14:paraId="4E055BF3" w14:textId="77777777" w:rsidR="00F20CE2" w:rsidRDefault="00F20CE2">
      <w:pPr>
        <w:spacing w:before="7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4E055BF4" w14:textId="77777777" w:rsidR="00F20CE2" w:rsidRDefault="003E30F1">
      <w:pPr>
        <w:ind w:left="107" w:right="48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Murray–Darling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(MDBA)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(2012d).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Barmah-Millewa</w:t>
      </w:r>
      <w:r>
        <w:rPr>
          <w:rFonts w:ascii="Century Gothic" w:eastAsia="Century Gothic" w:hAnsi="Century Gothic" w:cs="Century Gothic"/>
          <w:i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Forest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79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i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Plan.</w:t>
      </w:r>
    </w:p>
    <w:p w14:paraId="4E055BF5" w14:textId="77777777" w:rsidR="00F20CE2" w:rsidRDefault="00F20CE2">
      <w:pPr>
        <w:spacing w:before="9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4E055BF6" w14:textId="77777777" w:rsidR="00F20CE2" w:rsidRDefault="003E30F1">
      <w:pPr>
        <w:ind w:left="107" w:right="18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Murray–Darling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(MDBA)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(2012e).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Gunbower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Forest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i/>
          <w:spacing w:val="67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Plan.</w:t>
      </w:r>
    </w:p>
    <w:p w14:paraId="4E055BF7" w14:textId="77777777" w:rsidR="00F20CE2" w:rsidRDefault="00F20CE2">
      <w:pPr>
        <w:spacing w:before="7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4E055BF8" w14:textId="77777777" w:rsidR="00F20CE2" w:rsidRDefault="003E30F1">
      <w:pPr>
        <w:ind w:left="107" w:right="18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Murray–Darling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(MDBA)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(2012f).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Koondrook-Perricoota</w:t>
      </w:r>
      <w:r>
        <w:rPr>
          <w:rFonts w:ascii="Century Gothic" w:eastAsia="Century Gothic" w:hAnsi="Century Gothic" w:cs="Century Gothic"/>
          <w:i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Forest</w:t>
      </w:r>
      <w:r>
        <w:rPr>
          <w:rFonts w:ascii="Century Gothic" w:eastAsia="Century Gothic" w:hAnsi="Century Gothic" w:cs="Century Gothic"/>
          <w:i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95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i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Plan.</w:t>
      </w:r>
    </w:p>
    <w:p w14:paraId="4E055BF9" w14:textId="77777777" w:rsidR="00F20CE2" w:rsidRDefault="003E30F1">
      <w:pPr>
        <w:spacing w:before="50" w:line="488" w:lineRule="exact"/>
        <w:ind w:left="107" w:right="74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New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South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Wales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Murray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and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Lower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Darling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Regulated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Rivers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Sources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2003</w:t>
      </w:r>
      <w:r>
        <w:rPr>
          <w:rFonts w:ascii="Century Gothic"/>
          <w:i/>
          <w:spacing w:val="-3"/>
          <w:sz w:val="20"/>
        </w:rPr>
        <w:t xml:space="preserve"> </w:t>
      </w:r>
      <w:r>
        <w:rPr>
          <w:rFonts w:ascii="Century Gothic"/>
          <w:sz w:val="20"/>
        </w:rPr>
        <w:t>(NSW).</w:t>
      </w:r>
      <w:r>
        <w:rPr>
          <w:rFonts w:ascii="Century Gothic"/>
          <w:w w:val="99"/>
          <w:sz w:val="20"/>
        </w:rPr>
        <w:t xml:space="preserve"> </w:t>
      </w:r>
      <w:r>
        <w:rPr>
          <w:rFonts w:ascii="Century Gothic"/>
          <w:spacing w:val="32"/>
          <w:w w:val="99"/>
          <w:sz w:val="20"/>
        </w:rPr>
        <w:t xml:space="preserve">  </w:t>
      </w:r>
      <w:r>
        <w:rPr>
          <w:rFonts w:ascii="Century Gothic"/>
          <w:sz w:val="20"/>
        </w:rPr>
        <w:t>North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Central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Catchment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Management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Authority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(2017).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Draft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Seasonal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Watering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Proposal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for</w:t>
      </w:r>
    </w:p>
    <w:p w14:paraId="4E055BFA" w14:textId="77777777" w:rsidR="00F20CE2" w:rsidRDefault="003E30F1">
      <w:pPr>
        <w:spacing w:line="191" w:lineRule="exact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pacing w:val="-1"/>
          <w:sz w:val="20"/>
        </w:rPr>
        <w:t>Gunbower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Forest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and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Gunbower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Creek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2017-18</w:t>
      </w:r>
      <w:r>
        <w:rPr>
          <w:rFonts w:ascii="Century Gothic"/>
          <w:sz w:val="20"/>
        </w:rPr>
        <w:t>.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North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Central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Catchment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Management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Authority,</w:t>
      </w:r>
    </w:p>
    <w:p w14:paraId="4E055BFB" w14:textId="77777777" w:rsidR="00F20CE2" w:rsidRDefault="003E30F1">
      <w:pPr>
        <w:pStyle w:val="BodyText"/>
        <w:spacing w:line="245" w:lineRule="exact"/>
        <w:ind w:right="414"/>
      </w:pPr>
      <w:r>
        <w:rPr>
          <w:spacing w:val="-1"/>
        </w:rPr>
        <w:t>Huntly,</w:t>
      </w:r>
      <w:r>
        <w:rPr>
          <w:spacing w:val="-18"/>
        </w:rPr>
        <w:t xml:space="preserve"> </w:t>
      </w:r>
      <w:r>
        <w:t>Victoria.</w:t>
      </w:r>
    </w:p>
    <w:p w14:paraId="4E055BFC" w14:textId="77777777" w:rsidR="00F20CE2" w:rsidRDefault="00F20CE2">
      <w:pPr>
        <w:spacing w:line="245" w:lineRule="exact"/>
        <w:sectPr w:rsidR="00F20CE2">
          <w:pgSz w:w="11910" w:h="16840"/>
          <w:pgMar w:top="800" w:right="1340" w:bottom="1140" w:left="600" w:header="0" w:footer="953" w:gutter="0"/>
          <w:cols w:space="720"/>
        </w:sectPr>
      </w:pPr>
    </w:p>
    <w:p w14:paraId="4E055BFD" w14:textId="77777777" w:rsidR="00F20CE2" w:rsidRDefault="003E30F1">
      <w:pPr>
        <w:spacing w:before="45"/>
        <w:ind w:left="107" w:right="19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z w:val="20"/>
        </w:rPr>
        <w:lastRenderedPageBreak/>
        <w:t>North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Central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Catchment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Management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Authority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pacing w:val="-1"/>
          <w:sz w:val="20"/>
        </w:rPr>
        <w:t>(2013).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Seasonal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Watering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Proposal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for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Gunbower</w:t>
      </w:r>
      <w:r>
        <w:rPr>
          <w:rFonts w:ascii="Century Gothic"/>
          <w:i/>
          <w:spacing w:val="93"/>
          <w:w w:val="9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Forest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and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Gunbower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Creek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2013-14</w:t>
      </w:r>
      <w:r>
        <w:rPr>
          <w:rFonts w:ascii="Century Gothic"/>
          <w:sz w:val="20"/>
        </w:rPr>
        <w:t>.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North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Central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Catchment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Management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Authority,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pacing w:val="-1"/>
          <w:sz w:val="20"/>
        </w:rPr>
        <w:t>Huntly,</w:t>
      </w:r>
      <w:r>
        <w:rPr>
          <w:rFonts w:ascii="Century Gothic"/>
          <w:spacing w:val="51"/>
          <w:w w:val="99"/>
          <w:sz w:val="20"/>
        </w:rPr>
        <w:t xml:space="preserve"> </w:t>
      </w:r>
      <w:r>
        <w:rPr>
          <w:rFonts w:ascii="Century Gothic"/>
          <w:spacing w:val="-1"/>
          <w:sz w:val="20"/>
        </w:rPr>
        <w:t>Victoria.</w:t>
      </w:r>
    </w:p>
    <w:p w14:paraId="4E055BFE" w14:textId="77777777" w:rsidR="00F20CE2" w:rsidRDefault="00F20CE2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4E055BFF" w14:textId="77777777" w:rsidR="00F20CE2" w:rsidRDefault="003E30F1">
      <w:pPr>
        <w:ind w:left="107" w:right="727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North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Central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Catchment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(2014a).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Seasonal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Watering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Proposal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89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Central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Murray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Wetland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Complex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2014–15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North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Central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Catchment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Authority,</w:t>
      </w:r>
      <w:r>
        <w:rPr>
          <w:rFonts w:ascii="Century Gothic" w:eastAsia="Century Gothic" w:hAnsi="Century Gothic" w:cs="Century Gothic"/>
          <w:spacing w:val="67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Huntly,</w:t>
      </w:r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Victoria.</w:t>
      </w:r>
    </w:p>
    <w:p w14:paraId="4E055C00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C01" w14:textId="77777777" w:rsidR="00F20CE2" w:rsidRDefault="003E30F1">
      <w:pPr>
        <w:ind w:left="107" w:right="19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North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Central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Catchment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(2014b).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Seasonal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Watering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Proposal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81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Gunbower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Forest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Gunbower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Creek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2014–15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North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Central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Catchment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Authority,</w:t>
      </w:r>
      <w:r>
        <w:rPr>
          <w:rFonts w:ascii="Century Gothic" w:eastAsia="Century Gothic" w:hAnsi="Century Gothic" w:cs="Century Gothic"/>
          <w:spacing w:val="77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Huntly,</w:t>
      </w:r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Victoria.</w:t>
      </w:r>
    </w:p>
    <w:p w14:paraId="4E055C02" w14:textId="77777777" w:rsidR="00F20CE2" w:rsidRDefault="00F20CE2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4E055C03" w14:textId="77777777" w:rsidR="00F20CE2" w:rsidRDefault="003E30F1">
      <w:pPr>
        <w:ind w:left="107" w:right="729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North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Central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Catchment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(2015a).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Seasonal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Watering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Proposal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85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Central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Murray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Wetland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Complex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2015–16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North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Central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Catchment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Authority,</w:t>
      </w:r>
      <w:r>
        <w:rPr>
          <w:rFonts w:ascii="Century Gothic" w:eastAsia="Century Gothic" w:hAnsi="Century Gothic" w:cs="Century Gothic"/>
          <w:spacing w:val="67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Huntly,</w:t>
      </w:r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Victoria.</w:t>
      </w:r>
    </w:p>
    <w:p w14:paraId="4E055C04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C05" w14:textId="77777777" w:rsidR="00F20CE2" w:rsidRDefault="003E30F1">
      <w:pPr>
        <w:ind w:left="107" w:right="19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North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Central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Catchment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(2015b).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Seasonal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Watering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Proposal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75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Gunbower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Forest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Gunbower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Creek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2015–16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North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Central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Catchment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Authority,</w:t>
      </w:r>
      <w:r>
        <w:rPr>
          <w:rFonts w:ascii="Century Gothic" w:eastAsia="Century Gothic" w:hAnsi="Century Gothic" w:cs="Century Gothic"/>
          <w:spacing w:val="77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Huntly,</w:t>
      </w:r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Victoria.</w:t>
      </w:r>
    </w:p>
    <w:p w14:paraId="4E055C06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C07" w14:textId="77777777" w:rsidR="00F20CE2" w:rsidRDefault="003E30F1">
      <w:pPr>
        <w:ind w:left="107" w:right="728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North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Central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Catchment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(2016a).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Seasonal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Watering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Proposal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79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Central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Murray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Wetland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Complex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2016–17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North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Central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Catchment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Authority,</w:t>
      </w:r>
      <w:r>
        <w:rPr>
          <w:rFonts w:ascii="Century Gothic" w:eastAsia="Century Gothic" w:hAnsi="Century Gothic" w:cs="Century Gothic"/>
          <w:spacing w:val="67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Huntly,</w:t>
      </w:r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Victoria.</w:t>
      </w:r>
    </w:p>
    <w:p w14:paraId="4E055C08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C09" w14:textId="77777777" w:rsidR="00F20CE2" w:rsidRDefault="003E30F1">
      <w:pPr>
        <w:ind w:left="107" w:right="19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North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Central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Catchment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(2016b).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Seasonal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Watering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Proposal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75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Gunbower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Forest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Gunbower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Creek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2016–</w:t>
      </w:r>
      <w:r>
        <w:rPr>
          <w:rFonts w:ascii="Century Gothic" w:eastAsia="Century Gothic" w:hAnsi="Century Gothic" w:cs="Century Gothic"/>
          <w:i/>
          <w:sz w:val="20"/>
          <w:szCs w:val="20"/>
        </w:rPr>
        <w:t>17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North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Central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Catchment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Authority,</w:t>
      </w:r>
      <w:r>
        <w:rPr>
          <w:rFonts w:ascii="Century Gothic" w:eastAsia="Century Gothic" w:hAnsi="Century Gothic" w:cs="Century Gothic"/>
          <w:spacing w:val="75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Huntly,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Victoria</w:t>
      </w:r>
    </w:p>
    <w:p w14:paraId="4E055C0A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C0B" w14:textId="77777777" w:rsidR="00F20CE2" w:rsidRDefault="003E30F1">
      <w:pPr>
        <w:ind w:left="107" w:right="19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Watts,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R.J.,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McCasker,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N.,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Baumgartner,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L.,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Bowen,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P.,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Burns,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A.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Conallin,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A.,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Dyer,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J.G.,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Grace,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M.,</w:t>
      </w:r>
      <w:r>
        <w:rPr>
          <w:rFonts w:ascii="Century Gothic" w:eastAsia="Century Gothic" w:hAnsi="Century Gothic" w:cs="Century Gothic"/>
          <w:spacing w:val="46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Healy,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S.,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Howitt,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J.A.,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Kopf,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R.K.,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Wassens,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S.,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Watkins,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S.,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Wooden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I.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(2013).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Monitoring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ecosystem</w:t>
      </w:r>
      <w:r>
        <w:rPr>
          <w:rFonts w:ascii="Century Gothic" w:eastAsia="Century Gothic" w:hAnsi="Century Gothic" w:cs="Century Gothic"/>
          <w:i/>
          <w:spacing w:val="70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responses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to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delivered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Edward-Wakool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river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system,</w:t>
      </w:r>
      <w:r>
        <w:rPr>
          <w:rFonts w:ascii="Century Gothic" w:eastAsia="Century Gothic" w:hAnsi="Century Gothic" w:cs="Century Gothic"/>
          <w:i/>
          <w:spacing w:val="92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2012–13.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Institute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Land,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Society,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Charles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Sturt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University,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Final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Report.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Prepared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45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spacing w:val="-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Water.</w:t>
      </w:r>
    </w:p>
    <w:p w14:paraId="4E055C0C" w14:textId="77777777" w:rsidR="00F20CE2" w:rsidRDefault="00F20CE2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4E055C0D" w14:textId="77777777" w:rsidR="00F20CE2" w:rsidRDefault="003E30F1">
      <w:pPr>
        <w:ind w:left="107" w:right="19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z w:val="20"/>
        </w:rPr>
        <w:t>Watts,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R.J.,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McCasker,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N.,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Thiem,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J.,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Howitt,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J.A.,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z w:val="20"/>
        </w:rPr>
        <w:t>Grace,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1"/>
          <w:sz w:val="20"/>
        </w:rPr>
        <w:t>M.,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Healy,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S.,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Kopf,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R.K.,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Dyer,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J.G.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Conallin,</w:t>
      </w:r>
      <w:r>
        <w:rPr>
          <w:rFonts w:ascii="Century Gothic"/>
          <w:spacing w:val="60"/>
          <w:w w:val="99"/>
          <w:sz w:val="20"/>
        </w:rPr>
        <w:t xml:space="preserve"> </w:t>
      </w:r>
      <w:r>
        <w:rPr>
          <w:rFonts w:ascii="Century Gothic"/>
          <w:spacing w:val="-1"/>
          <w:sz w:val="20"/>
        </w:rPr>
        <w:t>A.,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Wooden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I.,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Baumgartner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L.,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Bowen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1"/>
          <w:sz w:val="20"/>
        </w:rPr>
        <w:t>P.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(2014).</w:t>
      </w:r>
      <w:r>
        <w:rPr>
          <w:rFonts w:ascii="Century Gothic"/>
          <w:spacing w:val="-3"/>
          <w:sz w:val="20"/>
        </w:rPr>
        <w:t xml:space="preserve"> </w:t>
      </w:r>
      <w:r>
        <w:rPr>
          <w:rFonts w:ascii="Century Gothic"/>
          <w:i/>
          <w:sz w:val="20"/>
        </w:rPr>
        <w:t>Monitoring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ecosystem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responses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to</w:t>
      </w:r>
      <w:r>
        <w:rPr>
          <w:rFonts w:ascii="Century Gothic"/>
          <w:i/>
          <w:spacing w:val="54"/>
          <w:w w:val="9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Commonwealth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environmental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delivered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to</w:t>
      </w:r>
      <w:r>
        <w:rPr>
          <w:rFonts w:ascii="Century Gothic"/>
          <w:i/>
          <w:spacing w:val="-11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Edward-Wakool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river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system,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2013-14.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Institute</w:t>
      </w:r>
      <w:r>
        <w:rPr>
          <w:rFonts w:ascii="Century Gothic"/>
          <w:spacing w:val="96"/>
          <w:w w:val="99"/>
          <w:sz w:val="20"/>
        </w:rPr>
        <w:t xml:space="preserve"> </w:t>
      </w:r>
      <w:r>
        <w:rPr>
          <w:rFonts w:ascii="Century Gothic"/>
          <w:spacing w:val="-1"/>
          <w:sz w:val="20"/>
        </w:rPr>
        <w:t>for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Land,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Water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Society,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Charles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Sturt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University,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Final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Report.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Prepared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pacing w:val="-1"/>
          <w:sz w:val="20"/>
        </w:rPr>
        <w:t>for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Commonwealth</w:t>
      </w:r>
      <w:r>
        <w:rPr>
          <w:rFonts w:ascii="Century Gothic"/>
          <w:spacing w:val="56"/>
          <w:w w:val="99"/>
          <w:sz w:val="20"/>
        </w:rPr>
        <w:t xml:space="preserve"> </w:t>
      </w:r>
      <w:r>
        <w:rPr>
          <w:rFonts w:ascii="Century Gothic"/>
          <w:sz w:val="20"/>
        </w:rPr>
        <w:t>Environmental</w:t>
      </w:r>
      <w:r>
        <w:rPr>
          <w:rFonts w:ascii="Century Gothic"/>
          <w:spacing w:val="-21"/>
          <w:sz w:val="20"/>
        </w:rPr>
        <w:t xml:space="preserve"> </w:t>
      </w:r>
      <w:r>
        <w:rPr>
          <w:rFonts w:ascii="Century Gothic"/>
          <w:spacing w:val="-1"/>
          <w:sz w:val="20"/>
        </w:rPr>
        <w:t>Water.</w:t>
      </w:r>
    </w:p>
    <w:p w14:paraId="4E055C0E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C0F" w14:textId="77777777" w:rsidR="00F20CE2" w:rsidRDefault="003E30F1">
      <w:pPr>
        <w:ind w:left="107" w:right="19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Watts,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R.J.,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McCasker,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N.,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Thiem,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J.,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Howitt,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J.A.,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Grace,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M.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Kopf,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R.K.,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Healy,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S.,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Bond,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N.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(2015).</w:t>
      </w:r>
      <w:r>
        <w:rPr>
          <w:rFonts w:ascii="Century Gothic" w:eastAsia="Century Gothic" w:hAnsi="Century Gothic" w:cs="Century Gothic"/>
          <w:spacing w:val="64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Office</w:t>
      </w:r>
      <w:r>
        <w:rPr>
          <w:rFonts w:ascii="Century Gothic" w:eastAsia="Century Gothic" w:hAnsi="Century Gothic" w:cs="Century Gothic"/>
          <w:i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Long</w:t>
      </w:r>
      <w:r>
        <w:rPr>
          <w:rFonts w:ascii="Century Gothic" w:eastAsia="Century Gothic" w:hAnsi="Century Gothic" w:cs="Century Gothic"/>
          <w:i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Term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Intervention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Monitoring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Project:</w:t>
      </w:r>
      <w:r>
        <w:rPr>
          <w:rFonts w:ascii="Century Gothic" w:eastAsia="Century Gothic" w:hAnsi="Century Gothic" w:cs="Century Gothic"/>
          <w:i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Edward-</w:t>
      </w:r>
      <w:r>
        <w:rPr>
          <w:rFonts w:ascii="Century Gothic" w:eastAsia="Century Gothic" w:hAnsi="Century Gothic" w:cs="Century Gothic"/>
          <w:i/>
          <w:spacing w:val="78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Wakool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Selected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Area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Synthesis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Report,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2014–15.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Institute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Land,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Society,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Charles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Sturt</w:t>
      </w:r>
      <w:r>
        <w:rPr>
          <w:rFonts w:ascii="Century Gothic" w:eastAsia="Century Gothic" w:hAnsi="Century Gothic" w:cs="Century Gothic"/>
          <w:spacing w:val="65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University.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Prepared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Water.</w:t>
      </w:r>
    </w:p>
    <w:p w14:paraId="4E055C10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C11" w14:textId="77777777" w:rsidR="00F20CE2" w:rsidRDefault="003E30F1">
      <w:pPr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z w:val="20"/>
        </w:rPr>
        <w:t>Webster,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R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(2010).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Environmental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Monitoring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of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Werai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Forest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Environmental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Flow</w:t>
      </w:r>
      <w:r>
        <w:rPr>
          <w:rFonts w:ascii="Century Gothic"/>
          <w:sz w:val="20"/>
        </w:rPr>
        <w:t>.</w:t>
      </w:r>
    </w:p>
    <w:p w14:paraId="4E055C12" w14:textId="77777777" w:rsidR="00F20CE2" w:rsidRDefault="00F20CE2">
      <w:pPr>
        <w:rPr>
          <w:rFonts w:ascii="Century Gothic" w:eastAsia="Century Gothic" w:hAnsi="Century Gothic" w:cs="Century Gothic"/>
          <w:sz w:val="20"/>
          <w:szCs w:val="20"/>
        </w:rPr>
        <w:sectPr w:rsidR="00F20CE2">
          <w:footerReference w:type="default" r:id="rId44"/>
          <w:pgSz w:w="11910" w:h="16840"/>
          <w:pgMar w:top="760" w:right="1380" w:bottom="680" w:left="600" w:header="0" w:footer="487" w:gutter="0"/>
          <w:pgNumType w:start="22"/>
          <w:cols w:space="720"/>
        </w:sectPr>
      </w:pPr>
    </w:p>
    <w:p w14:paraId="4E055C13" w14:textId="77777777" w:rsidR="00F20CE2" w:rsidRDefault="003E30F1">
      <w:pPr>
        <w:pStyle w:val="Heading1"/>
        <w:ind w:right="990"/>
        <w:rPr>
          <w:b w:val="0"/>
          <w:bCs w:val="0"/>
        </w:rPr>
      </w:pPr>
      <w:bookmarkStart w:id="27" w:name="_bookmark26"/>
      <w:bookmarkEnd w:id="27"/>
      <w:r>
        <w:rPr>
          <w:color w:val="5F4879"/>
          <w:spacing w:val="-1"/>
        </w:rPr>
        <w:lastRenderedPageBreak/>
        <w:t>Attachment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A</w:t>
      </w:r>
      <w:r>
        <w:rPr>
          <w:color w:val="5F4879"/>
          <w:spacing w:val="-5"/>
        </w:rPr>
        <w:t xml:space="preserve"> </w:t>
      </w:r>
      <w:r>
        <w:rPr>
          <w:rFonts w:cs="Century Gothic"/>
          <w:color w:val="5F4879"/>
        </w:rPr>
        <w:t>–</w:t>
      </w:r>
      <w:r>
        <w:rPr>
          <w:rFonts w:cs="Century Gothic"/>
          <w:color w:val="5F4879"/>
          <w:spacing w:val="-4"/>
        </w:rPr>
        <w:t xml:space="preserve"> </w:t>
      </w:r>
      <w:r>
        <w:rPr>
          <w:color w:val="5F4879"/>
        </w:rPr>
        <w:t>Expected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outcomes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from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30"/>
        </w:rPr>
        <w:t xml:space="preserve"> </w:t>
      </w:r>
      <w:r>
        <w:rPr>
          <w:color w:val="5F4879"/>
          <w:spacing w:val="-1"/>
        </w:rPr>
        <w:t>Basin-wide</w:t>
      </w:r>
      <w:r>
        <w:rPr>
          <w:color w:val="5F4879"/>
          <w:spacing w:val="-16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5"/>
        </w:rPr>
        <w:t xml:space="preserve"> </w:t>
      </w:r>
      <w:r>
        <w:rPr>
          <w:color w:val="5F4879"/>
        </w:rPr>
        <w:t>watering</w:t>
      </w:r>
      <w:r>
        <w:rPr>
          <w:color w:val="5F4879"/>
          <w:spacing w:val="-16"/>
        </w:rPr>
        <w:t xml:space="preserve"> </w:t>
      </w:r>
      <w:r>
        <w:rPr>
          <w:color w:val="5F4879"/>
          <w:spacing w:val="-1"/>
        </w:rPr>
        <w:t>strategy</w:t>
      </w:r>
    </w:p>
    <w:p w14:paraId="4E055C14" w14:textId="77777777" w:rsidR="00F20CE2" w:rsidRDefault="003E30F1">
      <w:pPr>
        <w:pStyle w:val="BodyText"/>
        <w:spacing w:before="244"/>
        <w:ind w:right="228"/>
      </w:pPr>
      <w:r>
        <w:t>Expected</w:t>
      </w:r>
      <w:r>
        <w:rPr>
          <w:spacing w:val="-9"/>
        </w:rPr>
        <w:t xml:space="preserve"> </w:t>
      </w:r>
      <w:r>
        <w:rPr>
          <w:spacing w:val="-1"/>
        </w:rPr>
        <w:t>outcomes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Basin-wide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rPr>
          <w:spacing w:val="-1"/>
        </w:rPr>
        <w:t>Strategy</w:t>
      </w:r>
      <w:r>
        <w:rPr>
          <w:spacing w:val="-8"/>
        </w:rPr>
        <w:t xml:space="preserve"> </w:t>
      </w:r>
      <w:r>
        <w:t>(MDBA</w:t>
      </w:r>
      <w:r>
        <w:rPr>
          <w:spacing w:val="-11"/>
        </w:rPr>
        <w:t xml:space="preserve"> </w:t>
      </w:r>
      <w:r>
        <w:rPr>
          <w:spacing w:val="-1"/>
        </w:rPr>
        <w:t>2014)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are</w:t>
      </w:r>
      <w:r>
        <w:rPr>
          <w:spacing w:val="78"/>
          <w:w w:val="99"/>
        </w:rPr>
        <w:t xml:space="preserve"> </w:t>
      </w:r>
      <w:r>
        <w:t>relevant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Mid</w:t>
      </w:r>
      <w:r>
        <w:rPr>
          <w:spacing w:val="-7"/>
        </w:rPr>
        <w:t xml:space="preserve"> </w:t>
      </w:r>
      <w:r>
        <w:rPr>
          <w:spacing w:val="-1"/>
        </w:rPr>
        <w:t>Murray</w:t>
      </w:r>
      <w:r>
        <w:rPr>
          <w:spacing w:val="-5"/>
        </w:rPr>
        <w:t xml:space="preserve"> </w:t>
      </w:r>
      <w:r>
        <w:t>Region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described</w:t>
      </w:r>
      <w:r>
        <w:rPr>
          <w:spacing w:val="-4"/>
        </w:rPr>
        <w:t xml:space="preserve"> </w:t>
      </w:r>
      <w:r>
        <w:t>below.</w:t>
      </w:r>
    </w:p>
    <w:p w14:paraId="4E055C15" w14:textId="77777777" w:rsidR="00F20CE2" w:rsidRDefault="00F20CE2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4E055C16" w14:textId="77777777" w:rsidR="00F20CE2" w:rsidRDefault="003E30F1">
      <w:pPr>
        <w:pStyle w:val="Heading3"/>
        <w:jc w:val="both"/>
        <w:rPr>
          <w:b w:val="0"/>
          <w:bCs w:val="0"/>
        </w:rPr>
      </w:pPr>
      <w:r>
        <w:rPr>
          <w:spacing w:val="-1"/>
        </w:rPr>
        <w:t>RIVER</w:t>
      </w:r>
      <w:r>
        <w:rPr>
          <w:spacing w:val="-12"/>
        </w:rPr>
        <w:t xml:space="preserve"> </w:t>
      </w:r>
      <w:r>
        <w:t>FLOWS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CONNECTIVITY</w:t>
      </w:r>
    </w:p>
    <w:p w14:paraId="4E055C17" w14:textId="77777777" w:rsidR="00F20CE2" w:rsidRDefault="003E30F1">
      <w:pPr>
        <w:pStyle w:val="BodyText"/>
        <w:spacing w:before="119"/>
        <w:jc w:val="both"/>
      </w:pPr>
      <w:r>
        <w:rPr>
          <w:spacing w:val="-1"/>
        </w:rPr>
        <w:t>Base</w:t>
      </w:r>
      <w:r>
        <w:rPr>
          <w:spacing w:val="-6"/>
        </w:rPr>
        <w:t xml:space="preserve"> </w:t>
      </w:r>
      <w:r>
        <w:t>flows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least</w:t>
      </w:r>
      <w:r>
        <w:rPr>
          <w:spacing w:val="-3"/>
        </w:rPr>
        <w:t xml:space="preserve"> </w:t>
      </w:r>
      <w:r>
        <w:rPr>
          <w:spacing w:val="-1"/>
        </w:rPr>
        <w:t>60</w:t>
      </w:r>
      <w:r>
        <w:rPr>
          <w:spacing w:val="-4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cent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t>level.</w:t>
      </w:r>
    </w:p>
    <w:p w14:paraId="4E055C18" w14:textId="77777777" w:rsidR="00F20CE2" w:rsidRDefault="003E30F1">
      <w:pPr>
        <w:pStyle w:val="BodyText"/>
        <w:spacing w:before="119"/>
        <w:jc w:val="both"/>
      </w:pPr>
      <w:r>
        <w:rPr>
          <w:spacing w:val="-1"/>
        </w:rPr>
        <w:t>Contributing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30</w:t>
      </w:r>
      <w:r>
        <w:rPr>
          <w:spacing w:val="-3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cent</w:t>
      </w:r>
      <w:r>
        <w:rPr>
          <w:spacing w:val="-3"/>
        </w:rPr>
        <w:t xml:space="preserve"> </w:t>
      </w:r>
      <w:r>
        <w:rPr>
          <w:spacing w:val="-1"/>
        </w:rPr>
        <w:t>overall</w:t>
      </w:r>
      <w:r>
        <w:rPr>
          <w:spacing w:val="-5"/>
        </w:rPr>
        <w:t xml:space="preserve"> </w:t>
      </w:r>
      <w:r>
        <w:rPr>
          <w:spacing w:val="-1"/>
        </w:rPr>
        <w:t>increase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flows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Murray.</w:t>
      </w:r>
    </w:p>
    <w:p w14:paraId="4E055C19" w14:textId="77777777" w:rsidR="00F20CE2" w:rsidRDefault="003E30F1">
      <w:pPr>
        <w:pStyle w:val="BodyText"/>
        <w:spacing w:before="119"/>
        <w:jc w:val="both"/>
      </w:pPr>
      <w:r>
        <w:t>A</w:t>
      </w:r>
      <w:r>
        <w:rPr>
          <w:spacing w:val="-8"/>
        </w:rPr>
        <w:t xml:space="preserve"> </w:t>
      </w:r>
      <w:r>
        <w:t>30</w:t>
      </w:r>
      <w:r>
        <w:rPr>
          <w:rFonts w:cs="Century Gothic"/>
        </w:rPr>
        <w:t>–</w:t>
      </w:r>
      <w:r>
        <w:t>60</w:t>
      </w:r>
      <w:r>
        <w:rPr>
          <w:spacing w:val="-6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frequency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freshes,</w:t>
      </w:r>
      <w:r>
        <w:rPr>
          <w:spacing w:val="-9"/>
        </w:rPr>
        <w:t xml:space="preserve"> </w:t>
      </w:r>
      <w:r>
        <w:t>bankfull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lowland</w:t>
      </w:r>
      <w:r>
        <w:rPr>
          <w:spacing w:val="-7"/>
        </w:rPr>
        <w:t xml:space="preserve"> </w:t>
      </w:r>
      <w:r>
        <w:rPr>
          <w:spacing w:val="-1"/>
        </w:rPr>
        <w:t>floodplain</w:t>
      </w:r>
      <w:r>
        <w:rPr>
          <w:spacing w:val="-6"/>
        </w:rPr>
        <w:t xml:space="preserve"> </w:t>
      </w:r>
      <w:r>
        <w:rPr>
          <w:spacing w:val="1"/>
        </w:rPr>
        <w:t>flows.</w:t>
      </w:r>
    </w:p>
    <w:p w14:paraId="4E055C1A" w14:textId="77777777" w:rsidR="00F20CE2" w:rsidRDefault="003E30F1">
      <w:pPr>
        <w:pStyle w:val="Heading3"/>
        <w:spacing w:before="119"/>
        <w:jc w:val="both"/>
        <w:rPr>
          <w:b w:val="0"/>
          <w:bCs w:val="0"/>
        </w:rPr>
      </w:pPr>
      <w:r>
        <w:t>VEGETATION</w:t>
      </w:r>
    </w:p>
    <w:p w14:paraId="4E055C1B" w14:textId="77777777" w:rsidR="00F20CE2" w:rsidRDefault="003E30F1">
      <w:pPr>
        <w:pStyle w:val="BodyText"/>
        <w:spacing w:before="120"/>
        <w:ind w:right="419"/>
      </w:pPr>
      <w:r>
        <w:t>Maintain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current</w:t>
      </w:r>
      <w:r>
        <w:rPr>
          <w:spacing w:val="28"/>
        </w:rPr>
        <w:t xml:space="preserve"> </w:t>
      </w:r>
      <w:r>
        <w:rPr>
          <w:spacing w:val="-1"/>
        </w:rPr>
        <w:t>extent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t>water-dependent</w:t>
      </w:r>
      <w:r>
        <w:rPr>
          <w:spacing w:val="25"/>
        </w:rPr>
        <w:t xml:space="preserve"> </w:t>
      </w:r>
      <w:r>
        <w:rPr>
          <w:spacing w:val="-1"/>
        </w:rPr>
        <w:t>vegetation</w:t>
      </w:r>
      <w:r>
        <w:rPr>
          <w:spacing w:val="26"/>
        </w:rPr>
        <w:t xml:space="preserve"> </w:t>
      </w:r>
      <w:r>
        <w:t>near</w:t>
      </w:r>
      <w:r>
        <w:rPr>
          <w:spacing w:val="26"/>
        </w:rPr>
        <w:t xml:space="preserve"> </w:t>
      </w:r>
      <w:r>
        <w:rPr>
          <w:spacing w:val="-1"/>
        </w:rPr>
        <w:t>river</w:t>
      </w:r>
      <w:r>
        <w:rPr>
          <w:spacing w:val="26"/>
        </w:rPr>
        <w:t xml:space="preserve"> </w:t>
      </w:r>
      <w:r>
        <w:rPr>
          <w:spacing w:val="-1"/>
        </w:rPr>
        <w:t>channels</w:t>
      </w:r>
      <w:r>
        <w:rPr>
          <w:spacing w:val="2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rPr>
          <w:spacing w:val="-1"/>
        </w:rPr>
        <w:t>on</w:t>
      </w:r>
      <w:r>
        <w:rPr>
          <w:spacing w:val="26"/>
        </w:rPr>
        <w:t xml:space="preserve"> </w:t>
      </w:r>
      <w:r>
        <w:t>low-lying</w:t>
      </w:r>
      <w:r>
        <w:rPr>
          <w:spacing w:val="65"/>
          <w:w w:val="99"/>
        </w:rPr>
        <w:t xml:space="preserve"> </w:t>
      </w:r>
      <w:r>
        <w:t>areas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floodplain.</w:t>
      </w:r>
    </w:p>
    <w:p w14:paraId="4E055C1C" w14:textId="77777777" w:rsidR="00F20CE2" w:rsidRDefault="003E30F1">
      <w:pPr>
        <w:pStyle w:val="BodyText"/>
        <w:spacing w:before="119" w:line="357" w:lineRule="auto"/>
        <w:ind w:right="2562"/>
      </w:pPr>
      <w:r>
        <w:t>Improve</w:t>
      </w:r>
      <w:r>
        <w:rPr>
          <w:spacing w:val="-8"/>
        </w:rPr>
        <w:t xml:space="preserve"> </w:t>
      </w:r>
      <w:r>
        <w:t>condition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black</w:t>
      </w:r>
      <w:r>
        <w:rPr>
          <w:spacing w:val="-6"/>
        </w:rPr>
        <w:t xml:space="preserve"> </w:t>
      </w:r>
      <w:r>
        <w:rPr>
          <w:spacing w:val="-1"/>
        </w:rPr>
        <w:t>box,</w:t>
      </w:r>
      <w:r>
        <w:rPr>
          <w:spacing w:val="-9"/>
        </w:rPr>
        <w:t xml:space="preserve"> </w:t>
      </w:r>
      <w:r>
        <w:t>river</w:t>
      </w:r>
      <w:r>
        <w:rPr>
          <w:spacing w:val="-8"/>
        </w:rPr>
        <w:t xml:space="preserve"> </w:t>
      </w:r>
      <w:r>
        <w:t>red</w:t>
      </w:r>
      <w:r>
        <w:rPr>
          <w:spacing w:val="-7"/>
        </w:rPr>
        <w:t xml:space="preserve"> </w:t>
      </w:r>
      <w:r>
        <w:t>gum</w:t>
      </w:r>
      <w:r>
        <w:rPr>
          <w:spacing w:val="-7"/>
        </w:rPr>
        <w:t xml:space="preserve"> </w:t>
      </w:r>
      <w:r>
        <w:rPr>
          <w:spacing w:val="1"/>
        </w:rPr>
        <w:t>and</w:t>
      </w:r>
      <w:r>
        <w:rPr>
          <w:spacing w:val="-7"/>
        </w:rPr>
        <w:t xml:space="preserve"> </w:t>
      </w:r>
      <w:r>
        <w:t>lignum</w:t>
      </w:r>
      <w:r>
        <w:rPr>
          <w:spacing w:val="-7"/>
        </w:rPr>
        <w:t xml:space="preserve"> </w:t>
      </w:r>
      <w:r>
        <w:t>shrublands.</w:t>
      </w:r>
      <w:r>
        <w:rPr>
          <w:spacing w:val="26"/>
          <w:w w:val="99"/>
        </w:rPr>
        <w:t xml:space="preserve"> </w:t>
      </w:r>
      <w:r>
        <w:t>Improved</w:t>
      </w:r>
      <w:r>
        <w:rPr>
          <w:spacing w:val="-8"/>
        </w:rPr>
        <w:t xml:space="preserve"> </w:t>
      </w:r>
      <w:r>
        <w:t>recruitment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trees</w:t>
      </w:r>
      <w:r>
        <w:rPr>
          <w:spacing w:val="-7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rPr>
          <w:spacing w:val="-1"/>
        </w:rPr>
        <w:t>black</w:t>
      </w:r>
      <w:r>
        <w:rPr>
          <w:spacing w:val="-6"/>
        </w:rPr>
        <w:t xml:space="preserve"> </w:t>
      </w:r>
      <w:r>
        <w:rPr>
          <w:spacing w:val="-1"/>
        </w:rPr>
        <w:t>box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t>gum</w:t>
      </w:r>
      <w:r>
        <w:rPr>
          <w:spacing w:val="-8"/>
        </w:rPr>
        <w:t xml:space="preserve"> </w:t>
      </w:r>
      <w:r>
        <w:t>communities.</w:t>
      </w:r>
    </w:p>
    <w:p w14:paraId="4E055C1D" w14:textId="77777777" w:rsidR="00F20CE2" w:rsidRDefault="003E30F1">
      <w:pPr>
        <w:pStyle w:val="BodyText"/>
        <w:spacing w:before="3"/>
        <w:ind w:right="396"/>
        <w:jc w:val="both"/>
      </w:pPr>
      <w:r>
        <w:t>Increased</w:t>
      </w:r>
      <w:r>
        <w:rPr>
          <w:spacing w:val="-16"/>
        </w:rPr>
        <w:t xml:space="preserve"> </w:t>
      </w:r>
      <w:r>
        <w:rPr>
          <w:spacing w:val="-1"/>
        </w:rPr>
        <w:t>periods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t>growth</w:t>
      </w:r>
      <w:r>
        <w:rPr>
          <w:spacing w:val="-16"/>
        </w:rPr>
        <w:t xml:space="preserve"> </w:t>
      </w:r>
      <w:r>
        <w:rPr>
          <w:spacing w:val="-1"/>
        </w:rPr>
        <w:t>for</w:t>
      </w:r>
      <w:r>
        <w:rPr>
          <w:spacing w:val="-15"/>
        </w:rPr>
        <w:t xml:space="preserve"> </w:t>
      </w:r>
      <w:r>
        <w:t>non-woody</w:t>
      </w:r>
      <w:r>
        <w:rPr>
          <w:spacing w:val="-15"/>
        </w:rPr>
        <w:t xml:space="preserve"> </w:t>
      </w:r>
      <w:r>
        <w:t>vegetation</w:t>
      </w:r>
      <w:r>
        <w:rPr>
          <w:spacing w:val="-16"/>
        </w:rPr>
        <w:t xml:space="preserve"> </w:t>
      </w:r>
      <w:r>
        <w:rPr>
          <w:spacing w:val="-1"/>
        </w:rPr>
        <w:t>communities</w:t>
      </w:r>
      <w:r>
        <w:rPr>
          <w:spacing w:val="-16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rPr>
          <w:spacing w:val="-1"/>
        </w:rPr>
        <w:t>closely</w:t>
      </w:r>
      <w:r>
        <w:rPr>
          <w:spacing w:val="-15"/>
        </w:rPr>
        <w:t xml:space="preserve"> </w:t>
      </w:r>
      <w:r>
        <w:t>fringe</w:t>
      </w:r>
      <w:r>
        <w:rPr>
          <w:spacing w:val="-14"/>
        </w:rPr>
        <w:t xml:space="preserve"> </w:t>
      </w:r>
      <w:r>
        <w:rPr>
          <w:spacing w:val="-1"/>
        </w:rPr>
        <w:t>or</w:t>
      </w:r>
      <w:r>
        <w:rPr>
          <w:spacing w:val="-14"/>
        </w:rPr>
        <w:t xml:space="preserve"> </w:t>
      </w:r>
      <w:r>
        <w:t>occur</w:t>
      </w:r>
      <w:r>
        <w:rPr>
          <w:spacing w:val="-15"/>
        </w:rPr>
        <w:t xml:space="preserve"> </w:t>
      </w:r>
      <w:r>
        <w:t>within</w:t>
      </w:r>
      <w:r>
        <w:rPr>
          <w:spacing w:val="74"/>
          <w:w w:val="99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river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t>creek</w:t>
      </w:r>
      <w:r>
        <w:rPr>
          <w:spacing w:val="26"/>
        </w:rPr>
        <w:t xml:space="preserve"> </w:t>
      </w:r>
      <w:r>
        <w:rPr>
          <w:spacing w:val="-1"/>
        </w:rPr>
        <w:t>channels,</w:t>
      </w:r>
      <w:r>
        <w:rPr>
          <w:spacing w:val="22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1"/>
        </w:rPr>
        <w:t>those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6"/>
        </w:rPr>
        <w:t xml:space="preserve"> </w:t>
      </w:r>
      <w:r>
        <w:rPr>
          <w:spacing w:val="-1"/>
        </w:rPr>
        <w:t>form</w:t>
      </w:r>
      <w:r>
        <w:rPr>
          <w:spacing w:val="25"/>
        </w:rPr>
        <w:t xml:space="preserve"> </w:t>
      </w:r>
      <w:r>
        <w:rPr>
          <w:spacing w:val="-1"/>
        </w:rPr>
        <w:t>extensive</w:t>
      </w:r>
      <w:r>
        <w:rPr>
          <w:spacing w:val="25"/>
        </w:rPr>
        <w:t xml:space="preserve"> </w:t>
      </w:r>
      <w:r>
        <w:rPr>
          <w:spacing w:val="-1"/>
        </w:rPr>
        <w:t>stands</w:t>
      </w:r>
      <w:r>
        <w:rPr>
          <w:spacing w:val="22"/>
        </w:rPr>
        <w:t xml:space="preserve"> </w:t>
      </w:r>
      <w:r>
        <w:rPr>
          <w:spacing w:val="-1"/>
        </w:rPr>
        <w:t>within</w:t>
      </w:r>
      <w:r>
        <w:rPr>
          <w:spacing w:val="23"/>
        </w:rPr>
        <w:t xml:space="preserve"> </w:t>
      </w:r>
      <w:r>
        <w:t>wetlands</w:t>
      </w:r>
      <w:r>
        <w:rPr>
          <w:spacing w:val="25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spacing w:val="1"/>
        </w:rPr>
        <w:t>low-lying</w:t>
      </w:r>
      <w:r>
        <w:rPr>
          <w:spacing w:val="73"/>
          <w:w w:val="99"/>
        </w:rPr>
        <w:t xml:space="preserve"> </w:t>
      </w:r>
      <w:r>
        <w:rPr>
          <w:spacing w:val="-1"/>
        </w:rPr>
        <w:t>floodplains</w:t>
      </w:r>
      <w:r>
        <w:rPr>
          <w:spacing w:val="-11"/>
        </w:rPr>
        <w:t xml:space="preserve"> </w:t>
      </w:r>
      <w:r>
        <w:rPr>
          <w:spacing w:val="-1"/>
        </w:rPr>
        <w:t>including</w:t>
      </w:r>
      <w:r>
        <w:rPr>
          <w:spacing w:val="-11"/>
        </w:rPr>
        <w:t xml:space="preserve"> </w:t>
      </w:r>
      <w:r>
        <w:t>Moira</w:t>
      </w:r>
      <w:r>
        <w:rPr>
          <w:spacing w:val="-10"/>
        </w:rPr>
        <w:t xml:space="preserve"> </w:t>
      </w:r>
      <w:r>
        <w:rPr>
          <w:spacing w:val="-1"/>
        </w:rPr>
        <w:t>grasslands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Barmah</w:t>
      </w:r>
      <w:r>
        <w:rPr>
          <w:rFonts w:cs="Century Gothic"/>
        </w:rPr>
        <w:t>–</w:t>
      </w:r>
      <w:r>
        <w:t>Millewa</w:t>
      </w:r>
      <w:r>
        <w:rPr>
          <w:spacing w:val="-10"/>
        </w:rPr>
        <w:t xml:space="preserve"> </w:t>
      </w:r>
      <w:r>
        <w:rPr>
          <w:spacing w:val="-1"/>
        </w:rPr>
        <w:t>Forest.</w:t>
      </w:r>
    </w:p>
    <w:p w14:paraId="4E055C1E" w14:textId="77777777" w:rsidR="00F20CE2" w:rsidRDefault="003E30F1">
      <w:pPr>
        <w:pStyle w:val="Heading3"/>
        <w:spacing w:before="122"/>
        <w:jc w:val="both"/>
        <w:rPr>
          <w:b w:val="0"/>
          <w:bCs w:val="0"/>
        </w:rPr>
      </w:pPr>
      <w:r>
        <w:rPr>
          <w:spacing w:val="-1"/>
        </w:rPr>
        <w:t>Vegetation</w:t>
      </w:r>
      <w:r>
        <w:rPr>
          <w:spacing w:val="-15"/>
        </w:rPr>
        <w:t xml:space="preserve"> </w:t>
      </w:r>
      <w:r>
        <w:rPr>
          <w:spacing w:val="-1"/>
        </w:rPr>
        <w:t>extent</w:t>
      </w:r>
    </w:p>
    <w:p w14:paraId="4E055C1F" w14:textId="77777777" w:rsidR="00F20CE2" w:rsidRDefault="00F20CE2">
      <w:pPr>
        <w:spacing w:before="5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2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1277"/>
        <w:gridCol w:w="1157"/>
        <w:gridCol w:w="1118"/>
        <w:gridCol w:w="1966"/>
        <w:gridCol w:w="2989"/>
      </w:tblGrid>
      <w:tr w:rsidR="00F20CE2" w14:paraId="4E055C27" w14:textId="77777777">
        <w:trPr>
          <w:trHeight w:hRule="exact" w:val="896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C20" w14:textId="77777777" w:rsidR="00F20CE2" w:rsidRDefault="003E30F1">
            <w:pPr>
              <w:pStyle w:val="TableParagraph"/>
              <w:spacing w:before="23"/>
              <w:ind w:left="36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Region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C21" w14:textId="77777777" w:rsidR="00F20CE2" w:rsidRDefault="003E30F1">
            <w:pPr>
              <w:pStyle w:val="TableParagraph"/>
              <w:spacing w:before="21" w:line="276" w:lineRule="auto"/>
              <w:ind w:left="181" w:right="183" w:firstLine="96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Area</w:t>
            </w:r>
            <w:r>
              <w:rPr>
                <w:rFonts w:ascii="Century Gothic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of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river</w:t>
            </w:r>
            <w:r>
              <w:rPr>
                <w:rFonts w:ascii="Century Gothic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red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gum</w:t>
            </w:r>
            <w:r>
              <w:rPr>
                <w:rFonts w:ascii="Century Gothic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(ha)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C22" w14:textId="77777777" w:rsidR="00F20CE2" w:rsidRDefault="003E30F1">
            <w:pPr>
              <w:pStyle w:val="TableParagraph"/>
              <w:spacing w:before="21" w:line="276" w:lineRule="auto"/>
              <w:ind w:left="155" w:right="159" w:firstLine="5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Area</w:t>
            </w:r>
            <w:r>
              <w:rPr>
                <w:rFonts w:ascii="Century Gothic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of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black</w:t>
            </w:r>
            <w:r>
              <w:rPr>
                <w:rFonts w:ascii="Century Gothic"/>
                <w:b/>
                <w:color w:val="FFFFFF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box</w:t>
            </w:r>
            <w:r>
              <w:rPr>
                <w:rFonts w:ascii="Century Gothic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(ha)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C23" w14:textId="77777777" w:rsidR="00F20CE2" w:rsidRDefault="003E30F1">
            <w:pPr>
              <w:pStyle w:val="TableParagraph"/>
              <w:spacing w:before="21" w:line="276" w:lineRule="auto"/>
              <w:ind w:left="121" w:right="122" w:firstLine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Area</w:t>
            </w:r>
            <w:r>
              <w:rPr>
                <w:rFonts w:ascii="Century Gothic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of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w w:val="95"/>
                <w:sz w:val="20"/>
              </w:rPr>
              <w:t>coolibah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(ha)</w:t>
            </w:r>
          </w:p>
        </w:tc>
        <w:tc>
          <w:tcPr>
            <w:tcW w:w="1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C24" w14:textId="77777777" w:rsidR="00F20CE2" w:rsidRDefault="00F20CE2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4E055C25" w14:textId="77777777" w:rsidR="00F20CE2" w:rsidRDefault="003E30F1">
            <w:pPr>
              <w:pStyle w:val="TableParagraph"/>
              <w:ind w:left="44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z w:val="20"/>
              </w:rPr>
              <w:t>Shrublands</w:t>
            </w:r>
          </w:p>
        </w:tc>
        <w:tc>
          <w:tcPr>
            <w:tcW w:w="2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C26" w14:textId="77777777" w:rsidR="00F20CE2" w:rsidRDefault="003E30F1">
            <w:pPr>
              <w:pStyle w:val="TableParagraph"/>
              <w:spacing w:before="162" w:line="277" w:lineRule="auto"/>
              <w:ind w:left="394" w:right="399" w:firstLine="21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"/>
                <w:sz w:val="20"/>
                <w:szCs w:val="20"/>
              </w:rPr>
              <w:t>Non–woody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"/>
                <w:sz w:val="20"/>
                <w:szCs w:val="20"/>
              </w:rPr>
              <w:t>water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"/>
                <w:sz w:val="20"/>
                <w:szCs w:val="20"/>
              </w:rPr>
              <w:t>dependent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"/>
                <w:sz w:val="20"/>
                <w:szCs w:val="20"/>
              </w:rPr>
              <w:t>vegetation</w:t>
            </w:r>
          </w:p>
        </w:tc>
      </w:tr>
      <w:tr w:rsidR="00F20CE2" w14:paraId="4E055C2F" w14:textId="77777777">
        <w:trPr>
          <w:trHeight w:hRule="exact" w:val="2033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C28" w14:textId="77777777" w:rsidR="00F20CE2" w:rsidRDefault="003E30F1">
            <w:pPr>
              <w:pStyle w:val="TableParagraph"/>
              <w:spacing w:before="21"/>
              <w:ind w:left="119" w:right="119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Murray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w w:val="95"/>
                <w:sz w:val="20"/>
              </w:rPr>
              <w:t>(assessment</w:t>
            </w:r>
            <w:r>
              <w:rPr>
                <w:rFonts w:ascii="Century Gothic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is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entire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Murray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w w:val="95"/>
                <w:sz w:val="20"/>
              </w:rPr>
              <w:t>catchment)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C29" w14:textId="77777777" w:rsidR="00F20CE2" w:rsidRDefault="003E30F1">
            <w:pPr>
              <w:pStyle w:val="TableParagraph"/>
              <w:spacing w:before="21"/>
              <w:ind w:left="28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90,600*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C2A" w14:textId="77777777" w:rsidR="00F20CE2" w:rsidRDefault="003E30F1">
            <w:pPr>
              <w:pStyle w:val="TableParagraph"/>
              <w:spacing w:before="21"/>
              <w:ind w:left="22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41,700*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C2B" w14:textId="77777777" w:rsidR="00F20CE2" w:rsidRDefault="003E30F1">
            <w:pPr>
              <w:pStyle w:val="TableParagraph"/>
              <w:spacing w:before="21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-</w:t>
            </w:r>
          </w:p>
        </w:tc>
        <w:tc>
          <w:tcPr>
            <w:tcW w:w="1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C2C" w14:textId="77777777" w:rsidR="00F20CE2" w:rsidRDefault="003E30F1">
            <w:pPr>
              <w:pStyle w:val="TableParagraph"/>
              <w:spacing w:before="21"/>
              <w:ind w:left="102" w:right="13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Lignum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along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Murray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from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junction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with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Wakool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downstream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of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Lock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3,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including</w:t>
            </w:r>
            <w:r>
              <w:rPr>
                <w:rFonts w:ascii="Century Gothic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Chowilla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Hattah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Lakes</w:t>
            </w:r>
          </w:p>
        </w:tc>
        <w:tc>
          <w:tcPr>
            <w:tcW w:w="2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C2D" w14:textId="77777777" w:rsidR="00F20CE2" w:rsidRDefault="003E30F1">
            <w:pPr>
              <w:pStyle w:val="TableParagraph"/>
              <w:spacing w:before="21"/>
              <w:ind w:left="102" w:right="18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Closely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fringing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occurring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within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Murray,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Edward,</w:t>
            </w:r>
            <w:r>
              <w:rPr>
                <w:rFonts w:ascii="Century Gothic"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Kiewa,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Mitta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Mitta,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Niemur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Wakool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rivers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Tuppal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Creek;</w:t>
            </w:r>
          </w:p>
          <w:p w14:paraId="4E055C2E" w14:textId="77777777" w:rsidR="00F20CE2" w:rsidRDefault="003E30F1">
            <w:pPr>
              <w:pStyle w:val="TableParagraph"/>
              <w:spacing w:before="21"/>
              <w:ind w:left="102" w:right="66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Moira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grasslands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Barmah–Millewa</w:t>
            </w:r>
            <w:r>
              <w:rPr>
                <w:rFonts w:ascii="Century Gothic" w:eastAsia="Century Gothic" w:hAnsi="Century Gothic" w:cs="Century Gothic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Forest</w:t>
            </w:r>
          </w:p>
        </w:tc>
      </w:tr>
    </w:tbl>
    <w:p w14:paraId="4E055C30" w14:textId="77777777" w:rsidR="00F20CE2" w:rsidRDefault="003E30F1">
      <w:pPr>
        <w:spacing w:before="122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t>Black</w:t>
      </w:r>
      <w:r>
        <w:rPr>
          <w:rFonts w:ascii="Century Gothic"/>
          <w:b/>
          <w:spacing w:val="-11"/>
          <w:sz w:val="20"/>
        </w:rPr>
        <w:t xml:space="preserve"> </w:t>
      </w:r>
      <w:r>
        <w:rPr>
          <w:rFonts w:ascii="Century Gothic"/>
          <w:b/>
          <w:sz w:val="20"/>
        </w:rPr>
        <w:t>box</w:t>
      </w:r>
      <w:r>
        <w:rPr>
          <w:rFonts w:ascii="Century Gothic"/>
          <w:b/>
          <w:spacing w:val="-9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condition</w:t>
      </w:r>
    </w:p>
    <w:p w14:paraId="4E055C31" w14:textId="77777777" w:rsidR="00F20CE2" w:rsidRDefault="00F20CE2">
      <w:pPr>
        <w:spacing w:before="5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2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6"/>
        <w:gridCol w:w="2408"/>
        <w:gridCol w:w="2271"/>
        <w:gridCol w:w="2552"/>
      </w:tblGrid>
      <w:tr w:rsidR="00F20CE2" w14:paraId="4E055C35" w14:textId="77777777">
        <w:trPr>
          <w:trHeight w:hRule="exact" w:val="427"/>
        </w:trPr>
        <w:tc>
          <w:tcPr>
            <w:tcW w:w="2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4E055C32" w14:textId="77777777" w:rsidR="00F20CE2" w:rsidRDefault="003E30F1">
            <w:pPr>
              <w:pStyle w:val="TableParagraph"/>
              <w:spacing w:before="23"/>
              <w:ind w:left="29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Region</w:t>
            </w:r>
          </w:p>
        </w:tc>
        <w:tc>
          <w:tcPr>
            <w:tcW w:w="467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C33" w14:textId="77777777" w:rsidR="00F20CE2" w:rsidRDefault="003E30F1">
            <w:pPr>
              <w:pStyle w:val="TableParagraph"/>
              <w:spacing w:before="71"/>
              <w:ind w:left="101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Vegetation</w:t>
            </w:r>
            <w:r>
              <w:rPr>
                <w:rFonts w:ascii="Century Gothic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condition</w:t>
            </w:r>
            <w:r>
              <w:rPr>
                <w:rFonts w:ascii="Century Gothic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score</w:t>
            </w:r>
          </w:p>
        </w:tc>
        <w:tc>
          <w:tcPr>
            <w:tcW w:w="25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4E055C34" w14:textId="77777777" w:rsidR="00F20CE2" w:rsidRDefault="003E30F1">
            <w:pPr>
              <w:pStyle w:val="TableParagraph"/>
              <w:spacing w:before="21" w:line="277" w:lineRule="auto"/>
              <w:ind w:left="226" w:right="23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Percent</w:t>
            </w:r>
            <w:r>
              <w:rPr>
                <w:rFonts w:ascii="Century Gothic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of</w:t>
            </w:r>
            <w:r>
              <w:rPr>
                <w:rFonts w:ascii="Century Gothic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vegetation</w:t>
            </w:r>
            <w:r>
              <w:rPr>
                <w:rFonts w:ascii="Century Gothic"/>
                <w:b/>
                <w:color w:val="FFFFFF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assessed</w:t>
            </w:r>
            <w:r>
              <w:rPr>
                <w:rFonts w:ascii="Century Gothic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(within</w:t>
            </w:r>
            <w:r>
              <w:rPr>
                <w:rFonts w:ascii="Century Gothic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the</w:t>
            </w:r>
            <w:r>
              <w:rPr>
                <w:rFonts w:ascii="Century Gothic"/>
                <w:b/>
                <w:color w:val="FFFFFF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managed</w:t>
            </w:r>
            <w:r>
              <w:rPr>
                <w:rFonts w:ascii="Century Gothic"/>
                <w:b/>
                <w:color w:val="FFFFFF"/>
                <w:spacing w:val="-22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floodplain)</w:t>
            </w:r>
          </w:p>
        </w:tc>
      </w:tr>
      <w:tr w:rsidR="00F20CE2" w14:paraId="4E055C3A" w14:textId="77777777">
        <w:trPr>
          <w:trHeight w:hRule="exact" w:val="469"/>
        </w:trPr>
        <w:tc>
          <w:tcPr>
            <w:tcW w:w="26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C36" w14:textId="77777777" w:rsidR="00F20CE2" w:rsidRDefault="00F20CE2"/>
        </w:tc>
        <w:tc>
          <w:tcPr>
            <w:tcW w:w="2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C37" w14:textId="77777777" w:rsidR="00F20CE2" w:rsidRDefault="003E30F1">
            <w:pPr>
              <w:pStyle w:val="TableParagraph"/>
              <w:spacing w:before="93"/>
              <w:ind w:lef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0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–6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C38" w14:textId="77777777" w:rsidR="00F20CE2" w:rsidRDefault="003E30F1">
            <w:pPr>
              <w:pStyle w:val="TableParagraph"/>
              <w:spacing w:before="93"/>
              <w:ind w:left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&gt;6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1"/>
                <w:sz w:val="20"/>
                <w:szCs w:val="20"/>
              </w:rPr>
              <w:t>–10</w:t>
            </w:r>
          </w:p>
        </w:tc>
        <w:tc>
          <w:tcPr>
            <w:tcW w:w="25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C39" w14:textId="77777777" w:rsidR="00F20CE2" w:rsidRDefault="00F20CE2"/>
        </w:tc>
      </w:tr>
      <w:tr w:rsidR="00F20CE2" w14:paraId="4E055C42" w14:textId="77777777">
        <w:trPr>
          <w:trHeight w:hRule="exact" w:val="787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C3B" w14:textId="77777777" w:rsidR="00F20CE2" w:rsidRDefault="003E30F1">
            <w:pPr>
              <w:pStyle w:val="TableParagraph"/>
              <w:spacing w:before="23"/>
              <w:ind w:left="157" w:right="16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Murray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(assessment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33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entire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Murray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catchment)</w:t>
            </w:r>
          </w:p>
        </w:tc>
        <w:tc>
          <w:tcPr>
            <w:tcW w:w="2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C3C" w14:textId="77777777" w:rsidR="00F20CE2" w:rsidRDefault="00F20CE2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4E055C3D" w14:textId="77777777" w:rsidR="00F20CE2" w:rsidRDefault="003E30F1">
            <w:pPr>
              <w:pStyle w:val="TableParagraph"/>
              <w:ind w:left="64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33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C3E" w14:textId="77777777" w:rsidR="00F20CE2" w:rsidRDefault="00F20CE2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4E055C3F" w14:textId="77777777" w:rsidR="00F20CE2" w:rsidRDefault="003E30F1">
            <w:pPr>
              <w:pStyle w:val="TableParagraph"/>
              <w:ind w:left="57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65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C40" w14:textId="77777777" w:rsidR="00F20CE2" w:rsidRDefault="00F20CE2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4E055C41" w14:textId="77777777" w:rsidR="00F20CE2" w:rsidRDefault="003E30F1">
            <w:pPr>
              <w:pStyle w:val="TableParagraph"/>
              <w:ind w:left="71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28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</w:tr>
    </w:tbl>
    <w:p w14:paraId="4E055C43" w14:textId="77777777" w:rsidR="00F20CE2" w:rsidRDefault="003E30F1">
      <w:pPr>
        <w:spacing w:before="122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t>River</w:t>
      </w:r>
      <w:r>
        <w:rPr>
          <w:rFonts w:ascii="Century Gothic"/>
          <w:b/>
          <w:spacing w:val="-8"/>
          <w:sz w:val="20"/>
        </w:rPr>
        <w:t xml:space="preserve"> </w:t>
      </w:r>
      <w:r>
        <w:rPr>
          <w:rFonts w:ascii="Century Gothic"/>
          <w:b/>
          <w:sz w:val="20"/>
        </w:rPr>
        <w:t>red</w:t>
      </w:r>
      <w:r>
        <w:rPr>
          <w:rFonts w:ascii="Century Gothic"/>
          <w:b/>
          <w:spacing w:val="-5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gum</w:t>
      </w:r>
      <w:r>
        <w:rPr>
          <w:rFonts w:ascii="Century Gothic"/>
          <w:b/>
          <w:spacing w:val="-6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condition</w:t>
      </w:r>
    </w:p>
    <w:p w14:paraId="4E055C44" w14:textId="77777777" w:rsidR="00F20CE2" w:rsidRDefault="00F20CE2">
      <w:pPr>
        <w:spacing w:before="5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2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1106"/>
        <w:gridCol w:w="1107"/>
        <w:gridCol w:w="1104"/>
        <w:gridCol w:w="1107"/>
        <w:gridCol w:w="1107"/>
        <w:gridCol w:w="2552"/>
      </w:tblGrid>
      <w:tr w:rsidR="00F20CE2" w14:paraId="4E055C48" w14:textId="77777777">
        <w:trPr>
          <w:trHeight w:hRule="exact" w:val="434"/>
        </w:trPr>
        <w:tc>
          <w:tcPr>
            <w:tcW w:w="18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4E055C45" w14:textId="77777777" w:rsidR="00F20CE2" w:rsidRDefault="003E30F1">
            <w:pPr>
              <w:pStyle w:val="TableParagraph"/>
              <w:spacing w:before="23"/>
              <w:ind w:left="58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Region</w:t>
            </w:r>
          </w:p>
        </w:tc>
        <w:tc>
          <w:tcPr>
            <w:tcW w:w="553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C46" w14:textId="77777777" w:rsidR="00F20CE2" w:rsidRDefault="003E30F1">
            <w:pPr>
              <w:pStyle w:val="TableParagraph"/>
              <w:spacing w:before="74"/>
              <w:ind w:left="144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Vegetation</w:t>
            </w:r>
            <w:r>
              <w:rPr>
                <w:rFonts w:ascii="Century Gothic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condition</w:t>
            </w:r>
            <w:r>
              <w:rPr>
                <w:rFonts w:ascii="Century Gothic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score</w:t>
            </w:r>
          </w:p>
        </w:tc>
        <w:tc>
          <w:tcPr>
            <w:tcW w:w="25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4E055C47" w14:textId="77777777" w:rsidR="00F20CE2" w:rsidRDefault="003E30F1">
            <w:pPr>
              <w:pStyle w:val="TableParagraph"/>
              <w:spacing w:before="21" w:line="277" w:lineRule="auto"/>
              <w:ind w:left="226" w:right="23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Percent</w:t>
            </w:r>
            <w:r>
              <w:rPr>
                <w:rFonts w:ascii="Century Gothic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of</w:t>
            </w:r>
            <w:r>
              <w:rPr>
                <w:rFonts w:ascii="Century Gothic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vegetation</w:t>
            </w:r>
            <w:r>
              <w:rPr>
                <w:rFonts w:ascii="Century Gothic"/>
                <w:b/>
                <w:color w:val="FFFFFF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assessed</w:t>
            </w:r>
            <w:r>
              <w:rPr>
                <w:rFonts w:ascii="Century Gothic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(within</w:t>
            </w:r>
            <w:r>
              <w:rPr>
                <w:rFonts w:ascii="Century Gothic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the</w:t>
            </w:r>
            <w:r>
              <w:rPr>
                <w:rFonts w:ascii="Century Gothic"/>
                <w:b/>
                <w:color w:val="FFFFFF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managed</w:t>
            </w:r>
            <w:r>
              <w:rPr>
                <w:rFonts w:ascii="Century Gothic"/>
                <w:b/>
                <w:color w:val="FFFFFF"/>
                <w:spacing w:val="-22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floodplain)</w:t>
            </w:r>
          </w:p>
        </w:tc>
      </w:tr>
      <w:tr w:rsidR="00F20CE2" w14:paraId="4E055C50" w14:textId="77777777">
        <w:trPr>
          <w:trHeight w:hRule="exact" w:val="461"/>
        </w:trPr>
        <w:tc>
          <w:tcPr>
            <w:tcW w:w="18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C49" w14:textId="77777777" w:rsidR="00F20CE2" w:rsidRDefault="00F20CE2"/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C4A" w14:textId="77777777" w:rsidR="00F20CE2" w:rsidRDefault="003E30F1">
            <w:pPr>
              <w:pStyle w:val="TableParagraph"/>
              <w:spacing w:before="88"/>
              <w:ind w:left="33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0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– 2</w:t>
            </w:r>
          </w:p>
        </w:tc>
        <w:tc>
          <w:tcPr>
            <w:tcW w:w="11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C4B" w14:textId="77777777" w:rsidR="00F20CE2" w:rsidRDefault="003E30F1">
            <w:pPr>
              <w:pStyle w:val="TableParagraph"/>
              <w:spacing w:before="88"/>
              <w:ind w:left="26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&gt;2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– 4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C4C" w14:textId="77777777" w:rsidR="00F20CE2" w:rsidRDefault="003E30F1">
            <w:pPr>
              <w:pStyle w:val="TableParagraph"/>
              <w:spacing w:before="88"/>
              <w:ind w:left="26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&gt;4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– 6</w:t>
            </w:r>
          </w:p>
        </w:tc>
        <w:tc>
          <w:tcPr>
            <w:tcW w:w="11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C4D" w14:textId="77777777" w:rsidR="00F20CE2" w:rsidRDefault="003E30F1">
            <w:pPr>
              <w:pStyle w:val="TableParagraph"/>
              <w:spacing w:before="88"/>
              <w:ind w:left="26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&gt;6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–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8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C4E" w14:textId="77777777" w:rsidR="00F20CE2" w:rsidRDefault="003E30F1">
            <w:pPr>
              <w:pStyle w:val="TableParagraph"/>
              <w:spacing w:before="88"/>
              <w:ind w:left="21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&gt;8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–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2"/>
                <w:sz w:val="20"/>
                <w:szCs w:val="20"/>
              </w:rPr>
              <w:t>10</w:t>
            </w:r>
          </w:p>
        </w:tc>
        <w:tc>
          <w:tcPr>
            <w:tcW w:w="25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E055C4F" w14:textId="77777777" w:rsidR="00F20CE2" w:rsidRDefault="00F20CE2"/>
        </w:tc>
      </w:tr>
      <w:tr w:rsidR="00F20CE2" w14:paraId="4E055C5E" w14:textId="77777777">
        <w:trPr>
          <w:trHeight w:hRule="exact" w:val="1032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C51" w14:textId="77777777" w:rsidR="00F20CE2" w:rsidRDefault="003E30F1">
            <w:pPr>
              <w:pStyle w:val="TableParagraph"/>
              <w:spacing w:before="23"/>
              <w:ind w:left="123" w:right="124" w:firstLine="4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Murray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(assessment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is</w:t>
            </w:r>
            <w:r>
              <w:rPr>
                <w:rFonts w:ascii="Century Gothic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entire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Murray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catchment)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C52" w14:textId="77777777" w:rsidR="00F20CE2" w:rsidRDefault="00F20CE2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4E055C53" w14:textId="77777777" w:rsidR="00F20CE2" w:rsidRDefault="003E30F1">
            <w:pPr>
              <w:pStyle w:val="TableParagraph"/>
              <w:ind w:left="322" w:right="299" w:hanging="2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2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11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C54" w14:textId="77777777" w:rsidR="00F20CE2" w:rsidRDefault="00F20CE2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4E055C55" w14:textId="77777777" w:rsidR="00F20CE2" w:rsidRDefault="003E30F1">
            <w:pPr>
              <w:pStyle w:val="TableParagraph"/>
              <w:ind w:left="323" w:right="299" w:hanging="2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1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C56" w14:textId="77777777" w:rsidR="00F20CE2" w:rsidRDefault="00F20CE2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4E055C57" w14:textId="77777777" w:rsidR="00F20CE2" w:rsidRDefault="003E30F1">
            <w:pPr>
              <w:pStyle w:val="TableParagraph"/>
              <w:ind w:left="320" w:right="244" w:hanging="7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10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11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C58" w14:textId="77777777" w:rsidR="00F20CE2" w:rsidRDefault="00F20CE2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4E055C59" w14:textId="77777777" w:rsidR="00F20CE2" w:rsidRDefault="003E30F1">
            <w:pPr>
              <w:pStyle w:val="TableParagraph"/>
              <w:ind w:left="322" w:right="245" w:hanging="7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51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C5A" w14:textId="77777777" w:rsidR="00F20CE2" w:rsidRDefault="00F20CE2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4E055C5B" w14:textId="77777777" w:rsidR="00F20CE2" w:rsidRDefault="003E30F1">
            <w:pPr>
              <w:pStyle w:val="TableParagraph"/>
              <w:ind w:left="323" w:right="244" w:hanging="7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35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C5C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E055C5D" w14:textId="77777777" w:rsidR="00F20CE2" w:rsidRDefault="003E30F1">
            <w:pPr>
              <w:pStyle w:val="TableParagraph"/>
              <w:spacing w:before="145"/>
              <w:ind w:left="71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51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</w:tr>
    </w:tbl>
    <w:p w14:paraId="4E055C5F" w14:textId="77777777" w:rsidR="00F20CE2" w:rsidRDefault="00F20CE2">
      <w:pPr>
        <w:rPr>
          <w:rFonts w:ascii="Century Gothic" w:eastAsia="Century Gothic" w:hAnsi="Century Gothic" w:cs="Century Gothic"/>
          <w:sz w:val="20"/>
          <w:szCs w:val="20"/>
        </w:rPr>
        <w:sectPr w:rsidR="00F20CE2">
          <w:pgSz w:w="11910" w:h="16840"/>
          <w:pgMar w:top="800" w:right="1040" w:bottom="680" w:left="600" w:header="0" w:footer="487" w:gutter="0"/>
          <w:cols w:space="720"/>
        </w:sectPr>
      </w:pPr>
    </w:p>
    <w:p w14:paraId="4E055C60" w14:textId="45E7936A" w:rsidR="00F20CE2" w:rsidRDefault="003E30F1">
      <w:pPr>
        <w:spacing w:before="45"/>
        <w:ind w:left="147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113328" behindDoc="1" locked="0" layoutInCell="1" allowOverlap="1" wp14:anchorId="4E056168" wp14:editId="094562AF">
                <wp:simplePos x="0" y="0"/>
                <wp:positionH relativeFrom="page">
                  <wp:posOffset>496570</wp:posOffset>
                </wp:positionH>
                <wp:positionV relativeFrom="page">
                  <wp:posOffset>8252460</wp:posOffset>
                </wp:positionV>
                <wp:extent cx="1754505" cy="337185"/>
                <wp:effectExtent l="1270" t="3810" r="0" b="1905"/>
                <wp:wrapNone/>
                <wp:docPr id="623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4505" cy="337185"/>
                          <a:chOff x="782" y="12996"/>
                          <a:chExt cx="2763" cy="531"/>
                        </a:xfrm>
                      </wpg:grpSpPr>
                      <wpg:grpSp>
                        <wpg:cNvPr id="624" name="Group 612"/>
                        <wpg:cNvGrpSpPr>
                          <a:grpSpLocks/>
                        </wpg:cNvGrpSpPr>
                        <wpg:grpSpPr bwMode="auto">
                          <a:xfrm>
                            <a:off x="782" y="12996"/>
                            <a:ext cx="2763" cy="267"/>
                            <a:chOff x="782" y="12996"/>
                            <a:chExt cx="2763" cy="267"/>
                          </a:xfrm>
                        </wpg:grpSpPr>
                        <wps:wsp>
                          <wps:cNvPr id="625" name="Freeform 613"/>
                          <wps:cNvSpPr>
                            <a:spLocks/>
                          </wps:cNvSpPr>
                          <wps:spPr bwMode="auto">
                            <a:xfrm>
                              <a:off x="782" y="12996"/>
                              <a:ext cx="2763" cy="267"/>
                            </a:xfrm>
                            <a:custGeom>
                              <a:avLst/>
                              <a:gdLst>
                                <a:gd name="T0" fmla="+- 0 782 782"/>
                                <a:gd name="T1" fmla="*/ T0 w 2763"/>
                                <a:gd name="T2" fmla="+- 0 13262 12996"/>
                                <a:gd name="T3" fmla="*/ 13262 h 267"/>
                                <a:gd name="T4" fmla="+- 0 3545 782"/>
                                <a:gd name="T5" fmla="*/ T4 w 2763"/>
                                <a:gd name="T6" fmla="+- 0 13262 12996"/>
                                <a:gd name="T7" fmla="*/ 13262 h 267"/>
                                <a:gd name="T8" fmla="+- 0 3545 782"/>
                                <a:gd name="T9" fmla="*/ T8 w 2763"/>
                                <a:gd name="T10" fmla="+- 0 12996 12996"/>
                                <a:gd name="T11" fmla="*/ 12996 h 267"/>
                                <a:gd name="T12" fmla="+- 0 782 782"/>
                                <a:gd name="T13" fmla="*/ T12 w 2763"/>
                                <a:gd name="T14" fmla="+- 0 12996 12996"/>
                                <a:gd name="T15" fmla="*/ 12996 h 267"/>
                                <a:gd name="T16" fmla="+- 0 782 782"/>
                                <a:gd name="T17" fmla="*/ T16 w 2763"/>
                                <a:gd name="T18" fmla="+- 0 13262 12996"/>
                                <a:gd name="T19" fmla="*/ 13262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3" h="267">
                                  <a:moveTo>
                                    <a:pt x="0" y="266"/>
                                  </a:moveTo>
                                  <a:lnTo>
                                    <a:pt x="2763" y="266"/>
                                  </a:lnTo>
                                  <a:lnTo>
                                    <a:pt x="27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10"/>
                        <wpg:cNvGrpSpPr>
                          <a:grpSpLocks/>
                        </wpg:cNvGrpSpPr>
                        <wpg:grpSpPr bwMode="auto">
                          <a:xfrm>
                            <a:off x="782" y="13262"/>
                            <a:ext cx="2763" cy="264"/>
                            <a:chOff x="782" y="13262"/>
                            <a:chExt cx="2763" cy="264"/>
                          </a:xfrm>
                        </wpg:grpSpPr>
                        <wps:wsp>
                          <wps:cNvPr id="627" name="Freeform 611"/>
                          <wps:cNvSpPr>
                            <a:spLocks/>
                          </wps:cNvSpPr>
                          <wps:spPr bwMode="auto">
                            <a:xfrm>
                              <a:off x="782" y="13262"/>
                              <a:ext cx="2763" cy="264"/>
                            </a:xfrm>
                            <a:custGeom>
                              <a:avLst/>
                              <a:gdLst>
                                <a:gd name="T0" fmla="+- 0 782 782"/>
                                <a:gd name="T1" fmla="*/ T0 w 2763"/>
                                <a:gd name="T2" fmla="+- 0 13526 13262"/>
                                <a:gd name="T3" fmla="*/ 13526 h 264"/>
                                <a:gd name="T4" fmla="+- 0 3545 782"/>
                                <a:gd name="T5" fmla="*/ T4 w 2763"/>
                                <a:gd name="T6" fmla="+- 0 13526 13262"/>
                                <a:gd name="T7" fmla="*/ 13526 h 264"/>
                                <a:gd name="T8" fmla="+- 0 3545 782"/>
                                <a:gd name="T9" fmla="*/ T8 w 2763"/>
                                <a:gd name="T10" fmla="+- 0 13262 13262"/>
                                <a:gd name="T11" fmla="*/ 13262 h 264"/>
                                <a:gd name="T12" fmla="+- 0 782 782"/>
                                <a:gd name="T13" fmla="*/ T12 w 2763"/>
                                <a:gd name="T14" fmla="+- 0 13262 13262"/>
                                <a:gd name="T15" fmla="*/ 13262 h 264"/>
                                <a:gd name="T16" fmla="+- 0 782 782"/>
                                <a:gd name="T17" fmla="*/ T16 w 2763"/>
                                <a:gd name="T18" fmla="+- 0 13526 13262"/>
                                <a:gd name="T19" fmla="*/ 13526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3" h="264">
                                  <a:moveTo>
                                    <a:pt x="0" y="264"/>
                                  </a:moveTo>
                                  <a:lnTo>
                                    <a:pt x="2763" y="264"/>
                                  </a:lnTo>
                                  <a:lnTo>
                                    <a:pt x="27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21031" id="Group 609" o:spid="_x0000_s1026" style="position:absolute;margin-left:39.1pt;margin-top:649.8pt;width:138.15pt;height:26.55pt;z-index:-203152;mso-position-horizontal-relative:page;mso-position-vertical-relative:page" coordorigin="782,12996" coordsize="2763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">
                <v:group id="Group 612" o:spid="_x0000_s1027" style="position:absolute;left:782;top:12996;width:2763;height:267" coordorigin="782,12996" coordsize="2763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613" o:spid="_x0000_s1028" style="position:absolute;left:782;top:12996;width:2763;height:267;visibility:visible;mso-wrap-style:square;v-text-anchor:top" coordsize="2763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8Dy8QA&#10;AADcAAAADwAAAGRycy9kb3ducmV2LnhtbESP3WrCQBSE7wXfYTkFb6RuKiRI6irBUiv1yp8HOOye&#10;JsHs2ZDdJvHtu0LBy2FmvmHW29E2oqfO144VvC0SEMTamZpLBdfL5+sKhA/IBhvHpOBOHrab6WSN&#10;uXEDn6g/h1JECPscFVQhtLmUXldk0S9cSxy9H9dZDFF2pTQdDhFuG7lMkkxarDkuVNjSriJ9O/9a&#10;BfuL/ui/v46F8Stsb/3o7/NUKzV7GYt3EIHG8Az/tw9GQbZM4XEmH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PA8vEAAAA3AAAAA8AAAAAAAAAAAAAAAAAmAIAAGRycy9k&#10;b3ducmV2LnhtbFBLBQYAAAAABAAEAPUAAACJAwAAAAA=&#10;" path="m,266r2763,l2763,,,,,266xe" fillcolor="#ebebeb" stroked="f">
                    <v:path arrowok="t" o:connecttype="custom" o:connectlocs="0,13262;2763,13262;2763,12996;0,12996;0,13262" o:connectangles="0,0,0,0,0"/>
                  </v:shape>
                </v:group>
                <v:group id="Group 610" o:spid="_x0000_s1029" style="position:absolute;left:782;top:13262;width:2763;height:264" coordorigin="782,13262" coordsize="2763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611" o:spid="_x0000_s1030" style="position:absolute;left:782;top:13262;width:2763;height:264;visibility:visible;mso-wrap-style:square;v-text-anchor:top" coordsize="2763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mo8QA&#10;AADcAAAADwAAAGRycy9kb3ducmV2LnhtbESPwW7CMBBE70j9B2srcUHgwCG0AYMACcENQfsBq3hJ&#10;0sbrYJsk/fsaCYnjaGbeaJbr3tSiJecrywqmkwQEcW51xYWC76/9+AOED8gaa8uk4I88rFdvgyVm&#10;2nZ8pvYSChEh7DNUUIbQZFL6vCSDfmIb4uhdrTMYonSF1A67CDe1nCVJKg1WHBdKbGhXUv57uRsF&#10;I94eRtfT9qd1u/6Udhs+3j5ZqeF7v1mACNSHV/jZPmoF6WwOj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LJqPEAAAA3AAAAA8AAAAAAAAAAAAAAAAAmAIAAGRycy9k&#10;b3ducmV2LnhtbFBLBQYAAAAABAAEAPUAAACJAwAAAAA=&#10;" path="m,264r2763,l2763,,,,,264xe" fillcolor="#ebebeb" stroked="f">
                    <v:path arrowok="t" o:connecttype="custom" o:connectlocs="0,13526;2763,13526;2763,13262;0,13262;0,1352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13352" behindDoc="1" locked="0" layoutInCell="1" allowOverlap="1" wp14:anchorId="4E056169" wp14:editId="0491E562">
                <wp:simplePos x="0" y="0"/>
                <wp:positionH relativeFrom="page">
                  <wp:posOffset>2388235</wp:posOffset>
                </wp:positionH>
                <wp:positionV relativeFrom="page">
                  <wp:posOffset>8252460</wp:posOffset>
                </wp:positionV>
                <wp:extent cx="2924175" cy="649605"/>
                <wp:effectExtent l="0" t="3810" r="2540" b="3810"/>
                <wp:wrapNone/>
                <wp:docPr id="614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4175" cy="649605"/>
                          <a:chOff x="3761" y="12996"/>
                          <a:chExt cx="4605" cy="1023"/>
                        </a:xfrm>
                      </wpg:grpSpPr>
                      <wpg:grpSp>
                        <wpg:cNvPr id="615" name="Group 607"/>
                        <wpg:cNvGrpSpPr>
                          <a:grpSpLocks/>
                        </wpg:cNvGrpSpPr>
                        <wpg:grpSpPr bwMode="auto">
                          <a:xfrm>
                            <a:off x="3761" y="12996"/>
                            <a:ext cx="4605" cy="267"/>
                            <a:chOff x="3761" y="12996"/>
                            <a:chExt cx="4605" cy="267"/>
                          </a:xfrm>
                        </wpg:grpSpPr>
                        <wps:wsp>
                          <wps:cNvPr id="616" name="Freeform 608"/>
                          <wps:cNvSpPr>
                            <a:spLocks/>
                          </wps:cNvSpPr>
                          <wps:spPr bwMode="auto">
                            <a:xfrm>
                              <a:off x="3761" y="12996"/>
                              <a:ext cx="4605" cy="267"/>
                            </a:xfrm>
                            <a:custGeom>
                              <a:avLst/>
                              <a:gdLst>
                                <a:gd name="T0" fmla="+- 0 3761 3761"/>
                                <a:gd name="T1" fmla="*/ T0 w 4605"/>
                                <a:gd name="T2" fmla="+- 0 13262 12996"/>
                                <a:gd name="T3" fmla="*/ 13262 h 267"/>
                                <a:gd name="T4" fmla="+- 0 8365 3761"/>
                                <a:gd name="T5" fmla="*/ T4 w 4605"/>
                                <a:gd name="T6" fmla="+- 0 13262 12996"/>
                                <a:gd name="T7" fmla="*/ 13262 h 267"/>
                                <a:gd name="T8" fmla="+- 0 8365 3761"/>
                                <a:gd name="T9" fmla="*/ T8 w 4605"/>
                                <a:gd name="T10" fmla="+- 0 12996 12996"/>
                                <a:gd name="T11" fmla="*/ 12996 h 267"/>
                                <a:gd name="T12" fmla="+- 0 3761 3761"/>
                                <a:gd name="T13" fmla="*/ T12 w 4605"/>
                                <a:gd name="T14" fmla="+- 0 12996 12996"/>
                                <a:gd name="T15" fmla="*/ 12996 h 267"/>
                                <a:gd name="T16" fmla="+- 0 3761 3761"/>
                                <a:gd name="T17" fmla="*/ T16 w 4605"/>
                                <a:gd name="T18" fmla="+- 0 13262 12996"/>
                                <a:gd name="T19" fmla="*/ 13262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5" h="267">
                                  <a:moveTo>
                                    <a:pt x="0" y="266"/>
                                  </a:moveTo>
                                  <a:lnTo>
                                    <a:pt x="4604" y="266"/>
                                  </a:lnTo>
                                  <a:lnTo>
                                    <a:pt x="4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605"/>
                        <wpg:cNvGrpSpPr>
                          <a:grpSpLocks/>
                        </wpg:cNvGrpSpPr>
                        <wpg:grpSpPr bwMode="auto">
                          <a:xfrm>
                            <a:off x="3761" y="13262"/>
                            <a:ext cx="4605" cy="245"/>
                            <a:chOff x="3761" y="13262"/>
                            <a:chExt cx="4605" cy="245"/>
                          </a:xfrm>
                        </wpg:grpSpPr>
                        <wps:wsp>
                          <wps:cNvPr id="618" name="Freeform 606"/>
                          <wps:cNvSpPr>
                            <a:spLocks/>
                          </wps:cNvSpPr>
                          <wps:spPr bwMode="auto">
                            <a:xfrm>
                              <a:off x="3761" y="13262"/>
                              <a:ext cx="4605" cy="245"/>
                            </a:xfrm>
                            <a:custGeom>
                              <a:avLst/>
                              <a:gdLst>
                                <a:gd name="T0" fmla="+- 0 3761 3761"/>
                                <a:gd name="T1" fmla="*/ T0 w 4605"/>
                                <a:gd name="T2" fmla="+- 0 13507 13262"/>
                                <a:gd name="T3" fmla="*/ 13507 h 245"/>
                                <a:gd name="T4" fmla="+- 0 8365 3761"/>
                                <a:gd name="T5" fmla="*/ T4 w 4605"/>
                                <a:gd name="T6" fmla="+- 0 13507 13262"/>
                                <a:gd name="T7" fmla="*/ 13507 h 245"/>
                                <a:gd name="T8" fmla="+- 0 8365 3761"/>
                                <a:gd name="T9" fmla="*/ T8 w 4605"/>
                                <a:gd name="T10" fmla="+- 0 13262 13262"/>
                                <a:gd name="T11" fmla="*/ 13262 h 245"/>
                                <a:gd name="T12" fmla="+- 0 3761 3761"/>
                                <a:gd name="T13" fmla="*/ T12 w 4605"/>
                                <a:gd name="T14" fmla="+- 0 13262 13262"/>
                                <a:gd name="T15" fmla="*/ 13262 h 245"/>
                                <a:gd name="T16" fmla="+- 0 3761 3761"/>
                                <a:gd name="T17" fmla="*/ T16 w 4605"/>
                                <a:gd name="T18" fmla="+- 0 13507 13262"/>
                                <a:gd name="T19" fmla="*/ 1350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5" h="245">
                                  <a:moveTo>
                                    <a:pt x="0" y="245"/>
                                  </a:moveTo>
                                  <a:lnTo>
                                    <a:pt x="4604" y="245"/>
                                  </a:lnTo>
                                  <a:lnTo>
                                    <a:pt x="4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603"/>
                        <wpg:cNvGrpSpPr>
                          <a:grpSpLocks/>
                        </wpg:cNvGrpSpPr>
                        <wpg:grpSpPr bwMode="auto">
                          <a:xfrm>
                            <a:off x="3761" y="13507"/>
                            <a:ext cx="4605" cy="245"/>
                            <a:chOff x="3761" y="13507"/>
                            <a:chExt cx="4605" cy="245"/>
                          </a:xfrm>
                        </wpg:grpSpPr>
                        <wps:wsp>
                          <wps:cNvPr id="620" name="Freeform 604"/>
                          <wps:cNvSpPr>
                            <a:spLocks/>
                          </wps:cNvSpPr>
                          <wps:spPr bwMode="auto">
                            <a:xfrm>
                              <a:off x="3761" y="13507"/>
                              <a:ext cx="4605" cy="245"/>
                            </a:xfrm>
                            <a:custGeom>
                              <a:avLst/>
                              <a:gdLst>
                                <a:gd name="T0" fmla="+- 0 3761 3761"/>
                                <a:gd name="T1" fmla="*/ T0 w 4605"/>
                                <a:gd name="T2" fmla="+- 0 13752 13507"/>
                                <a:gd name="T3" fmla="*/ 13752 h 245"/>
                                <a:gd name="T4" fmla="+- 0 8365 3761"/>
                                <a:gd name="T5" fmla="*/ T4 w 4605"/>
                                <a:gd name="T6" fmla="+- 0 13752 13507"/>
                                <a:gd name="T7" fmla="*/ 13752 h 245"/>
                                <a:gd name="T8" fmla="+- 0 8365 3761"/>
                                <a:gd name="T9" fmla="*/ T8 w 4605"/>
                                <a:gd name="T10" fmla="+- 0 13507 13507"/>
                                <a:gd name="T11" fmla="*/ 13507 h 245"/>
                                <a:gd name="T12" fmla="+- 0 3761 3761"/>
                                <a:gd name="T13" fmla="*/ T12 w 4605"/>
                                <a:gd name="T14" fmla="+- 0 13507 13507"/>
                                <a:gd name="T15" fmla="*/ 13507 h 245"/>
                                <a:gd name="T16" fmla="+- 0 3761 3761"/>
                                <a:gd name="T17" fmla="*/ T16 w 4605"/>
                                <a:gd name="T18" fmla="+- 0 13752 13507"/>
                                <a:gd name="T19" fmla="*/ 1375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5" h="245">
                                  <a:moveTo>
                                    <a:pt x="0" y="245"/>
                                  </a:moveTo>
                                  <a:lnTo>
                                    <a:pt x="4604" y="245"/>
                                  </a:lnTo>
                                  <a:lnTo>
                                    <a:pt x="4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601"/>
                        <wpg:cNvGrpSpPr>
                          <a:grpSpLocks/>
                        </wpg:cNvGrpSpPr>
                        <wpg:grpSpPr bwMode="auto">
                          <a:xfrm>
                            <a:off x="3761" y="13752"/>
                            <a:ext cx="4605" cy="267"/>
                            <a:chOff x="3761" y="13752"/>
                            <a:chExt cx="4605" cy="267"/>
                          </a:xfrm>
                        </wpg:grpSpPr>
                        <wps:wsp>
                          <wps:cNvPr id="622" name="Freeform 602"/>
                          <wps:cNvSpPr>
                            <a:spLocks/>
                          </wps:cNvSpPr>
                          <wps:spPr bwMode="auto">
                            <a:xfrm>
                              <a:off x="3761" y="13752"/>
                              <a:ext cx="4605" cy="267"/>
                            </a:xfrm>
                            <a:custGeom>
                              <a:avLst/>
                              <a:gdLst>
                                <a:gd name="T0" fmla="+- 0 3761 3761"/>
                                <a:gd name="T1" fmla="*/ T0 w 4605"/>
                                <a:gd name="T2" fmla="+- 0 14018 13752"/>
                                <a:gd name="T3" fmla="*/ 14018 h 267"/>
                                <a:gd name="T4" fmla="+- 0 8365 3761"/>
                                <a:gd name="T5" fmla="*/ T4 w 4605"/>
                                <a:gd name="T6" fmla="+- 0 14018 13752"/>
                                <a:gd name="T7" fmla="*/ 14018 h 267"/>
                                <a:gd name="T8" fmla="+- 0 8365 3761"/>
                                <a:gd name="T9" fmla="*/ T8 w 4605"/>
                                <a:gd name="T10" fmla="+- 0 13752 13752"/>
                                <a:gd name="T11" fmla="*/ 13752 h 267"/>
                                <a:gd name="T12" fmla="+- 0 3761 3761"/>
                                <a:gd name="T13" fmla="*/ T12 w 4605"/>
                                <a:gd name="T14" fmla="+- 0 13752 13752"/>
                                <a:gd name="T15" fmla="*/ 13752 h 267"/>
                                <a:gd name="T16" fmla="+- 0 3761 3761"/>
                                <a:gd name="T17" fmla="*/ T16 w 4605"/>
                                <a:gd name="T18" fmla="+- 0 14018 13752"/>
                                <a:gd name="T19" fmla="*/ 14018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5" h="267">
                                  <a:moveTo>
                                    <a:pt x="0" y="266"/>
                                  </a:moveTo>
                                  <a:lnTo>
                                    <a:pt x="4604" y="266"/>
                                  </a:lnTo>
                                  <a:lnTo>
                                    <a:pt x="4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F5B56" id="Group 600" o:spid="_x0000_s1026" style="position:absolute;margin-left:188.05pt;margin-top:649.8pt;width:230.25pt;height:51.15pt;z-index:-203128;mso-position-horizontal-relative:page;mso-position-vertical-relative:page" coordorigin="3761,12996" coordsize="4605,1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">
                <v:group id="Group 607" o:spid="_x0000_s1027" style="position:absolute;left:3761;top:12996;width:4605;height:267" coordorigin="3761,12996" coordsize="4605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608" o:spid="_x0000_s1028" style="position:absolute;left:3761;top:12996;width:4605;height:267;visibility:visible;mso-wrap-style:square;v-text-anchor:top" coordsize="4605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GNmMUA&#10;AADcAAAADwAAAGRycy9kb3ducmV2LnhtbESPzWrDMBCE74W+g9hCb42UFkRwoxjjYpJAL/l5gI21&#10;td1aK2MpifP2UaHQ4zAz3zDLfHK9uNAYOs8G5jMFgrj2tuPGwPFQvSxAhIhssfdMBm4UIF89Piwx&#10;s/7KO7rsYyMShEOGBtoYh0zKULfkMMz8QJy8Lz86jEmOjbQjXhPc9fJVKS0ddpwWWhyobKn+2Z+d&#10;gdP2rVpsvsvdpz5V20J/KLkulTHPT1PxDiLSFP/Df+2NNaDnGn7Pp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Y2YxQAAANwAAAAPAAAAAAAAAAAAAAAAAJgCAABkcnMv&#10;ZG93bnJldi54bWxQSwUGAAAAAAQABAD1AAAAigMAAAAA&#10;" path="m,266r4604,l4604,,,,,266xe" fillcolor="#ebebeb" stroked="f">
                    <v:path arrowok="t" o:connecttype="custom" o:connectlocs="0,13262;4604,13262;4604,12996;0,12996;0,13262" o:connectangles="0,0,0,0,0"/>
                  </v:shape>
                </v:group>
                <v:group id="Group 605" o:spid="_x0000_s1029" style="position:absolute;left:3761;top:13262;width:4605;height:245" coordorigin="3761,13262" coordsize="460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606" o:spid="_x0000_s1030" style="position:absolute;left:3761;top:13262;width:4605;height:245;visibility:visible;mso-wrap-style:square;v-text-anchor:top" coordsize="460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ZLj8AA&#10;AADcAAAADwAAAGRycy9kb3ducmV2LnhtbERPPW/CMBDdkfofrKvEBnagQlXAiVClqh1YSlnYrvFh&#10;R8TnNHZJ+Pf1UKnj0/ve1ZPvxI2G2AbWUCwVCOImmJathtPn6+IZREzIBrvApOFOEerqYbbD0oSR&#10;P+h2TFbkEI4lanAp9aWUsXHkMS5DT5y5Sxg8pgwHK82AYw73nVwptZEeW84NDnt6cdRcjz9eQ7Jj&#10;8e3WT6u386hY2a9IKhy0nj9O+y2IRFP6F/+5342GTZHX5jP5CMj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/ZLj8AAAADcAAAADwAAAAAAAAAAAAAAAACYAgAAZHJzL2Rvd25y&#10;ZXYueG1sUEsFBgAAAAAEAAQA9QAAAIUDAAAAAA==&#10;" path="m,245r4604,l4604,,,,,245xe" fillcolor="#ebebeb" stroked="f">
                    <v:path arrowok="t" o:connecttype="custom" o:connectlocs="0,13507;4604,13507;4604,13262;0,13262;0,13507" o:connectangles="0,0,0,0,0"/>
                  </v:shape>
                </v:group>
                <v:group id="Group 603" o:spid="_x0000_s1031" style="position:absolute;left:3761;top:13507;width:4605;height:245" coordorigin="3761,13507" coordsize="460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604" o:spid="_x0000_s1032" style="position:absolute;left:3761;top:13507;width:4605;height:245;visibility:visible;mso-wrap-style:square;v-text-anchor:top" coordsize="460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yNNMAA&#10;AADcAAAADwAAAGRycy9kb3ducmV2LnhtbERPu27CMBTdkfgH6yJ1A5u0QijFoAqpgqELj4XtEt/a&#10;UePrELsk/Xs8VGI8Ou/VZvCNuFMX68Aa5jMFgrgKpmar4Xz6nC5BxIRssAlMGv4owmY9Hq2wNKHn&#10;A92PyYocwrFEDS6ltpQyVo48xlloiTP3HTqPKcPOStNhn8N9IwulFtJjzbnBYUtbR9XP8ddrSLaf&#10;39zrW7G79IqVvUZS4Uvrl8nw8Q4i0ZCe4n/33mhYFHl+PpOPgF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+yNNMAAAADcAAAADwAAAAAAAAAAAAAAAACYAgAAZHJzL2Rvd25y&#10;ZXYueG1sUEsFBgAAAAAEAAQA9QAAAIUDAAAAAA==&#10;" path="m,245r4604,l4604,,,,,245xe" fillcolor="#ebebeb" stroked="f">
                    <v:path arrowok="t" o:connecttype="custom" o:connectlocs="0,13752;4604,13752;4604,13507;0,13507;0,13752" o:connectangles="0,0,0,0,0"/>
                  </v:shape>
                </v:group>
                <v:group id="Group 601" o:spid="_x0000_s1033" style="position:absolute;left:3761;top:13752;width:4605;height:267" coordorigin="3761,13752" coordsize="4605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602" o:spid="_x0000_s1034" style="position:absolute;left:3761;top:13752;width:4605;height:267;visibility:visible;mso-wrap-style:square;v-text-anchor:top" coordsize="4605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ZBJsQA&#10;AADcAAAADwAAAGRycy9kb3ducmV2LnhtbESP0WrCQBRE34X+w3IF33TXCEFSV5GUoIIv2n7ATfY2&#10;SZu9G7Krpn/fFQp9HGbmDLPZjbYTdxp861jDcqFAEFfOtFxr+Hgv5msQPiAb7ByThh/ysNu+TDaY&#10;GffgC92voRYRwj5DDU0IfSalrxqy6BeuJ47epxsshiiHWpoBHxFuO5kolUqLLceFBnvKG6q+rzer&#10;oTytivXxK7+c07I47dM3JQ+50no2HfevIAKN4T/81z4aDWmSwPNMP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WQSbEAAAA3AAAAA8AAAAAAAAAAAAAAAAAmAIAAGRycy9k&#10;b3ducmV2LnhtbFBLBQYAAAAABAAEAPUAAACJAwAAAAA=&#10;" path="m,266r4604,l4604,,,,,266xe" fillcolor="#ebebeb" stroked="f">
                    <v:path arrowok="t" o:connecttype="custom" o:connectlocs="0,14018;4604,14018;4604,13752;0,13752;0,1401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Century Gothic"/>
          <w:b/>
          <w:spacing w:val="-1"/>
          <w:sz w:val="20"/>
        </w:rPr>
        <w:t>WATERBIRDS</w:t>
      </w:r>
    </w:p>
    <w:p w14:paraId="4E055C61" w14:textId="77777777" w:rsidR="00F20CE2" w:rsidRDefault="003E30F1">
      <w:pPr>
        <w:pStyle w:val="BodyText"/>
        <w:spacing w:before="119"/>
        <w:ind w:left="147"/>
      </w:pPr>
      <w:r>
        <w:t>Maintain</w:t>
      </w:r>
      <w:r>
        <w:rPr>
          <w:spacing w:val="-11"/>
        </w:rPr>
        <w:t xml:space="preserve"> </w:t>
      </w:r>
      <w:r>
        <w:rPr>
          <w:spacing w:val="-1"/>
        </w:rPr>
        <w:t>current</w:t>
      </w:r>
      <w:r>
        <w:rPr>
          <w:spacing w:val="-10"/>
        </w:rPr>
        <w:t xml:space="preserve"> </w:t>
      </w:r>
      <w:r>
        <w:rPr>
          <w:spacing w:val="-1"/>
        </w:rPr>
        <w:t>species</w:t>
      </w:r>
      <w:r>
        <w:rPr>
          <w:spacing w:val="-13"/>
        </w:rPr>
        <w:t xml:space="preserve"> </w:t>
      </w:r>
      <w:r>
        <w:t>diversity.</w:t>
      </w:r>
    </w:p>
    <w:p w14:paraId="4E055C62" w14:textId="77777777" w:rsidR="00F20CE2" w:rsidRDefault="003E30F1">
      <w:pPr>
        <w:pStyle w:val="BodyText"/>
        <w:spacing w:before="120"/>
        <w:ind w:left="147"/>
      </w:pPr>
      <w:r>
        <w:t>Increase</w:t>
      </w:r>
      <w:r>
        <w:rPr>
          <w:spacing w:val="-8"/>
        </w:rPr>
        <w:t xml:space="preserve"> </w:t>
      </w:r>
      <w:r>
        <w:rPr>
          <w:spacing w:val="-1"/>
        </w:rPr>
        <w:t>Basin-wide</w:t>
      </w:r>
      <w:r>
        <w:rPr>
          <w:spacing w:val="-8"/>
        </w:rPr>
        <w:t xml:space="preserve"> </w:t>
      </w:r>
      <w:r>
        <w:rPr>
          <w:spacing w:val="-1"/>
        </w:rPr>
        <w:t>abundance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waterbirds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20</w:t>
      </w:r>
      <w:r>
        <w:rPr>
          <w:rFonts w:cs="Century Gothic"/>
        </w:rPr>
        <w:t>–</w:t>
      </w:r>
      <w:r>
        <w:t>25</w:t>
      </w:r>
      <w:r>
        <w:rPr>
          <w:spacing w:val="-7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2024.</w:t>
      </w:r>
    </w:p>
    <w:p w14:paraId="4E055C63" w14:textId="77777777" w:rsidR="00F20CE2" w:rsidRDefault="003E30F1">
      <w:pPr>
        <w:pStyle w:val="BodyText"/>
        <w:spacing w:before="122"/>
        <w:ind w:left="147"/>
      </w:pPr>
      <w:r>
        <w:t>A</w:t>
      </w:r>
      <w:r>
        <w:rPr>
          <w:spacing w:val="-8"/>
        </w:rPr>
        <w:t xml:space="preserve"> </w:t>
      </w:r>
      <w:r>
        <w:rPr>
          <w:spacing w:val="-1"/>
        </w:rPr>
        <w:t>30</w:t>
      </w:r>
      <w:r>
        <w:rPr>
          <w:rFonts w:cs="Century Gothic"/>
          <w:spacing w:val="-1"/>
        </w:rPr>
        <w:t>–</w:t>
      </w:r>
      <w:r>
        <w:rPr>
          <w:spacing w:val="-1"/>
        </w:rPr>
        <w:t>40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nests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broods</w:t>
      </w:r>
      <w:r>
        <w:rPr>
          <w:spacing w:val="-5"/>
        </w:rPr>
        <w:t xml:space="preserve"> </w:t>
      </w:r>
      <w:r>
        <w:t>(Basin-wide)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waterbirds.</w:t>
      </w:r>
    </w:p>
    <w:p w14:paraId="4E055C64" w14:textId="77777777" w:rsidR="00F20CE2" w:rsidRDefault="003E30F1">
      <w:pPr>
        <w:pStyle w:val="BodyText"/>
        <w:spacing w:before="119"/>
        <w:ind w:left="147"/>
      </w:pPr>
      <w:r>
        <w:rPr>
          <w:spacing w:val="-1"/>
        </w:rPr>
        <w:t>Up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50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6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breeding</w:t>
      </w:r>
      <w:r>
        <w:rPr>
          <w:spacing w:val="-7"/>
        </w:rPr>
        <w:t xml:space="preserve"> </w:t>
      </w:r>
      <w:r>
        <w:t>events</w:t>
      </w:r>
      <w:r>
        <w:rPr>
          <w:spacing w:val="-6"/>
        </w:rPr>
        <w:t xml:space="preserve"> </w:t>
      </w:r>
      <w:r>
        <w:rPr>
          <w:spacing w:val="-1"/>
        </w:rPr>
        <w:t>(Basin-wide)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colonial</w:t>
      </w:r>
      <w:r>
        <w:rPr>
          <w:spacing w:val="-6"/>
        </w:rPr>
        <w:t xml:space="preserve"> </w:t>
      </w:r>
      <w:r>
        <w:t>nesting</w:t>
      </w:r>
      <w:r>
        <w:rPr>
          <w:spacing w:val="-9"/>
        </w:rPr>
        <w:t xml:space="preserve"> </w:t>
      </w:r>
      <w:r>
        <w:t>waterbird</w:t>
      </w:r>
      <w:r>
        <w:rPr>
          <w:spacing w:val="-8"/>
        </w:rPr>
        <w:t xml:space="preserve"> </w:t>
      </w:r>
      <w:r>
        <w:t>species.</w:t>
      </w:r>
    </w:p>
    <w:p w14:paraId="4E055C65" w14:textId="77777777" w:rsidR="00F20CE2" w:rsidRDefault="003E30F1">
      <w:pPr>
        <w:pStyle w:val="Heading3"/>
        <w:spacing w:before="119"/>
        <w:ind w:left="147"/>
        <w:rPr>
          <w:b w:val="0"/>
          <w:bCs w:val="0"/>
        </w:rPr>
      </w:pPr>
      <w:r>
        <w:rPr>
          <w:spacing w:val="-1"/>
        </w:rPr>
        <w:t>Important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assets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waterbirds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Mid</w:t>
      </w:r>
      <w:r>
        <w:rPr>
          <w:spacing w:val="-5"/>
        </w:rPr>
        <w:t xml:space="preserve"> </w:t>
      </w:r>
      <w:r>
        <w:rPr>
          <w:spacing w:val="-1"/>
        </w:rPr>
        <w:t>Murray</w:t>
      </w:r>
    </w:p>
    <w:p w14:paraId="4E055C66" w14:textId="77777777" w:rsidR="00F20CE2" w:rsidRDefault="00F20CE2">
      <w:pPr>
        <w:spacing w:before="6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2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6"/>
        <w:gridCol w:w="1388"/>
        <w:gridCol w:w="1390"/>
        <w:gridCol w:w="1390"/>
        <w:gridCol w:w="1390"/>
        <w:gridCol w:w="1388"/>
      </w:tblGrid>
      <w:tr w:rsidR="00F20CE2" w14:paraId="4E055C6F" w14:textId="77777777">
        <w:trPr>
          <w:trHeight w:hRule="exact" w:val="1250"/>
        </w:trPr>
        <w:tc>
          <w:tcPr>
            <w:tcW w:w="2696" w:type="dxa"/>
            <w:tcBorders>
              <w:top w:val="nil"/>
              <w:left w:val="nil"/>
              <w:bottom w:val="single" w:sz="3" w:space="0" w:color="D9D9D9"/>
              <w:right w:val="single" w:sz="3" w:space="0" w:color="ACE0DB"/>
            </w:tcBorders>
            <w:shd w:val="clear" w:color="auto" w:fill="B1A0C6"/>
          </w:tcPr>
          <w:p w14:paraId="4E055C67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E055C68" w14:textId="77777777" w:rsidR="00F20CE2" w:rsidRDefault="00F20CE2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E055C69" w14:textId="77777777" w:rsidR="00F20CE2" w:rsidRDefault="003E30F1">
            <w:pPr>
              <w:pStyle w:val="TableParagraph"/>
              <w:ind w:left="10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z w:val="20"/>
              </w:rPr>
              <w:t>Environmental</w:t>
            </w:r>
            <w:r>
              <w:rPr>
                <w:rFonts w:ascii="Century Gothic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asset</w:t>
            </w:r>
          </w:p>
        </w:tc>
        <w:tc>
          <w:tcPr>
            <w:tcW w:w="1388" w:type="dxa"/>
            <w:tcBorders>
              <w:top w:val="nil"/>
              <w:left w:val="single" w:sz="3" w:space="0" w:color="ACE0DB"/>
              <w:bottom w:val="single" w:sz="3" w:space="0" w:color="D9D9D9"/>
              <w:right w:val="single" w:sz="3" w:space="0" w:color="ACE0DB"/>
            </w:tcBorders>
            <w:shd w:val="clear" w:color="auto" w:fill="B1A0C6"/>
          </w:tcPr>
          <w:p w14:paraId="4E055C6A" w14:textId="77777777" w:rsidR="00F20CE2" w:rsidRDefault="003E30F1">
            <w:pPr>
              <w:pStyle w:val="TableParagraph"/>
              <w:spacing w:before="136" w:line="234" w:lineRule="auto"/>
              <w:ind w:left="104" w:right="104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Total</w:t>
            </w:r>
            <w:r>
              <w:rPr>
                <w:rFonts w:ascii="Century Gothic"/>
                <w:color w:val="FFFFFF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w w:val="95"/>
                <w:sz w:val="20"/>
              </w:rPr>
              <w:t>abundance</w:t>
            </w:r>
            <w:r>
              <w:rPr>
                <w:rFonts w:ascii="Century Gothic"/>
                <w:color w:val="FFFFFF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z w:val="20"/>
              </w:rPr>
              <w:t>and</w:t>
            </w:r>
            <w:r>
              <w:rPr>
                <w:rFonts w:ascii="Century Gothic"/>
                <w:color w:val="FFFFFF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diversity</w:t>
            </w:r>
          </w:p>
        </w:tc>
        <w:tc>
          <w:tcPr>
            <w:tcW w:w="1390" w:type="dxa"/>
            <w:tcBorders>
              <w:top w:val="nil"/>
              <w:left w:val="single" w:sz="3" w:space="0" w:color="ACE0DB"/>
              <w:bottom w:val="single" w:sz="3" w:space="0" w:color="D9D9D9"/>
              <w:right w:val="single" w:sz="3" w:space="0" w:color="ACE0DB"/>
            </w:tcBorders>
            <w:shd w:val="clear" w:color="auto" w:fill="B1A0C6"/>
          </w:tcPr>
          <w:p w14:paraId="4E055C6B" w14:textId="77777777" w:rsidR="00F20CE2" w:rsidRDefault="003E30F1">
            <w:pPr>
              <w:pStyle w:val="TableParagraph"/>
              <w:spacing w:before="141" w:line="240" w:lineRule="exact"/>
              <w:ind w:left="373" w:right="297" w:hanging="7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Drought</w:t>
            </w:r>
            <w:r>
              <w:rPr>
                <w:rFonts w:ascii="Century Gothic"/>
                <w:color w:val="FFFFFF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refuge</w:t>
            </w:r>
          </w:p>
        </w:tc>
        <w:tc>
          <w:tcPr>
            <w:tcW w:w="1390" w:type="dxa"/>
            <w:tcBorders>
              <w:top w:val="nil"/>
              <w:left w:val="single" w:sz="3" w:space="0" w:color="ACE0DB"/>
              <w:bottom w:val="single" w:sz="3" w:space="0" w:color="D9D9D9"/>
              <w:right w:val="single" w:sz="3" w:space="0" w:color="ACE0DB"/>
            </w:tcBorders>
            <w:shd w:val="clear" w:color="auto" w:fill="B1A0C6"/>
          </w:tcPr>
          <w:p w14:paraId="4E055C6C" w14:textId="77777777" w:rsidR="00F20CE2" w:rsidRDefault="003E30F1">
            <w:pPr>
              <w:pStyle w:val="TableParagraph"/>
              <w:spacing w:before="136" w:line="234" w:lineRule="auto"/>
              <w:ind w:left="224" w:right="219" w:hanging="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Colonial</w:t>
            </w:r>
            <w:r>
              <w:rPr>
                <w:rFonts w:ascii="Century Gothic"/>
                <w:color w:val="FFFFFF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w w:val="95"/>
                <w:sz w:val="20"/>
              </w:rPr>
              <w:t>waterbird</w:t>
            </w:r>
            <w:r>
              <w:rPr>
                <w:rFonts w:ascii="Century Gothic"/>
                <w:color w:val="FFFFFF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z w:val="20"/>
              </w:rPr>
              <w:t>breeding</w:t>
            </w:r>
          </w:p>
        </w:tc>
        <w:tc>
          <w:tcPr>
            <w:tcW w:w="1390" w:type="dxa"/>
            <w:tcBorders>
              <w:top w:val="nil"/>
              <w:left w:val="single" w:sz="3" w:space="0" w:color="ACE0DB"/>
              <w:bottom w:val="single" w:sz="3" w:space="0" w:color="D9D9D9"/>
              <w:right w:val="single" w:sz="3" w:space="0" w:color="ACE0DB"/>
            </w:tcBorders>
            <w:shd w:val="clear" w:color="auto" w:fill="B1A0C6"/>
          </w:tcPr>
          <w:p w14:paraId="4E055C6D" w14:textId="77777777" w:rsidR="00F20CE2" w:rsidRDefault="003E30F1">
            <w:pPr>
              <w:pStyle w:val="TableParagraph"/>
              <w:spacing w:before="141" w:line="240" w:lineRule="exact"/>
              <w:ind w:left="104" w:right="106" w:firstLine="12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Shorebird</w:t>
            </w:r>
            <w:r>
              <w:rPr>
                <w:rFonts w:ascii="Century Gothic"/>
                <w:color w:val="FFFFFF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abundance</w:t>
            </w:r>
          </w:p>
        </w:tc>
        <w:tc>
          <w:tcPr>
            <w:tcW w:w="1388" w:type="dxa"/>
            <w:tcBorders>
              <w:top w:val="nil"/>
              <w:left w:val="single" w:sz="3" w:space="0" w:color="ACE0DB"/>
              <w:bottom w:val="single" w:sz="3" w:space="0" w:color="D9D9D9"/>
              <w:right w:val="nil"/>
            </w:tcBorders>
            <w:shd w:val="clear" w:color="auto" w:fill="B1A0C6"/>
          </w:tcPr>
          <w:p w14:paraId="4E055C6E" w14:textId="77777777" w:rsidR="00F20CE2" w:rsidRDefault="003E30F1">
            <w:pPr>
              <w:pStyle w:val="TableParagraph"/>
              <w:spacing w:before="136" w:line="234" w:lineRule="auto"/>
              <w:ind w:left="123" w:right="124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FFFFFF"/>
                <w:spacing w:val="1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scope</w:t>
            </w:r>
            <w:r>
              <w:rPr>
                <w:rFonts w:ascii="Century Gothic" w:eastAsia="Century Gothic" w:hAnsi="Century Gothic" w:cs="Century Gothic"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eastAsia="Century Gothic" w:hAnsi="Century Gothic" w:cs="Century Gothic"/>
                <w:color w:val="FFFFFF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C’th</w:t>
            </w:r>
            <w:r>
              <w:rPr>
                <w:rFonts w:ascii="Century Gothic" w:eastAsia="Century Gothic" w:hAnsi="Century Gothic" w:cs="Century Gothic"/>
                <w:color w:val="FFFFFF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watering</w:t>
            </w:r>
          </w:p>
        </w:tc>
      </w:tr>
      <w:tr w:rsidR="00F20CE2" w14:paraId="4E055C76" w14:textId="77777777">
        <w:trPr>
          <w:trHeight w:hRule="exact" w:val="605"/>
        </w:trPr>
        <w:tc>
          <w:tcPr>
            <w:tcW w:w="2696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4E055C70" w14:textId="77777777" w:rsidR="00F20CE2" w:rsidRDefault="003E30F1">
            <w:pPr>
              <w:pStyle w:val="TableParagraph"/>
              <w:spacing w:before="42" w:line="274" w:lineRule="auto"/>
              <w:ind w:left="104" w:right="28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5"/>
                <w:sz w:val="20"/>
                <w:szCs w:val="20"/>
              </w:rPr>
              <w:t>Gunbower–Koondrook–</w:t>
            </w:r>
            <w:r>
              <w:rPr>
                <w:rFonts w:ascii="Century Gothic" w:eastAsia="Century Gothic" w:hAnsi="Century Gothic" w:cs="Century Gothic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Perricoota</w:t>
            </w:r>
          </w:p>
        </w:tc>
        <w:tc>
          <w:tcPr>
            <w:tcW w:w="1388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4E055C71" w14:textId="77777777" w:rsidR="00F20CE2" w:rsidRDefault="00F20CE2"/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4E055C72" w14:textId="77777777" w:rsidR="00F20CE2" w:rsidRDefault="00F20CE2"/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4E055C73" w14:textId="77777777" w:rsidR="00F20CE2" w:rsidRDefault="003E30F1">
            <w:pPr>
              <w:pStyle w:val="TableParagraph"/>
              <w:spacing w:before="179"/>
              <w:ind w:lef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4E055C74" w14:textId="77777777" w:rsidR="00F20CE2" w:rsidRDefault="00F20CE2"/>
        </w:tc>
        <w:tc>
          <w:tcPr>
            <w:tcW w:w="1388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4E055C75" w14:textId="77777777" w:rsidR="00F20CE2" w:rsidRDefault="003E30F1">
            <w:pPr>
              <w:pStyle w:val="TableParagraph"/>
              <w:spacing w:before="179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F20CE2" w14:paraId="4E055C7D" w14:textId="77777777">
        <w:trPr>
          <w:trHeight w:hRule="exact" w:val="516"/>
        </w:trPr>
        <w:tc>
          <w:tcPr>
            <w:tcW w:w="2696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4E055C77" w14:textId="77777777" w:rsidR="00F20CE2" w:rsidRDefault="003E30F1">
            <w:pPr>
              <w:pStyle w:val="TableParagraph"/>
              <w:spacing w:before="42"/>
              <w:ind w:left="1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Kerang</w:t>
            </w:r>
            <w:r>
              <w:rPr>
                <w:rFonts w:ascii="Century Gothic"/>
                <w:spacing w:val="-1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wetlands</w:t>
            </w:r>
          </w:p>
        </w:tc>
        <w:tc>
          <w:tcPr>
            <w:tcW w:w="1388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4E055C78" w14:textId="77777777" w:rsidR="00F20CE2" w:rsidRDefault="003E30F1">
            <w:pPr>
              <w:pStyle w:val="TableParagraph"/>
              <w:spacing w:before="134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4E055C79" w14:textId="77777777" w:rsidR="00F20CE2" w:rsidRDefault="00F20CE2"/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4E055C7A" w14:textId="77777777" w:rsidR="00F20CE2" w:rsidRDefault="00F20CE2"/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4E055C7B" w14:textId="77777777" w:rsidR="00F20CE2" w:rsidRDefault="00F20CE2"/>
        </w:tc>
        <w:tc>
          <w:tcPr>
            <w:tcW w:w="1388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4E055C7C" w14:textId="77777777" w:rsidR="00F20CE2" w:rsidRDefault="003E30F1">
            <w:pPr>
              <w:pStyle w:val="TableParagraph"/>
              <w:spacing w:before="134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F20CE2" w14:paraId="4E055C84" w14:textId="77777777">
        <w:trPr>
          <w:trHeight w:hRule="exact" w:val="514"/>
        </w:trPr>
        <w:tc>
          <w:tcPr>
            <w:tcW w:w="2696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4E055C7E" w14:textId="77777777" w:rsidR="00F20CE2" w:rsidRDefault="003E30F1">
            <w:pPr>
              <w:pStyle w:val="TableParagraph"/>
              <w:spacing w:before="42"/>
              <w:ind w:left="1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Barmah–Millewa</w:t>
            </w:r>
          </w:p>
        </w:tc>
        <w:tc>
          <w:tcPr>
            <w:tcW w:w="1388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4E055C7F" w14:textId="77777777" w:rsidR="00F20CE2" w:rsidRDefault="003E30F1">
            <w:pPr>
              <w:pStyle w:val="TableParagraph"/>
              <w:spacing w:before="134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4E055C80" w14:textId="77777777" w:rsidR="00F20CE2" w:rsidRDefault="00F20CE2"/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4E055C81" w14:textId="77777777" w:rsidR="00F20CE2" w:rsidRDefault="003E30F1">
            <w:pPr>
              <w:pStyle w:val="TableParagraph"/>
              <w:spacing w:before="134"/>
              <w:ind w:lef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4E055C82" w14:textId="77777777" w:rsidR="00F20CE2" w:rsidRDefault="00F20CE2"/>
        </w:tc>
        <w:tc>
          <w:tcPr>
            <w:tcW w:w="1388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4E055C83" w14:textId="77777777" w:rsidR="00F20CE2" w:rsidRDefault="003E30F1">
            <w:pPr>
              <w:pStyle w:val="TableParagraph"/>
              <w:spacing w:before="134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</w:tbl>
    <w:p w14:paraId="4E055C85" w14:textId="77777777" w:rsidR="00F20CE2" w:rsidRDefault="003E30F1">
      <w:pPr>
        <w:spacing w:before="122"/>
        <w:ind w:left="14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z w:val="20"/>
        </w:rPr>
        <w:t>FISH</w:t>
      </w:r>
    </w:p>
    <w:p w14:paraId="4E055C86" w14:textId="77777777" w:rsidR="00F20CE2" w:rsidRDefault="003E30F1">
      <w:pPr>
        <w:pStyle w:val="BodyText"/>
        <w:spacing w:before="122"/>
        <w:ind w:left="147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t>loss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native</w:t>
      </w:r>
      <w:r>
        <w:rPr>
          <w:spacing w:val="-6"/>
        </w:rPr>
        <w:t xml:space="preserve"> </w:t>
      </w:r>
      <w:r>
        <w:t>species.</w:t>
      </w:r>
    </w:p>
    <w:p w14:paraId="4E055C87" w14:textId="77777777" w:rsidR="00F20CE2" w:rsidRDefault="003E30F1">
      <w:pPr>
        <w:pStyle w:val="BodyText"/>
        <w:spacing w:before="119"/>
        <w:ind w:left="147"/>
      </w:pPr>
      <w:r>
        <w:t>Improved</w:t>
      </w:r>
      <w:r>
        <w:rPr>
          <w:spacing w:val="-10"/>
        </w:rPr>
        <w:t xml:space="preserve"> </w:t>
      </w:r>
      <w:r>
        <w:rPr>
          <w:spacing w:val="-1"/>
        </w:rPr>
        <w:t>population</w:t>
      </w:r>
      <w:r>
        <w:rPr>
          <w:spacing w:val="-9"/>
        </w:rPr>
        <w:t xml:space="preserve"> </w:t>
      </w:r>
      <w:r>
        <w:rPr>
          <w:spacing w:val="-1"/>
        </w:rPr>
        <w:t>structure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rPr>
          <w:spacing w:val="-1"/>
        </w:rPr>
        <w:t>species</w:t>
      </w:r>
      <w:r>
        <w:rPr>
          <w:spacing w:val="-10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regular</w:t>
      </w:r>
      <w:r>
        <w:rPr>
          <w:spacing w:val="-10"/>
        </w:rPr>
        <w:t xml:space="preserve"> </w:t>
      </w:r>
      <w:r>
        <w:t>recruitment,</w:t>
      </w:r>
      <w:r>
        <w:rPr>
          <w:spacing w:val="-11"/>
        </w:rPr>
        <w:t xml:space="preserve"> </w:t>
      </w:r>
      <w:r>
        <w:t>including:</w:t>
      </w:r>
    </w:p>
    <w:p w14:paraId="4E055C88" w14:textId="77777777" w:rsidR="00F20CE2" w:rsidRDefault="003E30F1">
      <w:pPr>
        <w:pStyle w:val="BodyText"/>
        <w:numPr>
          <w:ilvl w:val="0"/>
          <w:numId w:val="17"/>
        </w:numPr>
        <w:tabs>
          <w:tab w:val="left" w:pos="518"/>
        </w:tabs>
        <w:spacing w:before="119" w:line="274" w:lineRule="auto"/>
        <w:ind w:left="517" w:right="551" w:hanging="369"/>
      </w:pPr>
      <w:r>
        <w:rPr>
          <w:spacing w:val="-1"/>
        </w:rPr>
        <w:t>Short-lived</w:t>
      </w:r>
      <w:r>
        <w:rPr>
          <w:spacing w:val="-8"/>
        </w:rPr>
        <w:t xml:space="preserve"> </w:t>
      </w:r>
      <w:r>
        <w:rPr>
          <w:spacing w:val="-1"/>
        </w:rPr>
        <w:t>species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distribution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abundance</w:t>
      </w:r>
      <w:r>
        <w:rPr>
          <w:spacing w:val="-9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pre-2007</w:t>
      </w:r>
      <w:r>
        <w:rPr>
          <w:spacing w:val="-8"/>
        </w:rPr>
        <w:t xml:space="preserve"> </w:t>
      </w:r>
      <w:r>
        <w:t>levels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breeding</w:t>
      </w:r>
      <w:r>
        <w:rPr>
          <w:spacing w:val="-9"/>
        </w:rPr>
        <w:t xml:space="preserve"> </w:t>
      </w:r>
      <w:r>
        <w:rPr>
          <w:spacing w:val="-1"/>
        </w:rPr>
        <w:t>success</w:t>
      </w:r>
      <w:r>
        <w:rPr>
          <w:spacing w:val="81"/>
          <w:w w:val="99"/>
        </w:rPr>
        <w:t xml:space="preserve"> </w:t>
      </w:r>
      <w:r>
        <w:t>every</w:t>
      </w:r>
      <w:r>
        <w:rPr>
          <w:spacing w:val="-7"/>
        </w:rPr>
        <w:t xml:space="preserve"> </w:t>
      </w:r>
      <w:r>
        <w:t>1</w:t>
      </w:r>
      <w:r>
        <w:rPr>
          <w:rFonts w:cs="Century Gothic"/>
        </w:rPr>
        <w:t>–</w:t>
      </w:r>
      <w:r>
        <w:t>2</w:t>
      </w:r>
      <w:r>
        <w:rPr>
          <w:spacing w:val="-8"/>
        </w:rPr>
        <w:t xml:space="preserve"> </w:t>
      </w:r>
      <w:r>
        <w:t>years.</w:t>
      </w:r>
    </w:p>
    <w:p w14:paraId="4E055C89" w14:textId="77777777" w:rsidR="00F20CE2" w:rsidRDefault="003E30F1">
      <w:pPr>
        <w:pStyle w:val="BodyText"/>
        <w:numPr>
          <w:ilvl w:val="0"/>
          <w:numId w:val="17"/>
        </w:numPr>
        <w:tabs>
          <w:tab w:val="left" w:pos="518"/>
        </w:tabs>
        <w:spacing w:before="63" w:line="275" w:lineRule="auto"/>
        <w:ind w:left="517" w:right="450" w:hanging="369"/>
      </w:pPr>
      <w:r>
        <w:t>Moderate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long-lived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spread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age</w:t>
      </w:r>
      <w:r>
        <w:rPr>
          <w:spacing w:val="-6"/>
        </w:rPr>
        <w:t xml:space="preserve"> </w:t>
      </w:r>
      <w:r>
        <w:rPr>
          <w:spacing w:val="-1"/>
        </w:rPr>
        <w:t>classes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annual</w:t>
      </w:r>
      <w:r>
        <w:rPr>
          <w:spacing w:val="-5"/>
        </w:rPr>
        <w:t xml:space="preserve"> </w:t>
      </w:r>
      <w:r>
        <w:t>recruitment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80</w:t>
      </w:r>
      <w:r>
        <w:rPr>
          <w:spacing w:val="-6"/>
        </w:rPr>
        <w:t xml:space="preserve"> </w:t>
      </w:r>
      <w:r>
        <w:t>per</w:t>
      </w:r>
      <w:r>
        <w:rPr>
          <w:spacing w:val="57"/>
          <w:w w:val="99"/>
        </w:rPr>
        <w:t xml:space="preserve"> </w:t>
      </w:r>
      <w:r>
        <w:t>cent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years.</w:t>
      </w:r>
    </w:p>
    <w:p w14:paraId="4E055C8A" w14:textId="77777777" w:rsidR="00F20CE2" w:rsidRDefault="003E30F1">
      <w:pPr>
        <w:pStyle w:val="BodyText"/>
        <w:spacing w:before="123"/>
        <w:ind w:left="147"/>
      </w:pPr>
      <w:r>
        <w:t>Increased</w:t>
      </w:r>
      <w:r>
        <w:rPr>
          <w:spacing w:val="-10"/>
        </w:rPr>
        <w:t xml:space="preserve"> </w:t>
      </w:r>
      <w:r>
        <w:t>movements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key</w:t>
      </w:r>
      <w:r>
        <w:rPr>
          <w:spacing w:val="-11"/>
        </w:rPr>
        <w:t xml:space="preserve"> </w:t>
      </w:r>
      <w:r>
        <w:t>species.</w:t>
      </w:r>
    </w:p>
    <w:p w14:paraId="4E055C8B" w14:textId="77777777" w:rsidR="00F20CE2" w:rsidRDefault="003E30F1">
      <w:pPr>
        <w:pStyle w:val="BodyText"/>
        <w:spacing w:before="119"/>
        <w:ind w:left="147"/>
      </w:pPr>
      <w:r>
        <w:t>Expanded</w:t>
      </w:r>
      <w:r>
        <w:rPr>
          <w:spacing w:val="-8"/>
        </w:rPr>
        <w:t xml:space="preserve"> </w:t>
      </w:r>
      <w:r>
        <w:rPr>
          <w:spacing w:val="-1"/>
        </w:rPr>
        <w:t>distribution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rPr>
          <w:spacing w:val="-1"/>
        </w:rPr>
        <w:t>species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populations.</w:t>
      </w:r>
    </w:p>
    <w:p w14:paraId="4E055C8C" w14:textId="77777777" w:rsidR="00F20CE2" w:rsidRDefault="003E30F1">
      <w:pPr>
        <w:pStyle w:val="Heading3"/>
        <w:spacing w:before="119"/>
        <w:ind w:left="147"/>
        <w:rPr>
          <w:b w:val="0"/>
          <w:bCs w:val="0"/>
        </w:rPr>
      </w:pPr>
      <w:r>
        <w:rPr>
          <w:spacing w:val="-1"/>
        </w:rPr>
        <w:t>Key</w:t>
      </w:r>
      <w:r>
        <w:rPr>
          <w:spacing w:val="-5"/>
        </w:rPr>
        <w:t xml:space="preserve"> </w:t>
      </w:r>
      <w:r>
        <w:rPr>
          <w:spacing w:val="-1"/>
        </w:rPr>
        <w:t>species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Mid</w:t>
      </w:r>
      <w:r>
        <w:rPr>
          <w:spacing w:val="-1"/>
        </w:rPr>
        <w:t xml:space="preserve"> Murray</w:t>
      </w:r>
    </w:p>
    <w:p w14:paraId="4E055C8D" w14:textId="77777777" w:rsidR="00F20CE2" w:rsidRDefault="00F20CE2">
      <w:pPr>
        <w:spacing w:before="6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6"/>
        <w:gridCol w:w="4823"/>
        <w:gridCol w:w="1983"/>
      </w:tblGrid>
      <w:tr w:rsidR="00F20CE2" w14:paraId="4E055C91" w14:textId="77777777">
        <w:trPr>
          <w:trHeight w:hRule="exact" w:val="1018"/>
        </w:trPr>
        <w:tc>
          <w:tcPr>
            <w:tcW w:w="2976" w:type="dxa"/>
            <w:tcBorders>
              <w:top w:val="nil"/>
              <w:left w:val="nil"/>
              <w:bottom w:val="single" w:sz="8" w:space="0" w:color="A6A6A6"/>
              <w:right w:val="single" w:sz="3" w:space="0" w:color="ACE0DB"/>
            </w:tcBorders>
            <w:shd w:val="clear" w:color="auto" w:fill="B1A0C6"/>
          </w:tcPr>
          <w:p w14:paraId="4E055C8E" w14:textId="77777777" w:rsidR="00F20CE2" w:rsidRDefault="003E30F1">
            <w:pPr>
              <w:pStyle w:val="TableParagraph"/>
              <w:spacing w:before="10"/>
              <w:ind w:left="10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Species</w:t>
            </w:r>
          </w:p>
        </w:tc>
        <w:tc>
          <w:tcPr>
            <w:tcW w:w="4823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B1A0C6"/>
          </w:tcPr>
          <w:p w14:paraId="4E055C8F" w14:textId="77777777" w:rsidR="00F20CE2" w:rsidRDefault="003E30F1">
            <w:pPr>
              <w:pStyle w:val="TableParagraph"/>
              <w:spacing w:before="132"/>
              <w:ind w:left="10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Specific</w:t>
            </w:r>
            <w:r>
              <w:rPr>
                <w:rFonts w:ascii="Century Gothic"/>
                <w:color w:val="FFFFFF"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outcomes</w:t>
            </w:r>
          </w:p>
        </w:tc>
        <w:tc>
          <w:tcPr>
            <w:tcW w:w="1983" w:type="dxa"/>
            <w:tcBorders>
              <w:top w:val="nil"/>
              <w:left w:val="single" w:sz="3" w:space="0" w:color="ACE0DB"/>
              <w:bottom w:val="single" w:sz="8" w:space="0" w:color="A6A6A6"/>
              <w:right w:val="nil"/>
            </w:tcBorders>
            <w:shd w:val="clear" w:color="auto" w:fill="B1A0C6"/>
          </w:tcPr>
          <w:p w14:paraId="4E055C90" w14:textId="77777777" w:rsidR="00F20CE2" w:rsidRDefault="003E30F1">
            <w:pPr>
              <w:pStyle w:val="TableParagraph"/>
              <w:spacing w:before="136" w:line="234" w:lineRule="auto"/>
              <w:ind w:left="104" w:right="249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In-scope</w:t>
            </w:r>
            <w:r>
              <w:rPr>
                <w:rFonts w:ascii="Century Gothic" w:eastAsia="Century Gothic" w:hAnsi="Century Gothic" w:cs="Century Gothic"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eastAsia="Century Gothic" w:hAnsi="Century Gothic" w:cs="Century Gothic"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C’th</w:t>
            </w:r>
            <w:r>
              <w:rPr>
                <w:rFonts w:ascii="Century Gothic" w:eastAsia="Century Gothic" w:hAnsi="Century Gothic" w:cs="Century Gothic"/>
                <w:color w:val="FFFFFF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water</w:t>
            </w:r>
            <w:r>
              <w:rPr>
                <w:rFonts w:ascii="Century Gothic" w:eastAsia="Century Gothic" w:hAnsi="Century Gothic" w:cs="Century Gothic"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color w:val="FFFFF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color w:val="FFFFF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Mid</w:t>
            </w:r>
            <w:r>
              <w:rPr>
                <w:rFonts w:ascii="Century Gothic" w:eastAsia="Century Gothic" w:hAnsi="Century Gothic" w:cs="Century Gothic"/>
                <w:color w:val="FFFFFF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Murray?</w:t>
            </w:r>
          </w:p>
        </w:tc>
      </w:tr>
      <w:tr w:rsidR="00F20CE2" w14:paraId="4E055C95" w14:textId="77777777">
        <w:trPr>
          <w:trHeight w:hRule="exact" w:val="551"/>
        </w:trPr>
        <w:tc>
          <w:tcPr>
            <w:tcW w:w="29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92" w14:textId="77777777" w:rsidR="00F20CE2" w:rsidRDefault="003E30F1">
            <w:pPr>
              <w:pStyle w:val="TableParagraph"/>
              <w:spacing w:before="22"/>
              <w:ind w:left="97" w:right="16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Flathead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galaxias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(</w:t>
            </w:r>
            <w:r>
              <w:rPr>
                <w:rFonts w:ascii="Century Gothic"/>
                <w:i/>
                <w:sz w:val="20"/>
              </w:rPr>
              <w:t>Galaxias</w:t>
            </w:r>
            <w:r>
              <w:rPr>
                <w:rFonts w:ascii="Century Gothic"/>
                <w:i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rostratus</w:t>
            </w:r>
            <w:r>
              <w:rPr>
                <w:rFonts w:ascii="Century Gothic"/>
                <w:spacing w:val="-1"/>
                <w:sz w:val="20"/>
              </w:rPr>
              <w:t>)</w:t>
            </w:r>
          </w:p>
        </w:tc>
        <w:tc>
          <w:tcPr>
            <w:tcW w:w="482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93" w14:textId="77777777" w:rsidR="00F20CE2" w:rsidRDefault="003E30F1">
            <w:pPr>
              <w:pStyle w:val="TableParagraph"/>
              <w:spacing w:before="22"/>
              <w:ind w:left="99" w:righ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Expand</w:t>
            </w:r>
            <w:r>
              <w:rPr>
                <w:rFonts w:ascii="Century Gothic"/>
                <w:spacing w:val="1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1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core</w:t>
            </w:r>
            <w:r>
              <w:rPr>
                <w:rFonts w:ascii="Century Gothic"/>
                <w:spacing w:val="1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range</w:t>
            </w:r>
            <w:r>
              <w:rPr>
                <w:rFonts w:ascii="Century Gothic"/>
                <w:spacing w:val="19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in</w:t>
            </w:r>
            <w:r>
              <w:rPr>
                <w:rFonts w:ascii="Century Gothic"/>
                <w:spacing w:val="1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1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wetlands</w:t>
            </w:r>
            <w:r>
              <w:rPr>
                <w:rFonts w:ascii="Century Gothic"/>
                <w:spacing w:val="1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1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Murray.</w:t>
            </w:r>
          </w:p>
        </w:tc>
        <w:tc>
          <w:tcPr>
            <w:tcW w:w="198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94" w14:textId="77777777" w:rsidR="00F20CE2" w:rsidRDefault="003E30F1">
            <w:pPr>
              <w:pStyle w:val="TableParagraph"/>
              <w:spacing w:before="2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F20CE2" w14:paraId="4E055C99" w14:textId="77777777">
        <w:trPr>
          <w:trHeight w:hRule="exact" w:val="551"/>
        </w:trPr>
        <w:tc>
          <w:tcPr>
            <w:tcW w:w="29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C96" w14:textId="77777777" w:rsidR="00F20CE2" w:rsidRDefault="003E30F1">
            <w:pPr>
              <w:pStyle w:val="TableParagraph"/>
              <w:spacing w:before="21"/>
              <w:ind w:left="97" w:right="79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Freshwater</w:t>
            </w:r>
            <w:r>
              <w:rPr>
                <w:rFonts w:ascii="Century Gothic"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catfish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Tandanus</w:t>
            </w:r>
            <w:r>
              <w:rPr>
                <w:rFonts w:ascii="Century Gothic"/>
                <w:i/>
                <w:spacing w:val="-22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tandanus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482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C97" w14:textId="77777777" w:rsidR="00F20CE2" w:rsidRDefault="003E30F1">
            <w:pPr>
              <w:pStyle w:val="TableParagraph"/>
              <w:spacing w:before="21"/>
              <w:ind w:left="99" w:right="9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Expand</w:t>
            </w:r>
            <w:r>
              <w:rPr>
                <w:rFonts w:ascii="Century Gothic"/>
                <w:spacing w:val="3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3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core</w:t>
            </w:r>
            <w:r>
              <w:rPr>
                <w:rFonts w:ascii="Century Gothic"/>
                <w:spacing w:val="3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range</w:t>
            </w:r>
            <w:r>
              <w:rPr>
                <w:rFonts w:ascii="Century Gothic"/>
                <w:spacing w:val="3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3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Columbo-Billabong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Creek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Wakool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system</w:t>
            </w:r>
          </w:p>
        </w:tc>
        <w:tc>
          <w:tcPr>
            <w:tcW w:w="198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C98" w14:textId="77777777" w:rsidR="00F20CE2" w:rsidRDefault="003E30F1">
            <w:pPr>
              <w:pStyle w:val="TableParagraph"/>
              <w:spacing w:before="21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F20CE2" w14:paraId="4E055C9D" w14:textId="77777777">
        <w:trPr>
          <w:trHeight w:hRule="exact" w:val="551"/>
        </w:trPr>
        <w:tc>
          <w:tcPr>
            <w:tcW w:w="29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9A" w14:textId="77777777" w:rsidR="00F20CE2" w:rsidRDefault="003E30F1">
            <w:pPr>
              <w:pStyle w:val="TableParagraph"/>
              <w:spacing w:before="22"/>
              <w:ind w:left="97" w:right="27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Golden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perch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Macquaria</w:t>
            </w:r>
            <w:r>
              <w:rPr>
                <w:rFonts w:ascii="Century Gothic"/>
                <w:i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ambigua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482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9B" w14:textId="77777777" w:rsidR="00F20CE2" w:rsidRDefault="003E30F1">
            <w:pPr>
              <w:pStyle w:val="TableParagraph"/>
              <w:spacing w:before="22"/>
              <w:ind w:left="99" w:righ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10–15</w:t>
            </w:r>
            <w:r>
              <w:rPr>
                <w:rFonts w:ascii="Century Gothic" w:eastAsia="Century Gothic" w:hAnsi="Century Gothic" w:cs="Century Gothic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per</w:t>
            </w:r>
            <w:r>
              <w:rPr>
                <w:rFonts w:ascii="Century Gothic" w:eastAsia="Century Gothic" w:hAnsi="Century Gothic" w:cs="Century Gothic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cent</w:t>
            </w:r>
            <w:r>
              <w:rPr>
                <w:rFonts w:ascii="Century Gothic" w:eastAsia="Century Gothic" w:hAnsi="Century Gothic" w:cs="Century Gothic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increase</w:t>
            </w:r>
            <w:r>
              <w:rPr>
                <w:rFonts w:ascii="Century Gothic" w:eastAsia="Century Gothic" w:hAnsi="Century Gothic" w:cs="Century Gothic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mature</w:t>
            </w:r>
            <w:r>
              <w:rPr>
                <w:rFonts w:ascii="Century Gothic" w:eastAsia="Century Gothic" w:hAnsi="Century Gothic" w:cs="Century Gothic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fish</w:t>
            </w:r>
            <w:r>
              <w:rPr>
                <w:rFonts w:ascii="Century Gothic" w:eastAsia="Century Gothic" w:hAnsi="Century Gothic" w:cs="Century Gothic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(of</w:t>
            </w:r>
            <w:r>
              <w:rPr>
                <w:rFonts w:ascii="Century Gothic" w:eastAsia="Century Gothic" w:hAnsi="Century Gothic" w:cs="Century Gothic"/>
                <w:spacing w:val="45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legal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take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size)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key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populations</w:t>
            </w:r>
          </w:p>
        </w:tc>
        <w:tc>
          <w:tcPr>
            <w:tcW w:w="198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9C" w14:textId="77777777" w:rsidR="00F20CE2" w:rsidRDefault="003E30F1">
            <w:pPr>
              <w:pStyle w:val="TableParagraph"/>
              <w:spacing w:before="2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F20CE2" w14:paraId="4E055CA1" w14:textId="77777777">
        <w:trPr>
          <w:trHeight w:hRule="exact" w:val="794"/>
        </w:trPr>
        <w:tc>
          <w:tcPr>
            <w:tcW w:w="29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C9E" w14:textId="77777777" w:rsidR="00F20CE2" w:rsidRDefault="003E30F1">
            <w:pPr>
              <w:pStyle w:val="TableParagraph"/>
              <w:spacing w:before="21"/>
              <w:ind w:left="97" w:right="70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Murray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cod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Maccullochella</w:t>
            </w:r>
            <w:r>
              <w:rPr>
                <w:rFonts w:ascii="Century Gothic"/>
                <w:i/>
                <w:spacing w:val="-21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peelii</w:t>
            </w:r>
            <w:r>
              <w:rPr>
                <w:rFonts w:ascii="Century Gothic"/>
                <w:i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peelii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482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C9F" w14:textId="77777777" w:rsidR="00F20CE2" w:rsidRDefault="003E30F1">
            <w:pPr>
              <w:pStyle w:val="TableParagraph"/>
              <w:spacing w:before="21"/>
              <w:ind w:left="99" w:righ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10–15</w:t>
            </w:r>
            <w:r>
              <w:rPr>
                <w:rFonts w:ascii="Century Gothic" w:eastAsia="Century Gothic" w:hAnsi="Century Gothic" w:cs="Century Gothic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per</w:t>
            </w:r>
            <w:r>
              <w:rPr>
                <w:rFonts w:ascii="Century Gothic" w:eastAsia="Century Gothic" w:hAnsi="Century Gothic" w:cs="Century Gothic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cent</w:t>
            </w:r>
            <w:r>
              <w:rPr>
                <w:rFonts w:ascii="Century Gothic" w:eastAsia="Century Gothic" w:hAnsi="Century Gothic" w:cs="Century Gothic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increase</w:t>
            </w:r>
            <w:r>
              <w:rPr>
                <w:rFonts w:ascii="Century Gothic" w:eastAsia="Century Gothic" w:hAnsi="Century Gothic" w:cs="Century Gothic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mature</w:t>
            </w:r>
            <w:r>
              <w:rPr>
                <w:rFonts w:ascii="Century Gothic" w:eastAsia="Century Gothic" w:hAnsi="Century Gothic" w:cs="Century Gothic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fish</w:t>
            </w:r>
            <w:r>
              <w:rPr>
                <w:rFonts w:ascii="Century Gothic" w:eastAsia="Century Gothic" w:hAnsi="Century Gothic" w:cs="Century Gothic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(of</w:t>
            </w:r>
            <w:r>
              <w:rPr>
                <w:rFonts w:ascii="Century Gothic" w:eastAsia="Century Gothic" w:hAnsi="Century Gothic" w:cs="Century Gothic"/>
                <w:spacing w:val="45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legal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take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size)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key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populations</w:t>
            </w:r>
          </w:p>
        </w:tc>
        <w:tc>
          <w:tcPr>
            <w:tcW w:w="198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CA0" w14:textId="77777777" w:rsidR="00F20CE2" w:rsidRDefault="003E30F1">
            <w:pPr>
              <w:pStyle w:val="TableParagraph"/>
              <w:spacing w:before="21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F20CE2" w14:paraId="4E055CA5" w14:textId="77777777">
        <w:trPr>
          <w:trHeight w:hRule="exact" w:val="1042"/>
        </w:trPr>
        <w:tc>
          <w:tcPr>
            <w:tcW w:w="29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A2" w14:textId="77777777" w:rsidR="00F20CE2" w:rsidRDefault="003E30F1">
            <w:pPr>
              <w:pStyle w:val="TableParagraph"/>
              <w:spacing w:before="21"/>
              <w:ind w:left="97" w:right="23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Murray</w:t>
            </w:r>
            <w:r>
              <w:rPr>
                <w:rFonts w:ascii="Century Gothic"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hardyhead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Craterocephalus</w:t>
            </w:r>
            <w:r>
              <w:rPr>
                <w:rFonts w:ascii="Century Gothic"/>
                <w:i/>
                <w:spacing w:val="-27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fluviatilis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482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A3" w14:textId="77777777" w:rsidR="00F20CE2" w:rsidRDefault="003E30F1">
            <w:pPr>
              <w:pStyle w:val="TableParagraph"/>
              <w:spacing w:before="21"/>
              <w:ind w:left="99" w:right="11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Expand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range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at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least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two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current</w:t>
            </w:r>
            <w:r>
              <w:rPr>
                <w:rFonts w:ascii="Century Gothic" w:eastAsia="Century Gothic" w:hAnsi="Century Gothic" w:cs="Century Gothic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populations.</w:t>
            </w:r>
            <w:r>
              <w:rPr>
                <w:rFonts w:ascii="Century Gothic" w:eastAsia="Century Gothic" w:hAnsi="Century Gothic" w:cs="Century Gothic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Establish</w:t>
            </w:r>
            <w:r>
              <w:rPr>
                <w:rFonts w:ascii="Century Gothic" w:eastAsia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3–4</w:t>
            </w:r>
            <w:r>
              <w:rPr>
                <w:rFonts w:ascii="Century Gothic" w:eastAsia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additional</w:t>
            </w:r>
            <w:r>
              <w:rPr>
                <w:rFonts w:ascii="Century Gothic" w:eastAsia="Century Gothic" w:hAnsi="Century Gothic" w:cs="Century Gothic"/>
                <w:spacing w:val="3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populations,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with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at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least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one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Mid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Murray</w:t>
            </w:r>
            <w:r>
              <w:rPr>
                <w:rFonts w:ascii="Century Gothic" w:eastAsia="Century Gothic" w:hAnsi="Century Gothic" w:cs="Century Gothic"/>
                <w:spacing w:val="50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conservation</w:t>
            </w:r>
            <w:r>
              <w:rPr>
                <w:rFonts w:ascii="Century Gothic" w:eastAsia="Century Gothic" w:hAnsi="Century Gothic" w:cs="Century Gothic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unit.</w:t>
            </w:r>
          </w:p>
        </w:tc>
        <w:tc>
          <w:tcPr>
            <w:tcW w:w="198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A4" w14:textId="77777777" w:rsidR="00F20CE2" w:rsidRDefault="003E30F1">
            <w:pPr>
              <w:pStyle w:val="TableParagraph"/>
              <w:spacing w:before="21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F20CE2" w14:paraId="4E055CA9" w14:textId="77777777">
        <w:trPr>
          <w:trHeight w:hRule="exact" w:val="1532"/>
        </w:trPr>
        <w:tc>
          <w:tcPr>
            <w:tcW w:w="29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CA6" w14:textId="77777777" w:rsidR="00F20CE2" w:rsidRDefault="003E30F1">
            <w:pPr>
              <w:pStyle w:val="TableParagraph"/>
              <w:spacing w:before="21" w:line="242" w:lineRule="auto"/>
              <w:ind w:left="97" w:right="47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Olive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perchlet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(</w:t>
            </w:r>
            <w:r>
              <w:rPr>
                <w:rFonts w:ascii="Century Gothic"/>
                <w:i/>
                <w:sz w:val="20"/>
              </w:rPr>
              <w:t>Ambassis</w:t>
            </w:r>
            <w:r>
              <w:rPr>
                <w:rFonts w:ascii="Century Gothic"/>
                <w:i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agassizii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482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CA7" w14:textId="77777777" w:rsidR="00F20CE2" w:rsidRDefault="003E30F1">
            <w:pPr>
              <w:pStyle w:val="TableParagraph"/>
              <w:spacing w:before="21"/>
              <w:ind w:left="99" w:right="20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Olive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perchlet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are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considered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extinct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southern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Basin.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Reintroduction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using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northern</w:t>
            </w:r>
            <w:r>
              <w:rPr>
                <w:rFonts w:ascii="Century Gothic"/>
                <w:spacing w:val="33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main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option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recovery.</w:t>
            </w:r>
            <w:r>
              <w:rPr>
                <w:rFonts w:ascii="Century Gothic"/>
                <w:spacing w:val="53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Candidate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sites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may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result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from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improved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that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reinstates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suitable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habitat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5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Murray.</w:t>
            </w:r>
          </w:p>
        </w:tc>
        <w:tc>
          <w:tcPr>
            <w:tcW w:w="198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CA8" w14:textId="77777777" w:rsidR="00F20CE2" w:rsidRDefault="003E30F1">
            <w:pPr>
              <w:pStyle w:val="TableParagraph"/>
              <w:spacing w:before="21"/>
              <w:ind w:left="97" w:right="14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Restoration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flow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Murray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could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support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future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reintroduction</w:t>
            </w:r>
            <w:r>
              <w:rPr>
                <w:rFonts w:ascii="Century Gothic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species.</w:t>
            </w:r>
          </w:p>
        </w:tc>
      </w:tr>
    </w:tbl>
    <w:p w14:paraId="4E055CAA" w14:textId="77777777" w:rsidR="00F20CE2" w:rsidRDefault="00F20CE2">
      <w:pPr>
        <w:rPr>
          <w:rFonts w:ascii="Century Gothic" w:eastAsia="Century Gothic" w:hAnsi="Century Gothic" w:cs="Century Gothic"/>
          <w:sz w:val="20"/>
          <w:szCs w:val="20"/>
        </w:rPr>
        <w:sectPr w:rsidR="00F20CE2">
          <w:pgSz w:w="11910" w:h="16840"/>
          <w:pgMar w:top="760" w:right="1340" w:bottom="680" w:left="560" w:header="0" w:footer="487" w:gutter="0"/>
          <w:cols w:space="720"/>
        </w:sectPr>
      </w:pPr>
    </w:p>
    <w:p w14:paraId="4E055CAB" w14:textId="6D67925F" w:rsidR="00F20CE2" w:rsidRDefault="003E30F1">
      <w:pPr>
        <w:spacing w:before="9"/>
        <w:rPr>
          <w:rFonts w:ascii="Century Gothic" w:eastAsia="Century Gothic" w:hAnsi="Century Gothic" w:cs="Century Gothic"/>
          <w:b/>
          <w:bCs/>
          <w:sz w:val="6"/>
          <w:szCs w:val="6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113376" behindDoc="1" locked="0" layoutInCell="1" allowOverlap="1" wp14:anchorId="4E05616A" wp14:editId="598F66CC">
                <wp:simplePos x="0" y="0"/>
                <wp:positionH relativeFrom="page">
                  <wp:posOffset>496570</wp:posOffset>
                </wp:positionH>
                <wp:positionV relativeFrom="page">
                  <wp:posOffset>3053080</wp:posOffset>
                </wp:positionV>
                <wp:extent cx="1754505" cy="337185"/>
                <wp:effectExtent l="1270" t="0" r="0" b="635"/>
                <wp:wrapNone/>
                <wp:docPr id="609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4505" cy="337185"/>
                          <a:chOff x="782" y="4808"/>
                          <a:chExt cx="2763" cy="531"/>
                        </a:xfrm>
                      </wpg:grpSpPr>
                      <wpg:grpSp>
                        <wpg:cNvPr id="610" name="Group 598"/>
                        <wpg:cNvGrpSpPr>
                          <a:grpSpLocks/>
                        </wpg:cNvGrpSpPr>
                        <wpg:grpSpPr bwMode="auto">
                          <a:xfrm>
                            <a:off x="782" y="4808"/>
                            <a:ext cx="2763" cy="264"/>
                            <a:chOff x="782" y="4808"/>
                            <a:chExt cx="2763" cy="264"/>
                          </a:xfrm>
                        </wpg:grpSpPr>
                        <wps:wsp>
                          <wps:cNvPr id="611" name="Freeform 599"/>
                          <wps:cNvSpPr>
                            <a:spLocks/>
                          </wps:cNvSpPr>
                          <wps:spPr bwMode="auto">
                            <a:xfrm>
                              <a:off x="782" y="4808"/>
                              <a:ext cx="2763" cy="264"/>
                            </a:xfrm>
                            <a:custGeom>
                              <a:avLst/>
                              <a:gdLst>
                                <a:gd name="T0" fmla="+- 0 782 782"/>
                                <a:gd name="T1" fmla="*/ T0 w 2763"/>
                                <a:gd name="T2" fmla="+- 0 5072 4808"/>
                                <a:gd name="T3" fmla="*/ 5072 h 264"/>
                                <a:gd name="T4" fmla="+- 0 3545 782"/>
                                <a:gd name="T5" fmla="*/ T4 w 2763"/>
                                <a:gd name="T6" fmla="+- 0 5072 4808"/>
                                <a:gd name="T7" fmla="*/ 5072 h 264"/>
                                <a:gd name="T8" fmla="+- 0 3545 782"/>
                                <a:gd name="T9" fmla="*/ T8 w 2763"/>
                                <a:gd name="T10" fmla="+- 0 4808 4808"/>
                                <a:gd name="T11" fmla="*/ 4808 h 264"/>
                                <a:gd name="T12" fmla="+- 0 782 782"/>
                                <a:gd name="T13" fmla="*/ T12 w 2763"/>
                                <a:gd name="T14" fmla="+- 0 4808 4808"/>
                                <a:gd name="T15" fmla="*/ 4808 h 264"/>
                                <a:gd name="T16" fmla="+- 0 782 782"/>
                                <a:gd name="T17" fmla="*/ T16 w 2763"/>
                                <a:gd name="T18" fmla="+- 0 5072 4808"/>
                                <a:gd name="T19" fmla="*/ 5072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3" h="264">
                                  <a:moveTo>
                                    <a:pt x="0" y="264"/>
                                  </a:moveTo>
                                  <a:lnTo>
                                    <a:pt x="2763" y="264"/>
                                  </a:lnTo>
                                  <a:lnTo>
                                    <a:pt x="27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596"/>
                        <wpg:cNvGrpSpPr>
                          <a:grpSpLocks/>
                        </wpg:cNvGrpSpPr>
                        <wpg:grpSpPr bwMode="auto">
                          <a:xfrm>
                            <a:off x="782" y="5072"/>
                            <a:ext cx="2763" cy="267"/>
                            <a:chOff x="782" y="5072"/>
                            <a:chExt cx="2763" cy="267"/>
                          </a:xfrm>
                        </wpg:grpSpPr>
                        <wps:wsp>
                          <wps:cNvPr id="613" name="Freeform 597"/>
                          <wps:cNvSpPr>
                            <a:spLocks/>
                          </wps:cNvSpPr>
                          <wps:spPr bwMode="auto">
                            <a:xfrm>
                              <a:off x="782" y="5072"/>
                              <a:ext cx="2763" cy="267"/>
                            </a:xfrm>
                            <a:custGeom>
                              <a:avLst/>
                              <a:gdLst>
                                <a:gd name="T0" fmla="+- 0 782 782"/>
                                <a:gd name="T1" fmla="*/ T0 w 2763"/>
                                <a:gd name="T2" fmla="+- 0 5339 5072"/>
                                <a:gd name="T3" fmla="*/ 5339 h 267"/>
                                <a:gd name="T4" fmla="+- 0 3545 782"/>
                                <a:gd name="T5" fmla="*/ T4 w 2763"/>
                                <a:gd name="T6" fmla="+- 0 5339 5072"/>
                                <a:gd name="T7" fmla="*/ 5339 h 267"/>
                                <a:gd name="T8" fmla="+- 0 3545 782"/>
                                <a:gd name="T9" fmla="*/ T8 w 2763"/>
                                <a:gd name="T10" fmla="+- 0 5072 5072"/>
                                <a:gd name="T11" fmla="*/ 5072 h 267"/>
                                <a:gd name="T12" fmla="+- 0 782 782"/>
                                <a:gd name="T13" fmla="*/ T12 w 2763"/>
                                <a:gd name="T14" fmla="+- 0 5072 5072"/>
                                <a:gd name="T15" fmla="*/ 5072 h 267"/>
                                <a:gd name="T16" fmla="+- 0 782 782"/>
                                <a:gd name="T17" fmla="*/ T16 w 2763"/>
                                <a:gd name="T18" fmla="+- 0 5339 5072"/>
                                <a:gd name="T19" fmla="*/ 5339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3" h="267">
                                  <a:moveTo>
                                    <a:pt x="0" y="267"/>
                                  </a:moveTo>
                                  <a:lnTo>
                                    <a:pt x="2763" y="267"/>
                                  </a:lnTo>
                                  <a:lnTo>
                                    <a:pt x="27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E60048" id="Group 595" o:spid="_x0000_s1026" style="position:absolute;margin-left:39.1pt;margin-top:240.4pt;width:138.15pt;height:26.55pt;z-index:-203104;mso-position-horizontal-relative:page;mso-position-vertical-relative:page" coordorigin="782,4808" coordsize="2763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">
                <v:group id="Group 598" o:spid="_x0000_s1027" style="position:absolute;left:782;top:4808;width:2763;height:264" coordorigin="782,4808" coordsize="2763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599" o:spid="_x0000_s1028" style="position:absolute;left:782;top:4808;width:2763;height:264;visibility:visible;mso-wrap-style:square;v-text-anchor:top" coordsize="2763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R8cQA&#10;AADcAAAADwAAAGRycy9kb3ducmV2LnhtbESPQWvCQBSE7wX/w/KEXqRu0kNoUzdBhVJvovYHPLLP&#10;JG32bdxdk/jv3ULB4zAz3zCrcjKdGMj51rKCdJmAIK6sbrlW8H36fHkD4QOyxs4yKbiRh7KYPa0w&#10;13bkAw3HUIsIYZ+jgiaEPpfSVw0Z9EvbE0fvbJ3BEKWrpXY4Rrjp5GuSZNJgy3GhwZ62DVW/x6tR&#10;sODN1+K83/wMbjvts3HNu8s7K/U8n9YfIAJN4RH+b++0gixN4e9MPAK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C0fHEAAAA3AAAAA8AAAAAAAAAAAAAAAAAmAIAAGRycy9k&#10;b3ducmV2LnhtbFBLBQYAAAAABAAEAPUAAACJAwAAAAA=&#10;" path="m,264r2763,l2763,,,,,264xe" fillcolor="#ebebeb" stroked="f">
                    <v:path arrowok="t" o:connecttype="custom" o:connectlocs="0,5072;2763,5072;2763,4808;0,4808;0,5072" o:connectangles="0,0,0,0,0"/>
                  </v:shape>
                </v:group>
                <v:group id="Group 596" o:spid="_x0000_s1029" style="position:absolute;left:782;top:5072;width:2763;height:267" coordorigin="782,5072" coordsize="2763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597" o:spid="_x0000_s1030" style="position:absolute;left:782;top:5072;width:2763;height:267;visibility:visible;mso-wrap-style:square;v-text-anchor:top" coordsize="2763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b0mcUA&#10;AADcAAAADwAAAGRycy9kb3ducmV2LnhtbESPzWrDMBCE74G+g9hCL6GR0xIT3MgmtKQNySlJH2CR&#10;traJtTKW4p+3rwKFHoeZ+YbZFKNtRE+drx0rWC4SEMTamZpLBd+X3fMahA/IBhvHpGAiD0X+MNtg&#10;ZtzAJ+rPoRQRwj5DBVUIbSal1xVZ9AvXEkfvx3UWQ5RdKU2HQ4TbRr4kSSot1hwXKmzpvSJ9Pd+s&#10;gs+L/ugPX8et8Wtsr/3op/lKK/X0OG7fQAQaw3/4r703CtLlK9zP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vSZxQAAANwAAAAPAAAAAAAAAAAAAAAAAJgCAABkcnMv&#10;ZG93bnJldi54bWxQSwUGAAAAAAQABAD1AAAAigMAAAAA&#10;" path="m,267r2763,l2763,,,,,267xe" fillcolor="#ebebeb" stroked="f">
                    <v:path arrowok="t" o:connecttype="custom" o:connectlocs="0,5339;2763,5339;2763,5072;0,5072;0,533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6"/>
        <w:gridCol w:w="4823"/>
        <w:gridCol w:w="1983"/>
      </w:tblGrid>
      <w:tr w:rsidR="00F20CE2" w14:paraId="4E055CAF" w14:textId="77777777">
        <w:trPr>
          <w:trHeight w:hRule="exact" w:val="1018"/>
        </w:trPr>
        <w:tc>
          <w:tcPr>
            <w:tcW w:w="2976" w:type="dxa"/>
            <w:tcBorders>
              <w:top w:val="nil"/>
              <w:left w:val="nil"/>
              <w:bottom w:val="single" w:sz="8" w:space="0" w:color="A6A6A6"/>
              <w:right w:val="single" w:sz="3" w:space="0" w:color="ACE0DB"/>
            </w:tcBorders>
            <w:shd w:val="clear" w:color="auto" w:fill="B1A0C6"/>
          </w:tcPr>
          <w:p w14:paraId="4E055CAC" w14:textId="77777777" w:rsidR="00F20CE2" w:rsidRDefault="003E30F1">
            <w:pPr>
              <w:pStyle w:val="TableParagraph"/>
              <w:spacing w:before="10"/>
              <w:ind w:left="10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Species</w:t>
            </w:r>
          </w:p>
        </w:tc>
        <w:tc>
          <w:tcPr>
            <w:tcW w:w="4823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B1A0C6"/>
          </w:tcPr>
          <w:p w14:paraId="4E055CAD" w14:textId="77777777" w:rsidR="00F20CE2" w:rsidRDefault="003E30F1">
            <w:pPr>
              <w:pStyle w:val="TableParagraph"/>
              <w:spacing w:before="132"/>
              <w:ind w:left="10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Specific</w:t>
            </w:r>
            <w:r>
              <w:rPr>
                <w:rFonts w:ascii="Century Gothic"/>
                <w:color w:val="FFFFFF"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outcomes</w:t>
            </w:r>
          </w:p>
        </w:tc>
        <w:tc>
          <w:tcPr>
            <w:tcW w:w="1983" w:type="dxa"/>
            <w:tcBorders>
              <w:top w:val="nil"/>
              <w:left w:val="single" w:sz="3" w:space="0" w:color="ACE0DB"/>
              <w:bottom w:val="single" w:sz="8" w:space="0" w:color="A6A6A6"/>
              <w:right w:val="nil"/>
            </w:tcBorders>
            <w:shd w:val="clear" w:color="auto" w:fill="B1A0C6"/>
          </w:tcPr>
          <w:p w14:paraId="4E055CAE" w14:textId="77777777" w:rsidR="00F20CE2" w:rsidRDefault="003E30F1">
            <w:pPr>
              <w:pStyle w:val="TableParagraph"/>
              <w:spacing w:before="136" w:line="235" w:lineRule="auto"/>
              <w:ind w:left="104" w:right="249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In-scope</w:t>
            </w:r>
            <w:r>
              <w:rPr>
                <w:rFonts w:ascii="Century Gothic" w:eastAsia="Century Gothic" w:hAnsi="Century Gothic" w:cs="Century Gothic"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eastAsia="Century Gothic" w:hAnsi="Century Gothic" w:cs="Century Gothic"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C’th</w:t>
            </w:r>
            <w:r>
              <w:rPr>
                <w:rFonts w:ascii="Century Gothic" w:eastAsia="Century Gothic" w:hAnsi="Century Gothic" w:cs="Century Gothic"/>
                <w:color w:val="FFFFFF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water</w:t>
            </w:r>
            <w:r>
              <w:rPr>
                <w:rFonts w:ascii="Century Gothic" w:eastAsia="Century Gothic" w:hAnsi="Century Gothic" w:cs="Century Gothic"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color w:val="FFFFF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color w:val="FFFFF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Mid</w:t>
            </w:r>
            <w:r>
              <w:rPr>
                <w:rFonts w:ascii="Century Gothic" w:eastAsia="Century Gothic" w:hAnsi="Century Gothic" w:cs="Century Gothic"/>
                <w:color w:val="FFFFFF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Murray?</w:t>
            </w:r>
          </w:p>
        </w:tc>
      </w:tr>
      <w:tr w:rsidR="00F20CE2" w14:paraId="4E055CB3" w14:textId="77777777">
        <w:trPr>
          <w:trHeight w:hRule="exact" w:val="550"/>
        </w:trPr>
        <w:tc>
          <w:tcPr>
            <w:tcW w:w="29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B0" w14:textId="77777777" w:rsidR="00F20CE2" w:rsidRDefault="003E30F1">
            <w:pPr>
              <w:pStyle w:val="TableParagraph"/>
              <w:spacing w:before="21"/>
              <w:ind w:left="97" w:right="45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blackfish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(</w:t>
            </w:r>
            <w:r>
              <w:rPr>
                <w:rFonts w:ascii="Century Gothic"/>
                <w:i/>
                <w:sz w:val="20"/>
              </w:rPr>
              <w:t>Gadopsis</w:t>
            </w:r>
            <w:r>
              <w:rPr>
                <w:rFonts w:ascii="Century Gothic"/>
                <w:i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marmoratus</w:t>
            </w:r>
            <w:r>
              <w:rPr>
                <w:rFonts w:ascii="Century Gothic"/>
                <w:spacing w:val="-1"/>
                <w:sz w:val="20"/>
              </w:rPr>
              <w:t>)</w:t>
            </w:r>
          </w:p>
        </w:tc>
        <w:tc>
          <w:tcPr>
            <w:tcW w:w="482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B1" w14:textId="77777777" w:rsidR="00F20CE2" w:rsidRDefault="003E30F1">
            <w:pPr>
              <w:pStyle w:val="TableParagraph"/>
              <w:spacing w:before="21"/>
              <w:ind w:left="99" w:right="10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Expand</w:t>
            </w:r>
            <w:r>
              <w:rPr>
                <w:rFonts w:ascii="Century Gothic"/>
                <w:spacing w:val="1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2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range</w:t>
            </w:r>
            <w:r>
              <w:rPr>
                <w:rFonts w:ascii="Century Gothic"/>
                <w:spacing w:val="2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2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current</w:t>
            </w:r>
            <w:r>
              <w:rPr>
                <w:rFonts w:ascii="Century Gothic"/>
                <w:spacing w:val="2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populations</w:t>
            </w:r>
            <w:r>
              <w:rPr>
                <w:rFonts w:ascii="Century Gothic"/>
                <w:spacing w:val="2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from</w:t>
            </w:r>
            <w:r>
              <w:rPr>
                <w:rFonts w:ascii="Century Gothic"/>
                <w:spacing w:val="37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Mulwala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canal</w:t>
            </w:r>
          </w:p>
        </w:tc>
        <w:tc>
          <w:tcPr>
            <w:tcW w:w="198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B2" w14:textId="77777777" w:rsidR="00F20CE2" w:rsidRDefault="003E30F1">
            <w:pPr>
              <w:pStyle w:val="TableParagraph"/>
              <w:spacing w:before="21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F20CE2" w14:paraId="4E055CB7" w14:textId="77777777">
        <w:trPr>
          <w:trHeight w:hRule="exact" w:val="817"/>
        </w:trPr>
        <w:tc>
          <w:tcPr>
            <w:tcW w:w="29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CB4" w14:textId="77777777" w:rsidR="00F20CE2" w:rsidRDefault="003E30F1">
            <w:pPr>
              <w:pStyle w:val="TableParagraph"/>
              <w:spacing w:before="23"/>
              <w:ind w:left="97" w:right="75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Silver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perch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Bidyanus</w:t>
            </w:r>
            <w:r>
              <w:rPr>
                <w:rFonts w:ascii="Century Gothic"/>
                <w:i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bidyanus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482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CB5" w14:textId="77777777" w:rsidR="00F20CE2" w:rsidRDefault="003E30F1">
            <w:pPr>
              <w:pStyle w:val="TableParagraph"/>
              <w:spacing w:before="23"/>
              <w:ind w:left="99" w:right="21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Expand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core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range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within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River Murray</w:t>
            </w:r>
            <w:r>
              <w:rPr>
                <w:rFonts w:ascii="Century Gothic" w:eastAsia="Century Gothic" w:hAnsi="Century Gothic" w:cs="Century Gothic"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(Yarrawonga–Euston)</w:t>
            </w:r>
          </w:p>
        </w:tc>
        <w:tc>
          <w:tcPr>
            <w:tcW w:w="198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CB6" w14:textId="77777777" w:rsidR="00F20CE2" w:rsidRDefault="003E30F1">
            <w:pPr>
              <w:pStyle w:val="TableParagraph"/>
              <w:spacing w:before="23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F20CE2" w14:paraId="4E055CBB" w14:textId="77777777">
        <w:trPr>
          <w:trHeight w:hRule="exact" w:val="796"/>
        </w:trPr>
        <w:tc>
          <w:tcPr>
            <w:tcW w:w="29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B8" w14:textId="77777777" w:rsidR="00F20CE2" w:rsidRDefault="003E30F1">
            <w:pPr>
              <w:pStyle w:val="TableParagraph"/>
              <w:spacing w:before="22"/>
              <w:ind w:left="97" w:right="50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Southern</w:t>
            </w:r>
            <w:r>
              <w:rPr>
                <w:rFonts w:ascii="Century Gothic"/>
                <w:spacing w:val="-2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purple-spotted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gudgeon</w:t>
            </w:r>
            <w:r>
              <w:rPr>
                <w:rFonts w:ascii="Century Gothic"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Mogurnda</w:t>
            </w:r>
            <w:r>
              <w:rPr>
                <w:rFonts w:ascii="Century Gothic"/>
                <w:i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adspersa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482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B9" w14:textId="77777777" w:rsidR="00F20CE2" w:rsidRDefault="003E30F1">
            <w:pPr>
              <w:pStyle w:val="TableParagraph"/>
              <w:spacing w:before="22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-</w:t>
            </w:r>
          </w:p>
        </w:tc>
        <w:tc>
          <w:tcPr>
            <w:tcW w:w="198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BA" w14:textId="77777777" w:rsidR="00F20CE2" w:rsidRDefault="003E30F1">
            <w:pPr>
              <w:pStyle w:val="TableParagraph"/>
              <w:spacing w:before="2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F20CE2" w14:paraId="4E055CBF" w14:textId="77777777">
        <w:trPr>
          <w:trHeight w:hRule="exact" w:val="795"/>
        </w:trPr>
        <w:tc>
          <w:tcPr>
            <w:tcW w:w="2976" w:type="dxa"/>
            <w:tcBorders>
              <w:top w:val="single" w:sz="8" w:space="0" w:color="A6A6A6"/>
              <w:left w:val="single" w:sz="8" w:space="0" w:color="A6A6A6"/>
              <w:bottom w:val="single" w:sz="9" w:space="0" w:color="A6A6A6"/>
              <w:right w:val="single" w:sz="8" w:space="0" w:color="A6A6A6"/>
            </w:tcBorders>
          </w:tcPr>
          <w:p w14:paraId="4E055CBC" w14:textId="77777777" w:rsidR="00F20CE2" w:rsidRDefault="003E30F1">
            <w:pPr>
              <w:pStyle w:val="TableParagraph"/>
              <w:spacing w:before="21"/>
              <w:ind w:left="97" w:right="64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Southern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pygmy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perch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Nannoperca</w:t>
            </w:r>
            <w:r>
              <w:rPr>
                <w:rFonts w:ascii="Century Gothic"/>
                <w:i/>
                <w:spacing w:val="-22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australis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4823" w:type="dxa"/>
            <w:tcBorders>
              <w:top w:val="single" w:sz="8" w:space="0" w:color="A6A6A6"/>
              <w:left w:val="single" w:sz="8" w:space="0" w:color="A6A6A6"/>
              <w:bottom w:val="single" w:sz="9" w:space="0" w:color="A6A6A6"/>
              <w:right w:val="single" w:sz="8" w:space="0" w:color="A6A6A6"/>
            </w:tcBorders>
          </w:tcPr>
          <w:p w14:paraId="4E055CBD" w14:textId="77777777" w:rsidR="00F20CE2" w:rsidRDefault="003E30F1">
            <w:pPr>
              <w:pStyle w:val="TableParagraph"/>
              <w:spacing w:before="21"/>
              <w:ind w:left="99" w:right="50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Expand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range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of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current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at</w:t>
            </w:r>
            <w:r>
              <w:rPr>
                <w:rFonts w:ascii="Century Gothic"/>
                <w:spacing w:val="34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Barmah-Millewa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other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Mid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Murray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wetlands</w:t>
            </w:r>
          </w:p>
        </w:tc>
        <w:tc>
          <w:tcPr>
            <w:tcW w:w="1983" w:type="dxa"/>
            <w:tcBorders>
              <w:top w:val="single" w:sz="8" w:space="0" w:color="A6A6A6"/>
              <w:left w:val="single" w:sz="8" w:space="0" w:color="A6A6A6"/>
              <w:bottom w:val="single" w:sz="9" w:space="0" w:color="A6A6A6"/>
              <w:right w:val="single" w:sz="8" w:space="0" w:color="A6A6A6"/>
            </w:tcBorders>
          </w:tcPr>
          <w:p w14:paraId="4E055CBE" w14:textId="77777777" w:rsidR="00F20CE2" w:rsidRDefault="003E30F1">
            <w:pPr>
              <w:pStyle w:val="TableParagraph"/>
              <w:spacing w:before="21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F20CE2" w14:paraId="4E055CC3" w14:textId="77777777">
        <w:trPr>
          <w:trHeight w:hRule="exact" w:val="1286"/>
        </w:trPr>
        <w:tc>
          <w:tcPr>
            <w:tcW w:w="2976" w:type="dxa"/>
            <w:tcBorders>
              <w:top w:val="single" w:sz="9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C0" w14:textId="77777777" w:rsidR="00F20CE2" w:rsidRDefault="003E30F1">
            <w:pPr>
              <w:pStyle w:val="TableParagraph"/>
              <w:spacing w:before="22"/>
              <w:ind w:left="97" w:right="2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Trout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cod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Maccullochella</w:t>
            </w:r>
            <w:r>
              <w:rPr>
                <w:rFonts w:ascii="Century Gothic"/>
                <w:i/>
                <w:spacing w:val="37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macquariensis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4823" w:type="dxa"/>
            <w:tcBorders>
              <w:top w:val="single" w:sz="9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C1" w14:textId="77777777" w:rsidR="00F20CE2" w:rsidRDefault="003E30F1">
            <w:pPr>
              <w:pStyle w:val="TableParagraph"/>
              <w:spacing w:before="22"/>
              <w:ind w:left="99" w:right="24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Expand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range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trout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cod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up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Murray</w:t>
            </w:r>
            <w:r>
              <w:rPr>
                <w:rFonts w:ascii="Century Gothic" w:eastAsia="Century Gothic" w:hAnsi="Century Gothic" w:cs="Century Gothic"/>
                <w:spacing w:val="3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upstream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Lake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Mulwala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into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Kiewa</w:t>
            </w:r>
            <w:r>
              <w:rPr>
                <w:rFonts w:ascii="Century Gothic" w:eastAsia="Century Gothic" w:hAnsi="Century Gothic" w:cs="Century Gothic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River.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For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connected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population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spacing w:val="3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w w:val="95"/>
                <w:sz w:val="20"/>
                <w:szCs w:val="20"/>
              </w:rPr>
              <w:t xml:space="preserve">Murrumbidgee–Murray–Edwards:   </w:t>
            </w:r>
            <w:r>
              <w:rPr>
                <w:rFonts w:ascii="Century Gothic" w:eastAsia="Century Gothic" w:hAnsi="Century Gothic" w:cs="Century Gothic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w w:val="95"/>
                <w:sz w:val="20"/>
                <w:szCs w:val="20"/>
              </w:rPr>
              <w:t>continue</w:t>
            </w:r>
            <w:r>
              <w:rPr>
                <w:rFonts w:ascii="Century Gothic" w:eastAsia="Century Gothic" w:hAnsi="Century Gothic" w:cs="Century Gothic"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downstream</w:t>
            </w:r>
            <w:r>
              <w:rPr>
                <w:rFonts w:ascii="Century Gothic" w:eastAsia="Century Gothic" w:hAnsi="Century Gothic" w:cs="Century Gothic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expansion.</w:t>
            </w:r>
          </w:p>
        </w:tc>
        <w:tc>
          <w:tcPr>
            <w:tcW w:w="1983" w:type="dxa"/>
            <w:tcBorders>
              <w:top w:val="single" w:sz="9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C2" w14:textId="77777777" w:rsidR="00F20CE2" w:rsidRDefault="003E30F1">
            <w:pPr>
              <w:pStyle w:val="TableParagraph"/>
              <w:spacing w:before="2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F20CE2" w14:paraId="4E055CC7" w14:textId="77777777">
        <w:trPr>
          <w:trHeight w:hRule="exact" w:val="552"/>
        </w:trPr>
        <w:tc>
          <w:tcPr>
            <w:tcW w:w="29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CC4" w14:textId="77777777" w:rsidR="00F20CE2" w:rsidRDefault="003E30F1">
            <w:pPr>
              <w:pStyle w:val="TableParagraph"/>
              <w:spacing w:before="23"/>
              <w:ind w:left="97" w:right="78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Two-spined</w:t>
            </w:r>
            <w:r>
              <w:rPr>
                <w:rFonts w:ascii="Century Gothic"/>
                <w:spacing w:val="-2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blackfish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Gadopsis</w:t>
            </w:r>
            <w:r>
              <w:rPr>
                <w:rFonts w:ascii="Century Gothic"/>
                <w:i/>
                <w:spacing w:val="-22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bispinosus</w:t>
            </w:r>
            <w:r>
              <w:rPr>
                <w:rFonts w:ascii="Century Gothic"/>
                <w:spacing w:val="-1"/>
                <w:sz w:val="20"/>
              </w:rPr>
              <w:t>)</w:t>
            </w:r>
          </w:p>
        </w:tc>
        <w:tc>
          <w:tcPr>
            <w:tcW w:w="482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CC5" w14:textId="77777777" w:rsidR="00F20CE2" w:rsidRDefault="003E30F1">
            <w:pPr>
              <w:pStyle w:val="TableParagraph"/>
              <w:spacing w:before="23"/>
              <w:ind w:left="99" w:righ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Establish</w:t>
            </w:r>
            <w:r>
              <w:rPr>
                <w:rFonts w:ascii="Century Gothic"/>
                <w:sz w:val="20"/>
              </w:rPr>
              <w:t xml:space="preserve"> </w:t>
            </w:r>
            <w:r>
              <w:rPr>
                <w:rFonts w:ascii="Century Gothic"/>
                <w:spacing w:val="2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 xml:space="preserve">additional </w:t>
            </w:r>
            <w:r>
              <w:rPr>
                <w:rFonts w:ascii="Century Gothic"/>
                <w:spacing w:val="2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populations</w:t>
            </w:r>
            <w:r>
              <w:rPr>
                <w:rFonts w:ascii="Century Gothic"/>
                <w:sz w:val="20"/>
              </w:rPr>
              <w:t xml:space="preserve"> </w:t>
            </w:r>
            <w:r>
              <w:rPr>
                <w:rFonts w:ascii="Century Gothic"/>
                <w:spacing w:val="30"/>
                <w:sz w:val="20"/>
              </w:rPr>
              <w:t xml:space="preserve"> </w:t>
            </w:r>
            <w:r>
              <w:rPr>
                <w:rFonts w:ascii="Century Gothic"/>
                <w:spacing w:val="-2"/>
                <w:sz w:val="20"/>
              </w:rPr>
              <w:t>(no</w:t>
            </w:r>
            <w:r>
              <w:rPr>
                <w:rFonts w:ascii="Century Gothic"/>
                <w:sz w:val="20"/>
              </w:rPr>
              <w:t xml:space="preserve"> </w:t>
            </w:r>
            <w:r>
              <w:rPr>
                <w:rFonts w:ascii="Century Gothic"/>
                <w:spacing w:val="2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specific</w:t>
            </w:r>
            <w:r>
              <w:rPr>
                <w:rFonts w:ascii="Century Gothic"/>
                <w:spacing w:val="41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locations</w:t>
            </w:r>
            <w:r>
              <w:rPr>
                <w:rFonts w:ascii="Century Gothic"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identified)</w:t>
            </w:r>
          </w:p>
        </w:tc>
        <w:tc>
          <w:tcPr>
            <w:tcW w:w="198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CC6" w14:textId="77777777" w:rsidR="00F20CE2" w:rsidRDefault="003E30F1">
            <w:pPr>
              <w:pStyle w:val="TableParagraph"/>
              <w:spacing w:before="23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</w:tbl>
    <w:p w14:paraId="4E055CC8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CC9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CCA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CCB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055CCC" w14:textId="77777777" w:rsidR="00F20CE2" w:rsidRDefault="00F20CE2">
      <w:pPr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E055CCD" w14:textId="303CD3A9" w:rsidR="00F20CE2" w:rsidRDefault="003E30F1">
      <w:pPr>
        <w:ind w:left="147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13400" behindDoc="1" locked="0" layoutInCell="1" allowOverlap="1" wp14:anchorId="4E05616B" wp14:editId="6318247E">
                <wp:simplePos x="0" y="0"/>
                <wp:positionH relativeFrom="page">
                  <wp:posOffset>2388235</wp:posOffset>
                </wp:positionH>
                <wp:positionV relativeFrom="paragraph">
                  <wp:posOffset>-1937385</wp:posOffset>
                </wp:positionV>
                <wp:extent cx="2924175" cy="803275"/>
                <wp:effectExtent l="0" t="0" r="2540" b="0"/>
                <wp:wrapNone/>
                <wp:docPr id="598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4175" cy="803275"/>
                          <a:chOff x="3761" y="-3051"/>
                          <a:chExt cx="4605" cy="1265"/>
                        </a:xfrm>
                      </wpg:grpSpPr>
                      <wpg:grpSp>
                        <wpg:cNvPr id="599" name="Group 593"/>
                        <wpg:cNvGrpSpPr>
                          <a:grpSpLocks/>
                        </wpg:cNvGrpSpPr>
                        <wpg:grpSpPr bwMode="auto">
                          <a:xfrm>
                            <a:off x="3761" y="-3051"/>
                            <a:ext cx="4605" cy="264"/>
                            <a:chOff x="3761" y="-3051"/>
                            <a:chExt cx="4605" cy="264"/>
                          </a:xfrm>
                        </wpg:grpSpPr>
                        <wps:wsp>
                          <wps:cNvPr id="600" name="Freeform 594"/>
                          <wps:cNvSpPr>
                            <a:spLocks/>
                          </wps:cNvSpPr>
                          <wps:spPr bwMode="auto">
                            <a:xfrm>
                              <a:off x="3761" y="-3051"/>
                              <a:ext cx="4605" cy="264"/>
                            </a:xfrm>
                            <a:custGeom>
                              <a:avLst/>
                              <a:gdLst>
                                <a:gd name="T0" fmla="+- 0 3761 3761"/>
                                <a:gd name="T1" fmla="*/ T0 w 4605"/>
                                <a:gd name="T2" fmla="+- 0 -2787 -3051"/>
                                <a:gd name="T3" fmla="*/ -2787 h 264"/>
                                <a:gd name="T4" fmla="+- 0 8365 3761"/>
                                <a:gd name="T5" fmla="*/ T4 w 4605"/>
                                <a:gd name="T6" fmla="+- 0 -2787 -3051"/>
                                <a:gd name="T7" fmla="*/ -2787 h 264"/>
                                <a:gd name="T8" fmla="+- 0 8365 3761"/>
                                <a:gd name="T9" fmla="*/ T8 w 4605"/>
                                <a:gd name="T10" fmla="+- 0 -3051 -3051"/>
                                <a:gd name="T11" fmla="*/ -3051 h 264"/>
                                <a:gd name="T12" fmla="+- 0 3761 3761"/>
                                <a:gd name="T13" fmla="*/ T12 w 4605"/>
                                <a:gd name="T14" fmla="+- 0 -3051 -3051"/>
                                <a:gd name="T15" fmla="*/ -3051 h 264"/>
                                <a:gd name="T16" fmla="+- 0 3761 3761"/>
                                <a:gd name="T17" fmla="*/ T16 w 4605"/>
                                <a:gd name="T18" fmla="+- 0 -2787 -3051"/>
                                <a:gd name="T19" fmla="*/ -2787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5" h="264">
                                  <a:moveTo>
                                    <a:pt x="0" y="264"/>
                                  </a:moveTo>
                                  <a:lnTo>
                                    <a:pt x="4604" y="264"/>
                                  </a:lnTo>
                                  <a:lnTo>
                                    <a:pt x="4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591"/>
                        <wpg:cNvGrpSpPr>
                          <a:grpSpLocks/>
                        </wpg:cNvGrpSpPr>
                        <wpg:grpSpPr bwMode="auto">
                          <a:xfrm>
                            <a:off x="3761" y="-2787"/>
                            <a:ext cx="4605" cy="245"/>
                            <a:chOff x="3761" y="-2787"/>
                            <a:chExt cx="4605" cy="245"/>
                          </a:xfrm>
                        </wpg:grpSpPr>
                        <wps:wsp>
                          <wps:cNvPr id="602" name="Freeform 592"/>
                          <wps:cNvSpPr>
                            <a:spLocks/>
                          </wps:cNvSpPr>
                          <wps:spPr bwMode="auto">
                            <a:xfrm>
                              <a:off x="3761" y="-2787"/>
                              <a:ext cx="4605" cy="245"/>
                            </a:xfrm>
                            <a:custGeom>
                              <a:avLst/>
                              <a:gdLst>
                                <a:gd name="T0" fmla="+- 0 3761 3761"/>
                                <a:gd name="T1" fmla="*/ T0 w 4605"/>
                                <a:gd name="T2" fmla="+- 0 -2542 -2787"/>
                                <a:gd name="T3" fmla="*/ -2542 h 245"/>
                                <a:gd name="T4" fmla="+- 0 8365 3761"/>
                                <a:gd name="T5" fmla="*/ T4 w 4605"/>
                                <a:gd name="T6" fmla="+- 0 -2542 -2787"/>
                                <a:gd name="T7" fmla="*/ -2542 h 245"/>
                                <a:gd name="T8" fmla="+- 0 8365 3761"/>
                                <a:gd name="T9" fmla="*/ T8 w 4605"/>
                                <a:gd name="T10" fmla="+- 0 -2787 -2787"/>
                                <a:gd name="T11" fmla="*/ -2787 h 245"/>
                                <a:gd name="T12" fmla="+- 0 3761 3761"/>
                                <a:gd name="T13" fmla="*/ T12 w 4605"/>
                                <a:gd name="T14" fmla="+- 0 -2787 -2787"/>
                                <a:gd name="T15" fmla="*/ -2787 h 245"/>
                                <a:gd name="T16" fmla="+- 0 3761 3761"/>
                                <a:gd name="T17" fmla="*/ T16 w 4605"/>
                                <a:gd name="T18" fmla="+- 0 -2542 -2787"/>
                                <a:gd name="T19" fmla="*/ -254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5" h="245">
                                  <a:moveTo>
                                    <a:pt x="0" y="245"/>
                                  </a:moveTo>
                                  <a:lnTo>
                                    <a:pt x="4604" y="245"/>
                                  </a:lnTo>
                                  <a:lnTo>
                                    <a:pt x="4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589"/>
                        <wpg:cNvGrpSpPr>
                          <a:grpSpLocks/>
                        </wpg:cNvGrpSpPr>
                        <wpg:grpSpPr bwMode="auto">
                          <a:xfrm>
                            <a:off x="3761" y="-2542"/>
                            <a:ext cx="4605" cy="248"/>
                            <a:chOff x="3761" y="-2542"/>
                            <a:chExt cx="4605" cy="248"/>
                          </a:xfrm>
                        </wpg:grpSpPr>
                        <wps:wsp>
                          <wps:cNvPr id="604" name="Freeform 590"/>
                          <wps:cNvSpPr>
                            <a:spLocks/>
                          </wps:cNvSpPr>
                          <wps:spPr bwMode="auto">
                            <a:xfrm>
                              <a:off x="3761" y="-2542"/>
                              <a:ext cx="4605" cy="248"/>
                            </a:xfrm>
                            <a:custGeom>
                              <a:avLst/>
                              <a:gdLst>
                                <a:gd name="T0" fmla="+- 0 3761 3761"/>
                                <a:gd name="T1" fmla="*/ T0 w 4605"/>
                                <a:gd name="T2" fmla="+- 0 -2295 -2542"/>
                                <a:gd name="T3" fmla="*/ -2295 h 248"/>
                                <a:gd name="T4" fmla="+- 0 8365 3761"/>
                                <a:gd name="T5" fmla="*/ T4 w 4605"/>
                                <a:gd name="T6" fmla="+- 0 -2295 -2542"/>
                                <a:gd name="T7" fmla="*/ -2295 h 248"/>
                                <a:gd name="T8" fmla="+- 0 8365 3761"/>
                                <a:gd name="T9" fmla="*/ T8 w 4605"/>
                                <a:gd name="T10" fmla="+- 0 -2542 -2542"/>
                                <a:gd name="T11" fmla="*/ -2542 h 248"/>
                                <a:gd name="T12" fmla="+- 0 3761 3761"/>
                                <a:gd name="T13" fmla="*/ T12 w 4605"/>
                                <a:gd name="T14" fmla="+- 0 -2542 -2542"/>
                                <a:gd name="T15" fmla="*/ -2542 h 248"/>
                                <a:gd name="T16" fmla="+- 0 3761 3761"/>
                                <a:gd name="T17" fmla="*/ T16 w 4605"/>
                                <a:gd name="T18" fmla="+- 0 -2295 -2542"/>
                                <a:gd name="T19" fmla="*/ -2295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5" h="248">
                                  <a:moveTo>
                                    <a:pt x="0" y="247"/>
                                  </a:moveTo>
                                  <a:lnTo>
                                    <a:pt x="4604" y="247"/>
                                  </a:lnTo>
                                  <a:lnTo>
                                    <a:pt x="4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587"/>
                        <wpg:cNvGrpSpPr>
                          <a:grpSpLocks/>
                        </wpg:cNvGrpSpPr>
                        <wpg:grpSpPr bwMode="auto">
                          <a:xfrm>
                            <a:off x="3761" y="-2295"/>
                            <a:ext cx="4605" cy="245"/>
                            <a:chOff x="3761" y="-2295"/>
                            <a:chExt cx="4605" cy="245"/>
                          </a:xfrm>
                        </wpg:grpSpPr>
                        <wps:wsp>
                          <wps:cNvPr id="606" name="Freeform 588"/>
                          <wps:cNvSpPr>
                            <a:spLocks/>
                          </wps:cNvSpPr>
                          <wps:spPr bwMode="auto">
                            <a:xfrm>
                              <a:off x="3761" y="-2295"/>
                              <a:ext cx="4605" cy="245"/>
                            </a:xfrm>
                            <a:custGeom>
                              <a:avLst/>
                              <a:gdLst>
                                <a:gd name="T0" fmla="+- 0 3761 3761"/>
                                <a:gd name="T1" fmla="*/ T0 w 4605"/>
                                <a:gd name="T2" fmla="+- 0 -2050 -2295"/>
                                <a:gd name="T3" fmla="*/ -2050 h 245"/>
                                <a:gd name="T4" fmla="+- 0 8365 3761"/>
                                <a:gd name="T5" fmla="*/ T4 w 4605"/>
                                <a:gd name="T6" fmla="+- 0 -2050 -2295"/>
                                <a:gd name="T7" fmla="*/ -2050 h 245"/>
                                <a:gd name="T8" fmla="+- 0 8365 3761"/>
                                <a:gd name="T9" fmla="*/ T8 w 4605"/>
                                <a:gd name="T10" fmla="+- 0 -2295 -2295"/>
                                <a:gd name="T11" fmla="*/ -2295 h 245"/>
                                <a:gd name="T12" fmla="+- 0 3761 3761"/>
                                <a:gd name="T13" fmla="*/ T12 w 4605"/>
                                <a:gd name="T14" fmla="+- 0 -2295 -2295"/>
                                <a:gd name="T15" fmla="*/ -2295 h 245"/>
                                <a:gd name="T16" fmla="+- 0 3761 3761"/>
                                <a:gd name="T17" fmla="*/ T16 w 4605"/>
                                <a:gd name="T18" fmla="+- 0 -2050 -2295"/>
                                <a:gd name="T19" fmla="*/ -205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5" h="245">
                                  <a:moveTo>
                                    <a:pt x="0" y="245"/>
                                  </a:moveTo>
                                  <a:lnTo>
                                    <a:pt x="4604" y="245"/>
                                  </a:lnTo>
                                  <a:lnTo>
                                    <a:pt x="4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585"/>
                        <wpg:cNvGrpSpPr>
                          <a:grpSpLocks/>
                        </wpg:cNvGrpSpPr>
                        <wpg:grpSpPr bwMode="auto">
                          <a:xfrm>
                            <a:off x="3761" y="-2050"/>
                            <a:ext cx="4605" cy="264"/>
                            <a:chOff x="3761" y="-2050"/>
                            <a:chExt cx="4605" cy="264"/>
                          </a:xfrm>
                        </wpg:grpSpPr>
                        <wps:wsp>
                          <wps:cNvPr id="608" name="Freeform 586"/>
                          <wps:cNvSpPr>
                            <a:spLocks/>
                          </wps:cNvSpPr>
                          <wps:spPr bwMode="auto">
                            <a:xfrm>
                              <a:off x="3761" y="-2050"/>
                              <a:ext cx="4605" cy="264"/>
                            </a:xfrm>
                            <a:custGeom>
                              <a:avLst/>
                              <a:gdLst>
                                <a:gd name="T0" fmla="+- 0 3761 3761"/>
                                <a:gd name="T1" fmla="*/ T0 w 4605"/>
                                <a:gd name="T2" fmla="+- 0 -1786 -2050"/>
                                <a:gd name="T3" fmla="*/ -1786 h 264"/>
                                <a:gd name="T4" fmla="+- 0 8365 3761"/>
                                <a:gd name="T5" fmla="*/ T4 w 4605"/>
                                <a:gd name="T6" fmla="+- 0 -1786 -2050"/>
                                <a:gd name="T7" fmla="*/ -1786 h 264"/>
                                <a:gd name="T8" fmla="+- 0 8365 3761"/>
                                <a:gd name="T9" fmla="*/ T8 w 4605"/>
                                <a:gd name="T10" fmla="+- 0 -2050 -2050"/>
                                <a:gd name="T11" fmla="*/ -2050 h 264"/>
                                <a:gd name="T12" fmla="+- 0 3761 3761"/>
                                <a:gd name="T13" fmla="*/ T12 w 4605"/>
                                <a:gd name="T14" fmla="+- 0 -2050 -2050"/>
                                <a:gd name="T15" fmla="*/ -2050 h 264"/>
                                <a:gd name="T16" fmla="+- 0 3761 3761"/>
                                <a:gd name="T17" fmla="*/ T16 w 4605"/>
                                <a:gd name="T18" fmla="+- 0 -1786 -2050"/>
                                <a:gd name="T19" fmla="*/ -1786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5" h="264">
                                  <a:moveTo>
                                    <a:pt x="0" y="264"/>
                                  </a:moveTo>
                                  <a:lnTo>
                                    <a:pt x="4604" y="264"/>
                                  </a:lnTo>
                                  <a:lnTo>
                                    <a:pt x="4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7A688" id="Group 584" o:spid="_x0000_s1026" style="position:absolute;margin-left:188.05pt;margin-top:-152.55pt;width:230.25pt;height:63.25pt;z-index:-203080;mso-position-horizontal-relative:page" coordorigin="3761,-3051" coordsize="4605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">
                <v:group id="Group 593" o:spid="_x0000_s1027" style="position:absolute;left:3761;top:-3051;width:4605;height:264" coordorigin="3761,-3051" coordsize="4605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594" o:spid="_x0000_s1028" style="position:absolute;left:3761;top:-3051;width:4605;height:264;visibility:visible;mso-wrap-style:square;v-text-anchor:top" coordsize="4605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OlsEA&#10;AADcAAAADwAAAGRycy9kb3ducmV2LnhtbERPy2rCQBTdC/7DcAvd1UkClZI6ihEEsS40iutL5jYJ&#10;zdwJmcnDv+8sBJeH815tJtOIgTpXW1YQLyIQxIXVNZcKbtf9xxcI55E1NpZJwYMcbNbz2QpTbUe+&#10;0JD7UoQQdikqqLxvUyldUZFBt7AtceB+bWfQB9iVUnc4hnDTyCSKltJgzaGhwpZ2FRV/eW8UfP7U&#10;2zFp73E+WDqeDo+s6c+ZUu9v0/YbhKfJv8RP90ErWEZhfjgTj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EDpbBAAAA3AAAAA8AAAAAAAAAAAAAAAAAmAIAAGRycy9kb3du&#10;cmV2LnhtbFBLBQYAAAAABAAEAPUAAACGAwAAAAA=&#10;" path="m,264r4604,l4604,,,,,264xe" fillcolor="#ebebeb" stroked="f">
                    <v:path arrowok="t" o:connecttype="custom" o:connectlocs="0,-2787;4604,-2787;4604,-3051;0,-3051;0,-2787" o:connectangles="0,0,0,0,0"/>
                  </v:shape>
                </v:group>
                <v:group id="Group 591" o:spid="_x0000_s1029" style="position:absolute;left:3761;top:-2787;width:4605;height:245" coordorigin="3761,-2787" coordsize="460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592" o:spid="_x0000_s1030" style="position:absolute;left:3761;top:-2787;width:4605;height:245;visibility:visible;mso-wrap-style:square;v-text-anchor:top" coordsize="460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fquMIA&#10;AADcAAAADwAAAGRycy9kb3ducmV2LnhtbESPQWsCMRSE7wX/Q3gFbzVxW0S2RimF0h68VL14e908&#10;k8XNy7pJ3fXfG0HwOMzMN8xiNfhGnKmLdWAN04kCQVwFU7PVsNt+vcxBxIRssAlMGi4UYbUcPS2w&#10;NKHnXzpvkhUZwrFEDS6ltpQyVo48xkloibN3CJ3HlGVnpemwz3DfyEKpmfRYc15w2NKno+q4+fca&#10;ku2nJ/f6Vnzve8XK/kVSYa31+Hn4eAeRaEiP8L39YzTMVAG3M/kI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+q4wgAAANwAAAAPAAAAAAAAAAAAAAAAAJgCAABkcnMvZG93&#10;bnJldi54bWxQSwUGAAAAAAQABAD1AAAAhwMAAAAA&#10;" path="m,245r4604,l4604,,,,,245xe" fillcolor="#ebebeb" stroked="f">
                    <v:path arrowok="t" o:connecttype="custom" o:connectlocs="0,-2542;4604,-2542;4604,-2787;0,-2787;0,-2542" o:connectangles="0,0,0,0,0"/>
                  </v:shape>
                </v:group>
                <v:group id="Group 589" o:spid="_x0000_s1031" style="position:absolute;left:3761;top:-2542;width:4605;height:248" coordorigin="3761,-2542" coordsize="4605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590" o:spid="_x0000_s1032" style="position:absolute;left:3761;top:-2542;width:4605;height:248;visibility:visible;mso-wrap-style:square;v-text-anchor:top" coordsize="4605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hEjsQA&#10;AADcAAAADwAAAGRycy9kb3ducmV2LnhtbESPzW7CMBCE75V4B2uRuBWbKuUnYBCqFLU9FjhwXMVL&#10;HIjXUWxI+vZ1pUo9jmbmG81mN7hGPKgLtWcNs6kCQVx6U3Ol4XQsnpcgQkQ22HgmDd8UYLcdPW0w&#10;N77nL3ocYiUShEOOGmyMbS5lKC05DFPfEifv4juHMcmukqbDPsFdI1+UmkuHNacFiy29WSpvh7vT&#10;8G5VZlYyK5vX3nwWQ3G1i/NR68l42K9BRBrif/iv/WE0zFUG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YRI7EAAAA3AAAAA8AAAAAAAAAAAAAAAAAmAIAAGRycy9k&#10;b3ducmV2LnhtbFBLBQYAAAAABAAEAPUAAACJAwAAAAA=&#10;" path="m,247r4604,l4604,,,,,247xe" fillcolor="#ebebeb" stroked="f">
                    <v:path arrowok="t" o:connecttype="custom" o:connectlocs="0,-2295;4604,-2295;4604,-2542;0,-2542;0,-2295" o:connectangles="0,0,0,0,0"/>
                  </v:shape>
                </v:group>
                <v:group id="Group 587" o:spid="_x0000_s1033" style="position:absolute;left:3761;top:-2295;width:4605;height:245" coordorigin="3761,-2295" coordsize="460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588" o:spid="_x0000_s1034" style="position:absolute;left:3761;top:-2295;width:4605;height:245;visibility:visible;mso-wrap-style:square;v-text-anchor:top" coordsize="460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su8IA&#10;AADcAAAADwAAAGRycy9kb3ducmV2LnhtbESPQWsCMRSE7wX/Q3gFbzXRlkW2RimF0h68VL14e908&#10;k8XNy7pJ3fXfG0HwOMzMN8xiNfhGnKmLdWAN04kCQVwFU7PVsNt+vcxBxIRssAlMGi4UYbUcPS2w&#10;NKHnXzpvkhUZwrFEDS6ltpQyVo48xkloibN3CJ3HlGVnpemwz3DfyJlShfRYc15w2NKno+q4+fca&#10;ku2nJ/f6Nvve94qV/Yukwlrr8fPw8Q4i0ZAe4Xv7x2goVAG3M/kI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/Oy7wgAAANwAAAAPAAAAAAAAAAAAAAAAAJgCAABkcnMvZG93&#10;bnJldi54bWxQSwUGAAAAAAQABAD1AAAAhwMAAAAA&#10;" path="m,245r4604,l4604,,,,,245xe" fillcolor="#ebebeb" stroked="f">
                    <v:path arrowok="t" o:connecttype="custom" o:connectlocs="0,-2050;4604,-2050;4604,-2295;0,-2295;0,-2050" o:connectangles="0,0,0,0,0"/>
                  </v:shape>
                </v:group>
                <v:group id="Group 585" o:spid="_x0000_s1035" style="position:absolute;left:3761;top:-2050;width:4605;height:264" coordorigin="3761,-2050" coordsize="4605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586" o:spid="_x0000_s1036" style="position:absolute;left:3761;top:-2050;width:4605;height:264;visibility:visible;mso-wrap-style:square;v-text-anchor:top" coordsize="4605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ICkMEA&#10;AADcAAAADwAAAGRycy9kb3ducmV2LnhtbERPy2rCQBTdC/7DcAvd1UkClZI6ihEEsS40iutL5jYJ&#10;zdwJmcnDv+8sBJeH815tJtOIgTpXW1YQLyIQxIXVNZcKbtf9xxcI55E1NpZJwYMcbNbz2QpTbUe+&#10;0JD7UoQQdikqqLxvUyldUZFBt7AtceB+bWfQB9iVUnc4hnDTyCSKltJgzaGhwpZ2FRV/eW8UfP7U&#10;2zFp73E+WDqeDo+s6c+ZUu9v0/YbhKfJv8RP90ErWEZhbTgTj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yApDBAAAA3AAAAA8AAAAAAAAAAAAAAAAAmAIAAGRycy9kb3du&#10;cmV2LnhtbFBLBQYAAAAABAAEAPUAAACGAwAAAAA=&#10;" path="m,264r4604,l4604,,,,,264xe" fillcolor="#ebebeb" stroked="f">
                    <v:path arrowok="t" o:connecttype="custom" o:connectlocs="0,-1786;4604,-1786;4604,-2050;0,-2050;0,-178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b/>
          <w:spacing w:val="-1"/>
          <w:sz w:val="20"/>
        </w:rPr>
        <w:t>Important</w:t>
      </w:r>
      <w:r>
        <w:rPr>
          <w:rFonts w:ascii="Century Gothic"/>
          <w:b/>
          <w:spacing w:val="-7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Basin</w:t>
      </w:r>
      <w:r>
        <w:rPr>
          <w:rFonts w:ascii="Century Gothic"/>
          <w:b/>
          <w:spacing w:val="-5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environmental</w:t>
      </w:r>
      <w:r>
        <w:rPr>
          <w:rFonts w:ascii="Century Gothic"/>
          <w:b/>
          <w:spacing w:val="-7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assets</w:t>
      </w:r>
      <w:r>
        <w:rPr>
          <w:rFonts w:ascii="Century Gothic"/>
          <w:b/>
          <w:spacing w:val="-6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for</w:t>
      </w:r>
      <w:r>
        <w:rPr>
          <w:rFonts w:ascii="Century Gothic"/>
          <w:b/>
          <w:spacing w:val="-6"/>
          <w:sz w:val="20"/>
        </w:rPr>
        <w:t xml:space="preserve"> </w:t>
      </w:r>
      <w:r>
        <w:rPr>
          <w:rFonts w:ascii="Century Gothic"/>
          <w:b/>
          <w:sz w:val="20"/>
        </w:rPr>
        <w:t>native</w:t>
      </w:r>
      <w:r>
        <w:rPr>
          <w:rFonts w:ascii="Century Gothic"/>
          <w:b/>
          <w:spacing w:val="-5"/>
          <w:sz w:val="20"/>
        </w:rPr>
        <w:t xml:space="preserve"> </w:t>
      </w:r>
      <w:r>
        <w:rPr>
          <w:rFonts w:ascii="Century Gothic"/>
          <w:b/>
          <w:sz w:val="20"/>
        </w:rPr>
        <w:t>fish</w:t>
      </w:r>
      <w:r>
        <w:rPr>
          <w:rFonts w:ascii="Century Gothic"/>
          <w:b/>
          <w:spacing w:val="-7"/>
          <w:sz w:val="20"/>
        </w:rPr>
        <w:t xml:space="preserve"> </w:t>
      </w:r>
      <w:r>
        <w:rPr>
          <w:rFonts w:ascii="Century Gothic"/>
          <w:b/>
          <w:sz w:val="20"/>
        </w:rPr>
        <w:t>in</w:t>
      </w:r>
      <w:r>
        <w:rPr>
          <w:rFonts w:ascii="Century Gothic"/>
          <w:b/>
          <w:spacing w:val="-7"/>
          <w:sz w:val="20"/>
        </w:rPr>
        <w:t xml:space="preserve"> </w:t>
      </w:r>
      <w:r>
        <w:rPr>
          <w:rFonts w:ascii="Century Gothic"/>
          <w:b/>
          <w:sz w:val="20"/>
        </w:rPr>
        <w:t>the</w:t>
      </w:r>
      <w:r>
        <w:rPr>
          <w:rFonts w:ascii="Century Gothic"/>
          <w:b/>
          <w:spacing w:val="-8"/>
          <w:sz w:val="20"/>
        </w:rPr>
        <w:t xml:space="preserve"> </w:t>
      </w:r>
      <w:r>
        <w:rPr>
          <w:rFonts w:ascii="Century Gothic"/>
          <w:b/>
          <w:sz w:val="20"/>
        </w:rPr>
        <w:t>Mid</w:t>
      </w:r>
      <w:r>
        <w:rPr>
          <w:rFonts w:ascii="Century Gothic"/>
          <w:b/>
          <w:spacing w:val="-2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Murray</w:t>
      </w:r>
    </w:p>
    <w:p w14:paraId="4E055CCE" w14:textId="77777777" w:rsidR="00F20CE2" w:rsidRDefault="00F20CE2">
      <w:pPr>
        <w:spacing w:before="12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tbl>
      <w:tblPr>
        <w:tblW w:w="0" w:type="auto"/>
        <w:tblInd w:w="2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1"/>
        <w:gridCol w:w="847"/>
        <w:gridCol w:w="847"/>
        <w:gridCol w:w="848"/>
        <w:gridCol w:w="847"/>
        <w:gridCol w:w="847"/>
        <w:gridCol w:w="841"/>
        <w:gridCol w:w="842"/>
      </w:tblGrid>
      <w:tr w:rsidR="00F20CE2" w14:paraId="4E055CDE" w14:textId="77777777">
        <w:trPr>
          <w:trHeight w:hRule="exact" w:val="1915"/>
        </w:trPr>
        <w:tc>
          <w:tcPr>
            <w:tcW w:w="3731" w:type="dxa"/>
            <w:tcBorders>
              <w:top w:val="nil"/>
              <w:left w:val="nil"/>
              <w:bottom w:val="single" w:sz="8" w:space="0" w:color="A6A6A6"/>
              <w:right w:val="single" w:sz="3" w:space="0" w:color="ACE0DB"/>
            </w:tcBorders>
            <w:shd w:val="clear" w:color="auto" w:fill="B1A0C6"/>
          </w:tcPr>
          <w:p w14:paraId="4E055CCF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E055CD0" w14:textId="77777777" w:rsidR="00F20CE2" w:rsidRDefault="00F20CE2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E055CD1" w14:textId="77777777" w:rsidR="00F20CE2" w:rsidRDefault="00F20CE2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27"/>
                <w:szCs w:val="27"/>
              </w:rPr>
            </w:pPr>
          </w:p>
          <w:p w14:paraId="4E055CD2" w14:textId="77777777" w:rsidR="00F20CE2" w:rsidRDefault="003E30F1">
            <w:pPr>
              <w:pStyle w:val="TableParagraph"/>
              <w:ind w:left="53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z w:val="20"/>
              </w:rPr>
              <w:t>Environmental</w:t>
            </w:r>
            <w:r>
              <w:rPr>
                <w:rFonts w:ascii="Century Gothic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asset</w:t>
            </w:r>
          </w:p>
        </w:tc>
        <w:tc>
          <w:tcPr>
            <w:tcW w:w="847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B1A0C6"/>
            <w:textDirection w:val="btLr"/>
          </w:tcPr>
          <w:p w14:paraId="4E055CD3" w14:textId="77777777" w:rsidR="00F20CE2" w:rsidRDefault="00F20CE2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E055CD4" w14:textId="77777777" w:rsidR="00F20CE2" w:rsidRDefault="003E30F1">
            <w:pPr>
              <w:pStyle w:val="TableParagraph"/>
              <w:spacing w:line="202" w:lineRule="exact"/>
              <w:ind w:left="-1" w:right="372" w:firstLine="5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z w:val="20"/>
              </w:rPr>
              <w:t>Key</w:t>
            </w:r>
            <w:r>
              <w:rPr>
                <w:rFonts w:ascii="Century Gothic"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z w:val="20"/>
              </w:rPr>
              <w:t>movement</w:t>
            </w:r>
            <w:r>
              <w:rPr>
                <w:rFonts w:ascii="Century Gothic"/>
                <w:color w:val="FFFFFF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corridors</w:t>
            </w:r>
          </w:p>
        </w:tc>
        <w:tc>
          <w:tcPr>
            <w:tcW w:w="847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B1A0C6"/>
            <w:textDirection w:val="btLr"/>
          </w:tcPr>
          <w:p w14:paraId="4E055CD5" w14:textId="77777777" w:rsidR="00F20CE2" w:rsidRDefault="00F20CE2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4E055CD6" w14:textId="77777777" w:rsidR="00F20CE2" w:rsidRDefault="003E30F1">
            <w:pPr>
              <w:pStyle w:val="TableParagraph"/>
              <w:ind w:left="-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z w:val="20"/>
              </w:rPr>
              <w:t>High</w:t>
            </w:r>
            <w:r>
              <w:rPr>
                <w:rFonts w:ascii="Century Gothic"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Biodiversity</w:t>
            </w:r>
          </w:p>
        </w:tc>
        <w:tc>
          <w:tcPr>
            <w:tcW w:w="848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B1A0C6"/>
            <w:textDirection w:val="btLr"/>
          </w:tcPr>
          <w:p w14:paraId="4E055CD7" w14:textId="77777777" w:rsidR="00F20CE2" w:rsidRDefault="00F20CE2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4"/>
                <w:szCs w:val="14"/>
              </w:rPr>
            </w:pPr>
          </w:p>
          <w:p w14:paraId="4E055CD8" w14:textId="77777777" w:rsidR="00F20CE2" w:rsidRDefault="003E30F1">
            <w:pPr>
              <w:pStyle w:val="TableParagraph"/>
              <w:spacing w:line="240" w:lineRule="exact"/>
              <w:ind w:left="-1" w:right="71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Site</w:t>
            </w:r>
            <w:r>
              <w:rPr>
                <w:rFonts w:ascii="Century Gothic"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of</w:t>
            </w:r>
            <w:r>
              <w:rPr>
                <w:rFonts w:ascii="Century Gothic"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other</w:t>
            </w:r>
            <w:r>
              <w:rPr>
                <w:rFonts w:ascii="Century Gothic"/>
                <w:color w:val="FFFFFF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w w:val="95"/>
                <w:sz w:val="20"/>
              </w:rPr>
              <w:t>Significance</w:t>
            </w:r>
          </w:p>
        </w:tc>
        <w:tc>
          <w:tcPr>
            <w:tcW w:w="847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B1A0C6"/>
            <w:textDirection w:val="btLr"/>
          </w:tcPr>
          <w:p w14:paraId="4E055CD9" w14:textId="77777777" w:rsidR="00F20CE2" w:rsidRDefault="003E30F1">
            <w:pPr>
              <w:pStyle w:val="TableParagraph"/>
              <w:spacing w:before="118" w:line="236" w:lineRule="auto"/>
              <w:ind w:left="-1" w:right="48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z w:val="20"/>
              </w:rPr>
              <w:t>Key</w:t>
            </w:r>
            <w:r>
              <w:rPr>
                <w:rFonts w:ascii="Century Gothic"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site</w:t>
            </w:r>
            <w:r>
              <w:rPr>
                <w:rFonts w:ascii="Century Gothic"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z w:val="20"/>
              </w:rPr>
              <w:t>of</w:t>
            </w:r>
            <w:r>
              <w:rPr>
                <w:rFonts w:ascii="Century Gothic"/>
                <w:color w:val="FFFFFF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w w:val="95"/>
                <w:sz w:val="20"/>
              </w:rPr>
              <w:t>hydrodynamic</w:t>
            </w:r>
            <w:r>
              <w:rPr>
                <w:rFonts w:ascii="Century Gothic"/>
                <w:color w:val="FFFFFF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diversity</w:t>
            </w:r>
          </w:p>
        </w:tc>
        <w:tc>
          <w:tcPr>
            <w:tcW w:w="847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B1A0C6"/>
            <w:textDirection w:val="btLr"/>
          </w:tcPr>
          <w:p w14:paraId="4E055CDA" w14:textId="77777777" w:rsidR="00F20CE2" w:rsidRDefault="00F20CE2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4E055CDB" w14:textId="77777777" w:rsidR="00F20CE2" w:rsidRDefault="003E30F1">
            <w:pPr>
              <w:pStyle w:val="TableParagraph"/>
              <w:ind w:left="-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Threatened</w:t>
            </w:r>
            <w:r>
              <w:rPr>
                <w:rFonts w:ascii="Century Gothic"/>
                <w:color w:val="FFFFFF"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z w:val="20"/>
              </w:rPr>
              <w:t>species</w:t>
            </w:r>
          </w:p>
        </w:tc>
        <w:tc>
          <w:tcPr>
            <w:tcW w:w="841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B1A0C6"/>
            <w:textDirection w:val="btLr"/>
          </w:tcPr>
          <w:p w14:paraId="4E055CDC" w14:textId="77777777" w:rsidR="00F20CE2" w:rsidRDefault="003E30F1">
            <w:pPr>
              <w:pStyle w:val="TableParagraph"/>
              <w:spacing w:before="176" w:line="240" w:lineRule="exact"/>
              <w:ind w:left="-1" w:right="43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Dry</w:t>
            </w:r>
            <w:r>
              <w:rPr>
                <w:rFonts w:ascii="Century Gothic"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z w:val="20"/>
              </w:rPr>
              <w:t>period</w:t>
            </w:r>
            <w:r>
              <w:rPr>
                <w:rFonts w:ascii="Century Gothic"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z w:val="20"/>
              </w:rPr>
              <w:t>/</w:t>
            </w:r>
            <w:r>
              <w:rPr>
                <w:rFonts w:ascii="Century Gothic"/>
                <w:color w:val="FFFFFF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z w:val="20"/>
              </w:rPr>
              <w:t>drought</w:t>
            </w:r>
            <w:r>
              <w:rPr>
                <w:rFonts w:ascii="Century Gothic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refuge</w:t>
            </w:r>
          </w:p>
        </w:tc>
        <w:tc>
          <w:tcPr>
            <w:tcW w:w="842" w:type="dxa"/>
            <w:tcBorders>
              <w:top w:val="nil"/>
              <w:left w:val="single" w:sz="3" w:space="0" w:color="ACE0DB"/>
              <w:bottom w:val="single" w:sz="8" w:space="0" w:color="A6A6A6"/>
              <w:right w:val="nil"/>
            </w:tcBorders>
            <w:shd w:val="clear" w:color="auto" w:fill="B1A0C6"/>
            <w:textDirection w:val="btLr"/>
          </w:tcPr>
          <w:p w14:paraId="4E055CDD" w14:textId="77777777" w:rsidR="00F20CE2" w:rsidRDefault="003E30F1">
            <w:pPr>
              <w:pStyle w:val="TableParagraph"/>
              <w:spacing w:before="175" w:line="242" w:lineRule="exact"/>
              <w:ind w:left="-1" w:right="28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In-scope</w:t>
            </w:r>
            <w:r>
              <w:rPr>
                <w:rFonts w:ascii="Century Gothic" w:eastAsia="Century Gothic" w:hAnsi="Century Gothic" w:cs="Century Gothic"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eastAsia="Century Gothic" w:hAnsi="Century Gothic" w:cs="Century Gothic"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C’th</w:t>
            </w:r>
            <w:r>
              <w:rPr>
                <w:rFonts w:ascii="Century Gothic" w:eastAsia="Century Gothic" w:hAnsi="Century Gothic" w:cs="Century Gothic"/>
                <w:color w:val="FFFFFF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water</w:t>
            </w:r>
          </w:p>
        </w:tc>
      </w:tr>
      <w:tr w:rsidR="00F20CE2" w14:paraId="4E055CE7" w14:textId="77777777">
        <w:trPr>
          <w:trHeight w:hRule="exact" w:val="588"/>
        </w:trPr>
        <w:tc>
          <w:tcPr>
            <w:tcW w:w="373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DF" w14:textId="77777777" w:rsidR="00F20CE2" w:rsidRDefault="003E30F1">
            <w:pPr>
              <w:pStyle w:val="TableParagraph"/>
              <w:spacing w:before="179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Koondrook–Perricoota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E0" w14:textId="77777777" w:rsidR="00F20CE2" w:rsidRDefault="003E30F1">
            <w:pPr>
              <w:pStyle w:val="TableParagraph"/>
              <w:spacing w:before="162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E1" w14:textId="77777777" w:rsidR="00F20CE2" w:rsidRDefault="003E30F1">
            <w:pPr>
              <w:pStyle w:val="TableParagraph"/>
              <w:spacing w:before="16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E2" w14:textId="77777777" w:rsidR="00F20CE2" w:rsidRDefault="003E30F1">
            <w:pPr>
              <w:pStyle w:val="TableParagraph"/>
              <w:spacing w:before="16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E3" w14:textId="77777777" w:rsidR="00F20CE2" w:rsidRDefault="003E30F1">
            <w:pPr>
              <w:pStyle w:val="TableParagraph"/>
              <w:spacing w:before="16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E4" w14:textId="77777777" w:rsidR="00F20CE2" w:rsidRDefault="003E30F1">
            <w:pPr>
              <w:pStyle w:val="TableParagraph"/>
              <w:spacing w:before="16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E5" w14:textId="77777777" w:rsidR="00F20CE2" w:rsidRDefault="00F20CE2"/>
        </w:tc>
        <w:tc>
          <w:tcPr>
            <w:tcW w:w="84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E6" w14:textId="77777777" w:rsidR="00F20CE2" w:rsidRDefault="003E30F1">
            <w:pPr>
              <w:pStyle w:val="TableParagraph"/>
              <w:spacing w:before="162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F20CE2" w14:paraId="4E055CF1" w14:textId="77777777">
        <w:trPr>
          <w:trHeight w:hRule="exact" w:val="589"/>
        </w:trPr>
        <w:tc>
          <w:tcPr>
            <w:tcW w:w="373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CE8" w14:textId="77777777" w:rsidR="00F20CE2" w:rsidRDefault="00F20CE2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14"/>
                <w:szCs w:val="14"/>
              </w:rPr>
            </w:pPr>
          </w:p>
          <w:p w14:paraId="4E055CE9" w14:textId="77777777" w:rsidR="00F20CE2" w:rsidRDefault="003E30F1">
            <w:pPr>
              <w:pStyle w:val="TableParagraph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Gunbower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CEA" w14:textId="77777777" w:rsidR="00F20CE2" w:rsidRDefault="003E30F1">
            <w:pPr>
              <w:pStyle w:val="TableParagraph"/>
              <w:spacing w:before="163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CEB" w14:textId="77777777" w:rsidR="00F20CE2" w:rsidRDefault="003E30F1">
            <w:pPr>
              <w:pStyle w:val="TableParagraph"/>
              <w:spacing w:before="163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CEC" w14:textId="77777777" w:rsidR="00F20CE2" w:rsidRDefault="003E30F1">
            <w:pPr>
              <w:pStyle w:val="TableParagraph"/>
              <w:spacing w:before="163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CED" w14:textId="77777777" w:rsidR="00F20CE2" w:rsidRDefault="003E30F1">
            <w:pPr>
              <w:pStyle w:val="TableParagraph"/>
              <w:spacing w:before="163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CEE" w14:textId="77777777" w:rsidR="00F20CE2" w:rsidRDefault="003E30F1">
            <w:pPr>
              <w:pStyle w:val="TableParagraph"/>
              <w:spacing w:before="163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CEF" w14:textId="77777777" w:rsidR="00F20CE2" w:rsidRDefault="00F20CE2"/>
        </w:tc>
        <w:tc>
          <w:tcPr>
            <w:tcW w:w="84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CF0" w14:textId="77777777" w:rsidR="00F20CE2" w:rsidRDefault="003E30F1">
            <w:pPr>
              <w:pStyle w:val="TableParagraph"/>
              <w:spacing w:before="163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F20CE2" w14:paraId="4E055CFA" w14:textId="77777777">
        <w:trPr>
          <w:trHeight w:hRule="exact" w:val="586"/>
        </w:trPr>
        <w:tc>
          <w:tcPr>
            <w:tcW w:w="373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F2" w14:textId="77777777" w:rsidR="00F20CE2" w:rsidRDefault="003E30F1">
            <w:pPr>
              <w:pStyle w:val="TableParagraph"/>
              <w:spacing w:before="177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Barmah–Millewa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F3" w14:textId="77777777" w:rsidR="00F20CE2" w:rsidRDefault="003E30F1">
            <w:pPr>
              <w:pStyle w:val="TableParagraph"/>
              <w:spacing w:before="162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F4" w14:textId="77777777" w:rsidR="00F20CE2" w:rsidRDefault="003E30F1">
            <w:pPr>
              <w:pStyle w:val="TableParagraph"/>
              <w:spacing w:before="16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F5" w14:textId="77777777" w:rsidR="00F20CE2" w:rsidRDefault="003E30F1">
            <w:pPr>
              <w:pStyle w:val="TableParagraph"/>
              <w:spacing w:before="16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F6" w14:textId="77777777" w:rsidR="00F20CE2" w:rsidRDefault="003E30F1">
            <w:pPr>
              <w:pStyle w:val="TableParagraph"/>
              <w:spacing w:before="16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F7" w14:textId="77777777" w:rsidR="00F20CE2" w:rsidRDefault="003E30F1">
            <w:pPr>
              <w:pStyle w:val="TableParagraph"/>
              <w:spacing w:before="16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F8" w14:textId="77777777" w:rsidR="00F20CE2" w:rsidRDefault="003E30F1">
            <w:pPr>
              <w:pStyle w:val="TableParagraph"/>
              <w:spacing w:before="16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CF9" w14:textId="77777777" w:rsidR="00F20CE2" w:rsidRDefault="003E30F1">
            <w:pPr>
              <w:pStyle w:val="TableParagraph"/>
              <w:spacing w:before="162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F20CE2" w14:paraId="4E055D03" w14:textId="77777777">
        <w:trPr>
          <w:trHeight w:hRule="exact" w:val="588"/>
        </w:trPr>
        <w:tc>
          <w:tcPr>
            <w:tcW w:w="373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CFB" w14:textId="77777777" w:rsidR="00F20CE2" w:rsidRDefault="003E30F1">
            <w:pPr>
              <w:pStyle w:val="TableParagraph"/>
              <w:spacing w:before="179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Edward–Wakool</w:t>
            </w:r>
            <w:r>
              <w:rPr>
                <w:rFonts w:ascii="Century Gothic" w:eastAsia="Century Gothic" w:hAnsi="Century Gothic" w:cs="Century Gothic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system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CFC" w14:textId="77777777" w:rsidR="00F20CE2" w:rsidRDefault="003E30F1">
            <w:pPr>
              <w:pStyle w:val="TableParagraph"/>
              <w:spacing w:before="162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CFD" w14:textId="77777777" w:rsidR="00F20CE2" w:rsidRDefault="00F20CE2"/>
        </w:tc>
        <w:tc>
          <w:tcPr>
            <w:tcW w:w="84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CFE" w14:textId="77777777" w:rsidR="00F20CE2" w:rsidRDefault="003E30F1">
            <w:pPr>
              <w:pStyle w:val="TableParagraph"/>
              <w:spacing w:before="16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CFF" w14:textId="77777777" w:rsidR="00F20CE2" w:rsidRDefault="003E30F1">
            <w:pPr>
              <w:pStyle w:val="TableParagraph"/>
              <w:spacing w:before="16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D00" w14:textId="77777777" w:rsidR="00F20CE2" w:rsidRDefault="00F20CE2"/>
        </w:tc>
        <w:tc>
          <w:tcPr>
            <w:tcW w:w="84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D01" w14:textId="77777777" w:rsidR="00F20CE2" w:rsidRDefault="003E30F1">
            <w:pPr>
              <w:pStyle w:val="TableParagraph"/>
              <w:spacing w:before="16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D02" w14:textId="77777777" w:rsidR="00F20CE2" w:rsidRDefault="003E30F1">
            <w:pPr>
              <w:pStyle w:val="TableParagraph"/>
              <w:spacing w:before="162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F20CE2" w14:paraId="4E055D0C" w14:textId="77777777">
        <w:trPr>
          <w:trHeight w:hRule="exact" w:val="586"/>
        </w:trPr>
        <w:tc>
          <w:tcPr>
            <w:tcW w:w="373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D04" w14:textId="77777777" w:rsidR="00F20CE2" w:rsidRDefault="003E30F1">
            <w:pPr>
              <w:pStyle w:val="TableParagraph"/>
              <w:spacing w:before="179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Werai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Forest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D05" w14:textId="77777777" w:rsidR="00F20CE2" w:rsidRDefault="00F20CE2"/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D06" w14:textId="77777777" w:rsidR="00F20CE2" w:rsidRDefault="00F20CE2"/>
        </w:tc>
        <w:tc>
          <w:tcPr>
            <w:tcW w:w="84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D07" w14:textId="77777777" w:rsidR="00F20CE2" w:rsidRDefault="003E30F1">
            <w:pPr>
              <w:pStyle w:val="TableParagraph"/>
              <w:spacing w:before="16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D08" w14:textId="77777777" w:rsidR="00F20CE2" w:rsidRDefault="003E30F1">
            <w:pPr>
              <w:pStyle w:val="TableParagraph"/>
              <w:spacing w:before="16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D09" w14:textId="77777777" w:rsidR="00F20CE2" w:rsidRDefault="00F20CE2"/>
        </w:tc>
        <w:tc>
          <w:tcPr>
            <w:tcW w:w="84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D0A" w14:textId="77777777" w:rsidR="00F20CE2" w:rsidRDefault="00F20CE2"/>
        </w:tc>
        <w:tc>
          <w:tcPr>
            <w:tcW w:w="84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D0B" w14:textId="77777777" w:rsidR="00F20CE2" w:rsidRDefault="003E30F1">
            <w:pPr>
              <w:pStyle w:val="TableParagraph"/>
              <w:spacing w:before="162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F20CE2" w14:paraId="4E055D15" w14:textId="77777777">
        <w:trPr>
          <w:trHeight w:hRule="exact" w:val="588"/>
        </w:trPr>
        <w:tc>
          <w:tcPr>
            <w:tcW w:w="373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D0D" w14:textId="77777777" w:rsidR="00F20CE2" w:rsidRDefault="003E30F1">
            <w:pPr>
              <w:pStyle w:val="TableParagraph"/>
              <w:spacing w:before="179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Billabong–Yanco–Columbo</w:t>
            </w:r>
            <w:r>
              <w:rPr>
                <w:rFonts w:ascii="Century Gothic" w:eastAsia="Century Gothic" w:hAnsi="Century Gothic" w:cs="Century Gothic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Creeks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D0E" w14:textId="77777777" w:rsidR="00F20CE2" w:rsidRDefault="00F20CE2"/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D0F" w14:textId="77777777" w:rsidR="00F20CE2" w:rsidRDefault="003E30F1">
            <w:pPr>
              <w:pStyle w:val="TableParagraph"/>
              <w:spacing w:before="16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D10" w14:textId="77777777" w:rsidR="00F20CE2" w:rsidRDefault="003E30F1">
            <w:pPr>
              <w:pStyle w:val="TableParagraph"/>
              <w:spacing w:before="16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D11" w14:textId="77777777" w:rsidR="00F20CE2" w:rsidRDefault="003E30F1">
            <w:pPr>
              <w:pStyle w:val="TableParagraph"/>
              <w:spacing w:before="16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D12" w14:textId="77777777" w:rsidR="00F20CE2" w:rsidRDefault="003E30F1">
            <w:pPr>
              <w:pStyle w:val="TableParagraph"/>
              <w:spacing w:before="16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D13" w14:textId="77777777" w:rsidR="00F20CE2" w:rsidRDefault="003E30F1">
            <w:pPr>
              <w:pStyle w:val="TableParagraph"/>
              <w:spacing w:before="16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E055D14" w14:textId="77777777" w:rsidR="00F20CE2" w:rsidRDefault="003E30F1">
            <w:pPr>
              <w:pStyle w:val="TableParagraph"/>
              <w:spacing w:before="162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F20CE2" w14:paraId="4E055D1E" w14:textId="77777777">
        <w:trPr>
          <w:trHeight w:hRule="exact" w:val="588"/>
        </w:trPr>
        <w:tc>
          <w:tcPr>
            <w:tcW w:w="373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D16" w14:textId="77777777" w:rsidR="00F20CE2" w:rsidRDefault="003E30F1">
            <w:pPr>
              <w:pStyle w:val="TableParagraph"/>
              <w:spacing w:before="179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Lake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Mulwala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D17" w14:textId="77777777" w:rsidR="00F20CE2" w:rsidRDefault="003E30F1">
            <w:pPr>
              <w:pStyle w:val="TableParagraph"/>
              <w:spacing w:before="162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D18" w14:textId="77777777" w:rsidR="00F20CE2" w:rsidRDefault="00F20CE2"/>
        </w:tc>
        <w:tc>
          <w:tcPr>
            <w:tcW w:w="84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D19" w14:textId="77777777" w:rsidR="00F20CE2" w:rsidRDefault="003E30F1">
            <w:pPr>
              <w:pStyle w:val="TableParagraph"/>
              <w:spacing w:before="16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D1A" w14:textId="77777777" w:rsidR="00F20CE2" w:rsidRDefault="003E30F1">
            <w:pPr>
              <w:pStyle w:val="TableParagraph"/>
              <w:spacing w:before="16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D1B" w14:textId="77777777" w:rsidR="00F20CE2" w:rsidRDefault="003E30F1">
            <w:pPr>
              <w:pStyle w:val="TableParagraph"/>
              <w:spacing w:before="16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D1C" w14:textId="77777777" w:rsidR="00F20CE2" w:rsidRDefault="003E30F1">
            <w:pPr>
              <w:pStyle w:val="TableParagraph"/>
              <w:spacing w:before="16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E055D1D" w14:textId="77777777" w:rsidR="00F20CE2" w:rsidRDefault="003E30F1">
            <w:pPr>
              <w:pStyle w:val="TableParagraph"/>
              <w:spacing w:before="162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</w:tbl>
    <w:p w14:paraId="4E055D1F" w14:textId="77777777" w:rsidR="00F20CE2" w:rsidRDefault="00F20CE2">
      <w:pPr>
        <w:rPr>
          <w:rFonts w:ascii="Century Gothic" w:eastAsia="Century Gothic" w:hAnsi="Century Gothic" w:cs="Century Gothic"/>
          <w:sz w:val="20"/>
          <w:szCs w:val="20"/>
        </w:rPr>
        <w:sectPr w:rsidR="00F20CE2">
          <w:pgSz w:w="11910" w:h="16840"/>
          <w:pgMar w:top="720" w:right="1340" w:bottom="680" w:left="560" w:header="0" w:footer="487" w:gutter="0"/>
          <w:cols w:space="720"/>
        </w:sectPr>
      </w:pPr>
    </w:p>
    <w:p w14:paraId="4E055D20" w14:textId="77777777" w:rsidR="00F20CE2" w:rsidRDefault="003E30F1">
      <w:pPr>
        <w:pStyle w:val="Heading1"/>
        <w:ind w:right="414"/>
        <w:rPr>
          <w:b w:val="0"/>
          <w:bCs w:val="0"/>
        </w:rPr>
      </w:pPr>
      <w:bookmarkStart w:id="28" w:name="_bookmark27"/>
      <w:bookmarkEnd w:id="28"/>
      <w:r>
        <w:rPr>
          <w:color w:val="5F4879"/>
          <w:spacing w:val="-1"/>
        </w:rPr>
        <w:lastRenderedPageBreak/>
        <w:t>Attachment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B</w:t>
      </w:r>
      <w:r>
        <w:rPr>
          <w:color w:val="5F4879"/>
          <w:spacing w:val="-5"/>
        </w:rPr>
        <w:t xml:space="preserve"> </w:t>
      </w:r>
      <w:r>
        <w:rPr>
          <w:rFonts w:cs="Century Gothic"/>
          <w:color w:val="5F4879"/>
        </w:rPr>
        <w:t>–</w:t>
      </w:r>
      <w:r>
        <w:rPr>
          <w:rFonts w:cs="Century Gothic"/>
          <w:color w:val="5F4879"/>
          <w:spacing w:val="-6"/>
        </w:rPr>
        <w:t xml:space="preserve"> </w:t>
      </w:r>
      <w:r>
        <w:rPr>
          <w:color w:val="5F4879"/>
          <w:spacing w:val="-1"/>
        </w:rPr>
        <w:t>Library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of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watering</w:t>
      </w:r>
      <w:r>
        <w:rPr>
          <w:color w:val="5F4879"/>
          <w:spacing w:val="-11"/>
        </w:rPr>
        <w:t xml:space="preserve"> </w:t>
      </w:r>
      <w:r>
        <w:rPr>
          <w:color w:val="5F4879"/>
          <w:spacing w:val="-1"/>
        </w:rPr>
        <w:t>actions</w:t>
      </w:r>
    </w:p>
    <w:p w14:paraId="4E055D21" w14:textId="77777777" w:rsidR="00F20CE2" w:rsidRDefault="003E30F1">
      <w:pPr>
        <w:pStyle w:val="Heading2"/>
        <w:spacing w:before="247"/>
        <w:ind w:left="107" w:right="414" w:firstLine="0"/>
        <w:rPr>
          <w:b w:val="0"/>
          <w:bCs w:val="0"/>
        </w:rPr>
      </w:pPr>
      <w:bookmarkStart w:id="29" w:name="_bookmark28"/>
      <w:bookmarkEnd w:id="29"/>
      <w:r>
        <w:rPr>
          <w:color w:val="5F4879"/>
        </w:rPr>
        <w:t>Operational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considerations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Mid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Murray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Region</w:t>
      </w:r>
    </w:p>
    <w:p w14:paraId="4E055D22" w14:textId="77777777" w:rsidR="00F20CE2" w:rsidRDefault="00F20CE2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E055D23" w14:textId="77777777" w:rsidR="00F20CE2" w:rsidRDefault="003E30F1">
      <w:pPr>
        <w:pStyle w:val="BodyText"/>
        <w:ind w:right="480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Mid</w:t>
      </w:r>
      <w:r>
        <w:rPr>
          <w:spacing w:val="-2"/>
        </w:rPr>
        <w:t xml:space="preserve"> </w:t>
      </w:r>
      <w:r>
        <w:rPr>
          <w:spacing w:val="-1"/>
        </w:rPr>
        <w:t>Murray</w:t>
      </w:r>
      <w:r>
        <w:rPr>
          <w:spacing w:val="-8"/>
        </w:rPr>
        <w:t xml:space="preserve"> </w:t>
      </w:r>
      <w:r>
        <w:rPr>
          <w:spacing w:val="1"/>
        </w:rPr>
        <w:t>is</w:t>
      </w:r>
      <w:r>
        <w:rPr>
          <w:spacing w:val="-7"/>
        </w:rPr>
        <w:t xml:space="preserve"> </w:t>
      </w:r>
      <w:r>
        <w:t>currently</w:t>
      </w:r>
      <w:r>
        <w:rPr>
          <w:spacing w:val="-7"/>
        </w:rPr>
        <w:t xml:space="preserve"> </w:t>
      </w:r>
      <w:r>
        <w:t>constrained</w:t>
      </w:r>
      <w:r>
        <w:rPr>
          <w:spacing w:val="-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release</w:t>
      </w:r>
      <w:r>
        <w:rPr>
          <w:spacing w:val="53"/>
          <w:w w:val="99"/>
        </w:rPr>
        <w:t xml:space="preserve"> </w:t>
      </w:r>
      <w:r>
        <w:rPr>
          <w:spacing w:val="-1"/>
        </w:rPr>
        <w:t>capacities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t>storages,</w:t>
      </w:r>
      <w:r>
        <w:rPr>
          <w:spacing w:val="-9"/>
        </w:rPr>
        <w:t xml:space="preserve"> </w:t>
      </w:r>
      <w:r>
        <w:t>channel</w:t>
      </w:r>
      <w:r>
        <w:rPr>
          <w:spacing w:val="-8"/>
        </w:rPr>
        <w:t xml:space="preserve"> </w:t>
      </w:r>
      <w:r>
        <w:rPr>
          <w:spacing w:val="-1"/>
        </w:rPr>
        <w:t>capacities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system</w:t>
      </w:r>
      <w:r>
        <w:rPr>
          <w:spacing w:val="-9"/>
        </w:rPr>
        <w:t xml:space="preserve"> </w:t>
      </w:r>
      <w:r>
        <w:t>constraints.</w:t>
      </w:r>
      <w:r>
        <w:rPr>
          <w:spacing w:val="-10"/>
        </w:rPr>
        <w:t xml:space="preserve"> </w:t>
      </w:r>
      <w:r>
        <w:t>Relevant</w:t>
      </w:r>
      <w:r>
        <w:rPr>
          <w:spacing w:val="-8"/>
        </w:rPr>
        <w:t xml:space="preserve"> </w:t>
      </w:r>
      <w:r>
        <w:rPr>
          <w:spacing w:val="-1"/>
        </w:rPr>
        <w:t>constraints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75"/>
          <w:w w:val="99"/>
        </w:rPr>
        <w:t xml:space="preserve"> </w:t>
      </w:r>
      <w:r>
        <w:rPr>
          <w:spacing w:val="-1"/>
        </w:rPr>
        <w:t>considered</w:t>
      </w:r>
      <w:r>
        <w:rPr>
          <w:spacing w:val="-19"/>
        </w:rPr>
        <w:t xml:space="preserve"> </w:t>
      </w:r>
      <w:r>
        <w:t>include:</w:t>
      </w:r>
    </w:p>
    <w:p w14:paraId="4E055D24" w14:textId="77777777" w:rsidR="00F20CE2" w:rsidRDefault="00F20CE2">
      <w:pPr>
        <w:spacing w:before="2"/>
        <w:rPr>
          <w:rFonts w:ascii="Century Gothic" w:eastAsia="Century Gothic" w:hAnsi="Century Gothic" w:cs="Century Gothic"/>
          <w:sz w:val="18"/>
          <w:szCs w:val="18"/>
        </w:rPr>
      </w:pPr>
    </w:p>
    <w:p w14:paraId="4E055D25" w14:textId="77777777" w:rsidR="00F20CE2" w:rsidRDefault="003E30F1">
      <w:pPr>
        <w:pStyle w:val="BodyText"/>
        <w:numPr>
          <w:ilvl w:val="0"/>
          <w:numId w:val="6"/>
        </w:numPr>
        <w:tabs>
          <w:tab w:val="left" w:pos="846"/>
        </w:tabs>
        <w:spacing w:line="248" w:lineRule="exact"/>
        <w:ind w:right="104"/>
        <w:jc w:val="both"/>
      </w:pPr>
      <w:r>
        <w:rPr>
          <w:spacing w:val="-1"/>
        </w:rPr>
        <w:t>To</w:t>
      </w:r>
      <w:r>
        <w:rPr>
          <w:spacing w:val="-6"/>
        </w:rPr>
        <w:t xml:space="preserve"> </w:t>
      </w:r>
      <w:r>
        <w:t>avoid</w:t>
      </w:r>
      <w:r>
        <w:rPr>
          <w:spacing w:val="-3"/>
        </w:rPr>
        <w:t xml:space="preserve"> </w:t>
      </w:r>
      <w:r>
        <w:rPr>
          <w:spacing w:val="-1"/>
        </w:rPr>
        <w:t>unseasonable</w:t>
      </w:r>
      <w:r>
        <w:rPr>
          <w:spacing w:val="-5"/>
        </w:rPr>
        <w:t xml:space="preserve"> </w:t>
      </w:r>
      <w:r>
        <w:rPr>
          <w:spacing w:val="-1"/>
        </w:rPr>
        <w:t>inundation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Barmah-Millewa</w:t>
      </w:r>
      <w:r>
        <w:rPr>
          <w:spacing w:val="-5"/>
        </w:rPr>
        <w:t xml:space="preserve"> </w:t>
      </w:r>
      <w:r>
        <w:rPr>
          <w:spacing w:val="-1"/>
        </w:rPr>
        <w:t>Forest</w:t>
      </w:r>
      <w:r>
        <w:rPr>
          <w:spacing w:val="-4"/>
        </w:rPr>
        <w:t xml:space="preserve"> </w:t>
      </w:r>
      <w:r>
        <w:rPr>
          <w:spacing w:val="-1"/>
        </w:rPr>
        <w:t>during</w:t>
      </w:r>
      <w:r>
        <w:rPr>
          <w:spacing w:val="-5"/>
        </w:rPr>
        <w:t xml:space="preserve"> </w:t>
      </w:r>
      <w:r>
        <w:t>summer,</w:t>
      </w:r>
      <w:r>
        <w:rPr>
          <w:spacing w:val="-5"/>
        </w:rPr>
        <w:t xml:space="preserve"> </w:t>
      </w:r>
      <w:r>
        <w:rPr>
          <w:spacing w:val="-1"/>
        </w:rPr>
        <w:t>delivery</w:t>
      </w:r>
      <w:r>
        <w:rPr>
          <w:spacing w:val="-5"/>
        </w:rPr>
        <w:t xml:space="preserve"> </w:t>
      </w:r>
      <w:r>
        <w:t>through</w:t>
      </w:r>
      <w:r>
        <w:rPr>
          <w:spacing w:val="89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Barmah</w:t>
      </w:r>
      <w:r>
        <w:rPr>
          <w:spacing w:val="-7"/>
        </w:rPr>
        <w:t xml:space="preserve"> </w:t>
      </w:r>
      <w:r>
        <w:rPr>
          <w:spacing w:val="-1"/>
        </w:rPr>
        <w:t>Choke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limited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approximately</w:t>
      </w:r>
      <w:r>
        <w:rPr>
          <w:spacing w:val="-8"/>
        </w:rPr>
        <w:t xml:space="preserve"> </w:t>
      </w:r>
      <w:r>
        <w:rPr>
          <w:spacing w:val="-1"/>
        </w:rPr>
        <w:t>10</w:t>
      </w:r>
      <w:r>
        <w:rPr>
          <w:spacing w:val="-5"/>
        </w:rPr>
        <w:t xml:space="preserve"> </w:t>
      </w:r>
      <w:r>
        <w:t>300</w:t>
      </w:r>
      <w:r>
        <w:rPr>
          <w:spacing w:val="-8"/>
        </w:rPr>
        <w:t xml:space="preserve"> </w:t>
      </w:r>
      <w:r>
        <w:t>ML/day</w:t>
      </w:r>
      <w:r>
        <w:rPr>
          <w:spacing w:val="-9"/>
        </w:rPr>
        <w:t xml:space="preserve"> </w:t>
      </w:r>
      <w:r>
        <w:t>downstream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Yarrawonga.</w:t>
      </w:r>
    </w:p>
    <w:p w14:paraId="4E055D26" w14:textId="77777777" w:rsidR="00F20CE2" w:rsidRDefault="003E30F1">
      <w:pPr>
        <w:pStyle w:val="BodyText"/>
        <w:numPr>
          <w:ilvl w:val="0"/>
          <w:numId w:val="6"/>
        </w:numPr>
        <w:tabs>
          <w:tab w:val="left" w:pos="846"/>
        </w:tabs>
        <w:spacing w:line="234" w:lineRule="auto"/>
        <w:ind w:right="104"/>
        <w:jc w:val="both"/>
      </w:pP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delivery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t>Commonwealth</w:t>
      </w:r>
      <w:r>
        <w:rPr>
          <w:spacing w:val="5"/>
        </w:rPr>
        <w:t xml:space="preserve"> </w:t>
      </w:r>
      <w:r>
        <w:rPr>
          <w:spacing w:val="-1"/>
        </w:rPr>
        <w:t>environmental</w:t>
      </w:r>
      <w:r>
        <w:rPr>
          <w:spacing w:val="3"/>
        </w:rPr>
        <w:t xml:space="preserve"> </w:t>
      </w:r>
      <w:r>
        <w:t>water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Mid</w:t>
      </w:r>
      <w:r>
        <w:rPr>
          <w:spacing w:val="3"/>
        </w:rPr>
        <w:t xml:space="preserve"> </w:t>
      </w:r>
      <w:r>
        <w:rPr>
          <w:spacing w:val="-1"/>
        </w:rPr>
        <w:t>Murray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affected</w:t>
      </w:r>
      <w:r>
        <w:rPr>
          <w:spacing w:val="5"/>
        </w:rPr>
        <w:t xml:space="preserve"> </w:t>
      </w:r>
      <w:r>
        <w:t>by</w:t>
      </w:r>
      <w:r>
        <w:rPr>
          <w:spacing w:val="62"/>
          <w:w w:val="99"/>
        </w:rPr>
        <w:t xml:space="preserve"> </w:t>
      </w:r>
      <w:r>
        <w:t>constraints</w:t>
      </w:r>
      <w:r>
        <w:rPr>
          <w:spacing w:val="17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tributaries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Mid</w:t>
      </w:r>
      <w:r>
        <w:rPr>
          <w:spacing w:val="17"/>
        </w:rPr>
        <w:t xml:space="preserve"> </w:t>
      </w:r>
      <w:r>
        <w:rPr>
          <w:spacing w:val="-1"/>
        </w:rPr>
        <w:t>Murray,</w:t>
      </w:r>
      <w:r>
        <w:rPr>
          <w:spacing w:val="18"/>
        </w:rPr>
        <w:t xml:space="preserve"> </w:t>
      </w:r>
      <w:r>
        <w:t>particularly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Goulburn</w:t>
      </w:r>
      <w:r>
        <w:rPr>
          <w:spacing w:val="23"/>
        </w:rPr>
        <w:t xml:space="preserve"> </w:t>
      </w:r>
      <w:r>
        <w:rPr>
          <w:spacing w:val="-1"/>
        </w:rPr>
        <w:t>River.</w:t>
      </w:r>
      <w:r>
        <w:rPr>
          <w:spacing w:val="17"/>
        </w:rPr>
        <w:t xml:space="preserve"> </w:t>
      </w:r>
      <w:r>
        <w:t>Releases</w:t>
      </w:r>
      <w:r>
        <w:rPr>
          <w:spacing w:val="20"/>
        </w:rPr>
        <w:t xml:space="preserve"> </w:t>
      </w:r>
      <w:r>
        <w:rPr>
          <w:spacing w:val="-1"/>
        </w:rPr>
        <w:t>on</w:t>
      </w:r>
      <w:r>
        <w:rPr>
          <w:spacing w:val="53"/>
          <w:w w:val="99"/>
        </w:rPr>
        <w:t xml:space="preserve"> </w:t>
      </w:r>
      <w:r>
        <w:rPr>
          <w:spacing w:val="-1"/>
        </w:rPr>
        <w:t>major</w:t>
      </w:r>
      <w:r>
        <w:rPr>
          <w:spacing w:val="5"/>
        </w:rPr>
        <w:t xml:space="preserve"> </w:t>
      </w:r>
      <w:r>
        <w:t>tributaries</w:t>
      </w:r>
      <w:r>
        <w:rPr>
          <w:spacing w:val="6"/>
        </w:rPr>
        <w:t xml:space="preserve"> </w:t>
      </w:r>
      <w:r>
        <w:rPr>
          <w:spacing w:val="-1"/>
        </w:rPr>
        <w:t>(to</w:t>
      </w:r>
      <w:r>
        <w:rPr>
          <w:spacing w:val="4"/>
        </w:rPr>
        <w:t xml:space="preserve"> </w:t>
      </w:r>
      <w:r>
        <w:rPr>
          <w:spacing w:val="-1"/>
        </w:rPr>
        <w:t>avoid</w:t>
      </w:r>
      <w:r>
        <w:rPr>
          <w:spacing w:val="6"/>
        </w:rPr>
        <w:t xml:space="preserve"> </w:t>
      </w:r>
      <w:r>
        <w:rPr>
          <w:spacing w:val="-1"/>
        </w:rPr>
        <w:t>unacceptable</w:t>
      </w:r>
      <w:r>
        <w:rPr>
          <w:spacing w:val="3"/>
        </w:rPr>
        <w:t xml:space="preserve"> </w:t>
      </w:r>
      <w:r>
        <w:rPr>
          <w:spacing w:val="-1"/>
        </w:rPr>
        <w:t>third</w:t>
      </w:r>
      <w:r>
        <w:rPr>
          <w:spacing w:val="6"/>
        </w:rPr>
        <w:t xml:space="preserve"> </w:t>
      </w:r>
      <w:r>
        <w:t>party</w:t>
      </w:r>
      <w:r>
        <w:rPr>
          <w:spacing w:val="4"/>
        </w:rPr>
        <w:t xml:space="preserve"> </w:t>
      </w:r>
      <w:r>
        <w:rPr>
          <w:spacing w:val="-1"/>
        </w:rPr>
        <w:t>impacts)</w:t>
      </w:r>
      <w:r>
        <w:rPr>
          <w:spacing w:val="4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limit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delivery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t>water</w:t>
      </w:r>
      <w:r>
        <w:rPr>
          <w:spacing w:val="85"/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Mid</w:t>
      </w:r>
      <w:r>
        <w:rPr>
          <w:spacing w:val="-7"/>
        </w:rPr>
        <w:t xml:space="preserve"> </w:t>
      </w:r>
      <w:r>
        <w:t>Murray</w:t>
      </w:r>
      <w:r>
        <w:rPr>
          <w:spacing w:val="-8"/>
        </w:rPr>
        <w:t xml:space="preserve"> </w:t>
      </w:r>
      <w:r>
        <w:rPr>
          <w:spacing w:val="-1"/>
        </w:rPr>
        <w:t>Region</w:t>
      </w:r>
      <w:r>
        <w:rPr>
          <w:spacing w:val="-4"/>
        </w:rPr>
        <w:t xml:space="preserve"> </w:t>
      </w:r>
      <w:r>
        <w:t>sites.</w:t>
      </w:r>
    </w:p>
    <w:p w14:paraId="4E055D27" w14:textId="77777777" w:rsidR="00F20CE2" w:rsidRDefault="003E30F1">
      <w:pPr>
        <w:pStyle w:val="BodyText"/>
        <w:numPr>
          <w:ilvl w:val="0"/>
          <w:numId w:val="6"/>
        </w:numPr>
        <w:tabs>
          <w:tab w:val="left" w:pos="846"/>
        </w:tabs>
        <w:spacing w:before="4" w:line="235" w:lineRule="auto"/>
        <w:ind w:right="100"/>
        <w:jc w:val="both"/>
      </w:pPr>
      <w:r>
        <w:rPr>
          <w:spacing w:val="-1"/>
        </w:rPr>
        <w:t>Channel</w:t>
      </w:r>
      <w:r>
        <w:rPr>
          <w:spacing w:val="15"/>
        </w:rPr>
        <w:t xml:space="preserve"> </w:t>
      </w:r>
      <w:r>
        <w:rPr>
          <w:spacing w:val="-1"/>
        </w:rPr>
        <w:t>capacity</w:t>
      </w:r>
      <w:r>
        <w:rPr>
          <w:spacing w:val="13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rPr>
          <w:spacing w:val="-1"/>
        </w:rPr>
        <w:t>limit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delivery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t>Commonwealth</w:t>
      </w:r>
      <w:r>
        <w:rPr>
          <w:spacing w:val="13"/>
        </w:rPr>
        <w:t xml:space="preserve"> </w:t>
      </w:r>
      <w:r>
        <w:rPr>
          <w:spacing w:val="-1"/>
        </w:rPr>
        <w:t>environmental</w:t>
      </w:r>
      <w:r>
        <w:rPr>
          <w:spacing w:val="12"/>
        </w:rPr>
        <w:t xml:space="preserve"> </w:t>
      </w:r>
      <w:r>
        <w:t>water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certain</w:t>
      </w:r>
      <w:r>
        <w:rPr>
          <w:spacing w:val="81"/>
          <w:w w:val="99"/>
        </w:rPr>
        <w:t xml:space="preserve"> </w:t>
      </w:r>
      <w:r>
        <w:t>parts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Mid</w:t>
      </w:r>
      <w:r>
        <w:rPr>
          <w:spacing w:val="25"/>
        </w:rPr>
        <w:t xml:space="preserve"> </w:t>
      </w:r>
      <w:r>
        <w:t>Murray</w:t>
      </w:r>
      <w:r>
        <w:rPr>
          <w:spacing w:val="27"/>
        </w:rPr>
        <w:t xml:space="preserve"> </w:t>
      </w:r>
      <w:r>
        <w:t>Region.</w:t>
      </w:r>
      <w:r>
        <w:rPr>
          <w:spacing w:val="26"/>
        </w:rPr>
        <w:t xml:space="preserve"> </w:t>
      </w:r>
      <w:r>
        <w:rPr>
          <w:spacing w:val="-1"/>
        </w:rPr>
        <w:t>On</w:t>
      </w:r>
      <w:r>
        <w:rPr>
          <w:spacing w:val="28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River</w:t>
      </w:r>
      <w:r>
        <w:rPr>
          <w:spacing w:val="28"/>
        </w:rPr>
        <w:t xml:space="preserve"> </w:t>
      </w:r>
      <w:r>
        <w:rPr>
          <w:spacing w:val="-1"/>
        </w:rPr>
        <w:t>Murray</w:t>
      </w:r>
      <w:r>
        <w:rPr>
          <w:spacing w:val="26"/>
        </w:rPr>
        <w:t xml:space="preserve"> </w:t>
      </w:r>
      <w:r>
        <w:t>main</w:t>
      </w:r>
      <w:r>
        <w:rPr>
          <w:spacing w:val="35"/>
        </w:rPr>
        <w:t xml:space="preserve"> </w:t>
      </w:r>
      <w:r>
        <w:t>channel</w:t>
      </w:r>
      <w:r>
        <w:rPr>
          <w:spacing w:val="26"/>
        </w:rPr>
        <w:t xml:space="preserve"> </w:t>
      </w:r>
      <w:r>
        <w:t>there</w:t>
      </w:r>
      <w:r>
        <w:rPr>
          <w:spacing w:val="26"/>
        </w:rPr>
        <w:t xml:space="preserve"> </w:t>
      </w:r>
      <w:r>
        <w:t>are</w:t>
      </w:r>
      <w:r>
        <w:rPr>
          <w:spacing w:val="28"/>
        </w:rPr>
        <w:t xml:space="preserve"> </w:t>
      </w:r>
      <w:r>
        <w:rPr>
          <w:spacing w:val="-1"/>
        </w:rPr>
        <w:t>various</w:t>
      </w:r>
      <w:r>
        <w:rPr>
          <w:spacing w:val="25"/>
        </w:rPr>
        <w:t xml:space="preserve"> </w:t>
      </w:r>
      <w:r>
        <w:t>flow</w:t>
      </w:r>
      <w:r>
        <w:rPr>
          <w:spacing w:val="48"/>
          <w:w w:val="99"/>
        </w:rPr>
        <w:t xml:space="preserve"> </w:t>
      </w:r>
      <w:r>
        <w:t>constraints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avoid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inundation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t>property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privately</w:t>
      </w:r>
      <w:r>
        <w:rPr>
          <w:spacing w:val="9"/>
        </w:rPr>
        <w:t xml:space="preserve"> </w:t>
      </w:r>
      <w:r>
        <w:t>owned</w:t>
      </w:r>
      <w:r>
        <w:rPr>
          <w:spacing w:val="10"/>
        </w:rPr>
        <w:t xml:space="preserve"> </w:t>
      </w:r>
      <w:r>
        <w:t>infrastructure.</w:t>
      </w:r>
      <w:r>
        <w:rPr>
          <w:spacing w:val="11"/>
        </w:rPr>
        <w:t xml:space="preserve"> </w:t>
      </w:r>
      <w:r>
        <w:rPr>
          <w:spacing w:val="-3"/>
        </w:rPr>
        <w:t>At</w:t>
      </w:r>
      <w:r>
        <w:rPr>
          <w:spacing w:val="38"/>
          <w:w w:val="99"/>
        </w:rPr>
        <w:t xml:space="preserve"> </w:t>
      </w:r>
      <w:r>
        <w:rPr>
          <w:spacing w:val="-1"/>
        </w:rPr>
        <w:t>Deniliquin,</w:t>
      </w:r>
      <w:r>
        <w:rPr>
          <w:spacing w:val="-3"/>
        </w:rPr>
        <w:t xml:space="preserve"> </w:t>
      </w:r>
      <w:r>
        <w:t>flows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Edward</w:t>
      </w:r>
      <w:r>
        <w:rPr>
          <w:spacing w:val="-1"/>
        </w:rPr>
        <w:t xml:space="preserve"> River above</w:t>
      </w:r>
      <w:r>
        <w:t xml:space="preserve"> </w:t>
      </w:r>
      <w:r>
        <w:rPr>
          <w:spacing w:val="1"/>
        </w:rPr>
        <w:t>17</w:t>
      </w:r>
      <w:r>
        <w:rPr>
          <w:spacing w:val="4"/>
        </w:rPr>
        <w:t xml:space="preserve"> </w:t>
      </w:r>
      <w:r>
        <w:rPr>
          <w:spacing w:val="-1"/>
        </w:rPr>
        <w:t>100</w:t>
      </w:r>
      <w:r>
        <w:rPr>
          <w:spacing w:val="1"/>
        </w:rPr>
        <w:t xml:space="preserve"> </w:t>
      </w:r>
      <w:r>
        <w:rPr>
          <w:spacing w:val="-1"/>
        </w:rPr>
        <w:t>ML/day</w:t>
      </w:r>
      <w:r>
        <w:t xml:space="preserve"> </w:t>
      </w:r>
      <w:r>
        <w:rPr>
          <w:spacing w:val="-1"/>
        </w:rPr>
        <w:t>result</w:t>
      </w:r>
      <w:r>
        <w:rPr>
          <w:spacing w:val="1"/>
        </w:rPr>
        <w:t xml:space="preserve"> </w:t>
      </w:r>
      <w:r>
        <w:t xml:space="preserve">in minor </w:t>
      </w:r>
      <w:r>
        <w:rPr>
          <w:spacing w:val="-1"/>
        </w:rPr>
        <w:t>flood</w:t>
      </w:r>
      <w:r>
        <w:rPr>
          <w:spacing w:val="2"/>
        </w:rPr>
        <w:t xml:space="preserve"> </w:t>
      </w:r>
      <w:r>
        <w:t>events</w:t>
      </w:r>
      <w:r>
        <w:rPr>
          <w:spacing w:val="1"/>
        </w:rPr>
        <w:t xml:space="preserve"> </w:t>
      </w:r>
      <w:r>
        <w:t>(MDBA</w:t>
      </w:r>
      <w:r>
        <w:rPr>
          <w:spacing w:val="67"/>
          <w:w w:val="99"/>
        </w:rPr>
        <w:t xml:space="preserve"> </w:t>
      </w:r>
      <w:r>
        <w:rPr>
          <w:spacing w:val="-1"/>
        </w:rPr>
        <w:t>2013).</w:t>
      </w:r>
    </w:p>
    <w:p w14:paraId="4E055D28" w14:textId="77777777" w:rsidR="00F20CE2" w:rsidRDefault="00F20CE2">
      <w:pPr>
        <w:spacing w:before="4"/>
        <w:rPr>
          <w:rFonts w:ascii="Century Gothic" w:eastAsia="Century Gothic" w:hAnsi="Century Gothic" w:cs="Century Gothic"/>
          <w:sz w:val="18"/>
          <w:szCs w:val="18"/>
        </w:rPr>
      </w:pPr>
    </w:p>
    <w:p w14:paraId="4E055D29" w14:textId="77777777" w:rsidR="00F20CE2" w:rsidRDefault="003E30F1">
      <w:pPr>
        <w:spacing w:line="238" w:lineRule="auto"/>
        <w:ind w:left="107" w:right="19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pacing w:val="-1"/>
          <w:sz w:val="20"/>
        </w:rPr>
        <w:t>Further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information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about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pacing w:val="-1"/>
          <w:sz w:val="20"/>
        </w:rPr>
        <w:t>constraints</w:t>
      </w:r>
      <w:r>
        <w:rPr>
          <w:rFonts w:ascii="Century Gothic"/>
          <w:spacing w:val="-2"/>
          <w:sz w:val="20"/>
        </w:rPr>
        <w:t xml:space="preserve"> </w:t>
      </w:r>
      <w:r>
        <w:rPr>
          <w:rFonts w:ascii="Century Gothic"/>
          <w:sz w:val="20"/>
        </w:rPr>
        <w:t>in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the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Mid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Murray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Region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can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be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found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in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the</w:t>
      </w:r>
      <w:r>
        <w:rPr>
          <w:rFonts w:ascii="Century Gothic"/>
          <w:spacing w:val="-1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Sharing</w:t>
      </w:r>
      <w:r>
        <w:rPr>
          <w:rFonts w:ascii="Century Gothic"/>
          <w:i/>
          <w:spacing w:val="92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>Plan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for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New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South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Wales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Murray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and</w:t>
      </w:r>
      <w:r>
        <w:rPr>
          <w:rFonts w:ascii="Century Gothic"/>
          <w:i/>
          <w:spacing w:val="-4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Lower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Darling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Regulated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Rivers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Water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Sources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2003</w:t>
      </w:r>
      <w:r>
        <w:rPr>
          <w:rFonts w:ascii="Century Gothic"/>
          <w:i/>
          <w:spacing w:val="4"/>
          <w:sz w:val="20"/>
        </w:rPr>
        <w:t xml:space="preserve"> </w:t>
      </w:r>
      <w:r>
        <w:rPr>
          <w:rFonts w:ascii="Century Gothic"/>
          <w:spacing w:val="-1"/>
          <w:sz w:val="20"/>
        </w:rPr>
        <w:t>(NSW)</w:t>
      </w:r>
      <w:r>
        <w:rPr>
          <w:rFonts w:ascii="Century Gothic"/>
          <w:spacing w:val="89"/>
          <w:w w:val="99"/>
          <w:sz w:val="20"/>
        </w:rPr>
        <w:t xml:space="preserve"> </w:t>
      </w:r>
      <w:r>
        <w:rPr>
          <w:rFonts w:ascii="Century Gothic"/>
          <w:spacing w:val="-1"/>
          <w:sz w:val="20"/>
        </w:rPr>
        <w:t>(pt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pacing w:val="-1"/>
          <w:sz w:val="20"/>
        </w:rPr>
        <w:t>10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cls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51)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4"/>
          <w:sz w:val="20"/>
        </w:rPr>
        <w:t xml:space="preserve"> </w:t>
      </w:r>
      <w:r>
        <w:rPr>
          <w:rFonts w:ascii="Century Gothic"/>
          <w:i/>
          <w:sz w:val="20"/>
        </w:rPr>
        <w:t>Constraints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Management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Strategy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2013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to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2024</w:t>
      </w:r>
      <w:r>
        <w:rPr>
          <w:rFonts w:ascii="Century Gothic"/>
          <w:i/>
          <w:spacing w:val="2"/>
          <w:sz w:val="20"/>
        </w:rPr>
        <w:t xml:space="preserve"> </w:t>
      </w:r>
      <w:r>
        <w:rPr>
          <w:rFonts w:ascii="Century Gothic"/>
          <w:spacing w:val="-1"/>
          <w:sz w:val="20"/>
        </w:rPr>
        <w:t>(MDBA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2013).</w:t>
      </w:r>
    </w:p>
    <w:p w14:paraId="4E055D2A" w14:textId="77777777" w:rsidR="00F20CE2" w:rsidRDefault="00F20CE2">
      <w:pPr>
        <w:spacing w:before="3"/>
        <w:rPr>
          <w:rFonts w:ascii="Century Gothic" w:eastAsia="Century Gothic" w:hAnsi="Century Gothic" w:cs="Century Gothic"/>
          <w:sz w:val="18"/>
          <w:szCs w:val="18"/>
        </w:rPr>
      </w:pPr>
    </w:p>
    <w:p w14:paraId="4E055D2B" w14:textId="77777777" w:rsidR="00F20CE2" w:rsidRDefault="003E30F1">
      <w:pPr>
        <w:pStyle w:val="Heading2"/>
        <w:ind w:left="107" w:right="414" w:firstLine="0"/>
        <w:rPr>
          <w:b w:val="0"/>
          <w:bCs w:val="0"/>
        </w:rPr>
      </w:pPr>
      <w:bookmarkStart w:id="30" w:name="_bookmark29"/>
      <w:bookmarkEnd w:id="30"/>
      <w:r>
        <w:rPr>
          <w:color w:val="5F4879"/>
          <w:spacing w:val="-1"/>
        </w:rPr>
        <w:t>Potential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watering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actions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under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different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levels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of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resource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availability</w:t>
      </w:r>
    </w:p>
    <w:p w14:paraId="4E055D2C" w14:textId="77777777" w:rsidR="00F20CE2" w:rsidRDefault="00F20CE2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E055D2D" w14:textId="77777777" w:rsidR="00F20CE2" w:rsidRDefault="003E30F1">
      <w:pPr>
        <w:pStyle w:val="BodyText"/>
        <w:ind w:right="190"/>
      </w:pPr>
      <w:r>
        <w:rPr>
          <w:spacing w:val="-1"/>
        </w:rPr>
        <w:t>Under</w:t>
      </w:r>
      <w:r>
        <w:rPr>
          <w:spacing w:val="-7"/>
        </w:rPr>
        <w:t xml:space="preserve"> </w:t>
      </w:r>
      <w:r>
        <w:t>certain</w:t>
      </w:r>
      <w:r>
        <w:rPr>
          <w:spacing w:val="-4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rPr>
          <w:spacing w:val="-1"/>
        </w:rPr>
        <w:t>resource</w:t>
      </w:r>
      <w:r>
        <w:rPr>
          <w:spacing w:val="-4"/>
        </w:rPr>
        <w:t xml:space="preserve"> </w:t>
      </w:r>
      <w:r>
        <w:rPr>
          <w:spacing w:val="-1"/>
        </w:rPr>
        <w:t>availability,</w:t>
      </w:r>
      <w:r>
        <w:rPr>
          <w:spacing w:val="-7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actions</w:t>
      </w:r>
      <w:r>
        <w:rPr>
          <w:spacing w:val="-5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pursued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variety</w:t>
      </w:r>
      <w:r>
        <w:rPr>
          <w:spacing w:val="77"/>
          <w:w w:val="9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reasons,</w:t>
      </w:r>
      <w:r>
        <w:rPr>
          <w:spacing w:val="-9"/>
        </w:rPr>
        <w:t xml:space="preserve"> </w:t>
      </w:r>
      <w:r>
        <w:rPr>
          <w:spacing w:val="-1"/>
        </w:rPr>
        <w:t>including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demand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met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that</w:t>
      </w:r>
      <w:r>
        <w:rPr>
          <w:spacing w:val="48"/>
          <w:w w:val="99"/>
        </w:rPr>
        <w:t xml:space="preserve"> </w:t>
      </w:r>
      <w:r>
        <w:t>constraints</w:t>
      </w:r>
      <w:r>
        <w:rPr>
          <w:spacing w:val="-7"/>
        </w:rPr>
        <w:t xml:space="preserve"> </w:t>
      </w:r>
      <w:r>
        <w:rPr>
          <w:spacing w:val="-1"/>
        </w:rPr>
        <w:t>and/or</w:t>
      </w:r>
      <w:r>
        <w:rPr>
          <w:spacing w:val="-7"/>
        </w:rPr>
        <w:t xml:space="preserve"> </w:t>
      </w:r>
      <w:r>
        <w:rPr>
          <w:spacing w:val="-1"/>
        </w:rPr>
        <w:t>risks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limit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ability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deliver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 xml:space="preserve">water. </w:t>
      </w:r>
      <w:r>
        <w:rPr>
          <w:spacing w:val="-1"/>
        </w:rPr>
        <w:t>Table</w:t>
      </w:r>
      <w:r>
        <w:rPr>
          <w:spacing w:val="-6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identifies</w:t>
      </w:r>
      <w:r>
        <w:rPr>
          <w:spacing w:val="-7"/>
        </w:rPr>
        <w:t xml:space="preserve"> </w:t>
      </w:r>
      <w:r>
        <w:t>the</w:t>
      </w:r>
      <w:r>
        <w:rPr>
          <w:spacing w:val="64"/>
          <w:w w:val="99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potential</w:t>
      </w:r>
      <w:r>
        <w:rPr>
          <w:spacing w:val="-8"/>
        </w:rPr>
        <w:t xml:space="preserve"> </w:t>
      </w:r>
      <w:r>
        <w:t>watering</w:t>
      </w:r>
      <w:r>
        <w:rPr>
          <w:spacing w:val="-6"/>
        </w:rPr>
        <w:t xml:space="preserve"> </w:t>
      </w:r>
      <w:r>
        <w:t>actions</w:t>
      </w:r>
      <w:r>
        <w:rPr>
          <w:spacing w:val="-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Mid</w:t>
      </w:r>
      <w:r>
        <w:rPr>
          <w:spacing w:val="-8"/>
        </w:rPr>
        <w:t xml:space="preserve"> </w:t>
      </w:r>
      <w:r>
        <w:rPr>
          <w:spacing w:val="-1"/>
        </w:rPr>
        <w:t>Murray</w:t>
      </w:r>
      <w:r>
        <w:rPr>
          <w:spacing w:val="-8"/>
        </w:rPr>
        <w:t xml:space="preserve"> </w:t>
      </w:r>
      <w:r>
        <w:t>Region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resource</w:t>
      </w:r>
      <w:r>
        <w:rPr>
          <w:spacing w:val="42"/>
          <w:w w:val="99"/>
        </w:rPr>
        <w:t xml:space="preserve"> </w:t>
      </w:r>
      <w:r>
        <w:rPr>
          <w:spacing w:val="-1"/>
        </w:rPr>
        <w:t>availability</w:t>
      </w:r>
      <w:r>
        <w:rPr>
          <w:spacing w:val="-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relate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rPr>
          <w:spacing w:val="-1"/>
        </w:rPr>
        <w:t>actions.</w:t>
      </w:r>
    </w:p>
    <w:p w14:paraId="4E055D2E" w14:textId="77777777" w:rsidR="00F20CE2" w:rsidRDefault="00F20CE2">
      <w:pPr>
        <w:sectPr w:rsidR="00F20CE2">
          <w:pgSz w:w="11910" w:h="16840"/>
          <w:pgMar w:top="800" w:right="1340" w:bottom="680" w:left="600" w:header="0" w:footer="487" w:gutter="0"/>
          <w:cols w:space="720"/>
        </w:sectPr>
      </w:pPr>
    </w:p>
    <w:p w14:paraId="4E055D2F" w14:textId="77777777" w:rsidR="00F20CE2" w:rsidRDefault="003E30F1">
      <w:pPr>
        <w:pStyle w:val="BodyText"/>
        <w:spacing w:before="50"/>
        <w:ind w:left="112"/>
      </w:pPr>
      <w:bookmarkStart w:id="31" w:name="_bookmark30"/>
      <w:bookmarkEnd w:id="31"/>
      <w:r>
        <w:rPr>
          <w:b/>
          <w:spacing w:val="-1"/>
        </w:rPr>
        <w:lastRenderedPageBreak/>
        <w:t>Table</w:t>
      </w:r>
      <w:r>
        <w:rPr>
          <w:b/>
          <w:spacing w:val="-7"/>
        </w:rPr>
        <w:t xml:space="preserve"> </w:t>
      </w:r>
      <w:r>
        <w:rPr>
          <w:b/>
        </w:rPr>
        <w:t>4:</w:t>
      </w:r>
      <w:r>
        <w:rPr>
          <w:b/>
          <w:spacing w:val="-7"/>
        </w:rPr>
        <w:t xml:space="preserve"> </w:t>
      </w:r>
      <w:r>
        <w:t>Summary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potential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Mid</w:t>
      </w:r>
      <w:r>
        <w:rPr>
          <w:spacing w:val="-7"/>
        </w:rPr>
        <w:t xml:space="preserve"> </w:t>
      </w:r>
      <w:r>
        <w:t>Murray</w:t>
      </w:r>
      <w:r>
        <w:rPr>
          <w:spacing w:val="-8"/>
        </w:rPr>
        <w:t xml:space="preserve"> </w:t>
      </w:r>
      <w:r>
        <w:t>Region</w:t>
      </w:r>
    </w:p>
    <w:p w14:paraId="4E055D30" w14:textId="77777777" w:rsidR="00F20CE2" w:rsidRDefault="00F20CE2">
      <w:pPr>
        <w:spacing w:before="5"/>
        <w:rPr>
          <w:rFonts w:ascii="Century Gothic" w:eastAsia="Century Gothic" w:hAnsi="Century Gothic" w:cs="Century Gothic"/>
          <w:sz w:val="9"/>
          <w:szCs w:val="9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6"/>
        <w:gridCol w:w="2693"/>
        <w:gridCol w:w="2239"/>
        <w:gridCol w:w="2127"/>
        <w:gridCol w:w="2269"/>
        <w:gridCol w:w="2268"/>
        <w:gridCol w:w="2377"/>
      </w:tblGrid>
      <w:tr w:rsidR="00F20CE2" w14:paraId="4E055D36" w14:textId="77777777">
        <w:trPr>
          <w:trHeight w:hRule="exact" w:val="374"/>
        </w:trPr>
        <w:tc>
          <w:tcPr>
            <w:tcW w:w="15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C0D9"/>
          </w:tcPr>
          <w:p w14:paraId="4E055D31" w14:textId="77777777" w:rsidR="00F20CE2" w:rsidRDefault="00F20CE2">
            <w:pPr>
              <w:pStyle w:val="TableParagraph"/>
              <w:spacing w:before="10"/>
              <w:rPr>
                <w:rFonts w:ascii="Century Gothic" w:eastAsia="Century Gothic" w:hAnsi="Century Gothic" w:cs="Century Gothic"/>
              </w:rPr>
            </w:pPr>
          </w:p>
          <w:p w14:paraId="4E055D32" w14:textId="77777777" w:rsidR="00F20CE2" w:rsidRDefault="003E30F1">
            <w:pPr>
              <w:pStyle w:val="TableParagraph"/>
              <w:ind w:left="2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Broad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Asset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C0D9"/>
          </w:tcPr>
          <w:p w14:paraId="4E055D33" w14:textId="77777777" w:rsidR="00F20CE2" w:rsidRDefault="00F20CE2">
            <w:pPr>
              <w:pStyle w:val="TableParagraph"/>
              <w:spacing w:before="10"/>
              <w:rPr>
                <w:rFonts w:ascii="Century Gothic" w:eastAsia="Century Gothic" w:hAnsi="Century Gothic" w:cs="Century Gothic"/>
              </w:rPr>
            </w:pPr>
          </w:p>
          <w:p w14:paraId="4E055D34" w14:textId="77777777" w:rsidR="00F20CE2" w:rsidRDefault="003E30F1">
            <w:pPr>
              <w:pStyle w:val="TableParagraph"/>
              <w:ind w:left="41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Indicative</w:t>
            </w:r>
            <w:r>
              <w:rPr>
                <w:rFonts w:ascii="Century Gothic"/>
                <w:b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demand</w:t>
            </w:r>
          </w:p>
        </w:tc>
        <w:tc>
          <w:tcPr>
            <w:tcW w:w="1128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D35" w14:textId="77777777" w:rsidR="00F20CE2" w:rsidRDefault="003E30F1">
            <w:pPr>
              <w:pStyle w:val="TableParagraph"/>
              <w:spacing w:before="2"/>
              <w:ind w:left="358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Applicable</w:t>
            </w:r>
            <w:r>
              <w:rPr>
                <w:rFonts w:ascii="Century Gothic"/>
                <w:b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level(s)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of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resource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availability</w:t>
            </w:r>
          </w:p>
        </w:tc>
      </w:tr>
      <w:tr w:rsidR="00F20CE2" w14:paraId="4E055D3E" w14:textId="77777777">
        <w:trPr>
          <w:trHeight w:hRule="exact" w:val="437"/>
        </w:trPr>
        <w:tc>
          <w:tcPr>
            <w:tcW w:w="15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D37" w14:textId="77777777" w:rsidR="00F20CE2" w:rsidRDefault="00F20CE2"/>
        </w:tc>
        <w:tc>
          <w:tcPr>
            <w:tcW w:w="26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D38" w14:textId="77777777" w:rsidR="00F20CE2" w:rsidRDefault="00F20CE2"/>
        </w:tc>
        <w:tc>
          <w:tcPr>
            <w:tcW w:w="2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D39" w14:textId="77777777" w:rsidR="00F20CE2" w:rsidRDefault="003E30F1">
            <w:pPr>
              <w:pStyle w:val="TableParagraph"/>
              <w:spacing w:before="93"/>
              <w:ind w:left="67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Very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Low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D3A" w14:textId="77777777" w:rsidR="00F20CE2" w:rsidRDefault="003E30F1">
            <w:pPr>
              <w:pStyle w:val="TableParagraph"/>
              <w:spacing w:before="93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Low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D3B" w14:textId="77777777" w:rsidR="00F20CE2" w:rsidRDefault="003E30F1">
            <w:pPr>
              <w:pStyle w:val="TableParagraph"/>
              <w:spacing w:before="93"/>
              <w:ind w:left="64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Moderate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D3C" w14:textId="77777777" w:rsidR="00F20CE2" w:rsidRDefault="003E30F1">
            <w:pPr>
              <w:pStyle w:val="TableParagraph"/>
              <w:spacing w:before="93"/>
              <w:ind w:right="8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High</w:t>
            </w:r>
          </w:p>
        </w:tc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D3D" w14:textId="77777777" w:rsidR="00F20CE2" w:rsidRDefault="003E30F1">
            <w:pPr>
              <w:pStyle w:val="TableParagraph"/>
              <w:spacing w:before="93"/>
              <w:ind w:left="70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Very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High</w:t>
            </w:r>
          </w:p>
        </w:tc>
      </w:tr>
      <w:tr w:rsidR="00F20CE2" w14:paraId="4E055D43" w14:textId="77777777">
        <w:trPr>
          <w:trHeight w:hRule="exact" w:val="1395"/>
        </w:trPr>
        <w:tc>
          <w:tcPr>
            <w:tcW w:w="15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D3F" w14:textId="77777777" w:rsidR="00F20CE2" w:rsidRDefault="003E30F1">
            <w:pPr>
              <w:pStyle w:val="TableParagraph"/>
              <w:spacing w:before="4"/>
              <w:ind w:left="102" w:right="24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River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Murray</w:t>
            </w:r>
            <w:r>
              <w:rPr>
                <w:rFonts w:ascii="Century Gothic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from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Hume</w:t>
            </w:r>
            <w:r>
              <w:rPr>
                <w:rFonts w:ascii="Century Gothic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Dam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to</w:t>
            </w:r>
            <w:r>
              <w:rPr>
                <w:rFonts w:ascii="Century Gothic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Euston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D40" w14:textId="77777777" w:rsidR="00F20CE2" w:rsidRDefault="003E30F1">
            <w:pPr>
              <w:pStyle w:val="TableParagraph"/>
              <w:spacing w:line="239" w:lineRule="auto"/>
              <w:ind w:left="102" w:right="1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2,000-4,000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at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Yarrawonga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Weir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throughout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quality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main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channel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Barmah-Millewa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creeks.</w:t>
            </w:r>
          </w:p>
        </w:tc>
        <w:tc>
          <w:tcPr>
            <w:tcW w:w="66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D41" w14:textId="77777777" w:rsidR="00F20CE2" w:rsidRDefault="003E30F1">
            <w:pPr>
              <w:pStyle w:val="TableParagraph"/>
              <w:spacing w:before="1" w:line="239" w:lineRule="auto"/>
              <w:ind w:left="102" w:right="100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1a.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Mid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Murray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Channel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Flow: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low-level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in-stream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6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where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quality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outcomes,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6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re-connect</w:t>
            </w:r>
            <w:r>
              <w:rPr>
                <w:rFonts w:ascii="Century Gothic"/>
                <w:spacing w:val="1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1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low-lying</w:t>
            </w:r>
            <w:r>
              <w:rPr>
                <w:rFonts w:ascii="Century Gothic"/>
                <w:spacing w:val="1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  <w:r>
              <w:rPr>
                <w:rFonts w:ascii="Century Gothic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creeks,</w:t>
            </w:r>
            <w:r>
              <w:rPr>
                <w:rFonts w:ascii="Century Gothic"/>
                <w:spacing w:val="1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1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5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appropriate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trigger.</w:t>
            </w:r>
          </w:p>
        </w:tc>
        <w:tc>
          <w:tcPr>
            <w:tcW w:w="464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055D42" w14:textId="77777777" w:rsidR="00F20CE2" w:rsidRDefault="00F20CE2"/>
        </w:tc>
      </w:tr>
      <w:tr w:rsidR="00F20CE2" w14:paraId="4E055D4A" w14:textId="77777777">
        <w:trPr>
          <w:trHeight w:hRule="exact" w:val="3000"/>
        </w:trPr>
        <w:tc>
          <w:tcPr>
            <w:tcW w:w="15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D44" w14:textId="77777777" w:rsidR="00F20CE2" w:rsidRDefault="00F20CE2"/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D45" w14:textId="77777777" w:rsidR="00F20CE2" w:rsidRDefault="003E30F1">
            <w:pPr>
              <w:pStyle w:val="TableParagraph"/>
              <w:ind w:left="102" w:right="39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12,000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at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 xml:space="preserve">Yarrawonga </w:t>
            </w:r>
            <w:r>
              <w:rPr>
                <w:rFonts w:ascii="Century Gothic"/>
                <w:spacing w:val="-2"/>
                <w:sz w:val="18"/>
              </w:rPr>
              <w:t>Weir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least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7 </w:t>
            </w:r>
            <w:r>
              <w:rPr>
                <w:rFonts w:ascii="Century Gothic"/>
                <w:spacing w:val="-1"/>
                <w:sz w:val="18"/>
              </w:rPr>
              <w:t>days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 xml:space="preserve">to </w:t>
            </w:r>
            <w:r>
              <w:rPr>
                <w:rFonts w:ascii="Century Gothic"/>
                <w:sz w:val="18"/>
              </w:rPr>
              <w:t>70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winter/spring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-1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in-channel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outcomes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anabranches.</w:t>
            </w:r>
          </w:p>
          <w:p w14:paraId="4E055D46" w14:textId="77777777" w:rsidR="00F20CE2" w:rsidRDefault="003E30F1">
            <w:pPr>
              <w:pStyle w:val="TableParagraph"/>
              <w:spacing w:before="60"/>
              <w:ind w:left="102" w:right="15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16,000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 xml:space="preserve">Yarrawonga </w:t>
            </w:r>
            <w:r>
              <w:rPr>
                <w:rFonts w:ascii="Century Gothic"/>
                <w:spacing w:val="-2"/>
                <w:sz w:val="18"/>
              </w:rPr>
              <w:t>Weir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least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7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100-150 </w:t>
            </w:r>
            <w:r>
              <w:rPr>
                <w:rFonts w:ascii="Century Gothic"/>
                <w:spacing w:val="-1"/>
                <w:sz w:val="18"/>
              </w:rPr>
              <w:t>days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winter/spring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in-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channel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outcomes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giant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rush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wetlands.</w:t>
            </w:r>
          </w:p>
        </w:tc>
        <w:tc>
          <w:tcPr>
            <w:tcW w:w="2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055D47" w14:textId="77777777" w:rsidR="00F20CE2" w:rsidRDefault="00F20CE2"/>
        </w:tc>
        <w:tc>
          <w:tcPr>
            <w:tcW w:w="666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D48" w14:textId="77777777" w:rsidR="00F20CE2" w:rsidRDefault="003E30F1">
            <w:pPr>
              <w:pStyle w:val="TableParagraph"/>
              <w:ind w:left="102" w:right="97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1b.</w:t>
            </w:r>
            <w:r>
              <w:rPr>
                <w:rFonts w:ascii="Century Gothic"/>
                <w:spacing w:val="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Mid</w:t>
            </w:r>
            <w:r>
              <w:rPr>
                <w:rFonts w:ascii="Century Gothic"/>
                <w:spacing w:val="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Murray</w:t>
            </w:r>
            <w:r>
              <w:rPr>
                <w:rFonts w:ascii="Century Gothic"/>
                <w:spacing w:val="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Channel</w:t>
            </w:r>
            <w:r>
              <w:rPr>
                <w:rFonts w:ascii="Century Gothic"/>
                <w:spacing w:val="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Flow:</w:t>
            </w:r>
            <w:r>
              <w:rPr>
                <w:rFonts w:ascii="Century Gothic"/>
                <w:spacing w:val="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in-stream</w:t>
            </w:r>
            <w:r>
              <w:rPr>
                <w:rFonts w:ascii="Century Gothic"/>
                <w:spacing w:val="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3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promote</w:t>
            </w:r>
            <w:r>
              <w:rPr>
                <w:rFonts w:ascii="Century Gothic"/>
                <w:spacing w:val="4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4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movement,</w:t>
            </w:r>
            <w:r>
              <w:rPr>
                <w:rFonts w:ascii="Century Gothic"/>
                <w:spacing w:val="4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condition,</w:t>
            </w:r>
            <w:r>
              <w:rPr>
                <w:rFonts w:ascii="Century Gothic"/>
                <w:spacing w:val="4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spawning</w:t>
            </w:r>
            <w:r>
              <w:rPr>
                <w:rFonts w:ascii="Century Gothic"/>
                <w:spacing w:val="4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4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recruitment</w:t>
            </w:r>
            <w:r>
              <w:rPr>
                <w:rFonts w:ascii="Century Gothic"/>
                <w:spacing w:val="4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4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4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specialists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species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re-connect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river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low-lying</w:t>
            </w:r>
            <w:r>
              <w:rPr>
                <w:rFonts w:ascii="Century Gothic"/>
                <w:spacing w:val="6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creeks,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appropriate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trigger.</w:t>
            </w:r>
          </w:p>
        </w:tc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055D49" w14:textId="77777777" w:rsidR="00F20CE2" w:rsidRDefault="00F20CE2"/>
        </w:tc>
      </w:tr>
      <w:tr w:rsidR="00F20CE2" w14:paraId="4E055D50" w14:textId="77777777">
        <w:trPr>
          <w:trHeight w:hRule="exact" w:val="1897"/>
        </w:trPr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D4B" w14:textId="77777777" w:rsidR="00F20CE2" w:rsidRDefault="003E30F1">
            <w:pPr>
              <w:pStyle w:val="TableParagraph"/>
              <w:spacing w:before="2"/>
              <w:ind w:left="102" w:right="6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w w:val="95"/>
                <w:sz w:val="20"/>
              </w:rPr>
              <w:t>Barmah-</w:t>
            </w:r>
            <w:r>
              <w:rPr>
                <w:rFonts w:ascii="Century Gothic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Millewa</w:t>
            </w:r>
            <w:r>
              <w:rPr>
                <w:rFonts w:ascii="Century Gothic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Forest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D4C" w14:textId="77777777" w:rsidR="00F20CE2" w:rsidRDefault="003E30F1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25,000-35,000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</w:p>
          <w:p w14:paraId="4E055D4D" w14:textId="77777777" w:rsidR="00F20CE2" w:rsidRDefault="003E30F1">
            <w:pPr>
              <w:pStyle w:val="TableParagraph"/>
              <w:ind w:left="102" w:right="28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Yarrawonga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Weir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(unregulated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flow)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least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7</w:t>
            </w:r>
            <w:r>
              <w:rPr>
                <w:rFonts w:ascii="Century Gothic"/>
                <w:spacing w:val="-1"/>
                <w:sz w:val="18"/>
              </w:rPr>
              <w:t xml:space="preserve"> days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(river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red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gum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forest)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followed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by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15,000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three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months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Moira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grassland.</w:t>
            </w:r>
          </w:p>
        </w:tc>
        <w:tc>
          <w:tcPr>
            <w:tcW w:w="2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055D4E" w14:textId="77777777" w:rsidR="00F20CE2" w:rsidRDefault="00F20CE2"/>
        </w:tc>
        <w:tc>
          <w:tcPr>
            <w:tcW w:w="904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D4F" w14:textId="77777777" w:rsidR="00F20CE2" w:rsidRDefault="003E30F1">
            <w:pPr>
              <w:pStyle w:val="TableParagraph"/>
              <w:ind w:left="102" w:right="101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 xml:space="preserve">2. </w:t>
            </w:r>
            <w:r>
              <w:rPr>
                <w:rFonts w:ascii="Century Gothic"/>
                <w:spacing w:val="-1"/>
                <w:sz w:val="18"/>
              </w:rPr>
              <w:t>Barmah-Millewa</w:t>
            </w:r>
            <w:r>
              <w:rPr>
                <w:rFonts w:ascii="Century Gothic"/>
                <w:spacing w:val="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Forest</w:t>
            </w:r>
            <w:r>
              <w:rPr>
                <w:rFonts w:ascii="Century Gothic"/>
                <w:spacing w:val="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Flow: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</w:t>
            </w:r>
            <w:r>
              <w:rPr>
                <w:rFonts w:ascii="Century Gothic"/>
                <w:spacing w:val="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overbank</w:t>
            </w:r>
            <w:r>
              <w:rPr>
                <w:rFonts w:ascii="Century Gothic"/>
                <w:spacing w:val="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(15,000-18,000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following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large</w:t>
            </w:r>
            <w:r>
              <w:rPr>
                <w:rFonts w:ascii="Century Gothic"/>
                <w:spacing w:val="6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unregulated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peak)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inundate</w:t>
            </w:r>
            <w:r>
              <w:rPr>
                <w:rFonts w:ascii="Century Gothic"/>
                <w:spacing w:val="3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3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35,000</w:t>
            </w:r>
            <w:r>
              <w:rPr>
                <w:rFonts w:ascii="Century Gothic"/>
                <w:spacing w:val="3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ha</w:t>
            </w:r>
            <w:r>
              <w:rPr>
                <w:rFonts w:ascii="Century Gothic"/>
                <w:spacing w:val="31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3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3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3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red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gum;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promote</w:t>
            </w:r>
            <w:r>
              <w:rPr>
                <w:rFonts w:ascii="Century Gothic"/>
                <w:spacing w:val="3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6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movement,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condition,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spawning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recruitment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some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species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(flow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specialists);</w:t>
            </w:r>
            <w:r>
              <w:rPr>
                <w:rFonts w:ascii="Century Gothic"/>
                <w:spacing w:val="8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completion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naturally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triggered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bird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events.</w:t>
            </w:r>
          </w:p>
        </w:tc>
      </w:tr>
      <w:tr w:rsidR="00F20CE2" w14:paraId="4E055D54" w14:textId="77777777">
        <w:trPr>
          <w:trHeight w:hRule="exact" w:val="732"/>
        </w:trPr>
        <w:tc>
          <w:tcPr>
            <w:tcW w:w="15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D51" w14:textId="77777777" w:rsidR="00F20CE2" w:rsidRDefault="003E30F1">
            <w:pPr>
              <w:pStyle w:val="TableParagraph"/>
              <w:spacing w:before="2"/>
              <w:ind w:left="102" w:right="18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Edward-</w:t>
            </w:r>
            <w:r>
              <w:rPr>
                <w:rFonts w:ascii="Century Gothic"/>
                <w:b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Wakool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River</w:t>
            </w:r>
            <w:r>
              <w:rPr>
                <w:rFonts w:ascii="Century Gothic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System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D52" w14:textId="77777777" w:rsidR="00F20CE2" w:rsidRDefault="003E30F1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Permanent</w:t>
            </w:r>
            <w:r>
              <w:rPr>
                <w:rFonts w:ascii="Century Gothic"/>
                <w:spacing w:val="-1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waterways.</w:t>
            </w:r>
          </w:p>
        </w:tc>
        <w:tc>
          <w:tcPr>
            <w:tcW w:w="1128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D53" w14:textId="77777777" w:rsidR="00F20CE2" w:rsidRDefault="003E30F1">
            <w:pPr>
              <w:pStyle w:val="TableParagraph"/>
              <w:ind w:left="102" w:right="100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3a.</w:t>
            </w:r>
            <w:r>
              <w:rPr>
                <w:rFonts w:ascii="Century Gothic"/>
                <w:spacing w:val="1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1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in-stream</w:t>
            </w:r>
            <w:r>
              <w:rPr>
                <w:rFonts w:ascii="Century Gothic"/>
                <w:spacing w:val="1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habitat,</w:t>
            </w:r>
            <w:r>
              <w:rPr>
                <w:rFonts w:ascii="Century Gothic"/>
                <w:spacing w:val="1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particularly</w:t>
            </w:r>
            <w:r>
              <w:rPr>
                <w:rFonts w:ascii="Century Gothic"/>
                <w:spacing w:val="1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1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1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areas</w:t>
            </w:r>
            <w:r>
              <w:rPr>
                <w:rFonts w:ascii="Century Gothic"/>
                <w:spacing w:val="1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supporting</w:t>
            </w:r>
            <w:r>
              <w:rPr>
                <w:rFonts w:ascii="Century Gothic"/>
                <w:spacing w:val="1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1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various</w:t>
            </w:r>
            <w:r>
              <w:rPr>
                <w:rFonts w:ascii="Century Gothic"/>
                <w:spacing w:val="1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life</w:t>
            </w:r>
            <w:r>
              <w:rPr>
                <w:rFonts w:ascii="Century Gothic"/>
                <w:spacing w:val="1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stages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1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1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fish.</w:t>
            </w:r>
            <w:r>
              <w:rPr>
                <w:rFonts w:ascii="Century Gothic"/>
                <w:spacing w:val="8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use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most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likely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in-channel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base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freshes.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2"/>
                <w:sz w:val="18"/>
              </w:rPr>
              <w:t>It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also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used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more</w:t>
            </w:r>
            <w:r>
              <w:rPr>
                <w:rFonts w:ascii="Century Gothic"/>
                <w:spacing w:val="7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gradual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recession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periods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high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2"/>
                <w:sz w:val="18"/>
              </w:rPr>
              <w:t xml:space="preserve"> (e.g.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rain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rejection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flows)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improve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water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quality.</w:t>
            </w:r>
          </w:p>
        </w:tc>
      </w:tr>
      <w:tr w:rsidR="00F20CE2" w14:paraId="4E055D58" w14:textId="77777777">
        <w:trPr>
          <w:trHeight w:hRule="exact" w:val="511"/>
        </w:trPr>
        <w:tc>
          <w:tcPr>
            <w:tcW w:w="15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D55" w14:textId="77777777" w:rsidR="00F20CE2" w:rsidRDefault="00F20CE2"/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D56" w14:textId="77777777" w:rsidR="00F20CE2" w:rsidRDefault="003E30F1">
            <w:pPr>
              <w:pStyle w:val="TableParagraph"/>
              <w:ind w:left="102" w:right="23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Ephemeral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waterways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wetlands.</w:t>
            </w:r>
          </w:p>
        </w:tc>
        <w:tc>
          <w:tcPr>
            <w:tcW w:w="1128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D57" w14:textId="77777777" w:rsidR="00F20CE2" w:rsidRDefault="003E30F1">
            <w:pPr>
              <w:pStyle w:val="TableParagraph"/>
              <w:ind w:left="102" w:right="10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3b.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To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ephemeral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in-stream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habitat,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particularly water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quality,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 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areas supporting</w:t>
            </w:r>
            <w:r>
              <w:rPr>
                <w:rFonts w:ascii="Century Gothic"/>
                <w:spacing w:val="9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various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life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stages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fish,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frogs,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birds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invertebrates.</w:t>
            </w:r>
          </w:p>
        </w:tc>
      </w:tr>
      <w:tr w:rsidR="00F20CE2" w14:paraId="4E055D5F" w14:textId="77777777">
        <w:trPr>
          <w:trHeight w:hRule="exact" w:val="732"/>
        </w:trPr>
        <w:tc>
          <w:tcPr>
            <w:tcW w:w="15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D59" w14:textId="77777777" w:rsidR="00F20CE2" w:rsidRDefault="00F20CE2"/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D5A" w14:textId="77777777" w:rsidR="00F20CE2" w:rsidRDefault="003E30F1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Forests.</w:t>
            </w:r>
          </w:p>
        </w:tc>
        <w:tc>
          <w:tcPr>
            <w:tcW w:w="2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055D5B" w14:textId="77777777" w:rsidR="00F20CE2" w:rsidRDefault="00F20CE2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055D5C" w14:textId="77777777" w:rsidR="00F20CE2" w:rsidRDefault="00F20CE2"/>
        </w:tc>
        <w:tc>
          <w:tcPr>
            <w:tcW w:w="453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D5D" w14:textId="77777777" w:rsidR="00F20CE2" w:rsidRDefault="003E30F1">
            <w:pPr>
              <w:pStyle w:val="TableParagraph"/>
              <w:ind w:left="100" w:right="103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3c.</w:t>
            </w:r>
            <w:r>
              <w:rPr>
                <w:rFonts w:ascii="Century Gothic"/>
                <w:spacing w:val="17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To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maintain</w:t>
            </w:r>
            <w:r>
              <w:rPr>
                <w:rFonts w:ascii="Century Gothic"/>
                <w:spacing w:val="1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health</w:t>
            </w:r>
            <w:r>
              <w:rPr>
                <w:rFonts w:ascii="Century Gothic"/>
                <w:spacing w:val="1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1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hydrological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3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nutrient/carbon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cycling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processes.</w:t>
            </w:r>
          </w:p>
        </w:tc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055D5E" w14:textId="77777777" w:rsidR="00F20CE2" w:rsidRDefault="00F20CE2"/>
        </w:tc>
      </w:tr>
    </w:tbl>
    <w:p w14:paraId="4E055D60" w14:textId="77777777" w:rsidR="00F20CE2" w:rsidRDefault="00F20CE2">
      <w:pPr>
        <w:spacing w:before="9"/>
        <w:rPr>
          <w:rFonts w:ascii="Century Gothic" w:eastAsia="Century Gothic" w:hAnsi="Century Gothic" w:cs="Century Gothic"/>
          <w:sz w:val="16"/>
          <w:szCs w:val="16"/>
        </w:rPr>
      </w:pPr>
    </w:p>
    <w:p w14:paraId="4E055D61" w14:textId="77777777" w:rsidR="00F20CE2" w:rsidRDefault="003E30F1">
      <w:pPr>
        <w:pStyle w:val="BodyText"/>
        <w:spacing w:before="59"/>
        <w:ind w:left="0" w:right="361"/>
        <w:jc w:val="center"/>
        <w:rPr>
          <w:rFonts w:ascii="Calibri" w:eastAsia="Calibri" w:hAnsi="Calibri" w:cs="Calibri"/>
        </w:rPr>
      </w:pPr>
      <w:r>
        <w:rPr>
          <w:rFonts w:ascii="Calibri"/>
          <w:spacing w:val="-1"/>
        </w:rPr>
        <w:t>27</w:t>
      </w:r>
    </w:p>
    <w:p w14:paraId="4E055D62" w14:textId="77777777" w:rsidR="00F20CE2" w:rsidRDefault="00F20CE2">
      <w:pPr>
        <w:jc w:val="center"/>
        <w:rPr>
          <w:rFonts w:ascii="Calibri" w:eastAsia="Calibri" w:hAnsi="Calibri" w:cs="Calibri"/>
        </w:rPr>
        <w:sectPr w:rsidR="00F20CE2">
          <w:footerReference w:type="default" r:id="rId45"/>
          <w:pgSz w:w="16840" w:h="11910" w:orient="landscape"/>
          <w:pgMar w:top="940" w:right="340" w:bottom="280" w:left="740" w:header="0" w:footer="0" w:gutter="0"/>
          <w:cols w:space="720"/>
        </w:sectPr>
      </w:pPr>
    </w:p>
    <w:p w14:paraId="4E055D63" w14:textId="77777777" w:rsidR="00F20CE2" w:rsidRDefault="00F20CE2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6"/>
        <w:gridCol w:w="2693"/>
        <w:gridCol w:w="2239"/>
        <w:gridCol w:w="2127"/>
        <w:gridCol w:w="2269"/>
        <w:gridCol w:w="2268"/>
        <w:gridCol w:w="2376"/>
      </w:tblGrid>
      <w:tr w:rsidR="00F20CE2" w14:paraId="4E055D69" w14:textId="77777777">
        <w:trPr>
          <w:trHeight w:hRule="exact" w:val="375"/>
        </w:trPr>
        <w:tc>
          <w:tcPr>
            <w:tcW w:w="15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C0D9"/>
          </w:tcPr>
          <w:p w14:paraId="4E055D64" w14:textId="77777777" w:rsidR="00F20CE2" w:rsidRDefault="00F20CE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E055D65" w14:textId="77777777" w:rsidR="00F20CE2" w:rsidRDefault="003E30F1">
            <w:pPr>
              <w:pStyle w:val="TableParagraph"/>
              <w:ind w:left="2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Broad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Asset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C0D9"/>
          </w:tcPr>
          <w:p w14:paraId="4E055D66" w14:textId="77777777" w:rsidR="00F20CE2" w:rsidRDefault="00F20CE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E055D67" w14:textId="77777777" w:rsidR="00F20CE2" w:rsidRDefault="003E30F1">
            <w:pPr>
              <w:pStyle w:val="TableParagraph"/>
              <w:ind w:left="41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Indicative</w:t>
            </w:r>
            <w:r>
              <w:rPr>
                <w:rFonts w:ascii="Century Gothic"/>
                <w:b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demand</w:t>
            </w:r>
          </w:p>
        </w:tc>
        <w:tc>
          <w:tcPr>
            <w:tcW w:w="1127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D68" w14:textId="77777777" w:rsidR="00F20CE2" w:rsidRDefault="003E30F1">
            <w:pPr>
              <w:pStyle w:val="TableParagraph"/>
              <w:spacing w:before="2"/>
              <w:ind w:left="358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Applicable</w:t>
            </w:r>
            <w:r>
              <w:rPr>
                <w:rFonts w:ascii="Century Gothic"/>
                <w:b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level(s)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of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resource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availability</w:t>
            </w:r>
          </w:p>
        </w:tc>
      </w:tr>
      <w:tr w:rsidR="00F20CE2" w14:paraId="4E055D71" w14:textId="77777777">
        <w:trPr>
          <w:trHeight w:hRule="exact" w:val="542"/>
        </w:trPr>
        <w:tc>
          <w:tcPr>
            <w:tcW w:w="15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D6A" w14:textId="77777777" w:rsidR="00F20CE2" w:rsidRDefault="00F20CE2"/>
        </w:tc>
        <w:tc>
          <w:tcPr>
            <w:tcW w:w="26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D6B" w14:textId="77777777" w:rsidR="00F20CE2" w:rsidRDefault="00F20CE2"/>
        </w:tc>
        <w:tc>
          <w:tcPr>
            <w:tcW w:w="2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D6C" w14:textId="77777777" w:rsidR="00F20CE2" w:rsidRDefault="003E30F1">
            <w:pPr>
              <w:pStyle w:val="TableParagraph"/>
              <w:spacing w:before="146"/>
              <w:ind w:left="67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Very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Low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D6D" w14:textId="77777777" w:rsidR="00F20CE2" w:rsidRDefault="003E30F1">
            <w:pPr>
              <w:pStyle w:val="TableParagraph"/>
              <w:spacing w:before="146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Low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D6E" w14:textId="77777777" w:rsidR="00F20CE2" w:rsidRDefault="003E30F1">
            <w:pPr>
              <w:pStyle w:val="TableParagraph"/>
              <w:spacing w:before="146"/>
              <w:ind w:left="64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Moderate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D6F" w14:textId="77777777" w:rsidR="00F20CE2" w:rsidRDefault="003E30F1">
            <w:pPr>
              <w:pStyle w:val="TableParagraph"/>
              <w:spacing w:before="146"/>
              <w:ind w:right="8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High</w:t>
            </w:r>
          </w:p>
        </w:tc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D70" w14:textId="77777777" w:rsidR="00F20CE2" w:rsidRDefault="003E30F1">
            <w:pPr>
              <w:pStyle w:val="TableParagraph"/>
              <w:spacing w:before="146"/>
              <w:ind w:left="70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Very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High</w:t>
            </w:r>
          </w:p>
        </w:tc>
      </w:tr>
      <w:tr w:rsidR="00F20CE2" w14:paraId="4E055D7B" w14:textId="77777777">
        <w:trPr>
          <w:trHeight w:hRule="exact" w:val="3339"/>
        </w:trPr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D72" w14:textId="77777777" w:rsidR="00F20CE2" w:rsidRDefault="003E30F1">
            <w:pPr>
              <w:pStyle w:val="TableParagraph"/>
              <w:spacing w:before="2"/>
              <w:ind w:left="102" w:right="42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Gunbower</w:t>
            </w:r>
            <w:r>
              <w:rPr>
                <w:rFonts w:ascii="Century Gothic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Creek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D73" w14:textId="77777777" w:rsidR="00F20CE2" w:rsidRDefault="003E30F1">
            <w:pPr>
              <w:pStyle w:val="TableParagraph"/>
              <w:ind w:left="102" w:right="16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Winter baseflows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400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90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summer/autumn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ramp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down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300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</w:p>
          <w:p w14:paraId="4E055D74" w14:textId="77777777" w:rsidR="00F20CE2" w:rsidRDefault="003E30F1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 xml:space="preserve">60 </w:t>
            </w:r>
            <w:r>
              <w:rPr>
                <w:rFonts w:ascii="Century Gothic"/>
                <w:spacing w:val="-1"/>
                <w:sz w:val="18"/>
              </w:rPr>
              <w:t>days.</w:t>
            </w:r>
          </w:p>
          <w:p w14:paraId="4E055D75" w14:textId="77777777" w:rsidR="00F20CE2" w:rsidRDefault="003E30F1">
            <w:pPr>
              <w:pStyle w:val="TableParagraph"/>
              <w:spacing w:before="120"/>
              <w:ind w:left="102" w:right="15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Spring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pulse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stable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summer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breeding:</w:t>
            </w:r>
          </w:p>
          <w:p w14:paraId="4E055D76" w14:textId="77777777" w:rsidR="00F20CE2" w:rsidRDefault="003E30F1">
            <w:pPr>
              <w:pStyle w:val="ListParagraph"/>
              <w:numPr>
                <w:ilvl w:val="0"/>
                <w:numId w:val="5"/>
              </w:numPr>
              <w:tabs>
                <w:tab w:val="left" w:pos="472"/>
              </w:tabs>
              <w:spacing w:before="120"/>
              <w:ind w:right="377" w:hanging="36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Base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550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spring.</w:t>
            </w:r>
          </w:p>
          <w:p w14:paraId="4E055D77" w14:textId="77777777" w:rsidR="00F20CE2" w:rsidRDefault="003E30F1">
            <w:pPr>
              <w:pStyle w:val="ListParagraph"/>
              <w:numPr>
                <w:ilvl w:val="0"/>
                <w:numId w:val="5"/>
              </w:numPr>
              <w:tabs>
                <w:tab w:val="left" w:pos="472"/>
              </w:tabs>
              <w:ind w:right="560" w:hanging="36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Single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fresh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700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120</w:t>
            </w:r>
          </w:p>
          <w:p w14:paraId="4E055D78" w14:textId="77777777" w:rsidR="00F20CE2" w:rsidRDefault="003E30F1">
            <w:pPr>
              <w:pStyle w:val="TableParagraph"/>
              <w:ind w:left="47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days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spring/summer.</w:t>
            </w:r>
          </w:p>
        </w:tc>
        <w:tc>
          <w:tcPr>
            <w:tcW w:w="8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D79" w14:textId="77777777" w:rsidR="00F20CE2" w:rsidRDefault="003E30F1">
            <w:pPr>
              <w:pStyle w:val="TableParagraph"/>
              <w:ind w:left="102" w:right="101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4.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Gunbower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Creek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Channel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Flow: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in-stream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survival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  <w:r>
              <w:rPr>
                <w:rFonts w:ascii="Century Gothic"/>
                <w:spacing w:val="85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juvenile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stimulate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lateral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movement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large-bodied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fish,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invertebrates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8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carbon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between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Gunbower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Creek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Gunbower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Forest.</w:t>
            </w:r>
          </w:p>
        </w:tc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055D7A" w14:textId="77777777" w:rsidR="00F20CE2" w:rsidRDefault="00F20CE2"/>
        </w:tc>
      </w:tr>
    </w:tbl>
    <w:p w14:paraId="4E055D7C" w14:textId="77777777" w:rsidR="00F20CE2" w:rsidRDefault="00F20CE2">
      <w:pPr>
        <w:sectPr w:rsidR="00F20CE2">
          <w:footerReference w:type="default" r:id="rId46"/>
          <w:pgSz w:w="16840" w:h="11910" w:orient="landscape"/>
          <w:pgMar w:top="920" w:right="340" w:bottom="660" w:left="740" w:header="0" w:footer="467" w:gutter="0"/>
          <w:pgNumType w:start="28"/>
          <w:cols w:space="720"/>
        </w:sectPr>
      </w:pPr>
    </w:p>
    <w:p w14:paraId="4E055D7D" w14:textId="77777777" w:rsidR="00F20CE2" w:rsidRDefault="00F20CE2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6"/>
        <w:gridCol w:w="2693"/>
        <w:gridCol w:w="2239"/>
        <w:gridCol w:w="2126"/>
        <w:gridCol w:w="2269"/>
        <w:gridCol w:w="2268"/>
        <w:gridCol w:w="2377"/>
      </w:tblGrid>
      <w:tr w:rsidR="00F20CE2" w14:paraId="4E055D83" w14:textId="77777777">
        <w:trPr>
          <w:trHeight w:hRule="exact" w:val="375"/>
        </w:trPr>
        <w:tc>
          <w:tcPr>
            <w:tcW w:w="15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C0D9"/>
          </w:tcPr>
          <w:p w14:paraId="4E055D7E" w14:textId="77777777" w:rsidR="00F20CE2" w:rsidRDefault="00F20CE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E055D7F" w14:textId="77777777" w:rsidR="00F20CE2" w:rsidRDefault="003E30F1">
            <w:pPr>
              <w:pStyle w:val="TableParagraph"/>
              <w:ind w:left="2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Broad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Asset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C0D9"/>
          </w:tcPr>
          <w:p w14:paraId="4E055D80" w14:textId="77777777" w:rsidR="00F20CE2" w:rsidRDefault="00F20CE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E055D81" w14:textId="77777777" w:rsidR="00F20CE2" w:rsidRDefault="003E30F1">
            <w:pPr>
              <w:pStyle w:val="TableParagraph"/>
              <w:ind w:left="41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Indicative</w:t>
            </w:r>
            <w:r>
              <w:rPr>
                <w:rFonts w:ascii="Century Gothic"/>
                <w:b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demand</w:t>
            </w:r>
          </w:p>
        </w:tc>
        <w:tc>
          <w:tcPr>
            <w:tcW w:w="112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D82" w14:textId="77777777" w:rsidR="00F20CE2" w:rsidRDefault="003E30F1">
            <w:pPr>
              <w:pStyle w:val="TableParagraph"/>
              <w:spacing w:before="2"/>
              <w:ind w:left="358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Applicable</w:t>
            </w:r>
            <w:r>
              <w:rPr>
                <w:rFonts w:ascii="Century Gothic"/>
                <w:b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level(s)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of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resource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availability</w:t>
            </w:r>
          </w:p>
        </w:tc>
      </w:tr>
      <w:tr w:rsidR="00F20CE2" w14:paraId="4E055D8B" w14:textId="77777777">
        <w:trPr>
          <w:trHeight w:hRule="exact" w:val="542"/>
        </w:trPr>
        <w:tc>
          <w:tcPr>
            <w:tcW w:w="15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D84" w14:textId="77777777" w:rsidR="00F20CE2" w:rsidRDefault="00F20CE2"/>
        </w:tc>
        <w:tc>
          <w:tcPr>
            <w:tcW w:w="26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D85" w14:textId="77777777" w:rsidR="00F20CE2" w:rsidRDefault="00F20CE2"/>
        </w:tc>
        <w:tc>
          <w:tcPr>
            <w:tcW w:w="2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D86" w14:textId="77777777" w:rsidR="00F20CE2" w:rsidRDefault="003E30F1">
            <w:pPr>
              <w:pStyle w:val="TableParagraph"/>
              <w:spacing w:before="146"/>
              <w:ind w:left="67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Very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Low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D87" w14:textId="77777777" w:rsidR="00F20CE2" w:rsidRDefault="003E30F1">
            <w:pPr>
              <w:pStyle w:val="TableParagraph"/>
              <w:spacing w:before="14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Low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D88" w14:textId="77777777" w:rsidR="00F20CE2" w:rsidRDefault="003E30F1">
            <w:pPr>
              <w:pStyle w:val="TableParagraph"/>
              <w:spacing w:before="146"/>
              <w:ind w:left="65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Moderate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D89" w14:textId="77777777" w:rsidR="00F20CE2" w:rsidRDefault="003E30F1">
            <w:pPr>
              <w:pStyle w:val="TableParagraph"/>
              <w:spacing w:before="146"/>
              <w:ind w:right="8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High</w:t>
            </w:r>
          </w:p>
        </w:tc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E055D8A" w14:textId="77777777" w:rsidR="00F20CE2" w:rsidRDefault="003E30F1">
            <w:pPr>
              <w:pStyle w:val="TableParagraph"/>
              <w:spacing w:before="146"/>
              <w:ind w:left="70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Very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High</w:t>
            </w:r>
          </w:p>
        </w:tc>
      </w:tr>
      <w:tr w:rsidR="00F20CE2" w14:paraId="4E055D98" w14:textId="77777777">
        <w:trPr>
          <w:trHeight w:hRule="exact" w:val="2977"/>
        </w:trPr>
        <w:tc>
          <w:tcPr>
            <w:tcW w:w="15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D8C" w14:textId="77777777" w:rsidR="00F20CE2" w:rsidRDefault="003E30F1">
            <w:pPr>
              <w:pStyle w:val="TableParagraph"/>
              <w:spacing w:before="2"/>
              <w:ind w:left="102" w:right="29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Gunbower-</w:t>
            </w:r>
            <w:r>
              <w:rPr>
                <w:rFonts w:ascii="Century Gothic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Koondrook-</w:t>
            </w:r>
            <w:r>
              <w:rPr>
                <w:rFonts w:ascii="Century Gothic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Perricoota</w:t>
            </w:r>
            <w:r>
              <w:rPr>
                <w:rFonts w:ascii="Century Gothic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Forest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D8D" w14:textId="77777777" w:rsidR="00F20CE2" w:rsidRDefault="003E30F1">
            <w:pPr>
              <w:pStyle w:val="TableParagraph"/>
              <w:ind w:left="102" w:right="14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Small-moderate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action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(25,000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ML/day)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at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Torrumbarry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Weir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least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20</w:t>
            </w:r>
            <w:r>
              <w:rPr>
                <w:rFonts w:ascii="Century Gothic"/>
                <w:spacing w:val="-1"/>
                <w:sz w:val="18"/>
              </w:rPr>
              <w:t xml:space="preserve"> days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 150 days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winter/spring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permanent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semi-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permanent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or:</w:t>
            </w:r>
          </w:p>
          <w:p w14:paraId="4E055D8E" w14:textId="77777777" w:rsidR="00F20CE2" w:rsidRDefault="003E30F1">
            <w:pPr>
              <w:pStyle w:val="ListParagraph"/>
              <w:numPr>
                <w:ilvl w:val="0"/>
                <w:numId w:val="4"/>
              </w:numPr>
              <w:tabs>
                <w:tab w:val="left" w:pos="472"/>
              </w:tabs>
              <w:spacing w:before="120"/>
              <w:ind w:right="100" w:hanging="36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~3,000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ha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via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Gunbower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Forest</w:t>
            </w:r>
            <w:r>
              <w:rPr>
                <w:rFonts w:ascii="Century Gothic"/>
                <w:spacing w:val="-1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infrastructure.</w:t>
            </w:r>
          </w:p>
          <w:p w14:paraId="4E055D8F" w14:textId="77777777" w:rsidR="00F20CE2" w:rsidRDefault="003E30F1">
            <w:pPr>
              <w:pStyle w:val="TableParagraph"/>
              <w:tabs>
                <w:tab w:val="left" w:pos="471"/>
              </w:tabs>
              <w:ind w:left="471" w:right="288" w:hanging="37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Symbol" w:eastAsia="Symbol" w:hAnsi="Symbol" w:cs="Symbol"/>
                <w:sz w:val="18"/>
                <w:szCs w:val="18"/>
              </w:rPr>
              <w:t>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~8,000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ha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via</w:t>
            </w:r>
            <w:r>
              <w:rPr>
                <w:rFonts w:ascii="Century Gothic" w:eastAsia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Koondrook-Perricoota</w:t>
            </w:r>
            <w:r>
              <w:rPr>
                <w:rFonts w:ascii="Century Gothic" w:eastAsia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Forest</w:t>
            </w:r>
            <w:r>
              <w:rPr>
                <w:rFonts w:ascii="Century Gothic" w:eastAsia="Century Gothic" w:hAnsi="Century Gothic" w:cs="Century Gothic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infrastructure.</w:t>
            </w:r>
          </w:p>
          <w:p w14:paraId="4E055D90" w14:textId="77777777" w:rsidR="00F20CE2" w:rsidRDefault="00F20CE2">
            <w:pPr>
              <w:pStyle w:val="TableParagrap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E055D91" w14:textId="77777777" w:rsidR="00F20CE2" w:rsidRDefault="003E30F1">
            <w:pPr>
              <w:pStyle w:val="TableParagraph"/>
              <w:ind w:left="102" w:right="16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Infrastructure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delivery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Gunbower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Koondrook-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Pericoota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Forests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gum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forest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equivalent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around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27,000-35,000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</w:p>
          <w:p w14:paraId="4E055D92" w14:textId="77777777" w:rsidR="00F20CE2" w:rsidRDefault="003E30F1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Torrumbarry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Weir,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or:</w:t>
            </w:r>
          </w:p>
          <w:p w14:paraId="4E055D93" w14:textId="77777777" w:rsidR="00F20CE2" w:rsidRDefault="00F20CE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E055D94" w14:textId="77777777" w:rsidR="00F20CE2" w:rsidRDefault="003E30F1">
            <w:pPr>
              <w:pStyle w:val="ListParagraph"/>
              <w:numPr>
                <w:ilvl w:val="0"/>
                <w:numId w:val="4"/>
              </w:numPr>
              <w:tabs>
                <w:tab w:val="left" w:pos="472"/>
              </w:tabs>
              <w:ind w:right="101" w:hanging="36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4</w:t>
            </w:r>
            <w:r>
              <w:rPr>
                <w:rFonts w:ascii="Century Gothic"/>
                <w:spacing w:val="1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000</w:t>
            </w:r>
            <w:r>
              <w:rPr>
                <w:rFonts w:ascii="Century Gothic"/>
                <w:spacing w:val="1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ha</w:t>
            </w:r>
            <w:r>
              <w:rPr>
                <w:rFonts w:ascii="Century Gothic"/>
                <w:spacing w:val="1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via</w:t>
            </w:r>
            <w:r>
              <w:rPr>
                <w:rFonts w:ascii="Century Gothic"/>
                <w:spacing w:val="1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Gunbower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Forest</w:t>
            </w:r>
            <w:r>
              <w:rPr>
                <w:rFonts w:ascii="Century Gothic"/>
                <w:spacing w:val="-1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infrastructure.</w:t>
            </w:r>
          </w:p>
          <w:p w14:paraId="4E055D95" w14:textId="77777777" w:rsidR="00F20CE2" w:rsidRDefault="003E30F1">
            <w:pPr>
              <w:pStyle w:val="ListParagraph"/>
              <w:numPr>
                <w:ilvl w:val="0"/>
                <w:numId w:val="4"/>
              </w:numPr>
              <w:tabs>
                <w:tab w:val="left" w:pos="472"/>
              </w:tabs>
              <w:ind w:right="98" w:hanging="36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 xml:space="preserve">Up  </w:t>
            </w:r>
            <w:r>
              <w:rPr>
                <w:rFonts w:ascii="Century Gothic"/>
                <w:spacing w:val="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z w:val="18"/>
              </w:rPr>
              <w:t xml:space="preserve">  </w:t>
            </w:r>
            <w:r>
              <w:rPr>
                <w:rFonts w:ascii="Century Gothic"/>
                <w:spacing w:val="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16,000</w:t>
            </w:r>
            <w:r>
              <w:rPr>
                <w:rFonts w:ascii="Century Gothic"/>
                <w:sz w:val="18"/>
              </w:rPr>
              <w:t xml:space="preserve">  </w:t>
            </w:r>
            <w:r>
              <w:rPr>
                <w:rFonts w:ascii="Century Gothic"/>
                <w:spacing w:val="10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ha  </w:t>
            </w:r>
            <w:r>
              <w:rPr>
                <w:rFonts w:ascii="Century Gothic"/>
                <w:spacing w:val="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via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Koondrook-Perricoota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Forest</w:t>
            </w:r>
            <w:r>
              <w:rPr>
                <w:rFonts w:ascii="Century Gothic"/>
                <w:spacing w:val="-1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infrastructure.</w:t>
            </w:r>
          </w:p>
        </w:tc>
        <w:tc>
          <w:tcPr>
            <w:tcW w:w="436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E055D96" w14:textId="77777777" w:rsidR="00F20CE2" w:rsidRDefault="00F20CE2"/>
        </w:tc>
        <w:tc>
          <w:tcPr>
            <w:tcW w:w="6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D97" w14:textId="77777777" w:rsidR="00F20CE2" w:rsidRDefault="003E30F1">
            <w:pPr>
              <w:pStyle w:val="TableParagraph"/>
              <w:ind w:left="100" w:right="108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5.</w:t>
            </w:r>
            <w:r>
              <w:rPr>
                <w:rFonts w:ascii="Century Gothic"/>
                <w:spacing w:val="3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Gunbower</w:t>
            </w:r>
            <w:r>
              <w:rPr>
                <w:rFonts w:ascii="Century Gothic"/>
                <w:spacing w:val="4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Forest</w:t>
            </w:r>
            <w:r>
              <w:rPr>
                <w:rFonts w:ascii="Century Gothic"/>
                <w:spacing w:val="3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Flow:</w:t>
            </w:r>
            <w:r>
              <w:rPr>
                <w:rFonts w:ascii="Century Gothic"/>
                <w:spacing w:val="3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Deliver</w:t>
            </w:r>
            <w:r>
              <w:rPr>
                <w:rFonts w:ascii="Century Gothic"/>
                <w:spacing w:val="4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4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3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inundate</w:t>
            </w:r>
            <w:r>
              <w:rPr>
                <w:rFonts w:ascii="Century Gothic"/>
                <w:spacing w:val="3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3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red</w:t>
            </w:r>
            <w:r>
              <w:rPr>
                <w:rFonts w:ascii="Century Gothic"/>
                <w:spacing w:val="3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gum</w:t>
            </w:r>
            <w:r>
              <w:rPr>
                <w:rFonts w:ascii="Century Gothic"/>
                <w:spacing w:val="3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forest;</w:t>
            </w:r>
            <w:r>
              <w:rPr>
                <w:rFonts w:ascii="Century Gothic"/>
                <w:spacing w:val="5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survival,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 xml:space="preserve">and spawning </w:t>
            </w:r>
            <w:r>
              <w:rPr>
                <w:rFonts w:ascii="Century Gothic"/>
                <w:sz w:val="18"/>
              </w:rPr>
              <w:t xml:space="preserve">of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2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(floodplain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specialists)</w:t>
            </w:r>
            <w:r>
              <w:rPr>
                <w:rFonts w:ascii="Century Gothic"/>
                <w:spacing w:val="7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and/or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supporting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completion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bird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event.</w:t>
            </w:r>
          </w:p>
        </w:tc>
      </w:tr>
      <w:tr w:rsidR="00F20CE2" w14:paraId="4E055D9D" w14:textId="77777777">
        <w:trPr>
          <w:trHeight w:hRule="exact" w:val="3111"/>
        </w:trPr>
        <w:tc>
          <w:tcPr>
            <w:tcW w:w="15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D99" w14:textId="77777777" w:rsidR="00F20CE2" w:rsidRDefault="00F20CE2"/>
        </w:tc>
        <w:tc>
          <w:tcPr>
            <w:tcW w:w="26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D9A" w14:textId="77777777" w:rsidR="00F20CE2" w:rsidRDefault="00F20CE2"/>
        </w:tc>
        <w:tc>
          <w:tcPr>
            <w:tcW w:w="436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055D9B" w14:textId="77777777" w:rsidR="00F20CE2" w:rsidRDefault="00F20CE2"/>
        </w:tc>
        <w:tc>
          <w:tcPr>
            <w:tcW w:w="6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D9C" w14:textId="77777777" w:rsidR="00F20CE2" w:rsidRDefault="003E30F1">
            <w:pPr>
              <w:pStyle w:val="TableParagraph"/>
              <w:spacing w:before="1" w:line="239" w:lineRule="auto"/>
              <w:ind w:left="100" w:right="103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6.</w:t>
            </w:r>
            <w:r>
              <w:rPr>
                <w:rFonts w:ascii="Century Gothic"/>
                <w:spacing w:val="3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Koondrook-Perricoota</w:t>
            </w:r>
            <w:r>
              <w:rPr>
                <w:rFonts w:ascii="Century Gothic"/>
                <w:spacing w:val="3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Forest</w:t>
            </w:r>
            <w:r>
              <w:rPr>
                <w:rFonts w:ascii="Century Gothic"/>
                <w:spacing w:val="3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Flow:</w:t>
            </w:r>
            <w:r>
              <w:rPr>
                <w:rFonts w:ascii="Century Gothic"/>
                <w:spacing w:val="3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Use</w:t>
            </w:r>
            <w:r>
              <w:rPr>
                <w:rFonts w:ascii="Century Gothic"/>
                <w:spacing w:val="3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infrastructure</w:t>
            </w:r>
            <w:r>
              <w:rPr>
                <w:rFonts w:ascii="Century Gothic"/>
                <w:spacing w:val="3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3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3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3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6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inundate</w:t>
            </w:r>
            <w:r>
              <w:rPr>
                <w:rFonts w:ascii="Century Gothic"/>
                <w:spacing w:val="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red</w:t>
            </w:r>
            <w:r>
              <w:rPr>
                <w:rFonts w:ascii="Century Gothic"/>
                <w:spacing w:val="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gum</w:t>
            </w:r>
            <w:r>
              <w:rPr>
                <w:rFonts w:ascii="Century Gothic"/>
                <w:spacing w:val="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forest;</w:t>
            </w:r>
            <w:r>
              <w:rPr>
                <w:rFonts w:ascii="Century Gothic"/>
                <w:spacing w:val="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bird</w:t>
            </w:r>
            <w:r>
              <w:rPr>
                <w:rFonts w:ascii="Century Gothic"/>
                <w:spacing w:val="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</w:t>
            </w:r>
            <w:r>
              <w:rPr>
                <w:rFonts w:ascii="Century Gothic"/>
                <w:spacing w:val="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and/or</w:t>
            </w:r>
            <w:r>
              <w:rPr>
                <w:rFonts w:ascii="Century Gothic"/>
                <w:spacing w:val="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survival,</w:t>
            </w:r>
            <w:r>
              <w:rPr>
                <w:rFonts w:ascii="Century Gothic"/>
                <w:spacing w:val="4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spawning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(floodplain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specialists).</w:t>
            </w:r>
          </w:p>
        </w:tc>
      </w:tr>
      <w:tr w:rsidR="00F20CE2" w14:paraId="4E055DA1" w14:textId="77777777">
        <w:trPr>
          <w:trHeight w:hRule="exact" w:val="350"/>
        </w:trPr>
        <w:tc>
          <w:tcPr>
            <w:tcW w:w="15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D9E" w14:textId="77777777" w:rsidR="00F20CE2" w:rsidRDefault="003E30F1">
            <w:pPr>
              <w:pStyle w:val="TableParagraph"/>
              <w:spacing w:before="2"/>
              <w:ind w:left="102" w:right="25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Mid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Murray</w:t>
            </w:r>
            <w:r>
              <w:rPr>
                <w:rFonts w:ascii="Century Gothic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Off-Channel</w:t>
            </w:r>
            <w:r>
              <w:rPr>
                <w:rFonts w:ascii="Century Gothic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Wetlands</w:t>
            </w:r>
            <w:r>
              <w:rPr>
                <w:rFonts w:ascii="Century Gothic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Hume</w:t>
            </w:r>
            <w:r>
              <w:rPr>
                <w:rFonts w:ascii="Century Gothic"/>
                <w:b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to</w:t>
            </w:r>
            <w:r>
              <w:rPr>
                <w:rFonts w:ascii="Century Gothic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Euston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D9F" w14:textId="77777777" w:rsidR="00F20CE2" w:rsidRDefault="003E30F1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Permanent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Wetlands.</w:t>
            </w:r>
          </w:p>
        </w:tc>
        <w:tc>
          <w:tcPr>
            <w:tcW w:w="11279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55DA0" w14:textId="77777777" w:rsidR="00F20CE2" w:rsidRDefault="003E30F1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7.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Water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range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annual,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semi-annual,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intermittent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Murray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across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all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scenarios,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seasonal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cues.</w:t>
            </w:r>
          </w:p>
        </w:tc>
      </w:tr>
      <w:tr w:rsidR="00F20CE2" w14:paraId="4E055DA5" w14:textId="77777777">
        <w:trPr>
          <w:trHeight w:hRule="exact" w:val="350"/>
        </w:trPr>
        <w:tc>
          <w:tcPr>
            <w:tcW w:w="15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DA2" w14:textId="77777777" w:rsidR="00F20CE2" w:rsidRDefault="00F20CE2"/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DA3" w14:textId="77777777" w:rsidR="00F20CE2" w:rsidRDefault="003E30F1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Semi-permanent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Wetlands.</w:t>
            </w:r>
          </w:p>
        </w:tc>
        <w:tc>
          <w:tcPr>
            <w:tcW w:w="11279" w:type="dxa"/>
            <w:gridSpan w:val="5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055DA4" w14:textId="77777777" w:rsidR="00F20CE2" w:rsidRDefault="00F20CE2"/>
        </w:tc>
      </w:tr>
      <w:tr w:rsidR="00F20CE2" w14:paraId="4E055DA9" w14:textId="77777777">
        <w:trPr>
          <w:trHeight w:hRule="exact" w:val="655"/>
        </w:trPr>
        <w:tc>
          <w:tcPr>
            <w:tcW w:w="15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DA6" w14:textId="77777777" w:rsidR="00F20CE2" w:rsidRDefault="00F20CE2"/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DA7" w14:textId="77777777" w:rsidR="00F20CE2" w:rsidRDefault="003E30F1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Ephemeral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Wetlands.</w:t>
            </w:r>
          </w:p>
        </w:tc>
        <w:tc>
          <w:tcPr>
            <w:tcW w:w="11279" w:type="dxa"/>
            <w:gridSpan w:val="5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5DA8" w14:textId="77777777" w:rsidR="00F20CE2" w:rsidRDefault="00F20CE2"/>
        </w:tc>
      </w:tr>
    </w:tbl>
    <w:p w14:paraId="4E055DAA" w14:textId="77777777" w:rsidR="00F20CE2" w:rsidRDefault="003E30F1">
      <w:pPr>
        <w:spacing w:before="118" w:line="360" w:lineRule="auto"/>
        <w:ind w:left="112" w:right="485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Note:</w:t>
      </w:r>
      <w:r>
        <w:rPr>
          <w:rFonts w:ascii="Century Gothic"/>
          <w:spacing w:val="4"/>
          <w:sz w:val="18"/>
        </w:rPr>
        <w:t xml:space="preserve"> </w:t>
      </w:r>
      <w:r>
        <w:rPr>
          <w:rFonts w:ascii="Century Gothic"/>
          <w:spacing w:val="-1"/>
          <w:sz w:val="18"/>
        </w:rPr>
        <w:t>Under</w:t>
      </w:r>
      <w:r>
        <w:rPr>
          <w:rFonts w:ascii="Century Gothic"/>
          <w:spacing w:val="7"/>
          <w:sz w:val="18"/>
        </w:rPr>
        <w:t xml:space="preserve"> </w:t>
      </w:r>
      <w:r>
        <w:rPr>
          <w:rFonts w:ascii="Century Gothic"/>
          <w:spacing w:val="-1"/>
          <w:sz w:val="18"/>
        </w:rPr>
        <w:t>certain</w:t>
      </w:r>
      <w:r>
        <w:rPr>
          <w:rFonts w:ascii="Century Gothic"/>
          <w:spacing w:val="4"/>
          <w:sz w:val="18"/>
        </w:rPr>
        <w:t xml:space="preserve"> </w:t>
      </w:r>
      <w:r>
        <w:rPr>
          <w:rFonts w:ascii="Century Gothic"/>
          <w:spacing w:val="-1"/>
          <w:sz w:val="18"/>
        </w:rPr>
        <w:t>resource</w:t>
      </w:r>
      <w:r>
        <w:rPr>
          <w:rFonts w:ascii="Century Gothic"/>
          <w:spacing w:val="7"/>
          <w:sz w:val="18"/>
        </w:rPr>
        <w:t xml:space="preserve"> </w:t>
      </w:r>
      <w:r>
        <w:rPr>
          <w:rFonts w:ascii="Century Gothic"/>
          <w:spacing w:val="-1"/>
          <w:sz w:val="18"/>
        </w:rPr>
        <w:t>availabilities,</w:t>
      </w:r>
      <w:r>
        <w:rPr>
          <w:rFonts w:ascii="Century Gothic"/>
          <w:spacing w:val="3"/>
          <w:sz w:val="18"/>
        </w:rPr>
        <w:t xml:space="preserve"> </w:t>
      </w:r>
      <w:r>
        <w:rPr>
          <w:rFonts w:ascii="Century Gothic"/>
          <w:spacing w:val="-1"/>
          <w:sz w:val="18"/>
        </w:rPr>
        <w:t>option</w:t>
      </w:r>
      <w:r>
        <w:rPr>
          <w:rFonts w:ascii="Century Gothic"/>
          <w:spacing w:val="7"/>
          <w:sz w:val="18"/>
        </w:rPr>
        <w:t xml:space="preserve"> </w:t>
      </w:r>
      <w:r>
        <w:rPr>
          <w:rFonts w:ascii="Century Gothic"/>
          <w:spacing w:val="-2"/>
          <w:sz w:val="18"/>
        </w:rPr>
        <w:t>may</w:t>
      </w:r>
      <w:r>
        <w:rPr>
          <w:rFonts w:ascii="Century Gothic"/>
          <w:spacing w:val="8"/>
          <w:sz w:val="18"/>
        </w:rPr>
        <w:t xml:space="preserve"> </w:t>
      </w:r>
      <w:r>
        <w:rPr>
          <w:rFonts w:ascii="Century Gothic"/>
          <w:sz w:val="18"/>
        </w:rPr>
        <w:t>not</w:t>
      </w:r>
      <w:r>
        <w:rPr>
          <w:rFonts w:ascii="Century Gothic"/>
          <w:spacing w:val="4"/>
          <w:sz w:val="18"/>
        </w:rPr>
        <w:t xml:space="preserve"> </w:t>
      </w:r>
      <w:r>
        <w:rPr>
          <w:rFonts w:ascii="Century Gothic"/>
          <w:spacing w:val="-1"/>
          <w:sz w:val="18"/>
        </w:rPr>
        <w:t>be</w:t>
      </w:r>
      <w:r>
        <w:rPr>
          <w:rFonts w:ascii="Century Gothic"/>
          <w:spacing w:val="13"/>
          <w:sz w:val="18"/>
        </w:rPr>
        <w:t xml:space="preserve"> </w:t>
      </w:r>
      <w:r>
        <w:rPr>
          <w:rFonts w:ascii="Century Gothic"/>
          <w:spacing w:val="-1"/>
          <w:sz w:val="18"/>
        </w:rPr>
        <w:t>pursued</w:t>
      </w:r>
      <w:r>
        <w:rPr>
          <w:rFonts w:ascii="Century Gothic"/>
          <w:spacing w:val="6"/>
          <w:sz w:val="18"/>
        </w:rPr>
        <w:t xml:space="preserve"> </w:t>
      </w:r>
      <w:r>
        <w:rPr>
          <w:rFonts w:ascii="Century Gothic"/>
          <w:sz w:val="18"/>
        </w:rPr>
        <w:t>for</w:t>
      </w:r>
      <w:r>
        <w:rPr>
          <w:rFonts w:ascii="Century Gothic"/>
          <w:spacing w:val="6"/>
          <w:sz w:val="18"/>
        </w:rPr>
        <w:t xml:space="preserve"> </w:t>
      </w:r>
      <w:r>
        <w:rPr>
          <w:rFonts w:ascii="Century Gothic"/>
          <w:sz w:val="18"/>
        </w:rPr>
        <w:t>a</w:t>
      </w:r>
      <w:r>
        <w:rPr>
          <w:rFonts w:ascii="Century Gothic"/>
          <w:spacing w:val="6"/>
          <w:sz w:val="18"/>
        </w:rPr>
        <w:t xml:space="preserve"> </w:t>
      </w:r>
      <w:r>
        <w:rPr>
          <w:rFonts w:ascii="Century Gothic"/>
          <w:spacing w:val="-1"/>
          <w:sz w:val="18"/>
        </w:rPr>
        <w:t>variety</w:t>
      </w:r>
      <w:r>
        <w:rPr>
          <w:rFonts w:ascii="Century Gothic"/>
          <w:spacing w:val="6"/>
          <w:sz w:val="18"/>
        </w:rPr>
        <w:t xml:space="preserve"> </w:t>
      </w:r>
      <w:r>
        <w:rPr>
          <w:rFonts w:ascii="Century Gothic"/>
          <w:sz w:val="18"/>
        </w:rPr>
        <w:t>of</w:t>
      </w:r>
      <w:r>
        <w:rPr>
          <w:rFonts w:ascii="Century Gothic"/>
          <w:spacing w:val="6"/>
          <w:sz w:val="18"/>
        </w:rPr>
        <w:t xml:space="preserve"> </w:t>
      </w:r>
      <w:r>
        <w:rPr>
          <w:rFonts w:ascii="Century Gothic"/>
          <w:spacing w:val="-1"/>
          <w:sz w:val="18"/>
        </w:rPr>
        <w:t>reasons</w:t>
      </w:r>
      <w:r>
        <w:rPr>
          <w:rFonts w:ascii="Century Gothic"/>
          <w:spacing w:val="4"/>
          <w:sz w:val="18"/>
        </w:rPr>
        <w:t xml:space="preserve"> </w:t>
      </w:r>
      <w:r>
        <w:rPr>
          <w:rFonts w:ascii="Century Gothic"/>
          <w:spacing w:val="-1"/>
          <w:sz w:val="18"/>
        </w:rPr>
        <w:t>including</w:t>
      </w:r>
      <w:r>
        <w:rPr>
          <w:rFonts w:ascii="Century Gothic"/>
          <w:spacing w:val="5"/>
          <w:sz w:val="18"/>
        </w:rPr>
        <w:t xml:space="preserve"> </w:t>
      </w:r>
      <w:r>
        <w:rPr>
          <w:rFonts w:ascii="Century Gothic"/>
          <w:spacing w:val="-1"/>
          <w:sz w:val="18"/>
        </w:rPr>
        <w:t>that</w:t>
      </w:r>
      <w:r>
        <w:rPr>
          <w:rFonts w:ascii="Century Gothic"/>
          <w:spacing w:val="5"/>
          <w:sz w:val="18"/>
        </w:rPr>
        <w:t xml:space="preserve"> </w:t>
      </w:r>
      <w:r>
        <w:rPr>
          <w:rFonts w:ascii="Century Gothic"/>
          <w:spacing w:val="-1"/>
          <w:sz w:val="18"/>
        </w:rPr>
        <w:t>environmental</w:t>
      </w:r>
      <w:r>
        <w:rPr>
          <w:rFonts w:ascii="Century Gothic"/>
          <w:spacing w:val="6"/>
          <w:sz w:val="18"/>
        </w:rPr>
        <w:t xml:space="preserve"> </w:t>
      </w:r>
      <w:r>
        <w:rPr>
          <w:rFonts w:ascii="Century Gothic"/>
          <w:spacing w:val="-1"/>
          <w:sz w:val="18"/>
        </w:rPr>
        <w:t>demand</w:t>
      </w:r>
      <w:r>
        <w:rPr>
          <w:rFonts w:ascii="Century Gothic"/>
          <w:spacing w:val="7"/>
          <w:sz w:val="18"/>
        </w:rPr>
        <w:t xml:space="preserve"> </w:t>
      </w:r>
      <w:r>
        <w:rPr>
          <w:rFonts w:ascii="Century Gothic"/>
          <w:spacing w:val="-1"/>
          <w:sz w:val="18"/>
        </w:rPr>
        <w:t>may</w:t>
      </w:r>
      <w:r>
        <w:rPr>
          <w:rFonts w:ascii="Century Gothic"/>
          <w:spacing w:val="6"/>
          <w:sz w:val="18"/>
        </w:rPr>
        <w:t xml:space="preserve"> </w:t>
      </w:r>
      <w:r>
        <w:rPr>
          <w:rFonts w:ascii="Century Gothic"/>
          <w:spacing w:val="-1"/>
          <w:sz w:val="18"/>
        </w:rPr>
        <w:t>be</w:t>
      </w:r>
      <w:r>
        <w:rPr>
          <w:rFonts w:ascii="Century Gothic"/>
          <w:spacing w:val="7"/>
          <w:sz w:val="18"/>
        </w:rPr>
        <w:t xml:space="preserve"> </w:t>
      </w:r>
      <w:r>
        <w:rPr>
          <w:rFonts w:ascii="Century Gothic"/>
          <w:spacing w:val="-2"/>
          <w:sz w:val="18"/>
        </w:rPr>
        <w:t>met</w:t>
      </w:r>
      <w:r>
        <w:rPr>
          <w:rFonts w:ascii="Century Gothic"/>
          <w:spacing w:val="4"/>
          <w:sz w:val="18"/>
        </w:rPr>
        <w:t xml:space="preserve"> </w:t>
      </w:r>
      <w:r>
        <w:rPr>
          <w:rFonts w:ascii="Century Gothic"/>
          <w:spacing w:val="-1"/>
          <w:sz w:val="18"/>
        </w:rPr>
        <w:t>by</w:t>
      </w:r>
      <w:r>
        <w:rPr>
          <w:rFonts w:ascii="Century Gothic"/>
          <w:spacing w:val="5"/>
          <w:sz w:val="18"/>
        </w:rPr>
        <w:t xml:space="preserve"> </w:t>
      </w:r>
      <w:r>
        <w:rPr>
          <w:rFonts w:ascii="Century Gothic"/>
          <w:spacing w:val="-1"/>
          <w:sz w:val="18"/>
        </w:rPr>
        <w:t>unregulated</w:t>
      </w:r>
      <w:r>
        <w:rPr>
          <w:rFonts w:ascii="Century Gothic"/>
          <w:spacing w:val="6"/>
          <w:sz w:val="18"/>
        </w:rPr>
        <w:t xml:space="preserve"> </w:t>
      </w:r>
      <w:r>
        <w:rPr>
          <w:rFonts w:ascii="Century Gothic"/>
          <w:spacing w:val="-1"/>
          <w:sz w:val="18"/>
        </w:rPr>
        <w:t>flows</w:t>
      </w:r>
      <w:r>
        <w:rPr>
          <w:rFonts w:ascii="Century Gothic"/>
          <w:spacing w:val="6"/>
          <w:sz w:val="18"/>
        </w:rPr>
        <w:t xml:space="preserve"> </w:t>
      </w:r>
      <w:r>
        <w:rPr>
          <w:rFonts w:ascii="Century Gothic"/>
          <w:spacing w:val="-1"/>
          <w:sz w:val="18"/>
        </w:rPr>
        <w:t>and</w:t>
      </w:r>
      <w:r>
        <w:rPr>
          <w:rFonts w:ascii="Century Gothic"/>
          <w:spacing w:val="123"/>
          <w:sz w:val="18"/>
        </w:rPr>
        <w:t xml:space="preserve"> </w:t>
      </w:r>
      <w:r>
        <w:rPr>
          <w:rFonts w:ascii="Century Gothic"/>
          <w:spacing w:val="-1"/>
          <w:sz w:val="18"/>
        </w:rPr>
        <w:t>that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constraints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and/or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risks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may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limit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z w:val="18"/>
        </w:rPr>
        <w:t>the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ability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to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deliver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environmental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water.</w:t>
      </w:r>
    </w:p>
    <w:p w14:paraId="4E055DAB" w14:textId="77777777" w:rsidR="00F20CE2" w:rsidRDefault="00F20CE2">
      <w:pPr>
        <w:spacing w:line="360" w:lineRule="auto"/>
        <w:rPr>
          <w:rFonts w:ascii="Century Gothic" w:eastAsia="Century Gothic" w:hAnsi="Century Gothic" w:cs="Century Gothic"/>
          <w:sz w:val="18"/>
          <w:szCs w:val="18"/>
        </w:rPr>
        <w:sectPr w:rsidR="00F20CE2">
          <w:pgSz w:w="16840" w:h="11910" w:orient="landscape"/>
          <w:pgMar w:top="920" w:right="340" w:bottom="660" w:left="740" w:header="0" w:footer="467" w:gutter="0"/>
          <w:cols w:space="720"/>
        </w:sectPr>
      </w:pPr>
    </w:p>
    <w:p w14:paraId="4E055DAC" w14:textId="77777777" w:rsidR="00F20CE2" w:rsidRDefault="003E30F1">
      <w:pPr>
        <w:pStyle w:val="Heading2"/>
        <w:spacing w:before="37"/>
        <w:ind w:left="107" w:firstLine="0"/>
        <w:rPr>
          <w:b w:val="0"/>
          <w:bCs w:val="0"/>
        </w:rPr>
      </w:pPr>
      <w:bookmarkStart w:id="32" w:name="_bookmark31"/>
      <w:bookmarkEnd w:id="32"/>
      <w:r>
        <w:rPr>
          <w:color w:val="5F4879"/>
          <w:spacing w:val="-1"/>
        </w:rPr>
        <w:lastRenderedPageBreak/>
        <w:t>Potential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watering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actions</w:t>
      </w:r>
      <w:r>
        <w:rPr>
          <w:color w:val="5F4879"/>
          <w:spacing w:val="-4"/>
        </w:rPr>
        <w:t xml:space="preserve"> </w:t>
      </w:r>
      <w:r>
        <w:rPr>
          <w:rFonts w:cs="Century Gothic"/>
          <w:color w:val="5F4879"/>
        </w:rPr>
        <w:t>–</w:t>
      </w:r>
      <w:r>
        <w:rPr>
          <w:rFonts w:cs="Century Gothic"/>
          <w:color w:val="5F4879"/>
          <w:spacing w:val="-3"/>
        </w:rPr>
        <w:t xml:space="preserve"> </w:t>
      </w:r>
      <w:r>
        <w:rPr>
          <w:color w:val="5F4879"/>
        </w:rPr>
        <w:t>standard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operating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arrangements</w:t>
      </w:r>
    </w:p>
    <w:p w14:paraId="4E055DAD" w14:textId="77777777" w:rsidR="00F20CE2" w:rsidRDefault="00F20CE2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E055DAE" w14:textId="77777777" w:rsidR="00F20CE2" w:rsidRDefault="003E30F1">
      <w:pPr>
        <w:pStyle w:val="BodyText"/>
        <w:ind w:right="176"/>
      </w:pPr>
      <w:hyperlink w:anchor="_bookmark30" w:history="1">
        <w:r>
          <w:rPr>
            <w:spacing w:val="-1"/>
          </w:rPr>
          <w:t>Table</w:t>
        </w:r>
        <w:r>
          <w:rPr>
            <w:spacing w:val="-6"/>
          </w:rPr>
          <w:t xml:space="preserve"> </w:t>
        </w:r>
        <w:r>
          <w:t>4</w:t>
        </w:r>
      </w:hyperlink>
      <w:r>
        <w:rPr>
          <w:spacing w:val="-6"/>
        </w:rPr>
        <w:t xml:space="preserve"> </w:t>
      </w:r>
      <w:r>
        <w:t>identifies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range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potential</w:t>
      </w:r>
      <w:r>
        <w:rPr>
          <w:spacing w:val="-5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t>actions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Mid</w:t>
      </w:r>
      <w:r>
        <w:rPr>
          <w:spacing w:val="-8"/>
        </w:rPr>
        <w:t xml:space="preserve"> </w:t>
      </w:r>
      <w:r>
        <w:rPr>
          <w:spacing w:val="-1"/>
        </w:rPr>
        <w:t>Murray</w:t>
      </w:r>
      <w:r>
        <w:rPr>
          <w:spacing w:val="-6"/>
        </w:rPr>
        <w:t xml:space="preserve"> </w:t>
      </w:r>
      <w:r>
        <w:rPr>
          <w:spacing w:val="-1"/>
        </w:rPr>
        <w:t>Region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Murray-Darling</w:t>
      </w:r>
      <w:r>
        <w:rPr>
          <w:spacing w:val="70"/>
          <w:w w:val="99"/>
        </w:rPr>
        <w:t xml:space="preserve"> </w:t>
      </w:r>
      <w:r>
        <w:rPr>
          <w:spacing w:val="-1"/>
        </w:rPr>
        <w:t>Basin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give</w:t>
      </w:r>
      <w:r>
        <w:rPr>
          <w:spacing w:val="-6"/>
        </w:rPr>
        <w:t xml:space="preserve"> </w:t>
      </w:r>
      <w:r>
        <w:t>effect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long-term</w:t>
      </w:r>
      <w:r>
        <w:rPr>
          <w:spacing w:val="-4"/>
        </w:rPr>
        <w:t xml:space="preserve"> </w:t>
      </w:r>
      <w:r>
        <w:rPr>
          <w:spacing w:val="-1"/>
        </w:rPr>
        <w:t>demands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regime</w:t>
      </w:r>
      <w:r>
        <w:rPr>
          <w:spacing w:val="-7"/>
        </w:rPr>
        <w:t xml:space="preserve"> </w:t>
      </w:r>
      <w:r>
        <w:t>identified</w:t>
      </w:r>
      <w:r>
        <w:rPr>
          <w:spacing w:val="-8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being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scope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68"/>
          <w:w w:val="99"/>
        </w:rPr>
        <w:t xml:space="preserve"> </w:t>
      </w:r>
      <w:r>
        <w:rPr>
          <w:spacing w:val="-1"/>
        </w:rPr>
        <w:t>contribution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rPr>
          <w:spacing w:val="-1"/>
        </w:rPr>
        <w:t>given</w:t>
      </w:r>
      <w:r>
        <w:rPr>
          <w:spacing w:val="-9"/>
        </w:rPr>
        <w:t xml:space="preserve"> </w:t>
      </w:r>
      <w:r>
        <w:rPr>
          <w:spacing w:val="-1"/>
        </w:rPr>
        <w:t>year.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standard</w:t>
      </w:r>
      <w:r>
        <w:rPr>
          <w:spacing w:val="-9"/>
        </w:rPr>
        <w:t xml:space="preserve"> </w:t>
      </w:r>
      <w:r>
        <w:rPr>
          <w:spacing w:val="-1"/>
        </w:rPr>
        <w:t>considerations</w:t>
      </w:r>
      <w:r>
        <w:rPr>
          <w:spacing w:val="71"/>
          <w:w w:val="99"/>
        </w:rPr>
        <w:t xml:space="preserve"> </w:t>
      </w:r>
      <w:r>
        <w:rPr>
          <w:spacing w:val="-1"/>
        </w:rPr>
        <w:t>associated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t>actions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set</w:t>
      </w:r>
      <w:r>
        <w:rPr>
          <w:spacing w:val="-5"/>
        </w:rPr>
        <w:t xml:space="preserve"> </w:t>
      </w:r>
      <w:r>
        <w:rPr>
          <w:spacing w:val="-1"/>
        </w:rPr>
        <w:t>out</w:t>
      </w:r>
      <w:r>
        <w:rPr>
          <w:spacing w:val="-5"/>
        </w:rPr>
        <w:t xml:space="preserve"> </w:t>
      </w:r>
      <w:r>
        <w:t>below.</w:t>
      </w:r>
    </w:p>
    <w:p w14:paraId="4E055DAF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DB0" w14:textId="77777777" w:rsidR="00F20CE2" w:rsidRDefault="003E30F1">
      <w:pPr>
        <w:pStyle w:val="BodyText"/>
        <w:ind w:right="176"/>
      </w:pPr>
      <w:r>
        <w:t>A</w:t>
      </w:r>
      <w:r>
        <w:rPr>
          <w:spacing w:val="-8"/>
        </w:rPr>
        <w:t xml:space="preserve"> </w:t>
      </w:r>
      <w:r>
        <w:t>note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approvals:</w:t>
      </w:r>
      <w:r>
        <w:rPr>
          <w:spacing w:val="-9"/>
        </w:rPr>
        <w:t xml:space="preserve"> </w:t>
      </w:r>
      <w:r>
        <w:t>watering</w:t>
      </w:r>
      <w:r>
        <w:rPr>
          <w:spacing w:val="-6"/>
        </w:rPr>
        <w:t xml:space="preserve"> </w:t>
      </w:r>
      <w:r>
        <w:rPr>
          <w:spacing w:val="-1"/>
        </w:rPr>
        <w:t>actions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Mid</w:t>
      </w:r>
      <w:r>
        <w:rPr>
          <w:spacing w:val="-9"/>
        </w:rPr>
        <w:t xml:space="preserve"> </w:t>
      </w:r>
      <w:r>
        <w:t>Murray</w:t>
      </w:r>
      <w:r>
        <w:rPr>
          <w:spacing w:val="-8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implemented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local</w:t>
      </w:r>
      <w:r>
        <w:rPr>
          <w:spacing w:val="-6"/>
        </w:rPr>
        <w:t xml:space="preserve"> </w:t>
      </w:r>
      <w:r>
        <w:rPr>
          <w:spacing w:val="-1"/>
        </w:rPr>
        <w:t>delivery</w:t>
      </w:r>
      <w:r>
        <w:rPr>
          <w:spacing w:val="65"/>
          <w:w w:val="99"/>
        </w:rPr>
        <w:t xml:space="preserve"> </w:t>
      </w:r>
      <w:r>
        <w:t>partners</w:t>
      </w:r>
      <w:r>
        <w:rPr>
          <w:spacing w:val="-6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play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t>role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engaging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local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third</w:t>
      </w:r>
      <w:r>
        <w:rPr>
          <w:spacing w:val="-6"/>
        </w:rPr>
        <w:t xml:space="preserve"> </w:t>
      </w:r>
      <w:r>
        <w:rPr>
          <w:spacing w:val="-1"/>
        </w:rPr>
        <w:t>parties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implement</w:t>
      </w:r>
      <w:r>
        <w:rPr>
          <w:spacing w:val="78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event.</w:t>
      </w:r>
      <w:r>
        <w:rPr>
          <w:spacing w:val="-6"/>
        </w:rPr>
        <w:t xml:space="preserve"> </w:t>
      </w:r>
      <w:r>
        <w:rPr>
          <w:spacing w:val="-2"/>
        </w:rPr>
        <w:t>As</w:t>
      </w:r>
      <w:r>
        <w:rPr>
          <w:spacing w:val="-6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actions</w:t>
      </w:r>
      <w:r>
        <w:rPr>
          <w:spacing w:val="-6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constrained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rPr>
          <w:spacing w:val="-1"/>
        </w:rPr>
        <w:t>demands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system,</w:t>
      </w:r>
      <w:r>
        <w:rPr>
          <w:spacing w:val="-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Office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seek</w:t>
      </w:r>
      <w:r>
        <w:rPr>
          <w:spacing w:val="47"/>
          <w:w w:val="99"/>
        </w:rPr>
        <w:t xml:space="preserve"> </w:t>
      </w:r>
      <w:r>
        <w:t>advice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4"/>
        </w:rPr>
        <w:t xml:space="preserve"> </w:t>
      </w:r>
      <w:r>
        <w:rPr>
          <w:spacing w:val="-1"/>
        </w:rPr>
        <w:t>operators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timing,</w:t>
      </w:r>
      <w:r>
        <w:rPr>
          <w:spacing w:val="-9"/>
        </w:rPr>
        <w:t xml:space="preserve"> </w:t>
      </w:r>
      <w:r>
        <w:rPr>
          <w:spacing w:val="-1"/>
        </w:rPr>
        <w:t>magnitude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duration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proposed</w:t>
      </w:r>
      <w:r>
        <w:rPr>
          <w:spacing w:val="-7"/>
        </w:rPr>
        <w:t xml:space="preserve"> </w:t>
      </w:r>
      <w:r>
        <w:t>event.</w:t>
      </w:r>
    </w:p>
    <w:p w14:paraId="4E055DB1" w14:textId="77777777" w:rsidR="00F20CE2" w:rsidRDefault="00F20CE2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4E055DB2" w14:textId="77777777" w:rsidR="00F20CE2" w:rsidRDefault="003E30F1">
      <w:pPr>
        <w:pStyle w:val="Heading3"/>
        <w:ind w:right="514"/>
        <w:rPr>
          <w:b w:val="0"/>
          <w:bCs w:val="0"/>
        </w:rPr>
      </w:pPr>
      <w:r>
        <w:rPr>
          <w:spacing w:val="-1"/>
          <w:u w:val="single" w:color="000000"/>
        </w:rPr>
        <w:t>Watering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Action</w:t>
      </w:r>
      <w:r>
        <w:rPr>
          <w:spacing w:val="-4"/>
          <w:u w:val="single" w:color="000000"/>
        </w:rPr>
        <w:t xml:space="preserve"> </w:t>
      </w:r>
      <w:r>
        <w:rPr>
          <w:spacing w:val="-2"/>
          <w:u w:val="single" w:color="000000"/>
        </w:rPr>
        <w:t>1a,</w:t>
      </w:r>
      <w:r>
        <w:rPr>
          <w:spacing w:val="-5"/>
          <w:u w:val="single" w:color="000000"/>
        </w:rPr>
        <w:t xml:space="preserve"> </w:t>
      </w:r>
      <w:r>
        <w:rPr>
          <w:spacing w:val="-2"/>
          <w:u w:val="single" w:color="000000"/>
        </w:rPr>
        <w:t>1b,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2,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5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and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6:</w:t>
      </w:r>
      <w:r>
        <w:rPr>
          <w:spacing w:val="46"/>
          <w:u w:val="single" w:color="000000"/>
        </w:rPr>
        <w:t xml:space="preserve"> </w:t>
      </w:r>
      <w:r>
        <w:rPr>
          <w:u w:val="single" w:color="000000"/>
        </w:rPr>
        <w:t>Mid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River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Murray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channel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flow;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Barmah-Millewa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Forest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flow;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and</w:t>
      </w:r>
      <w:r>
        <w:rPr>
          <w:spacing w:val="54"/>
          <w:w w:val="99"/>
        </w:rPr>
        <w:t xml:space="preserve"> </w:t>
      </w:r>
      <w:r>
        <w:rPr>
          <w:spacing w:val="-1"/>
          <w:u w:val="single" w:color="000000"/>
        </w:rPr>
        <w:t>Gunbower-Koondrook-Pericoota</w:t>
      </w:r>
      <w:r>
        <w:rPr>
          <w:spacing w:val="-14"/>
          <w:u w:val="single" w:color="000000"/>
        </w:rPr>
        <w:t xml:space="preserve"> </w:t>
      </w:r>
      <w:r>
        <w:rPr>
          <w:u w:val="single" w:color="000000"/>
        </w:rPr>
        <w:t>Forest</w:t>
      </w:r>
      <w:r>
        <w:rPr>
          <w:spacing w:val="-13"/>
          <w:u w:val="single" w:color="000000"/>
        </w:rPr>
        <w:t xml:space="preserve"> </w:t>
      </w:r>
      <w:r>
        <w:rPr>
          <w:u w:val="single" w:color="000000"/>
        </w:rPr>
        <w:t>high</w:t>
      </w:r>
      <w:r>
        <w:rPr>
          <w:spacing w:val="-13"/>
          <w:u w:val="single" w:color="000000"/>
        </w:rPr>
        <w:t xml:space="preserve"> </w:t>
      </w:r>
      <w:r>
        <w:rPr>
          <w:spacing w:val="-1"/>
          <w:u w:val="single" w:color="000000"/>
        </w:rPr>
        <w:t>flow</w:t>
      </w:r>
      <w:r>
        <w:rPr>
          <w:spacing w:val="-12"/>
          <w:u w:val="single" w:color="000000"/>
        </w:rPr>
        <w:t xml:space="preserve"> </w:t>
      </w:r>
      <w:r>
        <w:rPr>
          <w:u w:val="single" w:color="000000"/>
        </w:rPr>
        <w:t>(within</w:t>
      </w:r>
      <w:r>
        <w:rPr>
          <w:spacing w:val="-13"/>
          <w:u w:val="single" w:color="000000"/>
        </w:rPr>
        <w:t xml:space="preserve"> </w:t>
      </w:r>
      <w:r>
        <w:rPr>
          <w:u w:val="single" w:color="000000"/>
        </w:rPr>
        <w:t>constraints).</w:t>
      </w:r>
    </w:p>
    <w:p w14:paraId="4E055DB3" w14:textId="77777777" w:rsidR="00F20CE2" w:rsidRDefault="00F20CE2">
      <w:pPr>
        <w:spacing w:before="6"/>
        <w:rPr>
          <w:rFonts w:ascii="Century Gothic" w:eastAsia="Century Gothic" w:hAnsi="Century Gothic" w:cs="Century Gothic"/>
          <w:b/>
          <w:bCs/>
          <w:sz w:val="14"/>
          <w:szCs w:val="14"/>
        </w:rPr>
      </w:pPr>
    </w:p>
    <w:p w14:paraId="4E055DB4" w14:textId="77777777" w:rsidR="00F20CE2" w:rsidRDefault="003E30F1">
      <w:pPr>
        <w:spacing w:before="62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9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considerations:</w:t>
      </w:r>
    </w:p>
    <w:p w14:paraId="4E055DB5" w14:textId="77777777" w:rsidR="00F20CE2" w:rsidRDefault="00F20CE2">
      <w:pPr>
        <w:spacing w:before="7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4E055DB6" w14:textId="77777777" w:rsidR="00F20CE2" w:rsidRDefault="003E30F1">
      <w:pPr>
        <w:pStyle w:val="BodyText"/>
        <w:numPr>
          <w:ilvl w:val="0"/>
          <w:numId w:val="17"/>
        </w:numPr>
        <w:tabs>
          <w:tab w:val="left" w:pos="478"/>
        </w:tabs>
        <w:ind w:left="477" w:right="176" w:hanging="369"/>
      </w:pPr>
      <w:r>
        <w:t>In-stream</w:t>
      </w:r>
      <w:r>
        <w:rPr>
          <w:spacing w:val="-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seeks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target</w:t>
      </w:r>
      <w:r>
        <w:rPr>
          <w:spacing w:val="-6"/>
        </w:rPr>
        <w:t xml:space="preserve"> </w:t>
      </w:r>
      <w:r>
        <w:rPr>
          <w:spacing w:val="-1"/>
        </w:rPr>
        <w:t>improved</w:t>
      </w:r>
      <w:r>
        <w:rPr>
          <w:spacing w:val="-6"/>
        </w:rPr>
        <w:t xml:space="preserve"> </w:t>
      </w:r>
      <w:r>
        <w:rPr>
          <w:spacing w:val="-1"/>
        </w:rPr>
        <w:t>seasonality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flows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promote</w:t>
      </w:r>
      <w:r>
        <w:rPr>
          <w:spacing w:val="52"/>
          <w:w w:val="99"/>
        </w:rPr>
        <w:t xml:space="preserve"> </w:t>
      </w:r>
      <w:r>
        <w:t>spawning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rPr>
          <w:spacing w:val="-1"/>
        </w:rPr>
        <w:t>specialist</w:t>
      </w:r>
      <w:r>
        <w:rPr>
          <w:spacing w:val="-5"/>
        </w:rPr>
        <w:t xml:space="preserve"> </w:t>
      </w:r>
      <w:r>
        <w:rPr>
          <w:spacing w:val="-1"/>
        </w:rPr>
        <w:t>fish</w:t>
      </w:r>
      <w:r>
        <w:rPr>
          <w:spacing w:val="-6"/>
        </w:rPr>
        <w:t xml:space="preserve"> </w:t>
      </w:r>
      <w:r>
        <w:rPr>
          <w:spacing w:val="-1"/>
        </w:rPr>
        <w:t>species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re-connect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low-lying</w:t>
      </w:r>
      <w:r>
        <w:rPr>
          <w:spacing w:val="-7"/>
        </w:rPr>
        <w:t xml:space="preserve"> </w:t>
      </w:r>
      <w:r>
        <w:t>wetlands.</w:t>
      </w:r>
      <w:r>
        <w:rPr>
          <w:spacing w:val="-7"/>
        </w:rPr>
        <w:t xml:space="preserve"> </w:t>
      </w:r>
      <w:r>
        <w:rPr>
          <w:spacing w:val="-2"/>
        </w:rPr>
        <w:t>As</w:t>
      </w:r>
      <w:r>
        <w:rPr>
          <w:spacing w:val="-4"/>
        </w:rPr>
        <w:t xml:space="preserve"> </w:t>
      </w:r>
      <w:r>
        <w:t>such,</w:t>
      </w:r>
      <w:r>
        <w:rPr>
          <w:spacing w:val="-6"/>
        </w:rPr>
        <w:t xml:space="preserve"> </w:t>
      </w:r>
      <w:r>
        <w:t>an</w:t>
      </w:r>
      <w:r>
        <w:rPr>
          <w:spacing w:val="75"/>
          <w:w w:val="99"/>
        </w:rPr>
        <w:t xml:space="preserve"> </w:t>
      </w:r>
      <w:r>
        <w:t>action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generally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response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appropriate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triggers,</w:t>
      </w:r>
      <w:r>
        <w:rPr>
          <w:spacing w:val="-8"/>
        </w:rPr>
        <w:t xml:space="preserve"> </w:t>
      </w:r>
      <w:r>
        <w:rPr>
          <w:spacing w:val="-1"/>
        </w:rPr>
        <w:t>such</w:t>
      </w:r>
      <w:r>
        <w:rPr>
          <w:spacing w:val="-6"/>
        </w:rPr>
        <w:t xml:space="preserve"> </w:t>
      </w:r>
      <w:r>
        <w:rPr>
          <w:spacing w:val="1"/>
        </w:rPr>
        <w:t>as</w:t>
      </w:r>
      <w:r>
        <w:rPr>
          <w:spacing w:val="-6"/>
        </w:rPr>
        <w:t xml:space="preserve"> </w:t>
      </w:r>
      <w:r>
        <w:t>rainfall</w:t>
      </w:r>
      <w:r>
        <w:rPr>
          <w:spacing w:val="-6"/>
        </w:rPr>
        <w:t xml:space="preserve"> </w:t>
      </w:r>
      <w:r>
        <w:t>events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flows</w:t>
      </w:r>
      <w:r>
        <w:rPr>
          <w:spacing w:val="56"/>
          <w:w w:val="99"/>
        </w:rPr>
        <w:t xml:space="preserve"> </w:t>
      </w:r>
      <w:r>
        <w:rPr>
          <w:spacing w:val="-1"/>
        </w:rPr>
        <w:t>upstream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Hume</w:t>
      </w:r>
      <w:r>
        <w:rPr>
          <w:spacing w:val="-8"/>
        </w:rPr>
        <w:t xml:space="preserve"> </w:t>
      </w:r>
      <w:r>
        <w:t>Dam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tributaries</w:t>
      </w:r>
      <w:r>
        <w:rPr>
          <w:spacing w:val="-8"/>
        </w:rPr>
        <w:t xml:space="preserve"> </w:t>
      </w:r>
      <w:r>
        <w:rPr>
          <w:spacing w:val="-1"/>
        </w:rPr>
        <w:t>(e.g.</w:t>
      </w:r>
      <w:r>
        <w:rPr>
          <w:spacing w:val="-9"/>
        </w:rPr>
        <w:t xml:space="preserve"> </w:t>
      </w:r>
      <w:r>
        <w:rPr>
          <w:spacing w:val="-1"/>
        </w:rPr>
        <w:t>Ovens,</w:t>
      </w:r>
      <w:r>
        <w:rPr>
          <w:spacing w:val="-8"/>
        </w:rPr>
        <w:t xml:space="preserve"> </w:t>
      </w:r>
      <w:r>
        <w:t>Kiewa,</w:t>
      </w:r>
      <w:r>
        <w:rPr>
          <w:spacing w:val="-8"/>
        </w:rPr>
        <w:t xml:space="preserve"> </w:t>
      </w:r>
      <w:r>
        <w:rPr>
          <w:spacing w:val="-1"/>
        </w:rPr>
        <w:t>Goulburn</w:t>
      </w:r>
      <w:r>
        <w:rPr>
          <w:spacing w:val="-7"/>
        </w:rPr>
        <w:t xml:space="preserve"> </w:t>
      </w:r>
      <w:r>
        <w:rPr>
          <w:spacing w:val="1"/>
        </w:rPr>
        <w:t>and</w:t>
      </w:r>
      <w:r>
        <w:rPr>
          <w:spacing w:val="-7"/>
        </w:rPr>
        <w:t xml:space="preserve"> </w:t>
      </w:r>
      <w:r>
        <w:t>Murrumbidgee</w:t>
      </w:r>
      <w:r>
        <w:rPr>
          <w:spacing w:val="-5"/>
        </w:rPr>
        <w:t xml:space="preserve"> </w:t>
      </w:r>
      <w:r>
        <w:rPr>
          <w:spacing w:val="-1"/>
        </w:rPr>
        <w:t>rivers).</w:t>
      </w:r>
    </w:p>
    <w:p w14:paraId="4E055DB7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DB8" w14:textId="77777777" w:rsidR="00F20CE2" w:rsidRDefault="003E30F1">
      <w:pPr>
        <w:pStyle w:val="BodyText"/>
        <w:numPr>
          <w:ilvl w:val="0"/>
          <w:numId w:val="17"/>
        </w:numPr>
        <w:tabs>
          <w:tab w:val="left" w:pos="478"/>
        </w:tabs>
        <w:ind w:left="477" w:right="389" w:hanging="369"/>
      </w:pPr>
      <w:r>
        <w:rPr>
          <w:spacing w:val="-1"/>
        </w:rPr>
        <w:t>Larger</w:t>
      </w:r>
      <w:r>
        <w:rPr>
          <w:spacing w:val="-8"/>
        </w:rPr>
        <w:t xml:space="preserve"> </w:t>
      </w:r>
      <w:r>
        <w:t>channel</w:t>
      </w:r>
      <w:r>
        <w:rPr>
          <w:spacing w:val="-7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-1"/>
        </w:rPr>
        <w:t>naturally</w:t>
      </w:r>
      <w:r>
        <w:rPr>
          <w:spacing w:val="-9"/>
        </w:rPr>
        <w:t xml:space="preserve"> </w:t>
      </w:r>
      <w:r>
        <w:t>enter</w:t>
      </w:r>
      <w:r>
        <w:rPr>
          <w:spacing w:val="-8"/>
        </w:rPr>
        <w:t xml:space="preserve"> </w:t>
      </w:r>
      <w:r>
        <w:t>creeks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anabranches,</w:t>
      </w:r>
      <w:r>
        <w:rPr>
          <w:spacing w:val="-10"/>
        </w:rPr>
        <w:t xml:space="preserve"> </w:t>
      </w:r>
      <w:r>
        <w:rPr>
          <w:spacing w:val="-1"/>
        </w:rPr>
        <w:t>low</w:t>
      </w:r>
      <w:r>
        <w:rPr>
          <w:spacing w:val="-6"/>
        </w:rPr>
        <w:t xml:space="preserve"> </w:t>
      </w:r>
      <w:r>
        <w:rPr>
          <w:spacing w:val="-1"/>
        </w:rPr>
        <w:t>lying</w:t>
      </w:r>
      <w:r>
        <w:rPr>
          <w:spacing w:val="-8"/>
        </w:rPr>
        <w:t xml:space="preserve"> </w:t>
      </w:r>
      <w:r>
        <w:rPr>
          <w:spacing w:val="1"/>
        </w:rPr>
        <w:t>wetlands</w:t>
      </w:r>
      <w:r>
        <w:rPr>
          <w:spacing w:val="-8"/>
        </w:rPr>
        <w:t xml:space="preserve"> </w:t>
      </w:r>
      <w:r>
        <w:rPr>
          <w:spacing w:val="-1"/>
        </w:rPr>
        <w:t>(e.g.</w:t>
      </w:r>
      <w:r>
        <w:rPr>
          <w:spacing w:val="58"/>
          <w:w w:val="99"/>
        </w:rPr>
        <w:t xml:space="preserve"> </w:t>
      </w:r>
      <w:r>
        <w:rPr>
          <w:spacing w:val="-1"/>
        </w:rPr>
        <w:t>Coppingers</w:t>
      </w:r>
      <w:r>
        <w:rPr>
          <w:spacing w:val="-7"/>
        </w:rPr>
        <w:t xml:space="preserve"> </w:t>
      </w:r>
      <w:r>
        <w:t>Lagoon,</w:t>
      </w:r>
      <w:r>
        <w:rPr>
          <w:spacing w:val="-11"/>
        </w:rPr>
        <w:t xml:space="preserve"> </w:t>
      </w:r>
      <w:r>
        <w:t>Duck</w:t>
      </w:r>
      <w:r>
        <w:rPr>
          <w:spacing w:val="-9"/>
        </w:rPr>
        <w:t xml:space="preserve"> </w:t>
      </w:r>
      <w:r>
        <w:t>Lagoon,</w:t>
      </w:r>
      <w:r>
        <w:rPr>
          <w:spacing w:val="-10"/>
        </w:rPr>
        <w:t xml:space="preserve"> </w:t>
      </w:r>
      <w:r>
        <w:t>Douglas</w:t>
      </w:r>
      <w:r>
        <w:rPr>
          <w:spacing w:val="-10"/>
        </w:rPr>
        <w:t xml:space="preserve"> </w:t>
      </w:r>
      <w:r>
        <w:t>Swamp,</w:t>
      </w:r>
      <w:r>
        <w:rPr>
          <w:spacing w:val="-11"/>
        </w:rPr>
        <w:t xml:space="preserve"> </w:t>
      </w:r>
      <w:r>
        <w:t>Boals-Deadwoods,</w:t>
      </w:r>
      <w:r>
        <w:rPr>
          <w:spacing w:val="-10"/>
        </w:rPr>
        <w:t xml:space="preserve"> </w:t>
      </w:r>
      <w:r>
        <w:rPr>
          <w:spacing w:val="-1"/>
        </w:rPr>
        <w:t>St</w:t>
      </w:r>
      <w:r>
        <w:rPr>
          <w:spacing w:val="-8"/>
        </w:rPr>
        <w:t xml:space="preserve"> </w:t>
      </w:r>
      <w:r>
        <w:t>Helena</w:t>
      </w:r>
      <w:r>
        <w:rPr>
          <w:spacing w:val="-7"/>
        </w:rPr>
        <w:t xml:space="preserve"> </w:t>
      </w:r>
      <w:r>
        <w:t>Swamp,</w:t>
      </w:r>
      <w:r>
        <w:rPr>
          <w:spacing w:val="-11"/>
        </w:rPr>
        <w:t xml:space="preserve"> </w:t>
      </w:r>
      <w:r>
        <w:t>Black</w:t>
      </w:r>
      <w:r>
        <w:rPr>
          <w:spacing w:val="38"/>
          <w:w w:val="99"/>
        </w:rPr>
        <w:t xml:space="preserve"> </w:t>
      </w:r>
      <w:r>
        <w:t>Swamp,</w:t>
      </w:r>
      <w:r>
        <w:rPr>
          <w:spacing w:val="-10"/>
        </w:rPr>
        <w:t xml:space="preserve"> </w:t>
      </w:r>
      <w:r>
        <w:rPr>
          <w:spacing w:val="-1"/>
        </w:rPr>
        <w:t>Walthours</w:t>
      </w:r>
      <w:r>
        <w:rPr>
          <w:spacing w:val="-6"/>
        </w:rPr>
        <w:t xml:space="preserve"> </w:t>
      </w:r>
      <w:r>
        <w:t>Swamp,</w:t>
      </w:r>
      <w:r>
        <w:rPr>
          <w:spacing w:val="-9"/>
        </w:rPr>
        <w:t xml:space="preserve"> </w:t>
      </w:r>
      <w:r>
        <w:t>Moira</w:t>
      </w:r>
      <w:r>
        <w:rPr>
          <w:spacing w:val="-7"/>
        </w:rPr>
        <w:t xml:space="preserve"> </w:t>
      </w:r>
      <w:r>
        <w:t>Lake,</w:t>
      </w:r>
      <w:r>
        <w:rPr>
          <w:spacing w:val="-9"/>
        </w:rPr>
        <w:t xml:space="preserve"> </w:t>
      </w:r>
      <w:r>
        <w:t>Barmah</w:t>
      </w:r>
      <w:r>
        <w:rPr>
          <w:spacing w:val="-5"/>
        </w:rPr>
        <w:t xml:space="preserve"> </w:t>
      </w:r>
      <w:r>
        <w:t>Lake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Gulpa</w:t>
      </w:r>
      <w:r>
        <w:rPr>
          <w:spacing w:val="-5"/>
        </w:rPr>
        <w:t xml:space="preserve"> </w:t>
      </w:r>
      <w:r>
        <w:rPr>
          <w:spacing w:val="-1"/>
        </w:rPr>
        <w:t>Creek</w:t>
      </w:r>
      <w:r>
        <w:rPr>
          <w:spacing w:val="-5"/>
        </w:rPr>
        <w:t xml:space="preserve"> </w:t>
      </w:r>
      <w:r>
        <w:rPr>
          <w:spacing w:val="1"/>
        </w:rPr>
        <w:t>Complex).</w:t>
      </w:r>
      <w:r>
        <w:rPr>
          <w:spacing w:val="-10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some</w:t>
      </w:r>
      <w:r>
        <w:rPr>
          <w:spacing w:val="-8"/>
        </w:rPr>
        <w:t xml:space="preserve"> </w:t>
      </w:r>
      <w:r>
        <w:t>cases</w:t>
      </w:r>
      <w:r>
        <w:rPr>
          <w:spacing w:val="41"/>
          <w:w w:val="99"/>
        </w:rPr>
        <w:t xml:space="preserve"> </w:t>
      </w:r>
      <w:r>
        <w:rPr>
          <w:spacing w:val="-1"/>
        </w:rPr>
        <w:t>infrastructure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used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t>conditions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6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(e.g</w:t>
      </w:r>
      <w:r>
        <w:rPr>
          <w:spacing w:val="-7"/>
        </w:rPr>
        <w:t xml:space="preserve"> </w:t>
      </w:r>
      <w:r>
        <w:rPr>
          <w:spacing w:val="-1"/>
        </w:rPr>
        <w:t>using</w:t>
      </w:r>
      <w:r>
        <w:rPr>
          <w:spacing w:val="1"/>
        </w:rPr>
        <w:t xml:space="preserve"> </w:t>
      </w:r>
      <w:r>
        <w:t>Mary</w:t>
      </w:r>
      <w:r>
        <w:rPr>
          <w:spacing w:val="-3"/>
        </w:rPr>
        <w:t xml:space="preserve"> </w:t>
      </w:r>
      <w:r>
        <w:rPr>
          <w:spacing w:val="-2"/>
        </w:rPr>
        <w:t>Ada</w:t>
      </w:r>
      <w:r>
        <w:rPr>
          <w:spacing w:val="69"/>
          <w:w w:val="99"/>
        </w:rPr>
        <w:t xml:space="preserve"> </w:t>
      </w:r>
      <w:r>
        <w:rPr>
          <w:spacing w:val="-1"/>
        </w:rPr>
        <w:t>regulator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native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Toupna</w:t>
      </w:r>
      <w:r>
        <w:rPr>
          <w:spacing w:val="-5"/>
        </w:rPr>
        <w:t xml:space="preserve"> </w:t>
      </w:r>
      <w:r>
        <w:t>Creek).</w:t>
      </w:r>
    </w:p>
    <w:p w14:paraId="4E055DB9" w14:textId="77777777" w:rsidR="00F20CE2" w:rsidRDefault="00F20CE2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4E055DBA" w14:textId="77777777" w:rsidR="00F20CE2" w:rsidRDefault="003E30F1">
      <w:pPr>
        <w:pStyle w:val="BodyText"/>
        <w:numPr>
          <w:ilvl w:val="0"/>
          <w:numId w:val="17"/>
        </w:numPr>
        <w:tabs>
          <w:tab w:val="left" w:pos="478"/>
        </w:tabs>
        <w:ind w:left="477" w:hanging="369"/>
      </w:pPr>
      <w:r>
        <w:t>Barmah-Millewa</w:t>
      </w:r>
      <w:r>
        <w:rPr>
          <w:spacing w:val="-22"/>
        </w:rPr>
        <w:t xml:space="preserve"> </w:t>
      </w:r>
      <w:r>
        <w:rPr>
          <w:spacing w:val="-1"/>
        </w:rPr>
        <w:t>Forest:</w:t>
      </w:r>
    </w:p>
    <w:p w14:paraId="4E055DBB" w14:textId="77777777" w:rsidR="00F20CE2" w:rsidRDefault="00F20CE2">
      <w:pPr>
        <w:spacing w:before="10"/>
        <w:rPr>
          <w:rFonts w:ascii="Century Gothic" w:eastAsia="Century Gothic" w:hAnsi="Century Gothic" w:cs="Century Gothic"/>
          <w:sz w:val="19"/>
          <w:szCs w:val="19"/>
        </w:rPr>
      </w:pPr>
    </w:p>
    <w:p w14:paraId="4E055DBC" w14:textId="77777777" w:rsidR="00F20CE2" w:rsidRDefault="003E30F1">
      <w:pPr>
        <w:pStyle w:val="BodyText"/>
        <w:numPr>
          <w:ilvl w:val="1"/>
          <w:numId w:val="17"/>
        </w:numPr>
        <w:tabs>
          <w:tab w:val="left" w:pos="846"/>
        </w:tabs>
        <w:spacing w:line="236" w:lineRule="auto"/>
        <w:ind w:right="125"/>
      </w:pPr>
      <w:r>
        <w:rPr>
          <w:spacing w:val="-1"/>
        </w:rPr>
        <w:t>To</w:t>
      </w:r>
      <w:r>
        <w:rPr>
          <w:spacing w:val="-9"/>
        </w:rPr>
        <w:t xml:space="preserve"> </w:t>
      </w:r>
      <w:r>
        <w:t>create</w:t>
      </w:r>
      <w:r>
        <w:rPr>
          <w:spacing w:val="-8"/>
        </w:rPr>
        <w:t xml:space="preserve"> </w:t>
      </w:r>
      <w:r>
        <w:t>significant</w:t>
      </w:r>
      <w:r>
        <w:rPr>
          <w:spacing w:val="-6"/>
        </w:rPr>
        <w:t xml:space="preserve"> </w:t>
      </w:r>
      <w:r>
        <w:rPr>
          <w:spacing w:val="-1"/>
        </w:rPr>
        <w:t>flows</w:t>
      </w:r>
      <w:r>
        <w:rPr>
          <w:spacing w:val="-8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Barmah-Millewa</w:t>
      </w:r>
      <w:r>
        <w:rPr>
          <w:spacing w:val="-8"/>
        </w:rPr>
        <w:t xml:space="preserve"> </w:t>
      </w:r>
      <w:r>
        <w:rPr>
          <w:spacing w:val="-1"/>
        </w:rPr>
        <w:t>Forest,</w:t>
      </w:r>
      <w:r>
        <w:rPr>
          <w:spacing w:val="-10"/>
        </w:rPr>
        <w:t xml:space="preserve"> </w:t>
      </w:r>
      <w:r>
        <w:t>significant</w:t>
      </w:r>
      <w:r>
        <w:rPr>
          <w:spacing w:val="-6"/>
        </w:rPr>
        <w:t xml:space="preserve"> </w:t>
      </w:r>
      <w:r>
        <w:rPr>
          <w:spacing w:val="-1"/>
        </w:rPr>
        <w:t>natural</w:t>
      </w:r>
      <w:r>
        <w:rPr>
          <w:spacing w:val="-7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t>required,</w:t>
      </w:r>
      <w:r>
        <w:rPr>
          <w:spacing w:val="-9"/>
        </w:rPr>
        <w:t xml:space="preserve"> </w:t>
      </w:r>
      <w:r>
        <w:t>with</w:t>
      </w:r>
      <w:r>
        <w:rPr>
          <w:spacing w:val="52"/>
          <w:w w:val="9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only</w:t>
      </w:r>
      <w:r>
        <w:rPr>
          <w:spacing w:val="-9"/>
        </w:rPr>
        <w:t xml:space="preserve"> </w:t>
      </w:r>
      <w:r>
        <w:rPr>
          <w:spacing w:val="-1"/>
        </w:rPr>
        <w:t>provided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extend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duration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once</w:t>
      </w:r>
      <w:r>
        <w:rPr>
          <w:spacing w:val="-8"/>
        </w:rPr>
        <w:t xml:space="preserve"> </w:t>
      </w:r>
      <w:r>
        <w:t>the</w:t>
      </w:r>
      <w:r>
        <w:rPr>
          <w:spacing w:val="56"/>
          <w:w w:val="99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t>rate</w:t>
      </w:r>
      <w:r>
        <w:rPr>
          <w:spacing w:val="-7"/>
        </w:rPr>
        <w:t xml:space="preserve"> </w:t>
      </w:r>
      <w:r>
        <w:t>recedes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does</w:t>
      </w:r>
      <w:r>
        <w:rPr>
          <w:spacing w:val="-7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t>create</w:t>
      </w:r>
      <w:r>
        <w:rPr>
          <w:spacing w:val="-7"/>
        </w:rPr>
        <w:t xml:space="preserve"> </w:t>
      </w:r>
      <w:r>
        <w:t>unacceptable</w:t>
      </w:r>
      <w:r>
        <w:rPr>
          <w:spacing w:val="-9"/>
        </w:rPr>
        <w:t xml:space="preserve"> </w:t>
      </w:r>
      <w:r>
        <w:t>third</w:t>
      </w:r>
      <w:r>
        <w:rPr>
          <w:spacing w:val="-7"/>
        </w:rPr>
        <w:t xml:space="preserve"> </w:t>
      </w:r>
      <w:r>
        <w:rPr>
          <w:spacing w:val="-1"/>
        </w:rPr>
        <w:t>party</w:t>
      </w:r>
      <w:r>
        <w:rPr>
          <w:spacing w:val="-8"/>
        </w:rPr>
        <w:t xml:space="preserve"> </w:t>
      </w:r>
      <w:r>
        <w:t>impacts.</w:t>
      </w:r>
      <w:r>
        <w:rPr>
          <w:spacing w:val="-7"/>
        </w:rPr>
        <w:t xml:space="preserve"> </w:t>
      </w:r>
      <w:r>
        <w:rPr>
          <w:spacing w:val="-1"/>
        </w:rPr>
        <w:t>Regulators</w:t>
      </w:r>
      <w:r>
        <w:rPr>
          <w:spacing w:val="42"/>
          <w:w w:val="99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opened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closed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either</w:t>
      </w:r>
      <w:r>
        <w:rPr>
          <w:spacing w:val="-5"/>
        </w:rPr>
        <w:t xml:space="preserve"> </w:t>
      </w:r>
      <w:r>
        <w:rPr>
          <w:spacing w:val="-1"/>
        </w:rPr>
        <w:t>side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influence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extent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duration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t>into</w:t>
      </w:r>
      <w:r>
        <w:rPr>
          <w:spacing w:val="72"/>
          <w:w w:val="99"/>
        </w:rPr>
        <w:t xml:space="preserve"> </w:t>
      </w:r>
      <w:r>
        <w:t>Barmah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Millewa</w:t>
      </w:r>
      <w:r>
        <w:rPr>
          <w:spacing w:val="-9"/>
        </w:rPr>
        <w:t xml:space="preserve"> </w:t>
      </w:r>
      <w:r>
        <w:rPr>
          <w:spacing w:val="-1"/>
        </w:rPr>
        <w:t>forests.</w:t>
      </w:r>
    </w:p>
    <w:p w14:paraId="4E055DBD" w14:textId="77777777" w:rsidR="00F20CE2" w:rsidRDefault="00F20CE2">
      <w:pPr>
        <w:spacing w:before="1"/>
        <w:rPr>
          <w:rFonts w:ascii="Century Gothic" w:eastAsia="Century Gothic" w:hAnsi="Century Gothic" w:cs="Century Gothic"/>
          <w:sz w:val="20"/>
          <w:szCs w:val="20"/>
        </w:rPr>
      </w:pPr>
    </w:p>
    <w:p w14:paraId="4E055DBE" w14:textId="77777777" w:rsidR="00F20CE2" w:rsidRDefault="003E30F1">
      <w:pPr>
        <w:pStyle w:val="BodyText"/>
        <w:numPr>
          <w:ilvl w:val="1"/>
          <w:numId w:val="17"/>
        </w:numPr>
        <w:tabs>
          <w:tab w:val="left" w:pos="846"/>
        </w:tabs>
        <w:spacing w:line="244" w:lineRule="exact"/>
        <w:ind w:right="534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action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rPr>
          <w:spacing w:val="-1"/>
        </w:rPr>
        <w:t>typically</w:t>
      </w:r>
      <w:r>
        <w:rPr>
          <w:spacing w:val="-8"/>
        </w:rPr>
        <w:t xml:space="preserve"> </w:t>
      </w:r>
      <w:r>
        <w:t>occur</w:t>
      </w:r>
      <w:r>
        <w:rPr>
          <w:spacing w:val="-8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winter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spring,</w:t>
      </w:r>
      <w:r>
        <w:rPr>
          <w:spacing w:val="-10"/>
        </w:rPr>
        <w:t xml:space="preserve"> </w:t>
      </w:r>
      <w:r>
        <w:rPr>
          <w:spacing w:val="-1"/>
        </w:rPr>
        <w:t>consistent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natural</w:t>
      </w:r>
      <w:r>
        <w:rPr>
          <w:spacing w:val="-7"/>
        </w:rPr>
        <w:t xml:space="preserve"> </w:t>
      </w:r>
      <w:r>
        <w:rPr>
          <w:spacing w:val="-1"/>
        </w:rPr>
        <w:t>seasonality.</w:t>
      </w:r>
      <w:r>
        <w:rPr>
          <w:spacing w:val="73"/>
          <w:w w:val="99"/>
        </w:rPr>
        <w:t xml:space="preserve"> </w:t>
      </w:r>
      <w:r>
        <w:rPr>
          <w:spacing w:val="-1"/>
        </w:rPr>
        <w:t>Unless</w:t>
      </w:r>
      <w:r>
        <w:rPr>
          <w:spacing w:val="-7"/>
        </w:rPr>
        <w:t xml:space="preserve"> </w:t>
      </w:r>
      <w:r>
        <w:t>otherwise</w:t>
      </w:r>
      <w:r>
        <w:rPr>
          <w:spacing w:val="-8"/>
        </w:rPr>
        <w:t xml:space="preserve"> </w:t>
      </w:r>
      <w:r>
        <w:rPr>
          <w:spacing w:val="-1"/>
        </w:rPr>
        <w:t>agreed,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delivered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target</w:t>
      </w:r>
      <w:r>
        <w:rPr>
          <w:spacing w:val="-6"/>
        </w:rPr>
        <w:t xml:space="preserve"> </w:t>
      </w:r>
      <w:r>
        <w:t>a</w:t>
      </w:r>
      <w:r>
        <w:rPr>
          <w:spacing w:val="42"/>
          <w:w w:val="99"/>
        </w:rPr>
        <w:t xml:space="preserve"> </w:t>
      </w:r>
      <w:r>
        <w:t>maximum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3.0</w:t>
      </w:r>
      <w:r>
        <w:rPr>
          <w:spacing w:val="-5"/>
        </w:rPr>
        <w:t xml:space="preserve"> </w:t>
      </w:r>
      <w:r>
        <w:t>m</w:t>
      </w:r>
      <w:r>
        <w:rPr>
          <w:spacing w:val="-7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Tocumwal</w:t>
      </w:r>
      <w:r>
        <w:rPr>
          <w:spacing w:val="-6"/>
        </w:rPr>
        <w:t xml:space="preserve"> </w:t>
      </w:r>
      <w:r>
        <w:rPr>
          <w:spacing w:val="-1"/>
        </w:rPr>
        <w:t>Gauge</w:t>
      </w:r>
      <w:r>
        <w:rPr>
          <w:spacing w:val="-4"/>
        </w:rPr>
        <w:t xml:space="preserve"> </w:t>
      </w:r>
      <w:r>
        <w:rPr>
          <w:spacing w:val="-1"/>
        </w:rPr>
        <w:t>(which</w:t>
      </w:r>
      <w:r>
        <w:rPr>
          <w:spacing w:val="-6"/>
        </w:rPr>
        <w:t xml:space="preserve"> </w:t>
      </w:r>
      <w:r>
        <w:t>corresponds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about</w:t>
      </w:r>
    </w:p>
    <w:p w14:paraId="4E055DBF" w14:textId="77777777" w:rsidR="00F20CE2" w:rsidRDefault="003E30F1">
      <w:pPr>
        <w:pStyle w:val="BodyText"/>
        <w:spacing w:line="244" w:lineRule="exact"/>
        <w:ind w:left="845" w:right="125"/>
      </w:pPr>
      <w:r>
        <w:t>15,000</w:t>
      </w:r>
      <w:r>
        <w:rPr>
          <w:spacing w:val="-9"/>
        </w:rPr>
        <w:t xml:space="preserve"> </w:t>
      </w:r>
      <w:r>
        <w:t>ML/day).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t>December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May,</w:t>
      </w:r>
      <w:r>
        <w:rPr>
          <w:spacing w:val="-10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downstream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Yarrawonga</w:t>
      </w:r>
      <w:r>
        <w:rPr>
          <w:spacing w:val="-8"/>
        </w:rPr>
        <w:t xml:space="preserve"> </w:t>
      </w:r>
      <w:r>
        <w:t>Weir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managed</w:t>
      </w:r>
      <w:r>
        <w:rPr>
          <w:spacing w:val="32"/>
          <w:w w:val="99"/>
        </w:rPr>
        <w:t xml:space="preserve"> </w:t>
      </w:r>
      <w:r>
        <w:rPr>
          <w:spacing w:val="-1"/>
        </w:rPr>
        <w:t>below</w:t>
      </w:r>
      <w:r>
        <w:rPr>
          <w:spacing w:val="-7"/>
        </w:rPr>
        <w:t xml:space="preserve"> </w:t>
      </w:r>
      <w:r>
        <w:rPr>
          <w:spacing w:val="-1"/>
        </w:rPr>
        <w:t>10</w:t>
      </w:r>
      <w:r>
        <w:rPr>
          <w:spacing w:val="-7"/>
        </w:rPr>
        <w:t xml:space="preserve"> </w:t>
      </w:r>
      <w:r>
        <w:rPr>
          <w:spacing w:val="-1"/>
        </w:rPr>
        <w:t>300</w:t>
      </w:r>
      <w:r>
        <w:rPr>
          <w:spacing w:val="-8"/>
        </w:rPr>
        <w:t xml:space="preserve"> </w:t>
      </w:r>
      <w:r>
        <w:t>ML/day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avoid</w:t>
      </w:r>
      <w:r>
        <w:rPr>
          <w:spacing w:val="-7"/>
        </w:rPr>
        <w:t xml:space="preserve"> </w:t>
      </w:r>
      <w:r>
        <w:rPr>
          <w:spacing w:val="-1"/>
        </w:rPr>
        <w:t>unseasonal</w:t>
      </w:r>
      <w:r>
        <w:rPr>
          <w:spacing w:val="-7"/>
        </w:rPr>
        <w:t xml:space="preserve"> </w:t>
      </w:r>
      <w:r>
        <w:t>inundation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Barmah-Millewa</w:t>
      </w:r>
      <w:r>
        <w:rPr>
          <w:spacing w:val="-7"/>
        </w:rPr>
        <w:t xml:space="preserve"> </w:t>
      </w:r>
      <w:r>
        <w:rPr>
          <w:spacing w:val="-1"/>
        </w:rPr>
        <w:t>Forest.</w:t>
      </w:r>
    </w:p>
    <w:p w14:paraId="4E055DC0" w14:textId="77777777" w:rsidR="00F20CE2" w:rsidRDefault="00F20CE2">
      <w:pPr>
        <w:spacing w:before="11"/>
        <w:rPr>
          <w:rFonts w:ascii="Century Gothic" w:eastAsia="Century Gothic" w:hAnsi="Century Gothic" w:cs="Century Gothic"/>
          <w:sz w:val="19"/>
          <w:szCs w:val="19"/>
        </w:rPr>
      </w:pPr>
    </w:p>
    <w:p w14:paraId="4E055DC1" w14:textId="77777777" w:rsidR="00F20CE2" w:rsidRDefault="003E30F1">
      <w:pPr>
        <w:pStyle w:val="BodyText"/>
        <w:numPr>
          <w:ilvl w:val="1"/>
          <w:numId w:val="17"/>
        </w:numPr>
        <w:tabs>
          <w:tab w:val="left" w:pos="846"/>
        </w:tabs>
        <w:spacing w:line="244" w:lineRule="exact"/>
        <w:ind w:right="880"/>
      </w:pPr>
      <w:r>
        <w:t>Higher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enter</w:t>
      </w:r>
      <w:r>
        <w:rPr>
          <w:spacing w:val="-6"/>
        </w:rPr>
        <w:t xml:space="preserve"> </w:t>
      </w:r>
      <w:r>
        <w:t>anabranches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creeks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Millewa</w:t>
      </w:r>
      <w:r>
        <w:rPr>
          <w:spacing w:val="-6"/>
        </w:rPr>
        <w:t xml:space="preserve"> </w:t>
      </w:r>
      <w:r>
        <w:rPr>
          <w:spacing w:val="-1"/>
        </w:rPr>
        <w:t xml:space="preserve">Forest </w:t>
      </w:r>
      <w:r>
        <w:t>may</w:t>
      </w:r>
      <w:r>
        <w:rPr>
          <w:spacing w:val="-8"/>
        </w:rPr>
        <w:t xml:space="preserve"> </w:t>
      </w:r>
      <w:r>
        <w:t>connect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32"/>
          <w:w w:val="99"/>
        </w:rPr>
        <w:t xml:space="preserve"> </w:t>
      </w:r>
      <w:r>
        <w:t>Edward-Wakool</w:t>
      </w:r>
      <w:r>
        <w:rPr>
          <w:spacing w:val="-10"/>
        </w:rPr>
        <w:t xml:space="preserve"> </w:t>
      </w:r>
      <w:r>
        <w:rPr>
          <w:spacing w:val="-1"/>
        </w:rPr>
        <w:t>system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provide</w:t>
      </w:r>
      <w:r>
        <w:rPr>
          <w:spacing w:val="-10"/>
        </w:rPr>
        <w:t xml:space="preserve"> </w:t>
      </w:r>
      <w:r>
        <w:t>further</w:t>
      </w:r>
      <w:r>
        <w:rPr>
          <w:spacing w:val="-10"/>
        </w:rPr>
        <w:t xml:space="preserve"> </w:t>
      </w:r>
      <w:r>
        <w:t>benifits.</w:t>
      </w:r>
    </w:p>
    <w:p w14:paraId="4E055DC2" w14:textId="77777777" w:rsidR="00F20CE2" w:rsidRDefault="00F20CE2">
      <w:pPr>
        <w:spacing w:before="8"/>
        <w:rPr>
          <w:rFonts w:ascii="Century Gothic" w:eastAsia="Century Gothic" w:hAnsi="Century Gothic" w:cs="Century Gothic"/>
          <w:sz w:val="19"/>
          <w:szCs w:val="19"/>
        </w:rPr>
      </w:pPr>
    </w:p>
    <w:p w14:paraId="4E055DC3" w14:textId="77777777" w:rsidR="00F20CE2" w:rsidRDefault="003E30F1">
      <w:pPr>
        <w:pStyle w:val="BodyText"/>
        <w:numPr>
          <w:ilvl w:val="1"/>
          <w:numId w:val="17"/>
        </w:numPr>
        <w:tabs>
          <w:tab w:val="left" w:pos="846"/>
        </w:tabs>
        <w:spacing w:line="244" w:lineRule="exact"/>
        <w:ind w:right="421"/>
      </w:pPr>
      <w:r>
        <w:t>With</w:t>
      </w:r>
      <w:r>
        <w:rPr>
          <w:spacing w:val="-7"/>
        </w:rPr>
        <w:t xml:space="preserve"> </w:t>
      </w:r>
      <w:r>
        <w:rPr>
          <w:spacing w:val="-1"/>
        </w:rPr>
        <w:t>other</w:t>
      </w:r>
      <w:r>
        <w:rPr>
          <w:spacing w:val="-7"/>
        </w:rPr>
        <w:t xml:space="preserve"> </w:t>
      </w:r>
      <w:r>
        <w:t>factors</w:t>
      </w:r>
      <w:r>
        <w:rPr>
          <w:spacing w:val="-6"/>
        </w:rPr>
        <w:t xml:space="preserve"> </w:t>
      </w:r>
      <w:r>
        <w:t>influencing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extent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floodplain</w:t>
      </w:r>
      <w:r>
        <w:rPr>
          <w:spacing w:val="-6"/>
        </w:rPr>
        <w:t xml:space="preserve"> </w:t>
      </w:r>
      <w:r>
        <w:t>marsh</w:t>
      </w:r>
      <w:r>
        <w:rPr>
          <w:spacing w:val="-7"/>
        </w:rPr>
        <w:t xml:space="preserve"> </w:t>
      </w:r>
      <w:r>
        <w:rPr>
          <w:spacing w:val="-1"/>
        </w:rPr>
        <w:t>species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6"/>
        </w:rPr>
        <w:t xml:space="preserve"> </w:t>
      </w:r>
      <w:r>
        <w:rPr>
          <w:spacing w:val="1"/>
        </w:rPr>
        <w:t>as</w:t>
      </w:r>
      <w:r>
        <w:rPr>
          <w:spacing w:val="-7"/>
        </w:rPr>
        <w:t xml:space="preserve"> </w:t>
      </w:r>
      <w:r>
        <w:t>Moira</w:t>
      </w:r>
      <w:r>
        <w:rPr>
          <w:spacing w:val="-6"/>
        </w:rPr>
        <w:t xml:space="preserve"> </w:t>
      </w:r>
      <w:r>
        <w:t>grass,</w:t>
      </w:r>
      <w:r>
        <w:rPr>
          <w:spacing w:val="70"/>
          <w:w w:val="99"/>
        </w:rPr>
        <w:t xml:space="preserve"> </w:t>
      </w:r>
      <w:r>
        <w:t>complementary</w:t>
      </w:r>
      <w:r>
        <w:rPr>
          <w:spacing w:val="-12"/>
        </w:rPr>
        <w:t xml:space="preserve"> </w:t>
      </w:r>
      <w:r>
        <w:rPr>
          <w:spacing w:val="-1"/>
        </w:rPr>
        <w:t>natural</w:t>
      </w:r>
      <w:r>
        <w:rPr>
          <w:spacing w:val="-9"/>
        </w:rPr>
        <w:t xml:space="preserve"> </w:t>
      </w:r>
      <w:r>
        <w:rPr>
          <w:spacing w:val="-1"/>
        </w:rPr>
        <w:t>resource</w:t>
      </w:r>
      <w:r>
        <w:rPr>
          <w:spacing w:val="-11"/>
        </w:rPr>
        <w:t xml:space="preserve"> </w:t>
      </w:r>
      <w:r>
        <w:t>management</w:t>
      </w:r>
      <w:r>
        <w:rPr>
          <w:spacing w:val="-9"/>
        </w:rPr>
        <w:t xml:space="preserve"> </w:t>
      </w:r>
      <w:r>
        <w:rPr>
          <w:spacing w:val="-1"/>
        </w:rPr>
        <w:t>activities</w:t>
      </w:r>
      <w:r>
        <w:rPr>
          <w:spacing w:val="-13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important</w:t>
      </w:r>
      <w:r>
        <w:rPr>
          <w:spacing w:val="-11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Commonwealth</w:t>
      </w:r>
      <w:r>
        <w:rPr>
          <w:spacing w:val="54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provided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extend</w:t>
      </w:r>
      <w:r>
        <w:rPr>
          <w:spacing w:val="-7"/>
        </w:rPr>
        <w:t xml:space="preserve"> </w:t>
      </w:r>
      <w:r>
        <w:t>Barmah-Millewa</w:t>
      </w:r>
      <w:r>
        <w:rPr>
          <w:spacing w:val="-7"/>
        </w:rPr>
        <w:t xml:space="preserve"> </w:t>
      </w:r>
      <w:r>
        <w:rPr>
          <w:spacing w:val="-1"/>
        </w:rPr>
        <w:t>Forest</w:t>
      </w:r>
      <w:r>
        <w:rPr>
          <w:spacing w:val="-5"/>
        </w:rPr>
        <w:t xml:space="preserve"> </w:t>
      </w:r>
      <w:r>
        <w:t>flows,</w:t>
      </w:r>
      <w:r>
        <w:rPr>
          <w:spacing w:val="-9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44"/>
          <w:w w:val="99"/>
        </w:rPr>
        <w:t xml:space="preserve"> </w:t>
      </w:r>
      <w:r>
        <w:t>managing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encroachment</w:t>
      </w:r>
      <w:r>
        <w:rPr>
          <w:spacing w:val="-5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red</w:t>
      </w:r>
      <w:r>
        <w:rPr>
          <w:spacing w:val="-7"/>
        </w:rPr>
        <w:t xml:space="preserve"> </w:t>
      </w:r>
      <w:r>
        <w:t>gums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grazing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vertebrate</w:t>
      </w:r>
      <w:r>
        <w:rPr>
          <w:spacing w:val="-8"/>
        </w:rPr>
        <w:t xml:space="preserve"> </w:t>
      </w:r>
      <w:r>
        <w:rPr>
          <w:spacing w:val="-1"/>
        </w:rPr>
        <w:t>pests.</w:t>
      </w:r>
    </w:p>
    <w:p w14:paraId="4E055DC4" w14:textId="77777777" w:rsidR="00F20CE2" w:rsidRDefault="00F20CE2">
      <w:pPr>
        <w:spacing w:before="4"/>
        <w:rPr>
          <w:rFonts w:ascii="Century Gothic" w:eastAsia="Century Gothic" w:hAnsi="Century Gothic" w:cs="Century Gothic"/>
          <w:sz w:val="19"/>
          <w:szCs w:val="19"/>
        </w:rPr>
      </w:pPr>
    </w:p>
    <w:p w14:paraId="4E055DC5" w14:textId="77777777" w:rsidR="00F20CE2" w:rsidRDefault="003E30F1">
      <w:pPr>
        <w:pStyle w:val="BodyText"/>
        <w:numPr>
          <w:ilvl w:val="0"/>
          <w:numId w:val="17"/>
        </w:numPr>
        <w:tabs>
          <w:tab w:val="left" w:pos="478"/>
        </w:tabs>
        <w:ind w:left="477" w:hanging="369"/>
      </w:pPr>
      <w:r>
        <w:t>Gunbower-Koondrook</w:t>
      </w:r>
      <w:r>
        <w:rPr>
          <w:spacing w:val="-19"/>
        </w:rPr>
        <w:t xml:space="preserve"> </w:t>
      </w:r>
      <w:r>
        <w:t>Pericoota</w:t>
      </w:r>
      <w:r>
        <w:rPr>
          <w:spacing w:val="-19"/>
        </w:rPr>
        <w:t xml:space="preserve"> </w:t>
      </w:r>
      <w:r>
        <w:t>Forest:</w:t>
      </w:r>
    </w:p>
    <w:p w14:paraId="4E055DC6" w14:textId="77777777" w:rsidR="00F20CE2" w:rsidRDefault="00F20CE2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E055DC7" w14:textId="77777777" w:rsidR="00F20CE2" w:rsidRDefault="003E30F1">
      <w:pPr>
        <w:pStyle w:val="BodyText"/>
        <w:numPr>
          <w:ilvl w:val="1"/>
          <w:numId w:val="17"/>
        </w:numPr>
        <w:tabs>
          <w:tab w:val="left" w:pos="846"/>
        </w:tabs>
        <w:spacing w:line="244" w:lineRule="exact"/>
        <w:ind w:right="518"/>
      </w:pP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contributed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channel</w:t>
      </w:r>
      <w:r>
        <w:rPr>
          <w:spacing w:val="-5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connect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Murray</w:t>
      </w:r>
      <w:r>
        <w:rPr>
          <w:spacing w:val="-6"/>
        </w:rPr>
        <w:t xml:space="preserve"> </w:t>
      </w:r>
      <w:r>
        <w:t>with</w:t>
      </w:r>
      <w:r>
        <w:rPr>
          <w:spacing w:val="40"/>
          <w:w w:val="99"/>
        </w:rPr>
        <w:t xml:space="preserve"> </w:t>
      </w:r>
      <w:r>
        <w:t>Gunbower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Koondrook-Perricoota</w:t>
      </w:r>
      <w:r>
        <w:rPr>
          <w:spacing w:val="-14"/>
        </w:rPr>
        <w:t xml:space="preserve"> </w:t>
      </w:r>
      <w:r>
        <w:t>forests.</w:t>
      </w:r>
    </w:p>
    <w:p w14:paraId="4E055DC8" w14:textId="77777777" w:rsidR="00F20CE2" w:rsidRDefault="00F20CE2">
      <w:pPr>
        <w:spacing w:before="8"/>
        <w:rPr>
          <w:rFonts w:ascii="Century Gothic" w:eastAsia="Century Gothic" w:hAnsi="Century Gothic" w:cs="Century Gothic"/>
          <w:sz w:val="19"/>
          <w:szCs w:val="19"/>
        </w:rPr>
      </w:pPr>
    </w:p>
    <w:p w14:paraId="4E055DC9" w14:textId="77777777" w:rsidR="00F20CE2" w:rsidRDefault="003E30F1">
      <w:pPr>
        <w:pStyle w:val="BodyText"/>
        <w:numPr>
          <w:ilvl w:val="1"/>
          <w:numId w:val="17"/>
        </w:numPr>
        <w:tabs>
          <w:tab w:val="left" w:pos="846"/>
        </w:tabs>
        <w:spacing w:line="244" w:lineRule="exact"/>
        <w:ind w:right="421"/>
      </w:pPr>
      <w:r>
        <w:t>A</w:t>
      </w:r>
      <w:r>
        <w:rPr>
          <w:spacing w:val="-8"/>
        </w:rPr>
        <w:t xml:space="preserve"> </w:t>
      </w:r>
      <w:r>
        <w:t>suitable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8"/>
        </w:rPr>
        <w:t xml:space="preserve"> </w:t>
      </w:r>
      <w:r>
        <w:t>trigger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required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piggy-back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resource</w:t>
      </w:r>
      <w:r>
        <w:rPr>
          <w:spacing w:val="52"/>
          <w:w w:val="99"/>
        </w:rPr>
        <w:t xml:space="preserve"> </w:t>
      </w:r>
      <w:r>
        <w:rPr>
          <w:spacing w:val="-1"/>
        </w:rPr>
        <w:t>availability</w:t>
      </w:r>
      <w:r>
        <w:rPr>
          <w:spacing w:val="-7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often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limiting</w:t>
      </w:r>
      <w:r>
        <w:rPr>
          <w:spacing w:val="-6"/>
        </w:rPr>
        <w:t xml:space="preserve"> </w:t>
      </w:r>
      <w:r>
        <w:rPr>
          <w:spacing w:val="-1"/>
        </w:rPr>
        <w:t>factor.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action</w:t>
      </w:r>
      <w:r>
        <w:rPr>
          <w:spacing w:val="-5"/>
        </w:rPr>
        <w:t xml:space="preserve"> </w:t>
      </w:r>
      <w:r>
        <w:rPr>
          <w:spacing w:val="-1"/>
        </w:rPr>
        <w:t>would</w:t>
      </w:r>
      <w:r>
        <w:rPr>
          <w:spacing w:val="-6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t>occur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multi-site</w:t>
      </w:r>
      <w:r>
        <w:rPr>
          <w:spacing w:val="53"/>
          <w:w w:val="99"/>
        </w:rPr>
        <w:t xml:space="preserve"> </w:t>
      </w:r>
      <w:r>
        <w:t>connected</w:t>
      </w:r>
      <w:r>
        <w:rPr>
          <w:spacing w:val="-8"/>
        </w:rPr>
        <w:t xml:space="preserve"> </w:t>
      </w:r>
      <w:r>
        <w:t>flow</w:t>
      </w:r>
      <w:r>
        <w:rPr>
          <w:spacing w:val="-7"/>
        </w:rPr>
        <w:t xml:space="preserve"> </w:t>
      </w:r>
      <w:r>
        <w:rPr>
          <w:spacing w:val="-1"/>
        </w:rPr>
        <w:t>action</w:t>
      </w:r>
      <w:r>
        <w:rPr>
          <w:spacing w:val="-7"/>
        </w:rPr>
        <w:t xml:space="preserve"> </w:t>
      </w:r>
      <w:r>
        <w:rPr>
          <w:spacing w:val="-1"/>
        </w:rPr>
        <w:t>through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Mid</w:t>
      </w:r>
      <w:r>
        <w:rPr>
          <w:spacing w:val="-4"/>
        </w:rPr>
        <w:t xml:space="preserve"> </w:t>
      </w:r>
      <w:r>
        <w:rPr>
          <w:spacing w:val="-1"/>
        </w:rPr>
        <w:t>Murray.</w:t>
      </w:r>
    </w:p>
    <w:p w14:paraId="4E055DCA" w14:textId="77777777" w:rsidR="00F20CE2" w:rsidRDefault="00F20CE2">
      <w:pPr>
        <w:spacing w:before="1"/>
        <w:rPr>
          <w:rFonts w:ascii="Century Gothic" w:eastAsia="Century Gothic" w:hAnsi="Century Gothic" w:cs="Century Gothic"/>
          <w:sz w:val="13"/>
          <w:szCs w:val="13"/>
        </w:rPr>
      </w:pPr>
    </w:p>
    <w:p w14:paraId="4E055DCB" w14:textId="77777777" w:rsidR="00F20CE2" w:rsidRDefault="003E30F1">
      <w:pPr>
        <w:pStyle w:val="BodyText"/>
        <w:spacing w:before="59"/>
        <w:ind w:left="57"/>
        <w:jc w:val="center"/>
        <w:rPr>
          <w:rFonts w:ascii="Calibri" w:eastAsia="Calibri" w:hAnsi="Calibri" w:cs="Calibri"/>
        </w:rPr>
      </w:pPr>
      <w:r>
        <w:rPr>
          <w:rFonts w:ascii="Calibri"/>
          <w:spacing w:val="-1"/>
        </w:rPr>
        <w:t>30</w:t>
      </w:r>
    </w:p>
    <w:p w14:paraId="4E055DCC" w14:textId="77777777" w:rsidR="00F20CE2" w:rsidRDefault="00F20CE2">
      <w:pPr>
        <w:jc w:val="center"/>
        <w:rPr>
          <w:rFonts w:ascii="Calibri" w:eastAsia="Calibri" w:hAnsi="Calibri" w:cs="Calibri"/>
        </w:rPr>
        <w:sectPr w:rsidR="00F20CE2">
          <w:footerReference w:type="default" r:id="rId47"/>
          <w:pgSz w:w="11910" w:h="16840"/>
          <w:pgMar w:top="800" w:right="1080" w:bottom="280" w:left="600" w:header="0" w:footer="0" w:gutter="0"/>
          <w:cols w:space="720"/>
        </w:sectPr>
      </w:pPr>
    </w:p>
    <w:p w14:paraId="4E055DCD" w14:textId="77777777" w:rsidR="00F20CE2" w:rsidRDefault="003E30F1">
      <w:pPr>
        <w:pStyle w:val="BodyText"/>
        <w:numPr>
          <w:ilvl w:val="1"/>
          <w:numId w:val="17"/>
        </w:numPr>
        <w:tabs>
          <w:tab w:val="left" w:pos="846"/>
        </w:tabs>
        <w:spacing w:before="42" w:line="244" w:lineRule="exact"/>
        <w:ind w:right="176"/>
      </w:pPr>
      <w:r>
        <w:rPr>
          <w:spacing w:val="-1"/>
        </w:rPr>
        <w:lastRenderedPageBreak/>
        <w:t>The</w:t>
      </w:r>
      <w:r>
        <w:rPr>
          <w:spacing w:val="-9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Koondrook-Perricoota</w:t>
      </w:r>
      <w:r>
        <w:rPr>
          <w:spacing w:val="-6"/>
        </w:rPr>
        <w:t xml:space="preserve"> </w:t>
      </w:r>
      <w:r>
        <w:rPr>
          <w:spacing w:val="-1"/>
        </w:rPr>
        <w:t>Forest</w:t>
      </w:r>
      <w:r>
        <w:rPr>
          <w:spacing w:val="-7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depend</w:t>
      </w:r>
      <w:r>
        <w:rPr>
          <w:spacing w:val="-8"/>
        </w:rPr>
        <w:t xml:space="preserve"> </w:t>
      </w:r>
      <w:r>
        <w:t>on</w:t>
      </w:r>
      <w:r>
        <w:rPr>
          <w:spacing w:val="38"/>
          <w:w w:val="99"/>
        </w:rPr>
        <w:t xml:space="preserve"> </w:t>
      </w:r>
      <w:r>
        <w:rPr>
          <w:spacing w:val="-1"/>
        </w:rPr>
        <w:t>necessary</w:t>
      </w:r>
      <w:r>
        <w:rPr>
          <w:spacing w:val="-6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approvals</w:t>
      </w:r>
      <w:r>
        <w:rPr>
          <w:spacing w:val="-7"/>
        </w:rPr>
        <w:t xml:space="preserve"> </w:t>
      </w:r>
      <w:r>
        <w:rPr>
          <w:spacing w:val="-1"/>
        </w:rPr>
        <w:t>being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place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rPr>
          <w:spacing w:val="-1"/>
        </w:rPr>
        <w:t>assessment of</w:t>
      </w:r>
      <w:r>
        <w:rPr>
          <w:spacing w:val="-7"/>
        </w:rPr>
        <w:t xml:space="preserve"> </w:t>
      </w:r>
      <w:r>
        <w:rPr>
          <w:spacing w:val="-1"/>
        </w:rPr>
        <w:t>risks</w:t>
      </w:r>
      <w:r>
        <w:rPr>
          <w:spacing w:val="-6"/>
        </w:rPr>
        <w:t xml:space="preserve"> </w:t>
      </w:r>
      <w:r>
        <w:t>including,</w:t>
      </w:r>
      <w:r>
        <w:rPr>
          <w:spacing w:val="-9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limited</w:t>
      </w:r>
      <w:r>
        <w:rPr>
          <w:spacing w:val="75"/>
          <w:w w:val="99"/>
        </w:rPr>
        <w:t xml:space="preserve"> </w:t>
      </w:r>
      <w:r>
        <w:t>to,</w:t>
      </w:r>
      <w:r>
        <w:rPr>
          <w:spacing w:val="-10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quality</w:t>
      </w:r>
      <w:r>
        <w:rPr>
          <w:spacing w:val="-8"/>
        </w:rPr>
        <w:t xml:space="preserve"> </w:t>
      </w:r>
      <w:r>
        <w:rPr>
          <w:spacing w:val="-1"/>
        </w:rPr>
        <w:t>issues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potential</w:t>
      </w:r>
      <w:r>
        <w:rPr>
          <w:spacing w:val="-8"/>
        </w:rPr>
        <w:t xml:space="preserve"> </w:t>
      </w:r>
      <w:r>
        <w:t>third</w:t>
      </w:r>
      <w:r>
        <w:rPr>
          <w:spacing w:val="-8"/>
        </w:rPr>
        <w:t xml:space="preserve"> </w:t>
      </w:r>
      <w:r>
        <w:rPr>
          <w:spacing w:val="-1"/>
        </w:rPr>
        <w:t>party</w:t>
      </w:r>
      <w:r>
        <w:rPr>
          <w:spacing w:val="-8"/>
        </w:rPr>
        <w:t xml:space="preserve"> </w:t>
      </w:r>
      <w:r>
        <w:t>impacts.</w:t>
      </w:r>
    </w:p>
    <w:p w14:paraId="4E055DCE" w14:textId="77777777" w:rsidR="00F20CE2" w:rsidRDefault="00F20CE2">
      <w:pPr>
        <w:spacing w:before="2"/>
        <w:rPr>
          <w:rFonts w:ascii="Century Gothic" w:eastAsia="Century Gothic" w:hAnsi="Century Gothic" w:cs="Century Gothic"/>
          <w:sz w:val="19"/>
          <w:szCs w:val="19"/>
        </w:rPr>
      </w:pPr>
    </w:p>
    <w:p w14:paraId="4E055DCF" w14:textId="77777777" w:rsidR="00F20CE2" w:rsidRDefault="003E30F1">
      <w:pPr>
        <w:pStyle w:val="BodyText"/>
        <w:numPr>
          <w:ilvl w:val="0"/>
          <w:numId w:val="17"/>
        </w:numPr>
        <w:tabs>
          <w:tab w:val="left" w:pos="478"/>
        </w:tabs>
        <w:ind w:left="477" w:right="389" w:hanging="369"/>
      </w:pP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rPr>
          <w:spacing w:val="1"/>
        </w:rPr>
        <w:t>may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constrained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system,</w:t>
      </w:r>
      <w:r>
        <w:rPr>
          <w:spacing w:val="-7"/>
        </w:rPr>
        <w:t xml:space="preserve"> </w:t>
      </w:r>
      <w:r>
        <w:t>especially</w:t>
      </w:r>
      <w:r>
        <w:rPr>
          <w:spacing w:val="44"/>
          <w:w w:val="99"/>
        </w:rPr>
        <w:t xml:space="preserve"> </w:t>
      </w:r>
      <w:r>
        <w:rPr>
          <w:spacing w:val="-1"/>
        </w:rPr>
        <w:t>during</w:t>
      </w:r>
      <w:r>
        <w:rPr>
          <w:spacing w:val="-9"/>
        </w:rPr>
        <w:t xml:space="preserve"> </w:t>
      </w:r>
      <w:r>
        <w:t>irrigation</w:t>
      </w:r>
      <w:r>
        <w:rPr>
          <w:spacing w:val="-7"/>
        </w:rPr>
        <w:t xml:space="preserve"> </w:t>
      </w:r>
      <w:r>
        <w:rPr>
          <w:spacing w:val="-1"/>
        </w:rPr>
        <w:t>season,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capacity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release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coordinate</w:t>
      </w:r>
      <w:r>
        <w:rPr>
          <w:spacing w:val="-9"/>
        </w:rPr>
        <w:t xml:space="preserve"> </w:t>
      </w:r>
      <w:r>
        <w:rPr>
          <w:spacing w:val="-1"/>
        </w:rPr>
        <w:t>releases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multiple</w:t>
      </w:r>
      <w:r>
        <w:rPr>
          <w:spacing w:val="-8"/>
        </w:rPr>
        <w:t xml:space="preserve"> </w:t>
      </w:r>
      <w:r>
        <w:rPr>
          <w:spacing w:val="-1"/>
        </w:rPr>
        <w:t>storages.</w:t>
      </w:r>
    </w:p>
    <w:p w14:paraId="4E055DD0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DD1" w14:textId="77777777" w:rsidR="00F20CE2" w:rsidRDefault="003E30F1">
      <w:pPr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Typical</w:t>
      </w:r>
      <w:r>
        <w:rPr>
          <w:rFonts w:ascii="Century Gothic"/>
          <w:i/>
          <w:spacing w:val="-14"/>
          <w:sz w:val="20"/>
        </w:rPr>
        <w:t xml:space="preserve"> </w:t>
      </w:r>
      <w:r>
        <w:rPr>
          <w:rFonts w:ascii="Century Gothic"/>
          <w:i/>
          <w:sz w:val="20"/>
        </w:rPr>
        <w:t>extent:</w:t>
      </w:r>
    </w:p>
    <w:p w14:paraId="4E055DD2" w14:textId="77777777" w:rsidR="00F20CE2" w:rsidRDefault="00F20CE2">
      <w:pPr>
        <w:spacing w:before="9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4E055DD3" w14:textId="77777777" w:rsidR="00F20CE2" w:rsidRDefault="003E30F1">
      <w:pPr>
        <w:pStyle w:val="BodyText"/>
        <w:numPr>
          <w:ilvl w:val="0"/>
          <w:numId w:val="17"/>
        </w:numPr>
        <w:tabs>
          <w:tab w:val="left" w:pos="478"/>
        </w:tabs>
        <w:ind w:left="477" w:right="176" w:hanging="369"/>
      </w:pPr>
      <w:r>
        <w:rPr>
          <w:spacing w:val="-1"/>
        </w:rPr>
        <w:t>Flow</w:t>
      </w:r>
      <w:r>
        <w:rPr>
          <w:spacing w:val="-6"/>
        </w:rPr>
        <w:t xml:space="preserve"> </w:t>
      </w:r>
      <w:r>
        <w:t>rates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dependent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rPr>
          <w:spacing w:val="-1"/>
        </w:rPr>
        <w:t>conditions,</w:t>
      </w:r>
      <w:r>
        <w:rPr>
          <w:spacing w:val="-6"/>
        </w:rPr>
        <w:t xml:space="preserve"> </w:t>
      </w:r>
      <w:r>
        <w:t>target</w:t>
      </w:r>
      <w:r>
        <w:rPr>
          <w:spacing w:val="-5"/>
        </w:rPr>
        <w:t xml:space="preserve"> </w:t>
      </w:r>
      <w:r>
        <w:rPr>
          <w:spacing w:val="-1"/>
        </w:rPr>
        <w:t>outcomes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operational</w:t>
      </w:r>
      <w:r>
        <w:rPr>
          <w:spacing w:val="87"/>
          <w:w w:val="99"/>
        </w:rPr>
        <w:t xml:space="preserve"> </w:t>
      </w:r>
      <w:r>
        <w:rPr>
          <w:spacing w:val="-1"/>
        </w:rPr>
        <w:t>considerations</w:t>
      </w:r>
      <w:r>
        <w:rPr>
          <w:spacing w:val="-8"/>
        </w:rPr>
        <w:t xml:space="preserve"> </w:t>
      </w:r>
      <w:r>
        <w:t>described</w:t>
      </w:r>
      <w:r>
        <w:rPr>
          <w:spacing w:val="-4"/>
        </w:rPr>
        <w:t xml:space="preserve"> </w:t>
      </w:r>
      <w:r>
        <w:t>above.</w:t>
      </w:r>
      <w:r>
        <w:rPr>
          <w:spacing w:val="-9"/>
        </w:rPr>
        <w:t xml:space="preserve"> </w:t>
      </w:r>
      <w:r>
        <w:rPr>
          <w:spacing w:val="-1"/>
        </w:rPr>
        <w:t>Releases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Hume</w:t>
      </w:r>
      <w:r>
        <w:rPr>
          <w:spacing w:val="-7"/>
        </w:rPr>
        <w:t xml:space="preserve"> </w:t>
      </w:r>
      <w:r>
        <w:t>Dam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rPr>
          <w:spacing w:val="-1"/>
        </w:rPr>
        <w:t>most</w:t>
      </w:r>
      <w:r>
        <w:rPr>
          <w:spacing w:val="-6"/>
        </w:rPr>
        <w:t xml:space="preserve"> </w:t>
      </w:r>
      <w:r>
        <w:t>impact</w:t>
      </w:r>
      <w:r>
        <w:rPr>
          <w:spacing w:val="-5"/>
        </w:rPr>
        <w:t xml:space="preserve"> </w:t>
      </w:r>
      <w:r>
        <w:rPr>
          <w:spacing w:val="-2"/>
        </w:rPr>
        <w:t>(in</w:t>
      </w:r>
      <w:r>
        <w:rPr>
          <w:spacing w:val="-6"/>
        </w:rPr>
        <w:t xml:space="preserve"> </w:t>
      </w:r>
      <w:r>
        <w:t>terms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flow</w:t>
      </w:r>
      <w:r>
        <w:rPr>
          <w:spacing w:val="77"/>
          <w:w w:val="99"/>
        </w:rPr>
        <w:t xml:space="preserve"> </w:t>
      </w:r>
      <w:r>
        <w:rPr>
          <w:spacing w:val="-1"/>
        </w:rPr>
        <w:t>variability)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upper</w:t>
      </w:r>
      <w:r>
        <w:rPr>
          <w:spacing w:val="-7"/>
        </w:rPr>
        <w:t xml:space="preserve"> </w:t>
      </w:r>
      <w:r>
        <w:t>Mid-Murray</w:t>
      </w:r>
      <w:r>
        <w:rPr>
          <w:spacing w:val="-8"/>
        </w:rPr>
        <w:t xml:space="preserve"> </w:t>
      </w:r>
      <w:r>
        <w:t>channel</w:t>
      </w:r>
      <w:r>
        <w:rPr>
          <w:spacing w:val="-4"/>
        </w:rPr>
        <w:t xml:space="preserve"> </w:t>
      </w:r>
      <w:r>
        <w:rPr>
          <w:spacing w:val="-1"/>
        </w:rPr>
        <w:t>(from</w:t>
      </w:r>
      <w:r>
        <w:rPr>
          <w:spacing w:val="-5"/>
        </w:rPr>
        <w:t xml:space="preserve"> </w:t>
      </w:r>
      <w:r>
        <w:rPr>
          <w:spacing w:val="-1"/>
        </w:rPr>
        <w:t>Hume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Barmah</w:t>
      </w:r>
      <w:r>
        <w:rPr>
          <w:spacing w:val="-6"/>
        </w:rPr>
        <w:t xml:space="preserve"> </w:t>
      </w:r>
      <w:r>
        <w:rPr>
          <w:spacing w:val="-1"/>
        </w:rPr>
        <w:t>Choke).</w:t>
      </w:r>
      <w:r>
        <w:rPr>
          <w:spacing w:val="65"/>
          <w:w w:val="99"/>
        </w:rPr>
        <w:t xml:space="preserve"> </w:t>
      </w:r>
      <w:r>
        <w:t>Significantly</w:t>
      </w:r>
      <w:r>
        <w:rPr>
          <w:spacing w:val="-9"/>
        </w:rPr>
        <w:t xml:space="preserve"> </w:t>
      </w:r>
      <w:r>
        <w:rPr>
          <w:spacing w:val="-1"/>
        </w:rPr>
        <w:t>influencing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t>variability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rPr>
          <w:spacing w:val="-1"/>
        </w:rPr>
        <w:t>Murray</w:t>
      </w:r>
      <w:r>
        <w:rPr>
          <w:spacing w:val="-8"/>
        </w:rPr>
        <w:t xml:space="preserve"> </w:t>
      </w:r>
      <w:r>
        <w:t>downstream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Barmah</w:t>
      </w:r>
      <w:r>
        <w:rPr>
          <w:spacing w:val="-7"/>
        </w:rPr>
        <w:t xml:space="preserve"> </w:t>
      </w:r>
      <w:r>
        <w:rPr>
          <w:spacing w:val="-1"/>
        </w:rPr>
        <w:t>Choke</w:t>
      </w:r>
      <w:r>
        <w:rPr>
          <w:spacing w:val="57"/>
          <w:w w:val="99"/>
        </w:rPr>
        <w:t xml:space="preserve"> </w:t>
      </w:r>
      <w:r>
        <w:rPr>
          <w:spacing w:val="-1"/>
        </w:rPr>
        <w:t>requires</w:t>
      </w:r>
      <w:r>
        <w:rPr>
          <w:spacing w:val="-9"/>
        </w:rPr>
        <w:t xml:space="preserve"> </w:t>
      </w:r>
      <w:r>
        <w:t>coordination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rPr>
          <w:spacing w:val="-1"/>
        </w:rPr>
        <w:t>tributaries</w:t>
      </w:r>
      <w:r>
        <w:rPr>
          <w:spacing w:val="-6"/>
        </w:rPr>
        <w:t xml:space="preserve"> </w:t>
      </w:r>
      <w:r>
        <w:rPr>
          <w:spacing w:val="-1"/>
        </w:rPr>
        <w:t>(e.g.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Goulburn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Murrumbidgee</w:t>
      </w:r>
      <w:r>
        <w:rPr>
          <w:spacing w:val="75"/>
          <w:w w:val="99"/>
        </w:rPr>
        <w:t xml:space="preserve"> </w:t>
      </w:r>
      <w:r>
        <w:rPr>
          <w:spacing w:val="-1"/>
        </w:rPr>
        <w:t>rivers).</w:t>
      </w:r>
    </w:p>
    <w:p w14:paraId="4E055DD4" w14:textId="77777777" w:rsidR="00F20CE2" w:rsidRDefault="00F20CE2">
      <w:pPr>
        <w:spacing w:before="10"/>
        <w:rPr>
          <w:rFonts w:ascii="Century Gothic" w:eastAsia="Century Gothic" w:hAnsi="Century Gothic" w:cs="Century Gothic"/>
          <w:sz w:val="19"/>
          <w:szCs w:val="19"/>
        </w:rPr>
      </w:pPr>
    </w:p>
    <w:p w14:paraId="4E055DD5" w14:textId="77777777" w:rsidR="00F20CE2" w:rsidRDefault="003E30F1">
      <w:pPr>
        <w:pStyle w:val="BodyText"/>
        <w:numPr>
          <w:ilvl w:val="0"/>
          <w:numId w:val="17"/>
        </w:numPr>
        <w:tabs>
          <w:tab w:val="left" w:pos="478"/>
        </w:tabs>
        <w:ind w:left="477" w:right="158" w:hanging="369"/>
      </w:pPr>
      <w:r>
        <w:rPr>
          <w:spacing w:val="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Barmah-Millewa</w:t>
      </w:r>
      <w:r>
        <w:rPr>
          <w:spacing w:val="-7"/>
        </w:rPr>
        <w:t xml:space="preserve"> </w:t>
      </w:r>
      <w:r>
        <w:rPr>
          <w:spacing w:val="-1"/>
        </w:rPr>
        <w:t>Forest,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extent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generally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sufficient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terms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magnitude</w:t>
      </w:r>
      <w:r>
        <w:rPr>
          <w:spacing w:val="-5"/>
        </w:rPr>
        <w:t xml:space="preserve"> </w:t>
      </w:r>
      <w:r>
        <w:t>(initial</w:t>
      </w:r>
      <w:r>
        <w:rPr>
          <w:spacing w:val="102"/>
          <w:w w:val="99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trigger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5"/>
        </w:rPr>
        <w:t xml:space="preserve"> </w:t>
      </w:r>
      <w:r>
        <w:rPr>
          <w:spacing w:val="-1"/>
        </w:rPr>
        <w:t>20</w:t>
      </w:r>
      <w:r>
        <w:rPr>
          <w:spacing w:val="-2"/>
        </w:rPr>
        <w:t xml:space="preserve"> </w:t>
      </w:r>
      <w:r>
        <w:t>000</w:t>
      </w:r>
      <w:r>
        <w:rPr>
          <w:rFonts w:cs="Century Gothic"/>
        </w:rPr>
        <w:t>–</w:t>
      </w:r>
      <w:r>
        <w:t>25</w:t>
      </w:r>
      <w:r>
        <w:rPr>
          <w:spacing w:val="-7"/>
        </w:rPr>
        <w:t xml:space="preserve"> </w:t>
      </w:r>
      <w:r>
        <w:rPr>
          <w:spacing w:val="-1"/>
        </w:rPr>
        <w:t>000</w:t>
      </w:r>
      <w:r>
        <w:rPr>
          <w:spacing w:val="-6"/>
        </w:rPr>
        <w:t xml:space="preserve"> </w:t>
      </w:r>
      <w:r>
        <w:t>ML/day)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duration</w:t>
      </w:r>
      <w:r>
        <w:rPr>
          <w:spacing w:val="-3"/>
        </w:rPr>
        <w:t xml:space="preserve"> </w:t>
      </w:r>
      <w:r>
        <w:rPr>
          <w:spacing w:val="-2"/>
        </w:rPr>
        <w:t>(at</w:t>
      </w:r>
      <w:r>
        <w:rPr>
          <w:spacing w:val="-5"/>
        </w:rPr>
        <w:t xml:space="preserve"> </w:t>
      </w:r>
      <w:r>
        <w:t>least</w:t>
      </w:r>
      <w:r>
        <w:rPr>
          <w:spacing w:val="-5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t>months)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water</w:t>
      </w:r>
      <w:r>
        <w:rPr>
          <w:spacing w:val="60"/>
          <w:w w:val="99"/>
        </w:rPr>
        <w:t xml:space="preserve"> </w:t>
      </w:r>
      <w:r>
        <w:t>large</w:t>
      </w:r>
      <w:r>
        <w:rPr>
          <w:spacing w:val="-8"/>
        </w:rPr>
        <w:t xml:space="preserve"> </w:t>
      </w:r>
      <w:r>
        <w:t>areas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floodplain</w:t>
      </w:r>
      <w:r>
        <w:rPr>
          <w:spacing w:val="-6"/>
        </w:rPr>
        <w:t xml:space="preserve"> </w:t>
      </w:r>
      <w:r>
        <w:t>marsh</w:t>
      </w:r>
      <w:r>
        <w:rPr>
          <w:spacing w:val="-8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t>Moira</w:t>
      </w:r>
      <w:r>
        <w:rPr>
          <w:spacing w:val="-6"/>
        </w:rPr>
        <w:t xml:space="preserve"> </w:t>
      </w:r>
      <w:r>
        <w:t>grassland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allow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open</w:t>
      </w:r>
      <w:r>
        <w:rPr>
          <w:spacing w:val="-7"/>
        </w:rPr>
        <w:t xml:space="preserve"> </w:t>
      </w:r>
      <w:r>
        <w:t>wetland</w:t>
      </w:r>
      <w:r>
        <w:rPr>
          <w:spacing w:val="-7"/>
        </w:rPr>
        <w:t xml:space="preserve"> </w:t>
      </w:r>
      <w:r>
        <w:rPr>
          <w:spacing w:val="-1"/>
        </w:rPr>
        <w:t>vegetation</w:t>
      </w:r>
      <w:r>
        <w:rPr>
          <w:spacing w:val="40"/>
          <w:w w:val="9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complete</w:t>
      </w:r>
      <w:r>
        <w:rPr>
          <w:spacing w:val="-7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rPr>
          <w:spacing w:val="-1"/>
        </w:rPr>
        <w:t>flowering.</w:t>
      </w:r>
      <w:r>
        <w:rPr>
          <w:spacing w:val="-7"/>
        </w:rPr>
        <w:t xml:space="preserve"> </w:t>
      </w:r>
      <w:r>
        <w:rPr>
          <w:spacing w:val="-1"/>
        </w:rPr>
        <w:t>Less</w:t>
      </w:r>
      <w:r>
        <w:rPr>
          <w:spacing w:val="-6"/>
        </w:rPr>
        <w:t xml:space="preserve"> </w:t>
      </w:r>
      <w:r>
        <w:t>frequently,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larger</w:t>
      </w:r>
      <w:r>
        <w:rPr>
          <w:spacing w:val="-8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trigger,</w:t>
      </w:r>
      <w:r>
        <w:rPr>
          <w:spacing w:val="-9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may</w:t>
      </w:r>
      <w:r>
        <w:rPr>
          <w:spacing w:val="62"/>
          <w:w w:val="99"/>
        </w:rPr>
        <w:t xml:space="preserve"> </w:t>
      </w:r>
      <w:r>
        <w:rPr>
          <w:spacing w:val="-1"/>
        </w:rPr>
        <w:t>inundate</w:t>
      </w:r>
      <w:r>
        <w:rPr>
          <w:spacing w:val="-7"/>
        </w:rPr>
        <w:t xml:space="preserve"> </w:t>
      </w:r>
      <w:r>
        <w:rPr>
          <w:spacing w:val="-1"/>
        </w:rPr>
        <w:t>broader</w:t>
      </w:r>
      <w:r>
        <w:rPr>
          <w:spacing w:val="-6"/>
        </w:rPr>
        <w:t xml:space="preserve"> </w:t>
      </w:r>
      <w:r>
        <w:t>areas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red</w:t>
      </w:r>
      <w:r>
        <w:rPr>
          <w:spacing w:val="-4"/>
        </w:rPr>
        <w:t xml:space="preserve"> </w:t>
      </w:r>
      <w:r>
        <w:rPr>
          <w:spacing w:val="-1"/>
        </w:rPr>
        <w:t>gum</w:t>
      </w:r>
      <w:r>
        <w:rPr>
          <w:spacing w:val="-3"/>
        </w:rPr>
        <w:t xml:space="preserve"> </w:t>
      </w:r>
      <w:r>
        <w:t>forest.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action</w:t>
      </w:r>
      <w:r>
        <w:rPr>
          <w:spacing w:val="-6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outcomes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97"/>
          <w:w w:val="99"/>
        </w:rPr>
        <w:t xml:space="preserve"> </w:t>
      </w:r>
      <w:r>
        <w:t>Edward-Wakool</w:t>
      </w:r>
      <w:r>
        <w:rPr>
          <w:spacing w:val="-11"/>
        </w:rPr>
        <w:t xml:space="preserve"> </w:t>
      </w:r>
      <w:r>
        <w:rPr>
          <w:spacing w:val="-1"/>
        </w:rPr>
        <w:t>system</w:t>
      </w:r>
      <w:r>
        <w:rPr>
          <w:spacing w:val="-9"/>
        </w:rPr>
        <w:t xml:space="preserve"> </w:t>
      </w:r>
      <w:r>
        <w:rPr>
          <w:spacing w:val="-1"/>
        </w:rPr>
        <w:t>(Action</w:t>
      </w:r>
      <w:r>
        <w:rPr>
          <w:spacing w:val="-10"/>
        </w:rPr>
        <w:t xml:space="preserve"> </w:t>
      </w:r>
      <w:r>
        <w:t>3).</w:t>
      </w:r>
    </w:p>
    <w:p w14:paraId="4E055DD6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DD7" w14:textId="77777777" w:rsidR="00F20CE2" w:rsidRDefault="003E30F1">
      <w:pPr>
        <w:pStyle w:val="BodyText"/>
        <w:numPr>
          <w:ilvl w:val="0"/>
          <w:numId w:val="17"/>
        </w:numPr>
        <w:tabs>
          <w:tab w:val="left" w:pos="478"/>
        </w:tabs>
        <w:ind w:left="477" w:right="236" w:hanging="369"/>
      </w:pPr>
      <w:r>
        <w:rPr>
          <w:spacing w:val="-1"/>
        </w:rPr>
        <w:t>For</w:t>
      </w:r>
      <w:r>
        <w:rPr>
          <w:spacing w:val="-4"/>
        </w:rPr>
        <w:t xml:space="preserve"> </w:t>
      </w:r>
      <w:r>
        <w:t>Gunbower</w:t>
      </w:r>
      <w:r>
        <w:rPr>
          <w:spacing w:val="-7"/>
        </w:rPr>
        <w:t xml:space="preserve"> </w:t>
      </w:r>
      <w:r>
        <w:t>Forest,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extent</w:t>
      </w:r>
      <w:r>
        <w:rPr>
          <w:spacing w:val="-7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determined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watering</w:t>
      </w:r>
      <w:r>
        <w:rPr>
          <w:spacing w:val="-6"/>
        </w:rPr>
        <w:t xml:space="preserve"> </w:t>
      </w:r>
      <w:r>
        <w:rPr>
          <w:spacing w:val="-1"/>
        </w:rPr>
        <w:t>scenario</w:t>
      </w:r>
      <w:r>
        <w:rPr>
          <w:spacing w:val="-6"/>
        </w:rPr>
        <w:t xml:space="preserve"> </w:t>
      </w:r>
      <w:r>
        <w:t>agreed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site</w:t>
      </w:r>
      <w:r>
        <w:rPr>
          <w:spacing w:val="50"/>
          <w:w w:val="99"/>
        </w:rPr>
        <w:t xml:space="preserve"> </w:t>
      </w:r>
      <w:r>
        <w:t>manager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holders.</w:t>
      </w:r>
    </w:p>
    <w:p w14:paraId="4E055DD8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DD9" w14:textId="77777777" w:rsidR="00F20CE2" w:rsidRDefault="003E30F1">
      <w:pPr>
        <w:pStyle w:val="BodyText"/>
        <w:numPr>
          <w:ilvl w:val="0"/>
          <w:numId w:val="17"/>
        </w:numPr>
        <w:tabs>
          <w:tab w:val="left" w:pos="478"/>
        </w:tabs>
        <w:ind w:left="477" w:right="714" w:hanging="369"/>
      </w:pPr>
      <w:r>
        <w:rPr>
          <w:spacing w:val="-1"/>
        </w:rPr>
        <w:t>For</w:t>
      </w:r>
      <w:r>
        <w:rPr>
          <w:spacing w:val="-8"/>
        </w:rPr>
        <w:t xml:space="preserve"> </w:t>
      </w:r>
      <w:r>
        <w:t>Koondrook-Perricoota</w:t>
      </w:r>
      <w:r>
        <w:rPr>
          <w:spacing w:val="-7"/>
        </w:rPr>
        <w:t xml:space="preserve"> </w:t>
      </w:r>
      <w:r>
        <w:t>Forest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extent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t>limited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low-lying</w:t>
      </w:r>
      <w:r>
        <w:rPr>
          <w:spacing w:val="-8"/>
        </w:rPr>
        <w:t xml:space="preserve"> </w:t>
      </w:r>
      <w:r>
        <w:rPr>
          <w:spacing w:val="-1"/>
        </w:rPr>
        <w:t>anabranches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semi-</w:t>
      </w:r>
      <w:r>
        <w:rPr>
          <w:spacing w:val="58"/>
          <w:w w:val="99"/>
        </w:rPr>
        <w:t xml:space="preserve"> </w:t>
      </w:r>
      <w:r>
        <w:t>permanent</w:t>
      </w:r>
      <w:r>
        <w:rPr>
          <w:spacing w:val="-8"/>
        </w:rPr>
        <w:t xml:space="preserve"> </w:t>
      </w:r>
      <w:r>
        <w:rPr>
          <w:spacing w:val="-1"/>
        </w:rPr>
        <w:t>wetlands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avoid</w:t>
      </w:r>
      <w:r>
        <w:rPr>
          <w:spacing w:val="-9"/>
        </w:rPr>
        <w:t xml:space="preserve"> </w:t>
      </w:r>
      <w:r>
        <w:t>unacceptable</w:t>
      </w:r>
      <w:r>
        <w:rPr>
          <w:spacing w:val="-10"/>
        </w:rPr>
        <w:t xml:space="preserve"> </w:t>
      </w:r>
      <w:r>
        <w:t>third</w:t>
      </w:r>
      <w:r>
        <w:rPr>
          <w:spacing w:val="-9"/>
        </w:rPr>
        <w:t xml:space="preserve"> </w:t>
      </w:r>
      <w:r>
        <w:t>party</w:t>
      </w:r>
      <w:r>
        <w:rPr>
          <w:spacing w:val="-11"/>
        </w:rPr>
        <w:t xml:space="preserve"> </w:t>
      </w:r>
      <w:r>
        <w:t>impacts.</w:t>
      </w:r>
    </w:p>
    <w:p w14:paraId="4E055DDA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DDB" w14:textId="77777777" w:rsidR="00F20CE2" w:rsidRDefault="003E30F1">
      <w:pPr>
        <w:pStyle w:val="Heading3"/>
        <w:rPr>
          <w:b w:val="0"/>
          <w:bCs w:val="0"/>
        </w:rPr>
      </w:pPr>
      <w:r>
        <w:rPr>
          <w:spacing w:val="-1"/>
          <w:u w:val="single" w:color="000000"/>
        </w:rPr>
        <w:t>Watering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Action</w:t>
      </w:r>
      <w:r>
        <w:rPr>
          <w:spacing w:val="-4"/>
          <w:u w:val="single" w:color="000000"/>
        </w:rPr>
        <w:t xml:space="preserve"> </w:t>
      </w:r>
      <w:r>
        <w:rPr>
          <w:spacing w:val="-2"/>
          <w:u w:val="single" w:color="000000"/>
        </w:rPr>
        <w:t>3a,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3b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and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3c: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Edward-Wakool</w:t>
      </w:r>
      <w:r>
        <w:rPr>
          <w:spacing w:val="-9"/>
          <w:u w:val="single" w:color="000000"/>
        </w:rPr>
        <w:t xml:space="preserve"> </w:t>
      </w:r>
      <w:r>
        <w:rPr>
          <w:spacing w:val="-1"/>
          <w:u w:val="single" w:color="000000"/>
        </w:rPr>
        <w:t>River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system</w:t>
      </w:r>
    </w:p>
    <w:p w14:paraId="4E055DDC" w14:textId="77777777" w:rsidR="00F20CE2" w:rsidRDefault="00F20CE2">
      <w:pPr>
        <w:spacing w:before="8"/>
        <w:rPr>
          <w:rFonts w:ascii="Century Gothic" w:eastAsia="Century Gothic" w:hAnsi="Century Gothic" w:cs="Century Gothic"/>
          <w:b/>
          <w:bCs/>
          <w:sz w:val="14"/>
          <w:szCs w:val="14"/>
        </w:rPr>
      </w:pPr>
    </w:p>
    <w:p w14:paraId="4E055DDD" w14:textId="77777777" w:rsidR="00F20CE2" w:rsidRDefault="003E30F1">
      <w:pPr>
        <w:spacing w:before="62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9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considerations:</w:t>
      </w:r>
    </w:p>
    <w:p w14:paraId="4E055DDE" w14:textId="77777777" w:rsidR="00F20CE2" w:rsidRDefault="00F20CE2">
      <w:pPr>
        <w:spacing w:before="7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4E055DDF" w14:textId="77777777" w:rsidR="00F20CE2" w:rsidRDefault="003E30F1">
      <w:pPr>
        <w:pStyle w:val="BodyText"/>
        <w:numPr>
          <w:ilvl w:val="0"/>
          <w:numId w:val="17"/>
        </w:numPr>
        <w:tabs>
          <w:tab w:val="left" w:pos="478"/>
        </w:tabs>
        <w:ind w:left="477" w:right="176" w:hanging="369"/>
      </w:pPr>
      <w:r>
        <w:t>WaterNSW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responsible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managing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Edward-Wakool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system,</w:t>
      </w:r>
      <w:r>
        <w:rPr>
          <w:spacing w:val="-10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highly</w:t>
      </w:r>
      <w:r>
        <w:rPr>
          <w:spacing w:val="48"/>
          <w:w w:val="99"/>
        </w:rPr>
        <w:t xml:space="preserve"> </w:t>
      </w:r>
      <w:r>
        <w:t>regulated.</w:t>
      </w:r>
      <w:r>
        <w:rPr>
          <w:spacing w:val="-9"/>
        </w:rPr>
        <w:t xml:space="preserve"> </w:t>
      </w:r>
      <w:r>
        <w:t>Depending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location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purpose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action,</w:t>
      </w:r>
      <w:r>
        <w:rPr>
          <w:spacing w:val="-2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sourced</w:t>
      </w:r>
      <w:r>
        <w:rPr>
          <w:spacing w:val="-7"/>
        </w:rPr>
        <w:t xml:space="preserve"> </w:t>
      </w:r>
      <w:r>
        <w:t>from</w:t>
      </w:r>
      <w:r>
        <w:rPr>
          <w:spacing w:val="56"/>
          <w:w w:val="99"/>
        </w:rPr>
        <w:t xml:space="preserve"> </w:t>
      </w:r>
      <w:r>
        <w:t>either</w:t>
      </w:r>
      <w:r>
        <w:rPr>
          <w:spacing w:val="-12"/>
        </w:rPr>
        <w:t xml:space="preserve"> </w:t>
      </w:r>
      <w:r>
        <w:rPr>
          <w:spacing w:val="-1"/>
        </w:rPr>
        <w:t>Murray</w:t>
      </w:r>
      <w:r>
        <w:rPr>
          <w:spacing w:val="-12"/>
        </w:rPr>
        <w:t xml:space="preserve"> </w:t>
      </w:r>
      <w:r>
        <w:t>Irrigation</w:t>
      </w:r>
      <w:r>
        <w:rPr>
          <w:spacing w:val="-10"/>
        </w:rPr>
        <w:t xml:space="preserve"> </w:t>
      </w:r>
      <w:r>
        <w:rPr>
          <w:spacing w:val="-1"/>
        </w:rPr>
        <w:t>and/or</w:t>
      </w:r>
      <w:r>
        <w:rPr>
          <w:spacing w:val="-11"/>
        </w:rPr>
        <w:t xml:space="preserve"> </w:t>
      </w:r>
      <w:r>
        <w:t>private</w:t>
      </w:r>
      <w:r>
        <w:rPr>
          <w:spacing w:val="-12"/>
        </w:rPr>
        <w:t xml:space="preserve"> </w:t>
      </w:r>
      <w:r>
        <w:rPr>
          <w:spacing w:val="-1"/>
        </w:rPr>
        <w:t>landholder</w:t>
      </w:r>
      <w:r>
        <w:rPr>
          <w:spacing w:val="-11"/>
        </w:rPr>
        <w:t xml:space="preserve"> </w:t>
      </w:r>
      <w:r>
        <w:t>irrigation</w:t>
      </w:r>
      <w:r>
        <w:rPr>
          <w:spacing w:val="-10"/>
        </w:rPr>
        <w:t xml:space="preserve"> </w:t>
      </w:r>
      <w:r>
        <w:rPr>
          <w:spacing w:val="-1"/>
        </w:rPr>
        <w:t>infrastructure.</w:t>
      </w:r>
      <w:r>
        <w:rPr>
          <w:spacing w:val="-11"/>
        </w:rPr>
        <w:t xml:space="preserve"> </w:t>
      </w:r>
      <w:r>
        <w:t>Commonwealth</w:t>
      </w:r>
      <w:r>
        <w:rPr>
          <w:spacing w:val="63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may</w:t>
      </w:r>
      <w:r>
        <w:rPr>
          <w:spacing w:val="-9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combination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natural,</w:t>
      </w:r>
      <w:r>
        <w:rPr>
          <w:spacing w:val="-10"/>
        </w:rPr>
        <w:t xml:space="preserve"> </w:t>
      </w:r>
      <w:r>
        <w:t>consumptive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t>or</w:t>
      </w:r>
      <w:r>
        <w:rPr>
          <w:spacing w:val="39"/>
          <w:w w:val="99"/>
        </w:rPr>
        <w:t xml:space="preserve"> </w:t>
      </w:r>
      <w:r>
        <w:t>planned</w:t>
      </w:r>
      <w:r>
        <w:rPr>
          <w:spacing w:val="-15"/>
        </w:rPr>
        <w:t xml:space="preserve"> </w:t>
      </w:r>
      <w:r>
        <w:rPr>
          <w:spacing w:val="-1"/>
        </w:rPr>
        <w:t>environment</w:t>
      </w:r>
      <w:r>
        <w:rPr>
          <w:spacing w:val="-12"/>
        </w:rPr>
        <w:t xml:space="preserve"> </w:t>
      </w:r>
      <w:r>
        <w:t>water.</w:t>
      </w:r>
    </w:p>
    <w:p w14:paraId="4E055DE0" w14:textId="77777777" w:rsidR="00F20CE2" w:rsidRDefault="00F20CE2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4E055DE1" w14:textId="77777777" w:rsidR="00F20CE2" w:rsidRDefault="003E30F1">
      <w:pPr>
        <w:pStyle w:val="BodyText"/>
        <w:numPr>
          <w:ilvl w:val="0"/>
          <w:numId w:val="17"/>
        </w:numPr>
        <w:tabs>
          <w:tab w:val="left" w:pos="478"/>
        </w:tabs>
        <w:ind w:left="477" w:right="176" w:hanging="369"/>
      </w:pPr>
      <w:r>
        <w:rPr>
          <w:spacing w:val="-1"/>
        </w:rPr>
        <w:t>Forest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ephemeral</w:t>
      </w:r>
      <w:r>
        <w:rPr>
          <w:spacing w:val="-7"/>
        </w:rPr>
        <w:t xml:space="preserve"> </w:t>
      </w:r>
      <w:r>
        <w:t>waterway</w:t>
      </w:r>
      <w:r>
        <w:rPr>
          <w:spacing w:val="-8"/>
        </w:rPr>
        <w:t xml:space="preserve"> </w:t>
      </w:r>
      <w:r>
        <w:rPr>
          <w:spacing w:val="-1"/>
        </w:rPr>
        <w:t>actions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timed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winter/spring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late</w:t>
      </w:r>
      <w:r>
        <w:rPr>
          <w:spacing w:val="-7"/>
        </w:rPr>
        <w:t xml:space="preserve"> </w:t>
      </w:r>
      <w:r>
        <w:rPr>
          <w:spacing w:val="-1"/>
        </w:rPr>
        <w:t>autumn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minimise</w:t>
      </w:r>
      <w:r>
        <w:rPr>
          <w:spacing w:val="69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risk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hypoxic</w:t>
      </w:r>
      <w:r>
        <w:rPr>
          <w:spacing w:val="-7"/>
        </w:rPr>
        <w:t xml:space="preserve"> </w:t>
      </w:r>
      <w:r>
        <w:t>blackwater</w:t>
      </w:r>
      <w:r>
        <w:rPr>
          <w:spacing w:val="-8"/>
        </w:rPr>
        <w:t xml:space="preserve"> </w:t>
      </w:r>
      <w:r>
        <w:t>impacts.</w:t>
      </w:r>
      <w:r>
        <w:rPr>
          <w:spacing w:val="-6"/>
        </w:rPr>
        <w:t xml:space="preserve"> </w:t>
      </w:r>
      <w:r>
        <w:rPr>
          <w:spacing w:val="-1"/>
        </w:rPr>
        <w:t>Operational</w:t>
      </w:r>
      <w:r>
        <w:rPr>
          <w:spacing w:val="-7"/>
        </w:rPr>
        <w:t xml:space="preserve"> </w:t>
      </w:r>
      <w:r>
        <w:rPr>
          <w:spacing w:val="-1"/>
        </w:rPr>
        <w:t>considerations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Werai</w:t>
      </w:r>
      <w:r>
        <w:rPr>
          <w:spacing w:val="-7"/>
        </w:rPr>
        <w:t xml:space="preserve"> </w:t>
      </w:r>
      <w:r>
        <w:rPr>
          <w:spacing w:val="-1"/>
        </w:rPr>
        <w:t>Forest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being</w:t>
      </w:r>
      <w:r>
        <w:rPr>
          <w:spacing w:val="79"/>
          <w:w w:val="99"/>
        </w:rPr>
        <w:t xml:space="preserve"> </w:t>
      </w:r>
      <w:r>
        <w:t>reviewed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improve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potential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undertaken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future</w:t>
      </w:r>
      <w:r>
        <w:rPr>
          <w:spacing w:val="-7"/>
        </w:rPr>
        <w:t xml:space="preserve"> </w:t>
      </w:r>
      <w:r>
        <w:rPr>
          <w:spacing w:val="1"/>
        </w:rPr>
        <w:t>years.</w:t>
      </w:r>
    </w:p>
    <w:p w14:paraId="4E055DE2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DE3" w14:textId="77777777" w:rsidR="00F20CE2" w:rsidRDefault="003E30F1">
      <w:pPr>
        <w:pStyle w:val="BodyText"/>
        <w:numPr>
          <w:ilvl w:val="0"/>
          <w:numId w:val="17"/>
        </w:numPr>
        <w:tabs>
          <w:tab w:val="left" w:pos="478"/>
        </w:tabs>
        <w:ind w:left="477" w:right="869" w:hanging="369"/>
      </w:pPr>
      <w:r>
        <w:rPr>
          <w:spacing w:val="-1"/>
        </w:rPr>
        <w:t>Contingency</w:t>
      </w:r>
      <w:r>
        <w:rPr>
          <w:spacing w:val="-9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made</w:t>
      </w:r>
      <w:r>
        <w:rPr>
          <w:spacing w:val="-7"/>
        </w:rPr>
        <w:t xml:space="preserve"> </w:t>
      </w:r>
      <w:r>
        <w:t>available,</w:t>
      </w:r>
      <w:r>
        <w:rPr>
          <w:spacing w:val="-9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required,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critical</w:t>
      </w:r>
      <w:r>
        <w:rPr>
          <w:spacing w:val="-8"/>
        </w:rPr>
        <w:t xml:space="preserve"> </w:t>
      </w:r>
      <w:r>
        <w:rPr>
          <w:spacing w:val="-1"/>
        </w:rPr>
        <w:t>refuge</w:t>
      </w:r>
      <w:r>
        <w:rPr>
          <w:spacing w:val="-8"/>
        </w:rPr>
        <w:t xml:space="preserve"> </w:t>
      </w:r>
      <w:r>
        <w:t>habitat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70"/>
          <w:w w:val="99"/>
        </w:rPr>
        <w:t xml:space="preserve"> </w:t>
      </w:r>
      <w:r>
        <w:t>aquatic</w:t>
      </w:r>
      <w:r>
        <w:rPr>
          <w:spacing w:val="-7"/>
        </w:rPr>
        <w:t xml:space="preserve"> </w:t>
      </w:r>
      <w:r>
        <w:rPr>
          <w:spacing w:val="-1"/>
        </w:rPr>
        <w:t>species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large</w:t>
      </w:r>
      <w:r>
        <w:rPr>
          <w:spacing w:val="-7"/>
        </w:rPr>
        <w:t xml:space="preserve"> </w:t>
      </w:r>
      <w:r>
        <w:t>bodied</w:t>
      </w:r>
      <w:r>
        <w:rPr>
          <w:spacing w:val="-8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rPr>
          <w:spacing w:val="-1"/>
        </w:rPr>
        <w:t>during</w:t>
      </w:r>
      <w:r>
        <w:rPr>
          <w:spacing w:val="-8"/>
        </w:rPr>
        <w:t xml:space="preserve"> </w:t>
      </w:r>
      <w:r>
        <w:rPr>
          <w:spacing w:val="-1"/>
        </w:rPr>
        <w:t>hypoxic</w:t>
      </w:r>
      <w:r>
        <w:rPr>
          <w:spacing w:val="-6"/>
        </w:rPr>
        <w:t xml:space="preserve"> </w:t>
      </w:r>
      <w:r>
        <w:t>events.</w:t>
      </w:r>
    </w:p>
    <w:p w14:paraId="4E055DE4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DE5" w14:textId="77777777" w:rsidR="00F20CE2" w:rsidRDefault="003E30F1">
      <w:pPr>
        <w:pStyle w:val="BodyText"/>
        <w:numPr>
          <w:ilvl w:val="0"/>
          <w:numId w:val="17"/>
        </w:numPr>
        <w:tabs>
          <w:tab w:val="left" w:pos="478"/>
        </w:tabs>
        <w:ind w:left="477" w:right="176" w:hanging="369"/>
      </w:pPr>
      <w:r>
        <w:t>Planning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actions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t>take</w:t>
      </w:r>
      <w:r>
        <w:rPr>
          <w:spacing w:val="-7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rPr>
          <w:spacing w:val="-1"/>
        </w:rPr>
        <w:t>consideration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potential</w:t>
      </w:r>
      <w:r>
        <w:rPr>
          <w:spacing w:val="-7"/>
        </w:rPr>
        <w:t xml:space="preserve"> </w:t>
      </w:r>
      <w:r>
        <w:t>impacts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inundating</w:t>
      </w:r>
      <w:r>
        <w:rPr>
          <w:spacing w:val="-7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77"/>
          <w:w w:val="99"/>
        </w:rPr>
        <w:t xml:space="preserve"> </w:t>
      </w:r>
      <w:r>
        <w:t>acid</w:t>
      </w:r>
      <w:r>
        <w:rPr>
          <w:spacing w:val="-7"/>
        </w:rPr>
        <w:t xml:space="preserve"> </w:t>
      </w:r>
      <w:r>
        <w:rPr>
          <w:spacing w:val="-1"/>
        </w:rPr>
        <w:t>sulphate</w:t>
      </w:r>
      <w:r>
        <w:rPr>
          <w:spacing w:val="-6"/>
        </w:rPr>
        <w:t xml:space="preserve"> </w:t>
      </w:r>
      <w:r>
        <w:rPr>
          <w:spacing w:val="-1"/>
        </w:rPr>
        <w:t>soils</w:t>
      </w:r>
      <w:r>
        <w:rPr>
          <w:spacing w:val="-6"/>
        </w:rPr>
        <w:t xml:space="preserve"> </w:t>
      </w:r>
      <w:r>
        <w:t>and/or</w:t>
      </w:r>
      <w:r>
        <w:rPr>
          <w:spacing w:val="-6"/>
        </w:rPr>
        <w:t xml:space="preserve"> </w:t>
      </w:r>
      <w:r>
        <w:t>deep</w:t>
      </w:r>
      <w:r>
        <w:rPr>
          <w:spacing w:val="-6"/>
        </w:rPr>
        <w:t xml:space="preserve"> </w:t>
      </w:r>
      <w:r>
        <w:t>pools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rPr>
          <w:spacing w:val="-1"/>
        </w:rPr>
        <w:t>result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movement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salt.</w:t>
      </w:r>
    </w:p>
    <w:p w14:paraId="4E055DE6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DE7" w14:textId="77777777" w:rsidR="00F20CE2" w:rsidRDefault="003E30F1">
      <w:pPr>
        <w:pStyle w:val="BodyText"/>
        <w:numPr>
          <w:ilvl w:val="0"/>
          <w:numId w:val="17"/>
        </w:numPr>
        <w:tabs>
          <w:tab w:val="left" w:pos="478"/>
        </w:tabs>
        <w:ind w:left="477" w:right="265" w:hanging="369"/>
      </w:pPr>
      <w:r>
        <w:rPr>
          <w:spacing w:val="-1"/>
        </w:rPr>
        <w:t>During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irrigation</w:t>
      </w:r>
      <w:r>
        <w:rPr>
          <w:spacing w:val="-8"/>
        </w:rPr>
        <w:t xml:space="preserve"> </w:t>
      </w:r>
      <w:r>
        <w:rPr>
          <w:spacing w:val="-1"/>
        </w:rPr>
        <w:t>off-season</w:t>
      </w:r>
      <w:r>
        <w:rPr>
          <w:spacing w:val="-7"/>
        </w:rPr>
        <w:t xml:space="preserve"> </w:t>
      </w:r>
      <w:r>
        <w:rPr>
          <w:spacing w:val="-1"/>
        </w:rPr>
        <w:t>(winter)</w:t>
      </w:r>
      <w:r>
        <w:rPr>
          <w:spacing w:val="-9"/>
        </w:rPr>
        <w:t xml:space="preserve"> </w:t>
      </w:r>
      <w:r>
        <w:rPr>
          <w:spacing w:val="-1"/>
        </w:rPr>
        <w:t>regulating/irrigation</w:t>
      </w:r>
      <w:r>
        <w:rPr>
          <w:spacing w:val="-8"/>
        </w:rPr>
        <w:t xml:space="preserve"> </w:t>
      </w:r>
      <w:r>
        <w:rPr>
          <w:spacing w:val="-1"/>
        </w:rPr>
        <w:t>systems</w:t>
      </w:r>
      <w:r>
        <w:rPr>
          <w:spacing w:val="-9"/>
        </w:rPr>
        <w:t xml:space="preserve"> </w:t>
      </w:r>
      <w:r>
        <w:t>are</w:t>
      </w:r>
      <w:r>
        <w:rPr>
          <w:spacing w:val="-1"/>
        </w:rPr>
        <w:t xml:space="preserve"> usually</w:t>
      </w:r>
      <w:r>
        <w:rPr>
          <w:spacing w:val="-9"/>
        </w:rPr>
        <w:t xml:space="preserve"> </w:t>
      </w:r>
      <w:r>
        <w:rPr>
          <w:spacing w:val="-1"/>
        </w:rPr>
        <w:t>shut</w:t>
      </w:r>
      <w:r>
        <w:rPr>
          <w:spacing w:val="-8"/>
        </w:rPr>
        <w:t xml:space="preserve"> </w:t>
      </w:r>
      <w:r>
        <w:t>down,</w:t>
      </w:r>
      <w:r>
        <w:rPr>
          <w:spacing w:val="-10"/>
        </w:rPr>
        <w:t xml:space="preserve"> </w:t>
      </w:r>
      <w:r>
        <w:t>thereby</w:t>
      </w:r>
      <w:r>
        <w:rPr>
          <w:spacing w:val="127"/>
          <w:w w:val="99"/>
        </w:rPr>
        <w:t xml:space="preserve"> </w:t>
      </w:r>
      <w:r>
        <w:t>limiting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ability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1"/>
        </w:rPr>
        <w:t>flows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time.</w:t>
      </w:r>
      <w:r>
        <w:rPr>
          <w:spacing w:val="-8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winter</w:t>
      </w:r>
      <w:r>
        <w:rPr>
          <w:spacing w:val="-7"/>
        </w:rPr>
        <w:t xml:space="preserve"> </w:t>
      </w:r>
      <w:r>
        <w:rPr>
          <w:spacing w:val="-1"/>
        </w:rPr>
        <w:t>2017,</w:t>
      </w:r>
      <w:r>
        <w:rPr>
          <w:spacing w:val="-9"/>
        </w:rPr>
        <w:t xml:space="preserve"> </w:t>
      </w:r>
      <w:r>
        <w:t>following</w:t>
      </w:r>
      <w:r>
        <w:rPr>
          <w:spacing w:val="32"/>
          <w:w w:val="99"/>
        </w:rPr>
        <w:t xml:space="preserve"> </w:t>
      </w:r>
      <w:r>
        <w:rPr>
          <w:spacing w:val="-1"/>
        </w:rPr>
        <w:t>discussions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community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rPr>
          <w:spacing w:val="-1"/>
        </w:rPr>
        <w:t>NSW</w:t>
      </w:r>
      <w:r>
        <w:rPr>
          <w:spacing w:val="-4"/>
        </w:rPr>
        <w:t xml:space="preserve"> </w:t>
      </w:r>
      <w:r>
        <w:t>agencies,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trial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winter</w:t>
      </w:r>
      <w:r>
        <w:rPr>
          <w:spacing w:val="-7"/>
        </w:rPr>
        <w:t xml:space="preserve"> </w:t>
      </w:r>
      <w:r>
        <w:t>watering</w:t>
      </w:r>
      <w:r>
        <w:rPr>
          <w:spacing w:val="-4"/>
        </w:rPr>
        <w:t xml:space="preserve"> </w:t>
      </w:r>
      <w:r>
        <w:rPr>
          <w:spacing w:val="-1"/>
        </w:rPr>
        <w:t>into</w:t>
      </w:r>
      <w:r>
        <w:rPr>
          <w:spacing w:val="-7"/>
        </w:rPr>
        <w:t xml:space="preserve"> </w:t>
      </w:r>
      <w:r>
        <w:t>the</w:t>
      </w:r>
      <w:r>
        <w:rPr>
          <w:spacing w:val="58"/>
          <w:w w:val="99"/>
        </w:rPr>
        <w:t xml:space="preserve"> </w:t>
      </w:r>
      <w:r>
        <w:rPr>
          <w:spacing w:val="-1"/>
        </w:rPr>
        <w:t>Yallakool-Wakool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Colligen-Niemur</w:t>
      </w:r>
      <w:r>
        <w:rPr>
          <w:spacing w:val="-10"/>
        </w:rPr>
        <w:t xml:space="preserve"> </w:t>
      </w:r>
      <w:r>
        <w:rPr>
          <w:spacing w:val="-1"/>
        </w:rPr>
        <w:t>systems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t>planned,</w:t>
      </w:r>
      <w:r>
        <w:rPr>
          <w:spacing w:val="-11"/>
        </w:rPr>
        <w:t xml:space="preserve"> </w:t>
      </w:r>
      <w:r>
        <w:t>targeting</w:t>
      </w:r>
      <w:r>
        <w:rPr>
          <w:spacing w:val="-9"/>
        </w:rPr>
        <w:t xml:space="preserve"> </w:t>
      </w:r>
      <w:r>
        <w:rPr>
          <w:spacing w:val="-1"/>
        </w:rPr>
        <w:t>native</w:t>
      </w:r>
      <w:r>
        <w:rPr>
          <w:spacing w:val="-9"/>
        </w:rPr>
        <w:t xml:space="preserve"> </w:t>
      </w:r>
      <w:r>
        <w:rPr>
          <w:spacing w:val="-1"/>
        </w:rPr>
        <w:t>fish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instream</w:t>
      </w:r>
      <w:r>
        <w:rPr>
          <w:spacing w:val="66"/>
          <w:w w:val="99"/>
        </w:rPr>
        <w:t xml:space="preserve"> </w:t>
      </w:r>
      <w:r>
        <w:rPr>
          <w:spacing w:val="-1"/>
        </w:rPr>
        <w:t>aquatic</w:t>
      </w:r>
      <w:r>
        <w:rPr>
          <w:spacing w:val="-15"/>
        </w:rPr>
        <w:t xml:space="preserve"> </w:t>
      </w:r>
      <w:r>
        <w:rPr>
          <w:spacing w:val="-1"/>
        </w:rPr>
        <w:t>vegetation</w:t>
      </w:r>
      <w:r>
        <w:rPr>
          <w:spacing w:val="-14"/>
        </w:rPr>
        <w:t xml:space="preserve"> </w:t>
      </w:r>
      <w:r>
        <w:t>outcomes.</w:t>
      </w:r>
    </w:p>
    <w:p w14:paraId="4E055DE8" w14:textId="77777777" w:rsidR="00F20CE2" w:rsidRDefault="003E30F1">
      <w:pPr>
        <w:pStyle w:val="BodyText"/>
        <w:spacing w:before="122"/>
        <w:ind w:right="176"/>
      </w:pPr>
      <w:r>
        <w:rPr>
          <w:i/>
        </w:rPr>
        <w:t>Typical</w:t>
      </w:r>
      <w:r>
        <w:rPr>
          <w:i/>
          <w:spacing w:val="-8"/>
        </w:rPr>
        <w:t xml:space="preserve"> </w:t>
      </w:r>
      <w:r>
        <w:rPr>
          <w:i/>
        </w:rPr>
        <w:t>extent:</w:t>
      </w:r>
      <w:r>
        <w:rPr>
          <w:i/>
          <w:spacing w:val="-8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rPr>
          <w:spacing w:val="-1"/>
        </w:rPr>
        <w:t>constraints,</w:t>
      </w:r>
      <w:r>
        <w:rPr>
          <w:spacing w:val="-9"/>
        </w:rPr>
        <w:t xml:space="preserve"> </w:t>
      </w:r>
      <w:r>
        <w:rPr>
          <w:spacing w:val="-1"/>
        </w:rPr>
        <w:t>unless</w:t>
      </w:r>
      <w:r>
        <w:rPr>
          <w:spacing w:val="-7"/>
        </w:rPr>
        <w:t xml:space="preserve"> </w:t>
      </w:r>
      <w:r>
        <w:t>otherwise</w:t>
      </w:r>
      <w:r>
        <w:rPr>
          <w:spacing w:val="-8"/>
        </w:rPr>
        <w:t xml:space="preserve"> </w:t>
      </w:r>
      <w:r>
        <w:rPr>
          <w:spacing w:val="-1"/>
        </w:rPr>
        <w:t>agreed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potentially</w:t>
      </w:r>
      <w:r>
        <w:rPr>
          <w:spacing w:val="83"/>
          <w:w w:val="99"/>
        </w:rPr>
        <w:t xml:space="preserve"> </w:t>
      </w:r>
      <w:r>
        <w:t>impacted</w:t>
      </w:r>
      <w:r>
        <w:rPr>
          <w:spacing w:val="-12"/>
        </w:rPr>
        <w:t xml:space="preserve"> </w:t>
      </w:r>
      <w:r>
        <w:rPr>
          <w:spacing w:val="-1"/>
        </w:rPr>
        <w:t>landholders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government</w:t>
      </w:r>
      <w:r>
        <w:rPr>
          <w:spacing w:val="-10"/>
        </w:rPr>
        <w:t xml:space="preserve"> </w:t>
      </w:r>
      <w:r>
        <w:rPr>
          <w:spacing w:val="-1"/>
        </w:rPr>
        <w:t>agencies.</w:t>
      </w:r>
    </w:p>
    <w:p w14:paraId="4E055DE9" w14:textId="77777777" w:rsidR="00F20CE2" w:rsidRDefault="00F20CE2">
      <w:pPr>
        <w:sectPr w:rsidR="00F20CE2">
          <w:footerReference w:type="default" r:id="rId48"/>
          <w:pgSz w:w="11910" w:h="16840"/>
          <w:pgMar w:top="800" w:right="1080" w:bottom="1040" w:left="600" w:header="0" w:footer="857" w:gutter="0"/>
          <w:pgNumType w:start="31"/>
          <w:cols w:space="720"/>
        </w:sectPr>
      </w:pPr>
    </w:p>
    <w:p w14:paraId="4E055DEA" w14:textId="77777777" w:rsidR="00F20CE2" w:rsidRDefault="003E30F1">
      <w:pPr>
        <w:pStyle w:val="Heading3"/>
        <w:spacing w:before="36"/>
        <w:rPr>
          <w:b w:val="0"/>
          <w:bCs w:val="0"/>
        </w:rPr>
      </w:pPr>
      <w:r>
        <w:rPr>
          <w:spacing w:val="-1"/>
          <w:u w:val="single" w:color="000000"/>
        </w:rPr>
        <w:lastRenderedPageBreak/>
        <w:t>Watering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Action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4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and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5: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Gunbower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Creek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channel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flow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and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Gunbower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Forest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flow</w:t>
      </w:r>
    </w:p>
    <w:p w14:paraId="4E055DEB" w14:textId="77777777" w:rsidR="00F20CE2" w:rsidRDefault="00F20CE2">
      <w:pPr>
        <w:spacing w:before="6"/>
        <w:rPr>
          <w:rFonts w:ascii="Century Gothic" w:eastAsia="Century Gothic" w:hAnsi="Century Gothic" w:cs="Century Gothic"/>
          <w:b/>
          <w:bCs/>
          <w:sz w:val="14"/>
          <w:szCs w:val="14"/>
        </w:rPr>
      </w:pPr>
    </w:p>
    <w:p w14:paraId="4E055DEC" w14:textId="77777777" w:rsidR="00F20CE2" w:rsidRDefault="003E30F1">
      <w:pPr>
        <w:spacing w:before="62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7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considerations:</w:t>
      </w:r>
    </w:p>
    <w:p w14:paraId="4E055DED" w14:textId="77777777" w:rsidR="00F20CE2" w:rsidRDefault="00F20CE2">
      <w:pPr>
        <w:spacing w:before="7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4E055DEE" w14:textId="77777777" w:rsidR="00F20CE2" w:rsidRDefault="003E30F1">
      <w:pPr>
        <w:pStyle w:val="BodyText"/>
        <w:numPr>
          <w:ilvl w:val="0"/>
          <w:numId w:val="17"/>
        </w:numPr>
        <w:tabs>
          <w:tab w:val="left" w:pos="478"/>
        </w:tabs>
        <w:ind w:left="477" w:right="276" w:hanging="369"/>
      </w:pP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Gunbower</w:t>
      </w:r>
      <w:r>
        <w:rPr>
          <w:spacing w:val="-8"/>
        </w:rPr>
        <w:t xml:space="preserve"> </w:t>
      </w:r>
      <w:r>
        <w:rPr>
          <w:spacing w:val="-1"/>
        </w:rPr>
        <w:t>Creek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combination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consumptive</w:t>
      </w:r>
      <w:r>
        <w:rPr>
          <w:spacing w:val="-8"/>
        </w:rPr>
        <w:t xml:space="preserve"> </w:t>
      </w:r>
      <w:r>
        <w:t>flows</w:t>
      </w:r>
      <w:r>
        <w:rPr>
          <w:spacing w:val="44"/>
          <w:w w:val="9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Torrumbarry</w:t>
      </w:r>
      <w:r>
        <w:rPr>
          <w:spacing w:val="-8"/>
        </w:rPr>
        <w:t xml:space="preserve"> </w:t>
      </w:r>
      <w:r>
        <w:rPr>
          <w:spacing w:val="-1"/>
        </w:rPr>
        <w:t>Irrigation</w:t>
      </w:r>
      <w:r>
        <w:rPr>
          <w:spacing w:val="-4"/>
        </w:rPr>
        <w:t xml:space="preserve"> </w:t>
      </w:r>
      <w:r>
        <w:rPr>
          <w:spacing w:val="-1"/>
        </w:rPr>
        <w:t>Area.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Gunbower</w:t>
      </w:r>
      <w:r>
        <w:rPr>
          <w:spacing w:val="-7"/>
        </w:rPr>
        <w:t xml:space="preserve"> </w:t>
      </w:r>
      <w:r>
        <w:rPr>
          <w:spacing w:val="-1"/>
        </w:rPr>
        <w:t>Creek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largely</w:t>
      </w:r>
      <w:r>
        <w:rPr>
          <w:spacing w:val="-8"/>
        </w:rPr>
        <w:t xml:space="preserve"> </w:t>
      </w:r>
      <w:r>
        <w:rPr>
          <w:spacing w:val="-1"/>
        </w:rPr>
        <w:t>driven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irrigation</w:t>
      </w:r>
      <w:r>
        <w:rPr>
          <w:spacing w:val="62"/>
          <w:w w:val="99"/>
        </w:rPr>
        <w:t xml:space="preserve"> </w:t>
      </w:r>
      <w:r>
        <w:t>demand.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used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1"/>
        </w:rPr>
        <w:t>account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losses</w:t>
      </w:r>
      <w:r>
        <w:rPr>
          <w:spacing w:val="-8"/>
        </w:rPr>
        <w:t xml:space="preserve"> </w:t>
      </w:r>
      <w:r>
        <w:rPr>
          <w:spacing w:val="-1"/>
        </w:rPr>
        <w:t>associated</w:t>
      </w:r>
      <w:r>
        <w:rPr>
          <w:spacing w:val="42"/>
          <w:w w:val="9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consumptive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rPr>
          <w:spacing w:val="-1"/>
        </w:rPr>
        <w:t>route</w:t>
      </w:r>
      <w:r>
        <w:rPr>
          <w:spacing w:val="-8"/>
        </w:rPr>
        <w:t xml:space="preserve"> </w:t>
      </w:r>
      <w:r>
        <w:rPr>
          <w:spacing w:val="-1"/>
        </w:rPr>
        <w:t>through</w:t>
      </w:r>
      <w:r>
        <w:rPr>
          <w:spacing w:val="-4"/>
        </w:rPr>
        <w:t xml:space="preserve"> </w:t>
      </w:r>
      <w:r>
        <w:t>Gunbower</w:t>
      </w:r>
      <w:r>
        <w:rPr>
          <w:spacing w:val="-7"/>
        </w:rPr>
        <w:t xml:space="preserve"> </w:t>
      </w:r>
      <w:r>
        <w:t>Creek.</w:t>
      </w:r>
    </w:p>
    <w:p w14:paraId="4E055DEF" w14:textId="77777777" w:rsidR="00F20CE2" w:rsidRDefault="00F20CE2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4E055DF0" w14:textId="77777777" w:rsidR="00F20CE2" w:rsidRDefault="003E30F1">
      <w:pPr>
        <w:pStyle w:val="BodyText"/>
        <w:numPr>
          <w:ilvl w:val="0"/>
          <w:numId w:val="17"/>
        </w:numPr>
        <w:tabs>
          <w:tab w:val="left" w:pos="478"/>
        </w:tabs>
        <w:ind w:left="477" w:right="276" w:hanging="369"/>
      </w:pPr>
      <w:r>
        <w:t>High</w:t>
      </w:r>
      <w:r>
        <w:rPr>
          <w:spacing w:val="-6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Gunbower</w:t>
      </w:r>
      <w:r>
        <w:rPr>
          <w:spacing w:val="-6"/>
        </w:rPr>
        <w:t xml:space="preserve"> </w:t>
      </w:r>
      <w:r>
        <w:rPr>
          <w:spacing w:val="-1"/>
        </w:rPr>
        <w:t>Creek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used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push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into</w:t>
      </w:r>
      <w:r>
        <w:rPr>
          <w:spacing w:val="-6"/>
        </w:rPr>
        <w:t xml:space="preserve"> </w:t>
      </w:r>
      <w:r>
        <w:t>Gunbower</w:t>
      </w:r>
      <w:r>
        <w:rPr>
          <w:spacing w:val="-6"/>
        </w:rPr>
        <w:t xml:space="preserve"> </w:t>
      </w:r>
      <w:r>
        <w:rPr>
          <w:spacing w:val="-1"/>
        </w:rPr>
        <w:t>Forest</w:t>
      </w:r>
      <w:r>
        <w:rPr>
          <w:spacing w:val="-4"/>
        </w:rPr>
        <w:t xml:space="preserve"> </w:t>
      </w:r>
      <w:r>
        <w:rPr>
          <w:spacing w:val="-1"/>
        </w:rPr>
        <w:t>using</w:t>
      </w:r>
      <w:r>
        <w:rPr>
          <w:spacing w:val="-7"/>
        </w:rPr>
        <w:t xml:space="preserve"> </w:t>
      </w:r>
      <w:r>
        <w:t>the</w:t>
      </w:r>
      <w:r>
        <w:rPr>
          <w:spacing w:val="69"/>
          <w:w w:val="99"/>
        </w:rPr>
        <w:t xml:space="preserve"> </w:t>
      </w:r>
      <w:r>
        <w:t>Hipwell</w:t>
      </w:r>
      <w:r>
        <w:rPr>
          <w:spacing w:val="-7"/>
        </w:rPr>
        <w:t xml:space="preserve"> </w:t>
      </w:r>
      <w:r>
        <w:rPr>
          <w:spacing w:val="-1"/>
        </w:rPr>
        <w:t>Road</w:t>
      </w:r>
      <w:r>
        <w:rPr>
          <w:spacing w:val="-7"/>
        </w:rPr>
        <w:t xml:space="preserve"> </w:t>
      </w:r>
      <w:r>
        <w:t>regulator.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rPr>
          <w:spacing w:val="-1"/>
        </w:rPr>
        <w:t>population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highly</w:t>
      </w:r>
      <w:r>
        <w:rPr>
          <w:spacing w:val="-4"/>
        </w:rPr>
        <w:t xml:space="preserve"> </w:t>
      </w:r>
      <w:r>
        <w:t>regulated</w:t>
      </w:r>
      <w:r>
        <w:rPr>
          <w:spacing w:val="-7"/>
        </w:rPr>
        <w:t xml:space="preserve"> </w:t>
      </w:r>
      <w:r>
        <w:t>Creek</w:t>
      </w:r>
      <w:r>
        <w:rPr>
          <w:spacing w:val="-5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enhanced</w:t>
      </w:r>
      <w:r>
        <w:rPr>
          <w:spacing w:val="48"/>
          <w:w w:val="9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rPr>
          <w:spacing w:val="-1"/>
        </w:rPr>
        <w:t>delivering</w:t>
      </w:r>
      <w:r>
        <w:rPr>
          <w:spacing w:val="-8"/>
        </w:rPr>
        <w:t xml:space="preserve"> </w:t>
      </w:r>
      <w:r>
        <w:t>targeted</w:t>
      </w:r>
      <w:r>
        <w:rPr>
          <w:spacing w:val="-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rPr>
          <w:spacing w:val="-1"/>
        </w:rPr>
        <w:t>improved</w:t>
      </w:r>
      <w:r>
        <w:rPr>
          <w:spacing w:val="-8"/>
        </w:rPr>
        <w:t xml:space="preserve"> </w:t>
      </w:r>
      <w:r>
        <w:t>conditions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rPr>
          <w:spacing w:val="1"/>
        </w:rPr>
        <w:t>year-</w:t>
      </w:r>
      <w:r>
        <w:rPr>
          <w:spacing w:val="66"/>
          <w:w w:val="99"/>
        </w:rPr>
        <w:t xml:space="preserve"> </w:t>
      </w:r>
      <w:r>
        <w:rPr>
          <w:spacing w:val="-1"/>
        </w:rPr>
        <w:t>round.</w:t>
      </w:r>
    </w:p>
    <w:p w14:paraId="4E055DF1" w14:textId="77777777" w:rsidR="00F20CE2" w:rsidRDefault="003E30F1">
      <w:pPr>
        <w:pStyle w:val="BodyText"/>
        <w:numPr>
          <w:ilvl w:val="0"/>
          <w:numId w:val="17"/>
        </w:numPr>
        <w:tabs>
          <w:tab w:val="left" w:pos="478"/>
        </w:tabs>
        <w:spacing w:before="119"/>
        <w:ind w:left="477" w:right="486" w:hanging="369"/>
      </w:pPr>
      <w:r>
        <w:t>When</w:t>
      </w:r>
      <w:r>
        <w:rPr>
          <w:spacing w:val="-7"/>
        </w:rPr>
        <w:t xml:space="preserve"> </w:t>
      </w:r>
      <w:r>
        <w:rPr>
          <w:spacing w:val="-1"/>
        </w:rPr>
        <w:t>delivering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irrigation</w:t>
      </w:r>
      <w:r>
        <w:rPr>
          <w:spacing w:val="-7"/>
        </w:rPr>
        <w:t xml:space="preserve"> </w:t>
      </w:r>
      <w:r>
        <w:rPr>
          <w:spacing w:val="-1"/>
        </w:rPr>
        <w:t>season,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</w:t>
      </w:r>
      <w:r>
        <w:rPr>
          <w:spacing w:val="-6"/>
        </w:rPr>
        <w:t xml:space="preserve"> </w:t>
      </w:r>
      <w:r>
        <w:rPr>
          <w:spacing w:val="-1"/>
        </w:rPr>
        <w:t>shares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capacity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85"/>
          <w:w w:val="99"/>
        </w:rPr>
        <w:t xml:space="preserve"> </w:t>
      </w:r>
      <w:r>
        <w:t>Gunbower</w:t>
      </w:r>
      <w:r>
        <w:rPr>
          <w:spacing w:val="-8"/>
        </w:rPr>
        <w:t xml:space="preserve"> </w:t>
      </w:r>
      <w:r>
        <w:rPr>
          <w:spacing w:val="-1"/>
        </w:rPr>
        <w:t>Creek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irrigation</w:t>
      </w:r>
      <w:r>
        <w:rPr>
          <w:spacing w:val="-3"/>
        </w:rPr>
        <w:t xml:space="preserve"> </w:t>
      </w:r>
      <w:r>
        <w:t>flows.</w:t>
      </w:r>
      <w:r>
        <w:rPr>
          <w:spacing w:val="-7"/>
        </w:rPr>
        <w:t xml:space="preserve">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such,</w:t>
      </w:r>
      <w:r>
        <w:rPr>
          <w:spacing w:val="-7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potential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-5"/>
        </w:rPr>
        <w:t xml:space="preserve"> </w:t>
      </w:r>
      <w:r>
        <w:rPr>
          <w:spacing w:val="-1"/>
        </w:rPr>
        <w:t>capacity</w:t>
      </w:r>
      <w:r>
        <w:rPr>
          <w:spacing w:val="-8"/>
        </w:rPr>
        <w:t xml:space="preserve"> </w:t>
      </w:r>
      <w:r>
        <w:t>constraints</w:t>
      </w:r>
      <w:r>
        <w:rPr>
          <w:spacing w:val="-7"/>
        </w:rPr>
        <w:t xml:space="preserve"> </w:t>
      </w:r>
      <w:r>
        <w:t>to</w:t>
      </w:r>
      <w:r>
        <w:rPr>
          <w:spacing w:val="71"/>
          <w:w w:val="99"/>
        </w:rPr>
        <w:t xml:space="preserve"> </w:t>
      </w:r>
      <w:r>
        <w:t>interrupt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supply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Gunbower</w:t>
      </w:r>
      <w:r>
        <w:rPr>
          <w:spacing w:val="-8"/>
        </w:rPr>
        <w:t xml:space="preserve"> </w:t>
      </w:r>
      <w:r>
        <w:t>Forest.</w:t>
      </w:r>
    </w:p>
    <w:p w14:paraId="4E055DF2" w14:textId="77777777" w:rsidR="00F20CE2" w:rsidRDefault="003E30F1">
      <w:pPr>
        <w:pStyle w:val="BodyText"/>
        <w:numPr>
          <w:ilvl w:val="0"/>
          <w:numId w:val="17"/>
        </w:numPr>
        <w:tabs>
          <w:tab w:val="left" w:pos="478"/>
        </w:tabs>
        <w:spacing w:before="118"/>
        <w:ind w:left="477" w:right="99" w:hanging="369"/>
      </w:pPr>
      <w:r>
        <w:rPr>
          <w:spacing w:val="-1"/>
        </w:rPr>
        <w:t>Unless</w:t>
      </w:r>
      <w:r>
        <w:rPr>
          <w:spacing w:val="-7"/>
        </w:rPr>
        <w:t xml:space="preserve"> </w:t>
      </w:r>
      <w:r>
        <w:t>otherwise</w:t>
      </w:r>
      <w:r>
        <w:rPr>
          <w:spacing w:val="-8"/>
        </w:rPr>
        <w:t xml:space="preserve"> </w:t>
      </w:r>
      <w:r>
        <w:rPr>
          <w:spacing w:val="-1"/>
        </w:rPr>
        <w:t>agree</w:t>
      </w:r>
      <w:r>
        <w:rPr>
          <w:spacing w:val="-1"/>
        </w:rPr>
        <w:t>d,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rPr>
          <w:spacing w:val="-1"/>
        </w:rPr>
        <w:t>used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contribute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50"/>
          <w:w w:val="99"/>
        </w:rPr>
        <w:t xml:space="preserve"> </w:t>
      </w:r>
      <w:r>
        <w:t>rates</w:t>
      </w:r>
      <w:r>
        <w:rPr>
          <w:spacing w:val="-7"/>
        </w:rPr>
        <w:t xml:space="preserve"> </w:t>
      </w:r>
      <w:r>
        <w:rPr>
          <w:spacing w:val="-1"/>
        </w:rPr>
        <w:t>above</w:t>
      </w:r>
      <w:r>
        <w:rPr>
          <w:spacing w:val="-7"/>
        </w:rPr>
        <w:t xml:space="preserve"> </w:t>
      </w:r>
      <w:r>
        <w:rPr>
          <w:spacing w:val="-1"/>
        </w:rPr>
        <w:t>700</w:t>
      </w:r>
      <w:r>
        <w:rPr>
          <w:spacing w:val="-7"/>
        </w:rPr>
        <w:t xml:space="preserve"> </w:t>
      </w:r>
      <w:r>
        <w:t>ML/day</w:t>
      </w:r>
      <w:r>
        <w:rPr>
          <w:spacing w:val="-2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Cohuna</w:t>
      </w:r>
      <w:r>
        <w:rPr>
          <w:spacing w:val="-6"/>
        </w:rPr>
        <w:t xml:space="preserve"> </w:t>
      </w:r>
      <w:r>
        <w:t>Weir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avoid</w:t>
      </w:r>
      <w:r>
        <w:rPr>
          <w:spacing w:val="-4"/>
        </w:rPr>
        <w:t xml:space="preserve"> </w:t>
      </w:r>
      <w:r>
        <w:rPr>
          <w:spacing w:val="-1"/>
        </w:rPr>
        <w:t>unplanned</w:t>
      </w:r>
      <w:r>
        <w:rPr>
          <w:spacing w:val="-7"/>
        </w:rPr>
        <w:t xml:space="preserve"> </w:t>
      </w:r>
      <w:r>
        <w:rPr>
          <w:spacing w:val="-1"/>
        </w:rPr>
        <w:t>inundation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private</w:t>
      </w:r>
      <w:r>
        <w:rPr>
          <w:spacing w:val="-7"/>
        </w:rPr>
        <w:t xml:space="preserve"> </w:t>
      </w:r>
      <w:r>
        <w:t>land.</w:t>
      </w:r>
    </w:p>
    <w:p w14:paraId="4E055DF3" w14:textId="77777777" w:rsidR="00F20CE2" w:rsidRDefault="003E30F1">
      <w:pPr>
        <w:pStyle w:val="BodyText"/>
        <w:numPr>
          <w:ilvl w:val="0"/>
          <w:numId w:val="17"/>
        </w:numPr>
        <w:tabs>
          <w:tab w:val="left" w:pos="478"/>
        </w:tabs>
        <w:spacing w:before="119"/>
        <w:ind w:left="477" w:right="419" w:hanging="369"/>
      </w:pPr>
      <w:r>
        <w:t>A</w:t>
      </w:r>
      <w:r>
        <w:rPr>
          <w:spacing w:val="-9"/>
        </w:rPr>
        <w:t xml:space="preserve"> </w:t>
      </w:r>
      <w:r>
        <w:rPr>
          <w:spacing w:val="-1"/>
        </w:rPr>
        <w:t>number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planned</w:t>
      </w:r>
      <w:r>
        <w:rPr>
          <w:spacing w:val="-7"/>
        </w:rPr>
        <w:t xml:space="preserve"> </w:t>
      </w:r>
      <w:r>
        <w:t>infrastructure</w:t>
      </w:r>
      <w:r>
        <w:rPr>
          <w:spacing w:val="-7"/>
        </w:rPr>
        <w:t xml:space="preserve"> </w:t>
      </w:r>
      <w:r>
        <w:t>works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scheduled</w:t>
      </w:r>
      <w:r>
        <w:rPr>
          <w:spacing w:val="-2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rPr>
          <w:spacing w:val="-1"/>
        </w:rPr>
        <w:t>2017</w:t>
      </w:r>
      <w:r>
        <w:rPr>
          <w:rFonts w:cs="Century Gothic"/>
          <w:spacing w:val="-1"/>
        </w:rPr>
        <w:t>–</w:t>
      </w:r>
      <w:r>
        <w:rPr>
          <w:spacing w:val="-1"/>
        </w:rPr>
        <w:t>18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2021</w:t>
      </w:r>
      <w:r>
        <w:rPr>
          <w:rFonts w:cs="Century Gothic"/>
          <w:spacing w:val="-1"/>
        </w:rPr>
        <w:t>–</w:t>
      </w:r>
      <w:r>
        <w:rPr>
          <w:spacing w:val="-1"/>
        </w:rPr>
        <w:t>22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will</w:t>
      </w:r>
      <w:r>
        <w:rPr>
          <w:spacing w:val="50"/>
          <w:w w:val="99"/>
        </w:rPr>
        <w:t xml:space="preserve"> </w:t>
      </w:r>
      <w:r>
        <w:rPr>
          <w:spacing w:val="-1"/>
        </w:rPr>
        <w:t>require</w:t>
      </w:r>
      <w:r>
        <w:rPr>
          <w:spacing w:val="-7"/>
        </w:rPr>
        <w:t xml:space="preserve"> </w:t>
      </w:r>
      <w:r>
        <w:t>Gunbower</w:t>
      </w:r>
      <w:r>
        <w:rPr>
          <w:spacing w:val="-4"/>
        </w:rPr>
        <w:t xml:space="preserve"> </w:t>
      </w:r>
      <w:r>
        <w:rPr>
          <w:spacing w:val="-1"/>
        </w:rPr>
        <w:t>Creek</w:t>
      </w:r>
      <w:r>
        <w:rPr>
          <w:spacing w:val="-3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levels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lowered.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potential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impact</w:t>
      </w:r>
      <w:r>
        <w:rPr>
          <w:spacing w:val="-5"/>
        </w:rPr>
        <w:t xml:space="preserve"> </w:t>
      </w:r>
      <w:r>
        <w:rPr>
          <w:spacing w:val="-1"/>
        </w:rPr>
        <w:t>upon</w:t>
      </w:r>
      <w:r>
        <w:rPr>
          <w:spacing w:val="-5"/>
        </w:rPr>
        <w:t xml:space="preserve"> </w:t>
      </w:r>
      <w:r>
        <w:t>the</w:t>
      </w:r>
      <w:r>
        <w:rPr>
          <w:spacing w:val="70"/>
          <w:w w:val="99"/>
        </w:rPr>
        <w:t xml:space="preserve"> </w:t>
      </w:r>
      <w:r>
        <w:rPr>
          <w:spacing w:val="-1"/>
        </w:rPr>
        <w:t>deliverability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full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rPr>
          <w:spacing w:val="-1"/>
        </w:rPr>
        <w:t>hydrograph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therefore</w:t>
      </w:r>
      <w:r>
        <w:rPr>
          <w:spacing w:val="-7"/>
        </w:rPr>
        <w:t xml:space="preserve"> </w:t>
      </w:r>
      <w:r>
        <w:t>presents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possible</w:t>
      </w:r>
      <w:r>
        <w:rPr>
          <w:spacing w:val="-7"/>
        </w:rPr>
        <w:t xml:space="preserve"> </w:t>
      </w:r>
      <w:r>
        <w:t>threat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vulnerable</w:t>
      </w:r>
      <w:r>
        <w:rPr>
          <w:spacing w:val="100"/>
          <w:w w:val="99"/>
        </w:rPr>
        <w:t xml:space="preserve"> </w:t>
      </w:r>
      <w:r>
        <w:t>native</w:t>
      </w:r>
      <w:r>
        <w:rPr>
          <w:spacing w:val="-9"/>
        </w:rPr>
        <w:t xml:space="preserve"> </w:t>
      </w:r>
      <w:r>
        <w:rPr>
          <w:spacing w:val="-1"/>
        </w:rPr>
        <w:t>fish</w:t>
      </w:r>
      <w:r>
        <w:rPr>
          <w:spacing w:val="-9"/>
        </w:rPr>
        <w:t xml:space="preserve"> </w:t>
      </w:r>
      <w:r>
        <w:rPr>
          <w:spacing w:val="-1"/>
        </w:rPr>
        <w:t>population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Gunbower</w:t>
      </w:r>
      <w:r>
        <w:rPr>
          <w:spacing w:val="-9"/>
        </w:rPr>
        <w:t xml:space="preserve"> </w:t>
      </w:r>
      <w:r>
        <w:t>Creek.</w:t>
      </w:r>
      <w:r>
        <w:rPr>
          <w:spacing w:val="-6"/>
        </w:rPr>
        <w:t xml:space="preserve"> </w:t>
      </w:r>
      <w:r>
        <w:t>Infrastructure</w:t>
      </w:r>
      <w:r>
        <w:rPr>
          <w:spacing w:val="-9"/>
        </w:rPr>
        <w:t xml:space="preserve"> </w:t>
      </w:r>
      <w:r>
        <w:t>main</w:t>
      </w:r>
      <w:r>
        <w:t>tenance</w:t>
      </w:r>
      <w:r>
        <w:rPr>
          <w:spacing w:val="-9"/>
        </w:rPr>
        <w:t xml:space="preserve"> </w:t>
      </w:r>
      <w:r>
        <w:rPr>
          <w:spacing w:val="-1"/>
        </w:rPr>
        <w:t>works</w:t>
      </w:r>
      <w:r>
        <w:rPr>
          <w:spacing w:val="-9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undertaken</w:t>
      </w:r>
      <w:r>
        <w:rPr>
          <w:spacing w:val="36"/>
          <w:w w:val="99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rPr>
          <w:spacing w:val="-1"/>
        </w:rPr>
        <w:t>impact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ability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deliver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full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rPr>
          <w:spacing w:val="-1"/>
        </w:rPr>
        <w:t>hydrograph</w:t>
      </w:r>
      <w:r>
        <w:rPr>
          <w:spacing w:val="-6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Gunbower</w:t>
      </w:r>
      <w:r>
        <w:rPr>
          <w:spacing w:val="-7"/>
        </w:rPr>
        <w:t xml:space="preserve"> </w:t>
      </w:r>
      <w:r>
        <w:rPr>
          <w:spacing w:val="-1"/>
        </w:rPr>
        <w:t>Creek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2017</w:t>
      </w:r>
      <w:r>
        <w:rPr>
          <w:rFonts w:cs="Century Gothic"/>
        </w:rPr>
        <w:t>–</w:t>
      </w:r>
      <w:r>
        <w:t>18.</w:t>
      </w:r>
    </w:p>
    <w:p w14:paraId="4E055DF4" w14:textId="77777777" w:rsidR="00F20CE2" w:rsidRDefault="003E30F1">
      <w:pPr>
        <w:pStyle w:val="BodyText"/>
        <w:spacing w:before="119"/>
      </w:pPr>
      <w:r>
        <w:rPr>
          <w:i/>
        </w:rPr>
        <w:t>Typical</w:t>
      </w:r>
      <w:r>
        <w:rPr>
          <w:i/>
          <w:spacing w:val="-5"/>
        </w:rPr>
        <w:t xml:space="preserve"> </w:t>
      </w:r>
      <w:r>
        <w:rPr>
          <w:i/>
        </w:rPr>
        <w:t>extent:</w:t>
      </w:r>
      <w:r>
        <w:rPr>
          <w:i/>
          <w:spacing w:val="-6"/>
        </w:rPr>
        <w:t xml:space="preserve"> </w:t>
      </w:r>
      <w:r>
        <w:rPr>
          <w:spacing w:val="-1"/>
        </w:rPr>
        <w:t>In-channel</w:t>
      </w:r>
      <w:r>
        <w:rPr>
          <w:spacing w:val="-5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through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inundation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up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 xml:space="preserve">4 </w:t>
      </w:r>
      <w:r>
        <w:rPr>
          <w:spacing w:val="-1"/>
        </w:rPr>
        <w:t>800</w:t>
      </w:r>
      <w:r>
        <w:rPr>
          <w:spacing w:val="-6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river</w:t>
      </w:r>
      <w:r>
        <w:rPr>
          <w:spacing w:val="-6"/>
        </w:rPr>
        <w:t xml:space="preserve"> </w:t>
      </w:r>
      <w:r>
        <w:t>red</w:t>
      </w:r>
      <w:r>
        <w:rPr>
          <w:spacing w:val="-4"/>
        </w:rPr>
        <w:t xml:space="preserve"> </w:t>
      </w:r>
      <w:r>
        <w:t>gum</w:t>
      </w:r>
      <w:r>
        <w:rPr>
          <w:spacing w:val="-6"/>
        </w:rPr>
        <w:t xml:space="preserve"> </w:t>
      </w:r>
      <w:r>
        <w:t>forest.</w:t>
      </w:r>
    </w:p>
    <w:p w14:paraId="4E055DF5" w14:textId="77777777" w:rsidR="00F20CE2" w:rsidRDefault="003E30F1">
      <w:pPr>
        <w:pStyle w:val="Heading3"/>
        <w:spacing w:before="119"/>
        <w:rPr>
          <w:b w:val="0"/>
          <w:bCs w:val="0"/>
        </w:rPr>
      </w:pPr>
      <w:r>
        <w:rPr>
          <w:spacing w:val="-1"/>
          <w:u w:val="single" w:color="000000"/>
        </w:rPr>
        <w:t>Watering</w:t>
      </w:r>
      <w:r>
        <w:rPr>
          <w:spacing w:val="-10"/>
          <w:u w:val="single" w:color="000000"/>
        </w:rPr>
        <w:t xml:space="preserve"> </w:t>
      </w:r>
      <w:r>
        <w:rPr>
          <w:spacing w:val="-1"/>
          <w:u w:val="single" w:color="000000"/>
        </w:rPr>
        <w:t>Action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6:</w:t>
      </w:r>
      <w:r>
        <w:rPr>
          <w:spacing w:val="-9"/>
          <w:u w:val="single" w:color="000000"/>
        </w:rPr>
        <w:t xml:space="preserve"> </w:t>
      </w:r>
      <w:r>
        <w:rPr>
          <w:spacing w:val="-1"/>
          <w:u w:val="single" w:color="000000"/>
        </w:rPr>
        <w:t>Koondrook-Perricoota</w:t>
      </w:r>
      <w:r>
        <w:rPr>
          <w:spacing w:val="-10"/>
          <w:u w:val="single" w:color="000000"/>
        </w:rPr>
        <w:t xml:space="preserve"> </w:t>
      </w:r>
      <w:r>
        <w:rPr>
          <w:u w:val="single" w:color="000000"/>
        </w:rPr>
        <w:t>Forest</w:t>
      </w:r>
      <w:r>
        <w:rPr>
          <w:spacing w:val="-10"/>
          <w:u w:val="single" w:color="000000"/>
        </w:rPr>
        <w:t xml:space="preserve"> </w:t>
      </w:r>
      <w:r>
        <w:rPr>
          <w:u w:val="single" w:color="000000"/>
        </w:rPr>
        <w:t>via</w:t>
      </w:r>
      <w:r>
        <w:rPr>
          <w:spacing w:val="-10"/>
          <w:u w:val="single" w:color="000000"/>
        </w:rPr>
        <w:t xml:space="preserve"> </w:t>
      </w:r>
      <w:r>
        <w:rPr>
          <w:u w:val="single" w:color="000000"/>
        </w:rPr>
        <w:t>infrastructure</w:t>
      </w:r>
      <w:r>
        <w:rPr>
          <w:spacing w:val="-10"/>
          <w:u w:val="single" w:color="000000"/>
        </w:rPr>
        <w:t xml:space="preserve"> </w:t>
      </w:r>
      <w:r>
        <w:rPr>
          <w:spacing w:val="-1"/>
          <w:u w:val="single" w:color="000000"/>
        </w:rPr>
        <w:t>works</w:t>
      </w:r>
    </w:p>
    <w:p w14:paraId="4E055DF6" w14:textId="77777777" w:rsidR="00F20CE2" w:rsidRDefault="00F20CE2">
      <w:pPr>
        <w:spacing w:before="6"/>
        <w:rPr>
          <w:rFonts w:ascii="Century Gothic" w:eastAsia="Century Gothic" w:hAnsi="Century Gothic" w:cs="Century Gothic"/>
          <w:b/>
          <w:bCs/>
          <w:sz w:val="14"/>
          <w:szCs w:val="14"/>
        </w:rPr>
      </w:pPr>
    </w:p>
    <w:p w14:paraId="4E055DF7" w14:textId="77777777" w:rsidR="00F20CE2" w:rsidRDefault="003E30F1">
      <w:pPr>
        <w:spacing w:before="62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9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considerations:</w:t>
      </w:r>
    </w:p>
    <w:p w14:paraId="4E055DF8" w14:textId="77777777" w:rsidR="00F20CE2" w:rsidRDefault="003E30F1">
      <w:pPr>
        <w:pStyle w:val="BodyText"/>
        <w:numPr>
          <w:ilvl w:val="0"/>
          <w:numId w:val="17"/>
        </w:numPr>
        <w:tabs>
          <w:tab w:val="left" w:pos="478"/>
        </w:tabs>
        <w:spacing w:before="122"/>
        <w:ind w:left="477" w:right="486" w:hanging="369"/>
      </w:pP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provided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Wakool</w:t>
      </w:r>
      <w:r>
        <w:rPr>
          <w:spacing w:val="-9"/>
        </w:rPr>
        <w:t xml:space="preserve"> </w:t>
      </w:r>
      <w:r>
        <w:t>River-Yallakool</w:t>
      </w:r>
      <w:r>
        <w:rPr>
          <w:spacing w:val="-8"/>
        </w:rPr>
        <w:t xml:space="preserve"> </w:t>
      </w:r>
      <w:r>
        <w:rPr>
          <w:spacing w:val="-1"/>
        </w:rPr>
        <w:t>Creek</w:t>
      </w:r>
      <w:r>
        <w:rPr>
          <w:spacing w:val="-7"/>
        </w:rPr>
        <w:t xml:space="preserve"> </w:t>
      </w:r>
      <w:r>
        <w:rPr>
          <w:spacing w:val="-1"/>
        </w:rPr>
        <w:t>(in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Edward</w:t>
      </w:r>
      <w:r>
        <w:rPr>
          <w:rFonts w:cs="Century Gothic"/>
        </w:rPr>
        <w:t>–</w:t>
      </w:r>
      <w:r>
        <w:rPr>
          <w:rFonts w:cs="Century Gothic"/>
          <w:spacing w:val="48"/>
          <w:w w:val="99"/>
        </w:rPr>
        <w:t xml:space="preserve"> </w:t>
      </w:r>
      <w:r>
        <w:rPr>
          <w:spacing w:val="-1"/>
        </w:rPr>
        <w:t>Wakool</w:t>
      </w:r>
      <w:r>
        <w:rPr>
          <w:spacing w:val="-8"/>
        </w:rPr>
        <w:t xml:space="preserve"> </w:t>
      </w:r>
      <w:r>
        <w:rPr>
          <w:spacing w:val="-1"/>
        </w:rPr>
        <w:t>system)</w:t>
      </w:r>
      <w:r>
        <w:rPr>
          <w:spacing w:val="-8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assist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managing</w:t>
      </w:r>
      <w:r>
        <w:rPr>
          <w:spacing w:val="-8"/>
        </w:rPr>
        <w:t xml:space="preserve"> </w:t>
      </w:r>
      <w:r>
        <w:rPr>
          <w:spacing w:val="-1"/>
        </w:rPr>
        <w:t>outflows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t>Koondrook-Perricoota</w:t>
      </w:r>
      <w:r>
        <w:rPr>
          <w:spacing w:val="-8"/>
        </w:rPr>
        <w:t xml:space="preserve"> </w:t>
      </w:r>
      <w:r>
        <w:rPr>
          <w:spacing w:val="-1"/>
        </w:rPr>
        <w:t>Forest</w:t>
      </w:r>
      <w:r>
        <w:rPr>
          <w:spacing w:val="-7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the</w:t>
      </w:r>
      <w:r>
        <w:rPr>
          <w:spacing w:val="81"/>
          <w:w w:val="99"/>
        </w:rPr>
        <w:t xml:space="preserve"> </w:t>
      </w:r>
      <w:r>
        <w:rPr>
          <w:spacing w:val="-1"/>
        </w:rPr>
        <w:t>Wakool</w:t>
      </w:r>
      <w:r>
        <w:rPr>
          <w:spacing w:val="-13"/>
        </w:rPr>
        <w:t xml:space="preserve"> </w:t>
      </w:r>
      <w:r>
        <w:rPr>
          <w:spacing w:val="-1"/>
        </w:rPr>
        <w:t>River.</w:t>
      </w:r>
    </w:p>
    <w:p w14:paraId="4E055DF9" w14:textId="77777777" w:rsidR="00F20CE2" w:rsidRDefault="003E30F1">
      <w:pPr>
        <w:pStyle w:val="BodyText"/>
        <w:numPr>
          <w:ilvl w:val="0"/>
          <w:numId w:val="17"/>
        </w:numPr>
        <w:tabs>
          <w:tab w:val="left" w:pos="478"/>
        </w:tabs>
        <w:spacing w:before="119"/>
        <w:ind w:left="477" w:right="736" w:hanging="369"/>
      </w:pPr>
      <w:r>
        <w:t>Water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Koondrook</w:t>
      </w:r>
      <w:r>
        <w:rPr>
          <w:rFonts w:cs="Century Gothic"/>
        </w:rPr>
        <w:t>–</w:t>
      </w:r>
      <w:r>
        <w:t>Perricoota</w:t>
      </w:r>
      <w:r>
        <w:rPr>
          <w:spacing w:val="-7"/>
        </w:rPr>
        <w:t xml:space="preserve"> </w:t>
      </w:r>
      <w:r>
        <w:rPr>
          <w:spacing w:val="-1"/>
        </w:rPr>
        <w:t>Forest</w:t>
      </w:r>
      <w:r>
        <w:rPr>
          <w:spacing w:val="-6"/>
        </w:rPr>
        <w:t xml:space="preserve"> </w:t>
      </w:r>
      <w:r>
        <w:rPr>
          <w:spacing w:val="-1"/>
        </w:rPr>
        <w:t>via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Torrumbarry</w:t>
      </w:r>
      <w:r>
        <w:rPr>
          <w:spacing w:val="-9"/>
        </w:rPr>
        <w:t xml:space="preserve"> </w:t>
      </w:r>
      <w:r>
        <w:t>Weir</w:t>
      </w:r>
      <w:r>
        <w:rPr>
          <w:spacing w:val="-8"/>
        </w:rPr>
        <w:t xml:space="preserve"> </w:t>
      </w:r>
      <w:r>
        <w:t>pool</w:t>
      </w:r>
      <w:r>
        <w:rPr>
          <w:spacing w:val="-7"/>
        </w:rPr>
        <w:t xml:space="preserve"> </w:t>
      </w:r>
      <w:r>
        <w:t>and</w:t>
      </w:r>
      <w:r>
        <w:rPr>
          <w:spacing w:val="50"/>
          <w:w w:val="99"/>
        </w:rPr>
        <w:t xml:space="preserve"> </w:t>
      </w:r>
      <w:r>
        <w:rPr>
          <w:spacing w:val="-1"/>
        </w:rPr>
        <w:t>inundation</w:t>
      </w:r>
      <w:r>
        <w:rPr>
          <w:spacing w:val="-6"/>
        </w:rPr>
        <w:t xml:space="preserve"> </w:t>
      </w:r>
      <w:r>
        <w:t>managed</w:t>
      </w:r>
      <w:r>
        <w:rPr>
          <w:spacing w:val="-6"/>
        </w:rPr>
        <w:t xml:space="preserve"> </w:t>
      </w:r>
      <w:r>
        <w:rPr>
          <w:spacing w:val="-1"/>
        </w:rPr>
        <w:t>using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series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regulators.</w:t>
      </w:r>
      <w:r>
        <w:rPr>
          <w:spacing w:val="-6"/>
        </w:rPr>
        <w:t xml:space="preserve"> </w:t>
      </w:r>
      <w:r>
        <w:rPr>
          <w:spacing w:val="-1"/>
        </w:rPr>
        <w:t>Outfalls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Wakool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71"/>
          <w:w w:val="99"/>
        </w:rPr>
        <w:t xml:space="preserve"> </w:t>
      </w:r>
      <w:r>
        <w:t>managed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prevent</w:t>
      </w:r>
      <w:r>
        <w:rPr>
          <w:spacing w:val="-5"/>
        </w:rPr>
        <w:t xml:space="preserve"> </w:t>
      </w:r>
      <w:r>
        <w:t>third</w:t>
      </w:r>
      <w:r>
        <w:rPr>
          <w:spacing w:val="-8"/>
        </w:rPr>
        <w:t xml:space="preserve"> </w:t>
      </w:r>
      <w:r>
        <w:t>party</w:t>
      </w:r>
      <w:r>
        <w:rPr>
          <w:spacing w:val="-8"/>
        </w:rPr>
        <w:t xml:space="preserve"> </w:t>
      </w:r>
      <w:r>
        <w:t>impacts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quality</w:t>
      </w:r>
      <w:r>
        <w:rPr>
          <w:spacing w:val="-9"/>
        </w:rPr>
        <w:t xml:space="preserve"> </w:t>
      </w:r>
      <w:r>
        <w:rPr>
          <w:spacing w:val="-1"/>
        </w:rPr>
        <w:t>issues.</w:t>
      </w:r>
    </w:p>
    <w:p w14:paraId="4E055DFA" w14:textId="77777777" w:rsidR="00F20CE2" w:rsidRDefault="003E30F1">
      <w:pPr>
        <w:pStyle w:val="BodyText"/>
        <w:spacing w:before="122"/>
        <w:ind w:right="228"/>
      </w:pPr>
      <w:r>
        <w:rPr>
          <w:i/>
        </w:rPr>
        <w:t>Typical</w:t>
      </w:r>
      <w:r>
        <w:rPr>
          <w:i/>
          <w:spacing w:val="-5"/>
        </w:rPr>
        <w:t xml:space="preserve"> </w:t>
      </w:r>
      <w:r>
        <w:rPr>
          <w:i/>
        </w:rPr>
        <w:t>extent:</w:t>
      </w:r>
      <w:r>
        <w:rPr>
          <w:i/>
          <w:spacing w:val="-9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determined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rPr>
          <w:spacing w:val="-1"/>
        </w:rPr>
        <w:t>scenario</w:t>
      </w:r>
      <w:r>
        <w:rPr>
          <w:spacing w:val="-6"/>
        </w:rPr>
        <w:t xml:space="preserve"> </w:t>
      </w:r>
      <w:r>
        <w:t>agreed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1"/>
        </w:rPr>
        <w:t>by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site</w:t>
      </w:r>
      <w:r>
        <w:rPr>
          <w:spacing w:val="-6"/>
        </w:rPr>
        <w:t xml:space="preserve"> </w:t>
      </w:r>
      <w:r>
        <w:t>manager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water</w:t>
      </w:r>
      <w:r>
        <w:rPr>
          <w:spacing w:val="38"/>
          <w:w w:val="99"/>
        </w:rPr>
        <w:t xml:space="preserve"> </w:t>
      </w:r>
      <w:r>
        <w:t>holders.</w:t>
      </w:r>
    </w:p>
    <w:p w14:paraId="4E055DFB" w14:textId="77777777" w:rsidR="00F20CE2" w:rsidRDefault="003E30F1">
      <w:pPr>
        <w:pStyle w:val="BodyText"/>
        <w:spacing w:before="119"/>
        <w:ind w:right="228"/>
      </w:pPr>
      <w:r>
        <w:rPr>
          <w:i/>
          <w:spacing w:val="-1"/>
        </w:rPr>
        <w:t>Approvals:</w:t>
      </w:r>
      <w:r>
        <w:rPr>
          <w:i/>
          <w:spacing w:val="-6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used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rPr>
          <w:spacing w:val="-1"/>
        </w:rPr>
        <w:t>area</w:t>
      </w:r>
      <w:r>
        <w:rPr>
          <w:spacing w:val="-7"/>
        </w:rPr>
        <w:t xml:space="preserve"> </w:t>
      </w:r>
      <w:r>
        <w:rPr>
          <w:spacing w:val="-1"/>
        </w:rPr>
        <w:t>subject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potential</w:t>
      </w:r>
      <w:r>
        <w:rPr>
          <w:spacing w:val="-7"/>
        </w:rPr>
        <w:t xml:space="preserve"> </w:t>
      </w:r>
      <w:r>
        <w:t>third</w:t>
      </w:r>
      <w:r>
        <w:rPr>
          <w:spacing w:val="86"/>
          <w:w w:val="99"/>
        </w:rPr>
        <w:t xml:space="preserve"> </w:t>
      </w:r>
      <w:r>
        <w:t>party</w:t>
      </w:r>
      <w:r>
        <w:rPr>
          <w:spacing w:val="-11"/>
        </w:rPr>
        <w:t xml:space="preserve"> </w:t>
      </w:r>
      <w:r>
        <w:t>impacts</w:t>
      </w:r>
      <w:r>
        <w:rPr>
          <w:spacing w:val="-11"/>
        </w:rPr>
        <w:t xml:space="preserve"> </w:t>
      </w:r>
      <w:r>
        <w:rPr>
          <w:spacing w:val="-1"/>
        </w:rPr>
        <w:t>being</w:t>
      </w:r>
      <w:r>
        <w:rPr>
          <w:spacing w:val="-10"/>
        </w:rPr>
        <w:t xml:space="preserve"> </w:t>
      </w:r>
      <w:r>
        <w:rPr>
          <w:spacing w:val="-1"/>
        </w:rPr>
        <w:t>resolved.</w:t>
      </w:r>
    </w:p>
    <w:p w14:paraId="4E055DFC" w14:textId="77777777" w:rsidR="00F20CE2" w:rsidRDefault="003E30F1">
      <w:pPr>
        <w:pStyle w:val="Heading3"/>
        <w:spacing w:before="120"/>
        <w:rPr>
          <w:b w:val="0"/>
          <w:bCs w:val="0"/>
        </w:rPr>
      </w:pPr>
      <w:r>
        <w:rPr>
          <w:spacing w:val="-1"/>
          <w:u w:val="single" w:color="000000"/>
        </w:rPr>
        <w:t>Watering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Action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7: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Mid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Murray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off-channel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wetlands</w:t>
      </w:r>
      <w:r>
        <w:rPr>
          <w:spacing w:val="-5"/>
          <w:u w:val="single" w:color="000000"/>
        </w:rPr>
        <w:t xml:space="preserve"> </w:t>
      </w:r>
      <w:r>
        <w:rPr>
          <w:rFonts w:cs="Century Gothic"/>
          <w:u w:val="single" w:color="000000"/>
        </w:rPr>
        <w:t>–</w:t>
      </w:r>
      <w:r>
        <w:rPr>
          <w:rFonts w:cs="Century Gothic"/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Hume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to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Euston</w:t>
      </w:r>
    </w:p>
    <w:p w14:paraId="4E055DFD" w14:textId="77777777" w:rsidR="00F20CE2" w:rsidRDefault="00F20CE2">
      <w:pPr>
        <w:spacing w:before="6"/>
        <w:rPr>
          <w:rFonts w:ascii="Century Gothic" w:eastAsia="Century Gothic" w:hAnsi="Century Gothic" w:cs="Century Gothic"/>
          <w:b/>
          <w:bCs/>
          <w:sz w:val="14"/>
          <w:szCs w:val="14"/>
        </w:rPr>
      </w:pPr>
    </w:p>
    <w:p w14:paraId="4E055DFE" w14:textId="77777777" w:rsidR="00F20CE2" w:rsidRDefault="003E30F1">
      <w:pPr>
        <w:spacing w:before="62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9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7"/>
          <w:sz w:val="20"/>
        </w:rPr>
        <w:t xml:space="preserve"> </w:t>
      </w:r>
      <w:r>
        <w:rPr>
          <w:rFonts w:ascii="Century Gothic"/>
          <w:i/>
          <w:sz w:val="20"/>
        </w:rPr>
        <w:t>considerations:</w:t>
      </w:r>
    </w:p>
    <w:p w14:paraId="4E055DFF" w14:textId="77777777" w:rsidR="00F20CE2" w:rsidRDefault="003E30F1">
      <w:pPr>
        <w:pStyle w:val="BodyText"/>
        <w:numPr>
          <w:ilvl w:val="0"/>
          <w:numId w:val="17"/>
        </w:numPr>
        <w:tabs>
          <w:tab w:val="left" w:pos="478"/>
        </w:tabs>
        <w:spacing w:before="122"/>
        <w:ind w:left="477" w:right="286" w:hanging="369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t>Mid</w:t>
      </w:r>
      <w:r>
        <w:rPr>
          <w:spacing w:val="-5"/>
        </w:rPr>
        <w:t xml:space="preserve"> </w:t>
      </w:r>
      <w:r>
        <w:rPr>
          <w:spacing w:val="-1"/>
        </w:rPr>
        <w:t>Murray</w:t>
      </w:r>
      <w:r>
        <w:rPr>
          <w:spacing w:val="-8"/>
        </w:rPr>
        <w:t xml:space="preserve"> </w:t>
      </w:r>
      <w:r>
        <w:t>wetlands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scattered</w:t>
      </w:r>
      <w:r>
        <w:rPr>
          <w:spacing w:val="-6"/>
        </w:rPr>
        <w:t xml:space="preserve"> </w:t>
      </w:r>
      <w:r>
        <w:rPr>
          <w:spacing w:val="-1"/>
        </w:rPr>
        <w:t>along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Murray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New South</w:t>
      </w:r>
      <w:r>
        <w:rPr>
          <w:spacing w:val="-6"/>
        </w:rPr>
        <w:t xml:space="preserve"> </w:t>
      </w:r>
      <w:r>
        <w:t>Wales</w:t>
      </w:r>
      <w:r>
        <w:rPr>
          <w:spacing w:val="-6"/>
        </w:rPr>
        <w:t xml:space="preserve"> </w:t>
      </w:r>
      <w:r>
        <w:rPr>
          <w:spacing w:val="-1"/>
        </w:rPr>
        <w:t>side,</w:t>
      </w:r>
      <w:r>
        <w:rPr>
          <w:spacing w:val="-6"/>
        </w:rPr>
        <w:t xml:space="preserve"> </w:t>
      </w:r>
      <w:r>
        <w:t>while</w:t>
      </w:r>
      <w:r>
        <w:rPr>
          <w:spacing w:val="68"/>
          <w:w w:val="99"/>
        </w:rPr>
        <w:t xml:space="preserve"> </w:t>
      </w:r>
      <w:r>
        <w:rPr>
          <w:spacing w:val="-1"/>
        </w:rPr>
        <w:t>almost</w:t>
      </w:r>
      <w:r>
        <w:rPr>
          <w:spacing w:val="-6"/>
        </w:rPr>
        <w:t xml:space="preserve"> </w:t>
      </w:r>
      <w:r>
        <w:t>wholly</w:t>
      </w:r>
      <w:r>
        <w:rPr>
          <w:spacing w:val="-9"/>
        </w:rPr>
        <w:t xml:space="preserve"> </w:t>
      </w:r>
      <w:r>
        <w:t>contained</w:t>
      </w:r>
      <w:r>
        <w:rPr>
          <w:spacing w:val="-9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Torrumbarry</w:t>
      </w:r>
      <w:r>
        <w:rPr>
          <w:spacing w:val="-9"/>
        </w:rPr>
        <w:t xml:space="preserve"> </w:t>
      </w:r>
      <w:r>
        <w:t>Irrigation</w:t>
      </w:r>
      <w:r>
        <w:rPr>
          <w:spacing w:val="-7"/>
        </w:rPr>
        <w:t xml:space="preserve"> </w:t>
      </w:r>
      <w:r>
        <w:rPr>
          <w:spacing w:val="-1"/>
        </w:rPr>
        <w:t>Region</w:t>
      </w:r>
      <w:r>
        <w:rPr>
          <w:spacing w:val="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Victoria.</w:t>
      </w:r>
      <w:r>
        <w:rPr>
          <w:spacing w:val="-8"/>
        </w:rPr>
        <w:t xml:space="preserve"> </w:t>
      </w:r>
      <w:r>
        <w:t>Many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wetlands</w:t>
      </w:r>
      <w:r>
        <w:rPr>
          <w:spacing w:val="31"/>
          <w:w w:val="9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-1"/>
        </w:rPr>
        <w:t>now</w:t>
      </w:r>
      <w:r>
        <w:rPr>
          <w:spacing w:val="-5"/>
        </w:rPr>
        <w:t xml:space="preserve"> </w:t>
      </w:r>
      <w:r>
        <w:t>cut-off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natural</w:t>
      </w:r>
      <w:r>
        <w:rPr>
          <w:spacing w:val="-6"/>
        </w:rPr>
        <w:t xml:space="preserve"> </w:t>
      </w:r>
      <w:r>
        <w:rPr>
          <w:spacing w:val="-1"/>
        </w:rPr>
        <w:t>inundation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reliant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managed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environmental</w:t>
      </w:r>
      <w:r>
        <w:rPr>
          <w:spacing w:val="47"/>
          <w:w w:val="99"/>
        </w:rPr>
        <w:t xml:space="preserve"> </w:t>
      </w:r>
      <w:r>
        <w:t>water.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constrained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factors</w:t>
      </w:r>
      <w:r>
        <w:rPr>
          <w:spacing w:val="66"/>
          <w:w w:val="99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restrictions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6"/>
        </w:rPr>
        <w:t xml:space="preserve"> </w:t>
      </w:r>
      <w:r>
        <w:t>outlets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channel</w:t>
      </w:r>
      <w:r>
        <w:rPr>
          <w:spacing w:val="-8"/>
        </w:rPr>
        <w:t xml:space="preserve"> </w:t>
      </w:r>
      <w:r>
        <w:rPr>
          <w:spacing w:val="-1"/>
        </w:rPr>
        <w:t>capacity.</w:t>
      </w:r>
    </w:p>
    <w:p w14:paraId="4E055E00" w14:textId="77777777" w:rsidR="00F20CE2" w:rsidRDefault="003E30F1">
      <w:pPr>
        <w:pStyle w:val="BodyText"/>
        <w:numPr>
          <w:ilvl w:val="0"/>
          <w:numId w:val="17"/>
        </w:numPr>
        <w:tabs>
          <w:tab w:val="left" w:pos="478"/>
        </w:tabs>
        <w:spacing w:before="119"/>
        <w:ind w:left="477" w:right="286" w:hanging="369"/>
      </w:pPr>
      <w:r>
        <w:rPr>
          <w:spacing w:val="-1"/>
        </w:rPr>
        <w:t>Multiple</w:t>
      </w:r>
      <w:r>
        <w:rPr>
          <w:spacing w:val="-8"/>
        </w:rPr>
        <w:t xml:space="preserve"> </w:t>
      </w:r>
      <w:r>
        <w:rPr>
          <w:spacing w:val="-1"/>
        </w:rPr>
        <w:t>wetlands</w:t>
      </w:r>
      <w:r>
        <w:rPr>
          <w:spacing w:val="-7"/>
        </w:rPr>
        <w:t xml:space="preserve"> </w:t>
      </w:r>
      <w:r>
        <w:rPr>
          <w:spacing w:val="-1"/>
        </w:rPr>
        <w:t>having</w:t>
      </w:r>
      <w:r>
        <w:rPr>
          <w:spacing w:val="-9"/>
        </w:rPr>
        <w:t xml:space="preserve"> </w:t>
      </w:r>
      <w:r>
        <w:rPr>
          <w:spacing w:val="-1"/>
        </w:rPr>
        <w:t>similar</w:t>
      </w:r>
      <w:r>
        <w:rPr>
          <w:spacing w:val="-7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regimes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requiring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same</w:t>
      </w:r>
      <w:r>
        <w:rPr>
          <w:spacing w:val="-7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results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84"/>
          <w:w w:val="99"/>
        </w:rPr>
        <w:t xml:space="preserve"> </w:t>
      </w:r>
      <w:r>
        <w:t>competition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resource</w:t>
      </w:r>
      <w:r>
        <w:rPr>
          <w:spacing w:val="-6"/>
        </w:rPr>
        <w:t xml:space="preserve"> </w:t>
      </w:r>
      <w:r>
        <w:rPr>
          <w:spacing w:val="-1"/>
        </w:rPr>
        <w:t>availability,</w:t>
      </w:r>
      <w:r>
        <w:rPr>
          <w:spacing w:val="-11"/>
        </w:rPr>
        <w:t xml:space="preserve"> </w:t>
      </w:r>
      <w:r>
        <w:t>particularly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drier</w:t>
      </w:r>
      <w:r>
        <w:rPr>
          <w:spacing w:val="-9"/>
        </w:rPr>
        <w:t xml:space="preserve"> </w:t>
      </w:r>
      <w:r>
        <w:rPr>
          <w:spacing w:val="-1"/>
        </w:rPr>
        <w:t>years.</w:t>
      </w:r>
      <w:r>
        <w:rPr>
          <w:spacing w:val="-9"/>
        </w:rPr>
        <w:t xml:space="preserve"> </w:t>
      </w:r>
      <w:r>
        <w:rPr>
          <w:spacing w:val="-1"/>
        </w:rPr>
        <w:t>Prioritisation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ultimately</w:t>
      </w:r>
      <w:r>
        <w:rPr>
          <w:spacing w:val="-10"/>
        </w:rPr>
        <w:t xml:space="preserve"> </w:t>
      </w:r>
      <w:r>
        <w:rPr>
          <w:spacing w:val="1"/>
        </w:rPr>
        <w:t>trade-off</w:t>
      </w:r>
      <w:r>
        <w:rPr>
          <w:spacing w:val="97"/>
          <w:w w:val="99"/>
        </w:rPr>
        <w:t xml:space="preserve"> </w:t>
      </w:r>
      <w:r>
        <w:rPr>
          <w:spacing w:val="-1"/>
        </w:rPr>
        <w:t>decisions</w:t>
      </w:r>
      <w:r>
        <w:rPr>
          <w:spacing w:val="-8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required</w:t>
      </w:r>
      <w:r>
        <w:rPr>
          <w:spacing w:val="-8"/>
        </w:rPr>
        <w:t xml:space="preserve"> </w:t>
      </w:r>
      <w:r>
        <w:rPr>
          <w:spacing w:val="-1"/>
        </w:rPr>
        <w:t>during</w:t>
      </w:r>
      <w:r>
        <w:rPr>
          <w:spacing w:val="-5"/>
        </w:rPr>
        <w:t xml:space="preserve"> </w:t>
      </w:r>
      <w:r>
        <w:rPr>
          <w:spacing w:val="-1"/>
        </w:rPr>
        <w:t>low</w:t>
      </w:r>
      <w:r>
        <w:rPr>
          <w:spacing w:val="-7"/>
        </w:rPr>
        <w:t xml:space="preserve"> </w:t>
      </w:r>
      <w:r>
        <w:rPr>
          <w:spacing w:val="-1"/>
        </w:rPr>
        <w:t>resource</w:t>
      </w:r>
      <w:r>
        <w:rPr>
          <w:spacing w:val="-8"/>
        </w:rPr>
        <w:t xml:space="preserve"> </w:t>
      </w:r>
      <w:r>
        <w:rPr>
          <w:spacing w:val="-1"/>
        </w:rPr>
        <w:t>availability</w:t>
      </w:r>
      <w:r>
        <w:rPr>
          <w:spacing w:val="-9"/>
        </w:rPr>
        <w:t xml:space="preserve"> </w:t>
      </w:r>
      <w:r>
        <w:t>periods.</w:t>
      </w:r>
    </w:p>
    <w:p w14:paraId="4E055E01" w14:textId="77777777" w:rsidR="00F20CE2" w:rsidRDefault="003E30F1">
      <w:pPr>
        <w:pStyle w:val="BodyText"/>
        <w:numPr>
          <w:ilvl w:val="0"/>
          <w:numId w:val="17"/>
        </w:numPr>
        <w:tabs>
          <w:tab w:val="left" w:pos="478"/>
        </w:tabs>
        <w:spacing w:before="119"/>
        <w:ind w:left="477" w:right="286" w:hanging="369"/>
      </w:pPr>
      <w:r>
        <w:rPr>
          <w:spacing w:val="-2"/>
        </w:rPr>
        <w:t>As</w:t>
      </w:r>
      <w:r>
        <w:rPr>
          <w:spacing w:val="-5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Mid</w:t>
      </w:r>
      <w:r>
        <w:rPr>
          <w:spacing w:val="-6"/>
        </w:rPr>
        <w:t xml:space="preserve"> </w:t>
      </w:r>
      <w:r>
        <w:rPr>
          <w:spacing w:val="-1"/>
        </w:rPr>
        <w:t>Murray</w:t>
      </w:r>
      <w:r>
        <w:rPr>
          <w:spacing w:val="-7"/>
        </w:rPr>
        <w:t xml:space="preserve"> </w:t>
      </w:r>
      <w:r>
        <w:t>wetlands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Victoria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now</w:t>
      </w:r>
      <w:r>
        <w:rPr>
          <w:spacing w:val="-5"/>
        </w:rPr>
        <w:t xml:space="preserve"> </w:t>
      </w:r>
      <w:r>
        <w:t>managed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maintain</w:t>
      </w:r>
      <w:r>
        <w:rPr>
          <w:spacing w:val="-6"/>
        </w:rPr>
        <w:t xml:space="preserve"> </w:t>
      </w:r>
      <w:r>
        <w:t>permanent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semi-</w:t>
      </w:r>
      <w:r>
        <w:rPr>
          <w:spacing w:val="54"/>
          <w:w w:val="99"/>
        </w:rPr>
        <w:t xml:space="preserve"> </w:t>
      </w:r>
      <w:r>
        <w:t>permanent</w:t>
      </w:r>
      <w:r>
        <w:rPr>
          <w:spacing w:val="-6"/>
        </w:rPr>
        <w:t xml:space="preserve"> </w:t>
      </w:r>
      <w:r>
        <w:rPr>
          <w:spacing w:val="-1"/>
        </w:rPr>
        <w:t>saline</w:t>
      </w:r>
      <w:r>
        <w:rPr>
          <w:spacing w:val="-10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habitats,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decision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rPr>
          <w:spacing w:val="-1"/>
        </w:rPr>
        <w:t>only</w:t>
      </w:r>
      <w:r>
        <w:rPr>
          <w:spacing w:val="-8"/>
        </w:rPr>
        <w:t xml:space="preserve"> </w:t>
      </w:r>
      <w:r>
        <w:t>relate</w:t>
      </w:r>
      <w:r>
        <w:rPr>
          <w:spacing w:val="50"/>
          <w:w w:val="9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lake</w:t>
      </w:r>
      <w:r>
        <w:rPr>
          <w:spacing w:val="-8"/>
        </w:rPr>
        <w:t xml:space="preserve"> </w:t>
      </w:r>
      <w:r>
        <w:rPr>
          <w:spacing w:val="-1"/>
        </w:rPr>
        <w:t>levels,</w:t>
      </w:r>
      <w:r>
        <w:rPr>
          <w:spacing w:val="-10"/>
        </w:rPr>
        <w:t xml:space="preserve"> </w:t>
      </w:r>
      <w:r>
        <w:rPr>
          <w:spacing w:val="-1"/>
        </w:rPr>
        <w:t>but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rPr>
          <w:spacing w:val="1"/>
        </w:rPr>
        <w:t>active</w:t>
      </w:r>
      <w:r>
        <w:rPr>
          <w:spacing w:val="-8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salinity</w:t>
      </w:r>
      <w:r>
        <w:rPr>
          <w:spacing w:val="-9"/>
        </w:rPr>
        <w:t xml:space="preserve"> </w:t>
      </w:r>
      <w:r>
        <w:rPr>
          <w:spacing w:val="-1"/>
        </w:rPr>
        <w:t>concentrations</w:t>
      </w:r>
      <w:r>
        <w:rPr>
          <w:spacing w:val="-8"/>
        </w:rPr>
        <w:t xml:space="preserve"> </w:t>
      </w:r>
      <w:r>
        <w:rPr>
          <w:spacing w:val="-1"/>
        </w:rPr>
        <w:t>conducive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salt-tolerant</w:t>
      </w:r>
      <w:r>
        <w:rPr>
          <w:spacing w:val="84"/>
          <w:w w:val="99"/>
        </w:rPr>
        <w:t xml:space="preserve"> </w:t>
      </w:r>
      <w:r>
        <w:rPr>
          <w:spacing w:val="-1"/>
        </w:rPr>
        <w:t>species.</w:t>
      </w:r>
    </w:p>
    <w:p w14:paraId="4E055E02" w14:textId="77777777" w:rsidR="00F20CE2" w:rsidRDefault="003E30F1">
      <w:pPr>
        <w:pStyle w:val="BodyText"/>
        <w:spacing w:before="119"/>
      </w:pPr>
      <w:r>
        <w:rPr>
          <w:i/>
        </w:rPr>
        <w:t>Typical</w:t>
      </w:r>
      <w:r>
        <w:rPr>
          <w:i/>
          <w:spacing w:val="-6"/>
        </w:rPr>
        <w:t xml:space="preserve"> </w:t>
      </w:r>
      <w:r>
        <w:rPr>
          <w:i/>
        </w:rPr>
        <w:t>extent:</w:t>
      </w:r>
      <w:r>
        <w:rPr>
          <w:i/>
          <w:spacing w:val="-7"/>
        </w:rPr>
        <w:t xml:space="preserve"> </w:t>
      </w:r>
      <w:r>
        <w:rPr>
          <w:spacing w:val="-1"/>
        </w:rPr>
        <w:t>Individual</w:t>
      </w:r>
      <w:r>
        <w:rPr>
          <w:spacing w:val="-6"/>
        </w:rPr>
        <w:t xml:space="preserve"> </w:t>
      </w:r>
      <w:r>
        <w:t>wetland</w:t>
      </w:r>
      <w:r>
        <w:rPr>
          <w:spacing w:val="-7"/>
        </w:rPr>
        <w:t xml:space="preserve"> </w:t>
      </w:r>
      <w:r>
        <w:t>sites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Mid</w:t>
      </w:r>
      <w:r>
        <w:rPr>
          <w:spacing w:val="-9"/>
        </w:rPr>
        <w:t xml:space="preserve"> </w:t>
      </w:r>
      <w:r>
        <w:rPr>
          <w:spacing w:val="-1"/>
        </w:rPr>
        <w:t>Murray</w:t>
      </w:r>
      <w:r>
        <w:rPr>
          <w:spacing w:val="-7"/>
        </w:rPr>
        <w:t xml:space="preserve"> </w:t>
      </w:r>
      <w:r>
        <w:t>region,</w:t>
      </w:r>
      <w:r>
        <w:rPr>
          <w:spacing w:val="-9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Hume</w:t>
      </w:r>
      <w:r>
        <w:rPr>
          <w:spacing w:val="-6"/>
        </w:rPr>
        <w:t xml:space="preserve"> </w:t>
      </w:r>
      <w:r>
        <w:t>Dam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Euston.</w:t>
      </w:r>
    </w:p>
    <w:p w14:paraId="4E055E03" w14:textId="77777777" w:rsidR="00F20CE2" w:rsidRDefault="00F20CE2">
      <w:pPr>
        <w:sectPr w:rsidR="00F20CE2">
          <w:pgSz w:w="11910" w:h="16840"/>
          <w:pgMar w:top="800" w:right="1040" w:bottom="1040" w:left="600" w:header="0" w:footer="857" w:gutter="0"/>
          <w:cols w:space="720"/>
        </w:sectPr>
      </w:pPr>
    </w:p>
    <w:p w14:paraId="4E055E04" w14:textId="77777777" w:rsidR="00F20CE2" w:rsidRDefault="003E30F1">
      <w:pPr>
        <w:pStyle w:val="Heading1"/>
        <w:spacing w:before="11"/>
        <w:ind w:right="355"/>
        <w:rPr>
          <w:b w:val="0"/>
          <w:bCs w:val="0"/>
        </w:rPr>
      </w:pPr>
      <w:bookmarkStart w:id="33" w:name="_bookmark32"/>
      <w:bookmarkEnd w:id="33"/>
      <w:r>
        <w:rPr>
          <w:color w:val="5F4879"/>
          <w:spacing w:val="-1"/>
        </w:rPr>
        <w:lastRenderedPageBreak/>
        <w:t>Attachment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C</w:t>
      </w:r>
      <w:r>
        <w:rPr>
          <w:color w:val="5F4879"/>
          <w:spacing w:val="-12"/>
        </w:rPr>
        <w:t xml:space="preserve"> </w:t>
      </w:r>
      <w:r>
        <w:rPr>
          <w:rFonts w:cs="Century Gothic"/>
          <w:color w:val="5F4879"/>
        </w:rPr>
        <w:t>–</w:t>
      </w:r>
      <w:r>
        <w:rPr>
          <w:rFonts w:cs="Century Gothic"/>
          <w:color w:val="5F4879"/>
          <w:spacing w:val="-11"/>
        </w:rPr>
        <w:t xml:space="preserve"> </w:t>
      </w:r>
      <w:r>
        <w:rPr>
          <w:color w:val="5F4879"/>
          <w:spacing w:val="-1"/>
        </w:rPr>
        <w:t>Long-term</w:t>
      </w:r>
      <w:r>
        <w:rPr>
          <w:color w:val="5F4879"/>
          <w:spacing w:val="-13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availability</w:t>
      </w:r>
    </w:p>
    <w:p w14:paraId="4E055E05" w14:textId="77777777" w:rsidR="00F20CE2" w:rsidRDefault="003E30F1">
      <w:pPr>
        <w:pStyle w:val="Heading2"/>
        <w:spacing w:before="245"/>
        <w:ind w:left="107" w:right="355" w:firstLine="0"/>
        <w:rPr>
          <w:b w:val="0"/>
          <w:bCs w:val="0"/>
        </w:rPr>
      </w:pPr>
      <w:bookmarkStart w:id="34" w:name="_bookmark33"/>
      <w:bookmarkEnd w:id="34"/>
      <w:r>
        <w:rPr>
          <w:color w:val="5F4879"/>
        </w:rPr>
        <w:t>Commonwealth</w:t>
      </w:r>
      <w:r>
        <w:rPr>
          <w:color w:val="5F4879"/>
          <w:spacing w:val="-16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4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15"/>
        </w:rPr>
        <w:t xml:space="preserve"> </w:t>
      </w:r>
      <w:r>
        <w:rPr>
          <w:color w:val="5F4879"/>
          <w:spacing w:val="-1"/>
        </w:rPr>
        <w:t>holdings</w:t>
      </w:r>
    </w:p>
    <w:p w14:paraId="4E055E06" w14:textId="77777777" w:rsidR="00F20CE2" w:rsidRDefault="00F20CE2">
      <w:pPr>
        <w:spacing w:before="7"/>
        <w:rPr>
          <w:rFonts w:ascii="Century Gothic" w:eastAsia="Century Gothic" w:hAnsi="Century Gothic" w:cs="Century Gothic"/>
          <w:b/>
          <w:bCs/>
        </w:rPr>
      </w:pPr>
    </w:p>
    <w:p w14:paraId="4E055E07" w14:textId="77777777" w:rsidR="00F20CE2" w:rsidRDefault="003E30F1">
      <w:pPr>
        <w:pStyle w:val="BodyText"/>
        <w:ind w:right="355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holds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entitlements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Mid</w:t>
      </w:r>
      <w:r>
        <w:rPr>
          <w:spacing w:val="-8"/>
        </w:rPr>
        <w:t xml:space="preserve"> </w:t>
      </w:r>
      <w:r>
        <w:t>Murray</w:t>
      </w:r>
      <w:r>
        <w:rPr>
          <w:spacing w:val="-9"/>
        </w:rPr>
        <w:t xml:space="preserve"> </w:t>
      </w:r>
      <w:r>
        <w:t>Region:</w:t>
      </w:r>
    </w:p>
    <w:p w14:paraId="4E055E08" w14:textId="77777777" w:rsidR="00F20CE2" w:rsidRDefault="00F20CE2">
      <w:pPr>
        <w:spacing w:before="1"/>
        <w:rPr>
          <w:rFonts w:ascii="Century Gothic" w:eastAsia="Century Gothic" w:hAnsi="Century Gothic" w:cs="Century Gothic"/>
          <w:sz w:val="23"/>
          <w:szCs w:val="23"/>
        </w:rPr>
      </w:pPr>
    </w:p>
    <w:p w14:paraId="4E055E09" w14:textId="77777777" w:rsidR="00F20CE2" w:rsidRDefault="003E30F1">
      <w:pPr>
        <w:pStyle w:val="BodyText"/>
        <w:numPr>
          <w:ilvl w:val="0"/>
          <w:numId w:val="3"/>
        </w:numPr>
        <w:tabs>
          <w:tab w:val="left" w:pos="846"/>
        </w:tabs>
        <w:spacing w:line="253" w:lineRule="exact"/>
      </w:pPr>
      <w:r>
        <w:rPr>
          <w:spacing w:val="-1"/>
        </w:rPr>
        <w:t>NSW</w:t>
      </w:r>
      <w:r>
        <w:rPr>
          <w:spacing w:val="-8"/>
        </w:rPr>
        <w:t xml:space="preserve"> </w:t>
      </w:r>
      <w:r>
        <w:t>Murray</w:t>
      </w:r>
      <w:r>
        <w:rPr>
          <w:spacing w:val="-10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t>Security</w:t>
      </w:r>
    </w:p>
    <w:p w14:paraId="4E055E0A" w14:textId="77777777" w:rsidR="00F20CE2" w:rsidRDefault="003E30F1">
      <w:pPr>
        <w:pStyle w:val="BodyText"/>
        <w:numPr>
          <w:ilvl w:val="0"/>
          <w:numId w:val="3"/>
        </w:numPr>
        <w:tabs>
          <w:tab w:val="left" w:pos="846"/>
        </w:tabs>
        <w:spacing w:line="246" w:lineRule="exact"/>
      </w:pPr>
      <w:r>
        <w:rPr>
          <w:spacing w:val="-1"/>
        </w:rPr>
        <w:t>NSW</w:t>
      </w:r>
      <w:r>
        <w:rPr>
          <w:spacing w:val="-9"/>
        </w:rPr>
        <w:t xml:space="preserve"> </w:t>
      </w:r>
      <w:r>
        <w:t>Murray</w:t>
      </w:r>
      <w:r>
        <w:rPr>
          <w:spacing w:val="-9"/>
        </w:rPr>
        <w:t xml:space="preserve"> </w:t>
      </w:r>
      <w:r>
        <w:rPr>
          <w:spacing w:val="-1"/>
        </w:rPr>
        <w:t>General</w:t>
      </w:r>
      <w:r>
        <w:rPr>
          <w:spacing w:val="-9"/>
        </w:rPr>
        <w:t xml:space="preserve"> </w:t>
      </w:r>
      <w:r>
        <w:t>Security</w:t>
      </w:r>
    </w:p>
    <w:p w14:paraId="4E055E0B" w14:textId="77777777" w:rsidR="00F20CE2" w:rsidRDefault="003E30F1">
      <w:pPr>
        <w:pStyle w:val="BodyText"/>
        <w:numPr>
          <w:ilvl w:val="0"/>
          <w:numId w:val="3"/>
        </w:numPr>
        <w:tabs>
          <w:tab w:val="left" w:pos="846"/>
        </w:tabs>
        <w:spacing w:line="246" w:lineRule="exact"/>
      </w:pPr>
      <w:r>
        <w:rPr>
          <w:spacing w:val="-1"/>
        </w:rPr>
        <w:t>NSW</w:t>
      </w:r>
      <w:r>
        <w:rPr>
          <w:spacing w:val="-12"/>
        </w:rPr>
        <w:t xml:space="preserve"> </w:t>
      </w:r>
      <w:r>
        <w:t>Murray</w:t>
      </w:r>
      <w:r>
        <w:rPr>
          <w:spacing w:val="-12"/>
        </w:rPr>
        <w:t xml:space="preserve"> </w:t>
      </w:r>
      <w:r>
        <w:t>Conveyance</w:t>
      </w:r>
    </w:p>
    <w:p w14:paraId="4E055E0C" w14:textId="77777777" w:rsidR="00F20CE2" w:rsidRDefault="003E30F1">
      <w:pPr>
        <w:pStyle w:val="BodyText"/>
        <w:numPr>
          <w:ilvl w:val="0"/>
          <w:numId w:val="3"/>
        </w:numPr>
        <w:tabs>
          <w:tab w:val="left" w:pos="846"/>
        </w:tabs>
        <w:spacing w:line="245" w:lineRule="exact"/>
      </w:pPr>
      <w:r>
        <w:rPr>
          <w:spacing w:val="-1"/>
        </w:rPr>
        <w:t>NSW</w:t>
      </w:r>
      <w:r>
        <w:rPr>
          <w:spacing w:val="-13"/>
        </w:rPr>
        <w:t xml:space="preserve"> </w:t>
      </w:r>
      <w:r>
        <w:t>Murray</w:t>
      </w:r>
      <w:r>
        <w:rPr>
          <w:spacing w:val="-13"/>
        </w:rPr>
        <w:t xml:space="preserve"> </w:t>
      </w:r>
      <w:r>
        <w:rPr>
          <w:spacing w:val="-1"/>
        </w:rPr>
        <w:t>Supplementary</w:t>
      </w:r>
    </w:p>
    <w:p w14:paraId="4E055E0D" w14:textId="77777777" w:rsidR="00F20CE2" w:rsidRDefault="003E30F1">
      <w:pPr>
        <w:pStyle w:val="BodyText"/>
        <w:numPr>
          <w:ilvl w:val="0"/>
          <w:numId w:val="3"/>
        </w:numPr>
        <w:tabs>
          <w:tab w:val="left" w:pos="846"/>
        </w:tabs>
        <w:spacing w:line="244" w:lineRule="exact"/>
      </w:pPr>
      <w:r>
        <w:rPr>
          <w:spacing w:val="-1"/>
        </w:rPr>
        <w:t>Victorian</w:t>
      </w:r>
      <w:r>
        <w:rPr>
          <w:spacing w:val="-10"/>
        </w:rPr>
        <w:t xml:space="preserve"> </w:t>
      </w:r>
      <w:r>
        <w:rPr>
          <w:spacing w:val="-1"/>
        </w:rPr>
        <w:t>Murray</w:t>
      </w:r>
      <w:r>
        <w:rPr>
          <w:spacing w:val="-11"/>
        </w:rPr>
        <w:t xml:space="preserve"> </w:t>
      </w:r>
      <w:r>
        <w:t>High</w:t>
      </w:r>
      <w:r>
        <w:rPr>
          <w:spacing w:val="-10"/>
        </w:rPr>
        <w:t xml:space="preserve"> </w:t>
      </w:r>
      <w:r>
        <w:t>Reliability</w:t>
      </w:r>
    </w:p>
    <w:p w14:paraId="4E055E0E" w14:textId="77777777" w:rsidR="00F20CE2" w:rsidRDefault="003E30F1">
      <w:pPr>
        <w:pStyle w:val="BodyText"/>
        <w:numPr>
          <w:ilvl w:val="0"/>
          <w:numId w:val="3"/>
        </w:numPr>
        <w:tabs>
          <w:tab w:val="left" w:pos="846"/>
        </w:tabs>
        <w:spacing w:line="252" w:lineRule="exact"/>
      </w:pPr>
      <w:r>
        <w:rPr>
          <w:spacing w:val="-1"/>
        </w:rPr>
        <w:t>Victorian</w:t>
      </w:r>
      <w:r>
        <w:rPr>
          <w:spacing w:val="-10"/>
        </w:rPr>
        <w:t xml:space="preserve"> </w:t>
      </w:r>
      <w:r>
        <w:rPr>
          <w:spacing w:val="-1"/>
        </w:rPr>
        <w:t>Murray</w:t>
      </w:r>
      <w:r>
        <w:rPr>
          <w:spacing w:val="-11"/>
        </w:rPr>
        <w:t xml:space="preserve"> </w:t>
      </w:r>
      <w:r>
        <w:t>Low</w:t>
      </w:r>
      <w:r>
        <w:rPr>
          <w:spacing w:val="-9"/>
        </w:rPr>
        <w:t xml:space="preserve"> </w:t>
      </w:r>
      <w:r>
        <w:rPr>
          <w:spacing w:val="-1"/>
        </w:rPr>
        <w:t>Reliability</w:t>
      </w:r>
    </w:p>
    <w:p w14:paraId="4E055E0F" w14:textId="77777777" w:rsidR="00F20CE2" w:rsidRDefault="00F20CE2">
      <w:pPr>
        <w:spacing w:before="9"/>
        <w:rPr>
          <w:rFonts w:ascii="Century Gothic" w:eastAsia="Century Gothic" w:hAnsi="Century Gothic" w:cs="Century Gothic"/>
          <w:sz w:val="21"/>
          <w:szCs w:val="21"/>
        </w:rPr>
      </w:pPr>
    </w:p>
    <w:p w14:paraId="4E055E10" w14:textId="77777777" w:rsidR="00F20CE2" w:rsidRDefault="003E30F1">
      <w:pPr>
        <w:pStyle w:val="BodyText"/>
        <w:ind w:right="114"/>
      </w:pPr>
      <w:r>
        <w:rPr>
          <w:spacing w:val="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addition,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holds</w:t>
      </w:r>
      <w:r>
        <w:rPr>
          <w:spacing w:val="-7"/>
        </w:rPr>
        <w:t xml:space="preserve"> </w:t>
      </w:r>
      <w:r>
        <w:rPr>
          <w:spacing w:val="-1"/>
        </w:rPr>
        <w:t>entitlements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Southern-connected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used</w:t>
      </w:r>
      <w:r>
        <w:rPr>
          <w:spacing w:val="-7"/>
        </w:rPr>
        <w:t xml:space="preserve"> </w:t>
      </w:r>
      <w:r>
        <w:t>to</w:t>
      </w:r>
      <w:r>
        <w:rPr>
          <w:spacing w:val="74"/>
          <w:w w:val="99"/>
        </w:rPr>
        <w:t xml:space="preserve"> </w:t>
      </w:r>
      <w:r>
        <w:rPr>
          <w:spacing w:val="-1"/>
        </w:rPr>
        <w:t>deliver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Mid</w:t>
      </w:r>
      <w:r>
        <w:rPr>
          <w:spacing w:val="-8"/>
        </w:rPr>
        <w:t xml:space="preserve"> </w:t>
      </w:r>
      <w:r>
        <w:t>Murray</w:t>
      </w:r>
      <w:r>
        <w:rPr>
          <w:spacing w:val="-8"/>
        </w:rPr>
        <w:t xml:space="preserve"> </w:t>
      </w:r>
      <w:r>
        <w:t>Region.</w:t>
      </w:r>
      <w:r>
        <w:rPr>
          <w:spacing w:val="-8"/>
        </w:rPr>
        <w:t xml:space="preserve"> </w:t>
      </w:r>
      <w:r>
        <w:rPr>
          <w:spacing w:val="1"/>
        </w:rPr>
        <w:t>The</w:t>
      </w:r>
      <w:r>
        <w:rPr>
          <w:spacing w:val="-8"/>
        </w:rPr>
        <w:t xml:space="preserve"> </w:t>
      </w:r>
      <w:r>
        <w:t>full</w:t>
      </w:r>
      <w:r>
        <w:rPr>
          <w:spacing w:val="-7"/>
        </w:rPr>
        <w:t xml:space="preserve"> </w:t>
      </w:r>
      <w:r>
        <w:rPr>
          <w:spacing w:val="-1"/>
        </w:rPr>
        <w:t>list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58"/>
          <w:w w:val="99"/>
        </w:rPr>
        <w:t xml:space="preserve"> </w:t>
      </w:r>
      <w:r>
        <w:t>water</w:t>
      </w:r>
      <w:r>
        <w:rPr>
          <w:spacing w:val="-15"/>
        </w:rPr>
        <w:t xml:space="preserve"> </w:t>
      </w:r>
      <w:r>
        <w:t>holdings</w:t>
      </w:r>
      <w:r>
        <w:rPr>
          <w:spacing w:val="-15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rPr>
          <w:spacing w:val="-1"/>
        </w:rPr>
        <w:t>found</w:t>
      </w:r>
      <w:r>
        <w:rPr>
          <w:spacing w:val="-15"/>
        </w:rPr>
        <w:t xml:space="preserve"> </w:t>
      </w:r>
      <w:r>
        <w:t>at</w:t>
      </w:r>
      <w:r>
        <w:rPr>
          <w:spacing w:val="-11"/>
        </w:rPr>
        <w:t xml:space="preserve"> </w:t>
      </w:r>
      <w:hyperlink r:id="rId49">
        <w:r>
          <w:rPr>
            <w:color w:val="0000FF"/>
            <w:u w:val="single" w:color="0000FF"/>
          </w:rPr>
          <w:t>www.environment.gov.au/topics/water/commonwealth-</w:t>
        </w:r>
      </w:hyperlink>
      <w:r>
        <w:rPr>
          <w:color w:val="0000FF"/>
          <w:w w:val="99"/>
        </w:rPr>
        <w:t xml:space="preserve"> </w:t>
      </w:r>
      <w:hyperlink r:id="rId50">
        <w:r>
          <w:rPr>
            <w:color w:val="0000FF"/>
            <w:w w:val="99"/>
          </w:rPr>
          <w:t xml:space="preserve"> </w:t>
        </w:r>
        <w:r>
          <w:rPr>
            <w:color w:val="0000FF"/>
            <w:u w:val="single" w:color="0000FF"/>
          </w:rPr>
          <w:t>environmental-water-office/about-commonwealth-environmental-water/how-much</w:t>
        </w:r>
        <w:r>
          <w:rPr>
            <w:color w:val="0000FF"/>
            <w:spacing w:val="-33"/>
            <w:u w:val="single" w:color="0000FF"/>
          </w:rPr>
          <w:t xml:space="preserve"> </w:t>
        </w:r>
      </w:hyperlink>
      <w:r>
        <w:t>and</w:t>
      </w:r>
      <w:r>
        <w:rPr>
          <w:spacing w:val="-32"/>
        </w:rPr>
        <w:t xml:space="preserve"> </w:t>
      </w:r>
      <w:r>
        <w:t>is</w:t>
      </w:r>
      <w:r>
        <w:rPr>
          <w:spacing w:val="-33"/>
        </w:rPr>
        <w:t xml:space="preserve"> </w:t>
      </w:r>
      <w:r>
        <w:rPr>
          <w:spacing w:val="-1"/>
        </w:rPr>
        <w:t>updated</w:t>
      </w:r>
      <w:r>
        <w:rPr>
          <w:spacing w:val="26"/>
          <w:w w:val="99"/>
        </w:rPr>
        <w:t xml:space="preserve"> </w:t>
      </w:r>
      <w:r>
        <w:t>monthly.</w:t>
      </w:r>
    </w:p>
    <w:p w14:paraId="4E055E11" w14:textId="77777777" w:rsidR="00F20CE2" w:rsidRDefault="00F20CE2">
      <w:pPr>
        <w:spacing w:before="11"/>
        <w:rPr>
          <w:rFonts w:ascii="Century Gothic" w:eastAsia="Century Gothic" w:hAnsi="Century Gothic" w:cs="Century Gothic"/>
        </w:rPr>
      </w:pPr>
    </w:p>
    <w:p w14:paraId="4E055E12" w14:textId="77777777" w:rsidR="00F20CE2" w:rsidRDefault="003E30F1">
      <w:pPr>
        <w:pStyle w:val="Heading2"/>
        <w:ind w:left="107" w:right="355" w:firstLine="0"/>
        <w:rPr>
          <w:b w:val="0"/>
          <w:bCs w:val="0"/>
        </w:rPr>
      </w:pPr>
      <w:bookmarkStart w:id="35" w:name="_bookmark34"/>
      <w:bookmarkEnd w:id="35"/>
      <w:r>
        <w:rPr>
          <w:color w:val="5F4879"/>
        </w:rPr>
        <w:t>Other</w:t>
      </w:r>
      <w:r>
        <w:rPr>
          <w:color w:val="5F4879"/>
          <w:spacing w:val="-9"/>
        </w:rPr>
        <w:t xml:space="preserve"> </w:t>
      </w:r>
      <w:r>
        <w:rPr>
          <w:color w:val="5F4879"/>
        </w:rPr>
        <w:t>sources</w:t>
      </w:r>
      <w:r>
        <w:rPr>
          <w:color w:val="5F4879"/>
          <w:spacing w:val="-9"/>
        </w:rPr>
        <w:t xml:space="preserve"> </w:t>
      </w:r>
      <w:r>
        <w:rPr>
          <w:color w:val="5F4879"/>
          <w:spacing w:val="-1"/>
        </w:rPr>
        <w:t>of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water</w:t>
      </w:r>
    </w:p>
    <w:p w14:paraId="4E055E13" w14:textId="77777777" w:rsidR="00F20CE2" w:rsidRDefault="00F20CE2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E055E14" w14:textId="77777777" w:rsidR="00F20CE2" w:rsidRDefault="003E30F1">
      <w:pPr>
        <w:pStyle w:val="BodyText"/>
        <w:ind w:right="114"/>
      </w:pPr>
      <w:r>
        <w:t>Other</w:t>
      </w:r>
      <w:r>
        <w:rPr>
          <w:spacing w:val="-9"/>
        </w:rPr>
        <w:t xml:space="preserve"> </w:t>
      </w:r>
      <w:r>
        <w:t>potential</w:t>
      </w:r>
      <w:r>
        <w:rPr>
          <w:spacing w:val="-7"/>
        </w:rPr>
        <w:t xml:space="preserve"> </w:t>
      </w:r>
      <w:r>
        <w:rPr>
          <w:spacing w:val="-1"/>
        </w:rPr>
        <w:t>sources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held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used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complement</w:t>
      </w:r>
      <w:r>
        <w:rPr>
          <w:spacing w:val="-6"/>
        </w:rPr>
        <w:t xml:space="preserve"> </w:t>
      </w:r>
      <w:r>
        <w:t>Commonwealth</w:t>
      </w:r>
      <w:r>
        <w:rPr>
          <w:spacing w:val="26"/>
          <w:w w:val="9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Mid</w:t>
      </w:r>
      <w:r>
        <w:rPr>
          <w:spacing w:val="-8"/>
        </w:rPr>
        <w:t xml:space="preserve"> </w:t>
      </w:r>
      <w:r>
        <w:t>Murray</w:t>
      </w:r>
      <w:r>
        <w:rPr>
          <w:spacing w:val="-9"/>
        </w:rPr>
        <w:t xml:space="preserve"> </w:t>
      </w:r>
      <w:r>
        <w:t>Region</w:t>
      </w:r>
      <w:r>
        <w:rPr>
          <w:spacing w:val="-5"/>
        </w:rPr>
        <w:t xml:space="preserve"> </w:t>
      </w:r>
      <w:r>
        <w:rPr>
          <w:spacing w:val="-1"/>
        </w:rPr>
        <w:t>include:</w:t>
      </w:r>
    </w:p>
    <w:p w14:paraId="4E055E15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E16" w14:textId="77777777" w:rsidR="00F20CE2" w:rsidRDefault="003E30F1">
      <w:pPr>
        <w:pStyle w:val="BodyText"/>
        <w:numPr>
          <w:ilvl w:val="0"/>
          <w:numId w:val="2"/>
        </w:numPr>
        <w:tabs>
          <w:tab w:val="left" w:pos="846"/>
        </w:tabs>
        <w:spacing w:line="254" w:lineRule="exact"/>
      </w:pPr>
      <w:r>
        <w:t>Environmental</w:t>
      </w:r>
      <w:r>
        <w:rPr>
          <w:spacing w:val="-9"/>
        </w:rPr>
        <w:t xml:space="preserve"> </w:t>
      </w:r>
      <w:r>
        <w:t>Entitlement: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Living</w:t>
      </w:r>
      <w:r>
        <w:rPr>
          <w:spacing w:val="-10"/>
        </w:rPr>
        <w:t xml:space="preserve"> </w:t>
      </w:r>
      <w:r>
        <w:t>Murray</w:t>
      </w:r>
      <w:r>
        <w:rPr>
          <w:spacing w:val="-10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8"/>
        </w:rPr>
        <w:t xml:space="preserve"> </w:t>
      </w:r>
      <w:r>
        <w:rPr>
          <w:spacing w:val="-1"/>
        </w:rPr>
        <w:t>Murray</w:t>
      </w:r>
      <w:r>
        <w:rPr>
          <w:rFonts w:cs="Century Gothic"/>
          <w:spacing w:val="-1"/>
        </w:rPr>
        <w:t>–</w:t>
      </w:r>
      <w:r>
        <w:rPr>
          <w:spacing w:val="-1"/>
        </w:rPr>
        <w:t>Darling</w:t>
      </w:r>
      <w:r>
        <w:rPr>
          <w:spacing w:val="-9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rPr>
          <w:spacing w:val="-1"/>
        </w:rPr>
        <w:t>Authority</w:t>
      </w:r>
    </w:p>
    <w:p w14:paraId="4E055E17" w14:textId="77777777" w:rsidR="00F20CE2" w:rsidRDefault="003E30F1">
      <w:pPr>
        <w:pStyle w:val="BodyText"/>
        <w:numPr>
          <w:ilvl w:val="0"/>
          <w:numId w:val="2"/>
        </w:numPr>
        <w:tabs>
          <w:tab w:val="left" w:pos="846"/>
        </w:tabs>
        <w:spacing w:before="5" w:line="224" w:lineRule="auto"/>
        <w:ind w:right="114"/>
      </w:pPr>
      <w:r>
        <w:t>Environmental</w:t>
      </w:r>
      <w:r>
        <w:rPr>
          <w:spacing w:val="36"/>
        </w:rPr>
        <w:t xml:space="preserve"> </w:t>
      </w:r>
      <w:r>
        <w:rPr>
          <w:spacing w:val="-1"/>
        </w:rPr>
        <w:t>Entitlement:</w:t>
      </w:r>
      <w:r>
        <w:rPr>
          <w:spacing w:val="36"/>
        </w:rPr>
        <w:t xml:space="preserve"> </w:t>
      </w:r>
      <w:r>
        <w:rPr>
          <w:spacing w:val="-1"/>
        </w:rPr>
        <w:t>New</w:t>
      </w:r>
      <w:r>
        <w:rPr>
          <w:spacing w:val="41"/>
        </w:rPr>
        <w:t xml:space="preserve"> </w:t>
      </w:r>
      <w:r>
        <w:rPr>
          <w:spacing w:val="-1"/>
        </w:rPr>
        <w:t>South</w:t>
      </w:r>
      <w:r>
        <w:rPr>
          <w:spacing w:val="38"/>
        </w:rPr>
        <w:t xml:space="preserve"> </w:t>
      </w:r>
      <w:r>
        <w:t>Wales</w:t>
      </w:r>
      <w:r>
        <w:rPr>
          <w:spacing w:val="43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36"/>
        </w:rPr>
        <w:t xml:space="preserve"> </w:t>
      </w:r>
      <w:r>
        <w:rPr>
          <w:spacing w:val="-1"/>
        </w:rPr>
        <w:t>New</w:t>
      </w:r>
      <w:r>
        <w:rPr>
          <w:spacing w:val="41"/>
        </w:rPr>
        <w:t xml:space="preserve"> </w:t>
      </w:r>
      <w:r>
        <w:rPr>
          <w:spacing w:val="-1"/>
        </w:rPr>
        <w:t>South</w:t>
      </w:r>
      <w:r>
        <w:rPr>
          <w:spacing w:val="38"/>
        </w:rPr>
        <w:t xml:space="preserve"> </w:t>
      </w:r>
      <w:r>
        <w:t>Wales</w:t>
      </w:r>
      <w:r>
        <w:rPr>
          <w:spacing w:val="38"/>
        </w:rPr>
        <w:t xml:space="preserve"> </w:t>
      </w:r>
      <w:r>
        <w:rPr>
          <w:spacing w:val="-1"/>
        </w:rPr>
        <w:t>Office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Environment</w:t>
      </w:r>
      <w:r>
        <w:rPr>
          <w:spacing w:val="40"/>
        </w:rPr>
        <w:t xml:space="preserve"> </w:t>
      </w:r>
      <w:r>
        <w:t>and</w:t>
      </w:r>
      <w:r>
        <w:rPr>
          <w:spacing w:val="65"/>
          <w:w w:val="99"/>
        </w:rPr>
        <w:t xml:space="preserve"> </w:t>
      </w:r>
      <w:r>
        <w:t>Heritage</w:t>
      </w:r>
    </w:p>
    <w:p w14:paraId="4E055E18" w14:textId="77777777" w:rsidR="00F20CE2" w:rsidRDefault="003E30F1">
      <w:pPr>
        <w:pStyle w:val="BodyText"/>
        <w:numPr>
          <w:ilvl w:val="0"/>
          <w:numId w:val="2"/>
        </w:numPr>
        <w:tabs>
          <w:tab w:val="left" w:pos="846"/>
        </w:tabs>
        <w:spacing w:before="2" w:line="253" w:lineRule="exact"/>
      </w:pPr>
      <w:r>
        <w:rPr>
          <w:spacing w:val="-1"/>
        </w:rPr>
        <w:t>Bulk</w:t>
      </w:r>
      <w:r>
        <w:rPr>
          <w:spacing w:val="-9"/>
        </w:rPr>
        <w:t xml:space="preserve"> </w:t>
      </w:r>
      <w:r>
        <w:t>Entitlement</w:t>
      </w:r>
      <w:r>
        <w:rPr>
          <w:spacing w:val="-6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10"/>
        </w:rPr>
        <w:t xml:space="preserve"> </w:t>
      </w:r>
      <w:r>
        <w:rPr>
          <w:spacing w:val="-1"/>
        </w:rPr>
        <w:t>Victorian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rPr>
          <w:spacing w:val="-1"/>
        </w:rPr>
        <w:t>Water</w:t>
      </w:r>
      <w:r>
        <w:rPr>
          <w:spacing w:val="-11"/>
        </w:rPr>
        <w:t xml:space="preserve"> </w:t>
      </w:r>
      <w:r>
        <w:rPr>
          <w:spacing w:val="-1"/>
        </w:rPr>
        <w:t>Holder</w:t>
      </w:r>
    </w:p>
    <w:p w14:paraId="4E055E19" w14:textId="77777777" w:rsidR="00F20CE2" w:rsidRDefault="003E30F1">
      <w:pPr>
        <w:pStyle w:val="BodyText"/>
        <w:numPr>
          <w:ilvl w:val="0"/>
          <w:numId w:val="2"/>
        </w:numPr>
        <w:tabs>
          <w:tab w:val="left" w:pos="846"/>
        </w:tabs>
        <w:spacing w:before="6" w:line="222" w:lineRule="auto"/>
        <w:ind w:right="116"/>
      </w:pPr>
      <w:r>
        <w:rPr>
          <w:spacing w:val="-1"/>
        </w:rPr>
        <w:t>River</w:t>
      </w:r>
      <w:r>
        <w:rPr>
          <w:spacing w:val="45"/>
        </w:rPr>
        <w:t xml:space="preserve"> </w:t>
      </w:r>
      <w:r>
        <w:t>Murray</w:t>
      </w:r>
      <w:r>
        <w:rPr>
          <w:spacing w:val="44"/>
        </w:rPr>
        <w:t xml:space="preserve"> </w:t>
      </w:r>
      <w:r>
        <w:t>Increased</w:t>
      </w:r>
      <w:r>
        <w:rPr>
          <w:spacing w:val="46"/>
        </w:rPr>
        <w:t xml:space="preserve"> </w:t>
      </w:r>
      <w:r>
        <w:t>Flows</w:t>
      </w:r>
      <w:r>
        <w:rPr>
          <w:spacing w:val="47"/>
        </w:rPr>
        <w:t xml:space="preserve"> </w:t>
      </w:r>
      <w:r>
        <w:t>entitlements:</w:t>
      </w:r>
      <w:r>
        <w:rPr>
          <w:spacing w:val="43"/>
        </w:rPr>
        <w:t xml:space="preserve"> </w:t>
      </w:r>
      <w:r>
        <w:t>Jointly</w:t>
      </w:r>
      <w:r>
        <w:rPr>
          <w:spacing w:val="44"/>
        </w:rPr>
        <w:t xml:space="preserve"> </w:t>
      </w:r>
      <w:r>
        <w:t>managed</w:t>
      </w:r>
      <w:r>
        <w:rPr>
          <w:spacing w:val="46"/>
        </w:rPr>
        <w:t xml:space="preserve"> </w:t>
      </w:r>
      <w:r>
        <w:t>by</w:t>
      </w:r>
      <w:r>
        <w:rPr>
          <w:spacing w:val="43"/>
        </w:rPr>
        <w:t xml:space="preserve"> </w:t>
      </w:r>
      <w:r>
        <w:rPr>
          <w:spacing w:val="-1"/>
        </w:rPr>
        <w:t>New</w:t>
      </w:r>
      <w:r>
        <w:rPr>
          <w:spacing w:val="48"/>
        </w:rPr>
        <w:t xml:space="preserve"> </w:t>
      </w:r>
      <w:r>
        <w:rPr>
          <w:spacing w:val="-1"/>
        </w:rPr>
        <w:t>South</w:t>
      </w:r>
      <w:r>
        <w:rPr>
          <w:spacing w:val="46"/>
        </w:rPr>
        <w:t xml:space="preserve"> </w:t>
      </w:r>
      <w:r>
        <w:t>Wales</w:t>
      </w:r>
      <w:r>
        <w:rPr>
          <w:spacing w:val="44"/>
        </w:rPr>
        <w:t xml:space="preserve"> </w:t>
      </w:r>
      <w:r>
        <w:rPr>
          <w:spacing w:val="-1"/>
        </w:rPr>
        <w:t>Office</w:t>
      </w:r>
      <w:r>
        <w:rPr>
          <w:spacing w:val="46"/>
        </w:rPr>
        <w:t xml:space="preserve"> </w:t>
      </w:r>
      <w:r>
        <w:rPr>
          <w:spacing w:val="-1"/>
        </w:rPr>
        <w:t>of</w:t>
      </w:r>
      <w:r>
        <w:rPr>
          <w:spacing w:val="29"/>
          <w:w w:val="99"/>
        </w:rPr>
        <w:t xml:space="preserve"> </w:t>
      </w:r>
      <w:r>
        <w:rPr>
          <w:spacing w:val="-1"/>
        </w:rPr>
        <w:t>Environment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Heritage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Victorian</w:t>
      </w:r>
      <w:r>
        <w:rPr>
          <w:spacing w:val="-10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rPr>
          <w:spacing w:val="-1"/>
        </w:rPr>
        <w:t>Water</w:t>
      </w:r>
      <w:r>
        <w:rPr>
          <w:spacing w:val="-10"/>
        </w:rPr>
        <w:t xml:space="preserve"> </w:t>
      </w:r>
      <w:r>
        <w:rPr>
          <w:spacing w:val="-1"/>
        </w:rPr>
        <w:t>Holder</w:t>
      </w:r>
    </w:p>
    <w:p w14:paraId="4E055E1A" w14:textId="77777777" w:rsidR="00F20CE2" w:rsidRDefault="00F20CE2">
      <w:pPr>
        <w:spacing w:before="6"/>
        <w:rPr>
          <w:rFonts w:ascii="Century Gothic" w:eastAsia="Century Gothic" w:hAnsi="Century Gothic" w:cs="Century Gothic"/>
          <w:sz w:val="18"/>
          <w:szCs w:val="18"/>
        </w:rPr>
      </w:pPr>
    </w:p>
    <w:p w14:paraId="4E055E1B" w14:textId="77777777" w:rsidR="00F20CE2" w:rsidRDefault="003E30F1">
      <w:pPr>
        <w:pStyle w:val="Heading2"/>
        <w:ind w:left="107" w:right="355" w:firstLine="0"/>
        <w:rPr>
          <w:b w:val="0"/>
          <w:bCs w:val="0"/>
        </w:rPr>
      </w:pPr>
      <w:bookmarkStart w:id="36" w:name="_bookmark35"/>
      <w:bookmarkEnd w:id="36"/>
      <w:r>
        <w:rPr>
          <w:color w:val="5F4879"/>
        </w:rPr>
        <w:t>Planned</w:t>
      </w:r>
      <w:r>
        <w:rPr>
          <w:color w:val="5F4879"/>
          <w:spacing w:val="-13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water</w:t>
      </w:r>
    </w:p>
    <w:p w14:paraId="4E055E1C" w14:textId="77777777" w:rsidR="00F20CE2" w:rsidRDefault="00F20CE2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E055E1D" w14:textId="77777777" w:rsidR="00F20CE2" w:rsidRDefault="003E30F1">
      <w:pPr>
        <w:pStyle w:val="BodyText"/>
        <w:ind w:right="476"/>
        <w:rPr>
          <w:rFonts w:cs="Century Gothic"/>
        </w:rPr>
      </w:pPr>
      <w:r>
        <w:rPr>
          <w:spacing w:val="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addition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entitlements</w:t>
      </w:r>
      <w:r>
        <w:rPr>
          <w:spacing w:val="-9"/>
        </w:rPr>
        <w:t xml:space="preserve"> </w:t>
      </w:r>
      <w:r>
        <w:t>held</w:t>
      </w:r>
      <w:r>
        <w:rPr>
          <w:spacing w:val="-8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holders,</w:t>
      </w:r>
      <w:r>
        <w:rPr>
          <w:spacing w:val="-10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may</w:t>
      </w:r>
      <w:r>
        <w:rPr>
          <w:spacing w:val="62"/>
          <w:w w:val="99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rPr>
          <w:spacing w:val="-1"/>
        </w:rPr>
        <w:t>via</w:t>
      </w:r>
      <w:r>
        <w:rPr>
          <w:spacing w:val="-5"/>
        </w:rPr>
        <w:t xml:space="preserve"> </w:t>
      </w:r>
      <w:r>
        <w:rPr>
          <w:spacing w:val="-1"/>
        </w:rPr>
        <w:t>natural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unregulated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provided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</w:t>
      </w:r>
      <w:r>
        <w:rPr>
          <w:spacing w:val="-4"/>
        </w:rPr>
        <w:t xml:space="preserve"> </w:t>
      </w:r>
      <w:r>
        <w:rPr>
          <w:spacing w:val="-1"/>
        </w:rPr>
        <w:t>under</w:t>
      </w:r>
      <w:r>
        <w:rPr>
          <w:spacing w:val="-7"/>
        </w:rPr>
        <w:t xml:space="preserve"> </w:t>
      </w:r>
      <w:r>
        <w:t>rules</w:t>
      </w:r>
      <w:r>
        <w:rPr>
          <w:spacing w:val="-4"/>
        </w:rPr>
        <w:t xml:space="preserve"> </w:t>
      </w:r>
      <w:r>
        <w:t>in</w:t>
      </w:r>
      <w:r>
        <w:rPr>
          <w:spacing w:val="56"/>
          <w:w w:val="99"/>
        </w:rPr>
        <w:t xml:space="preserve"> </w:t>
      </w:r>
      <w:r>
        <w:rPr>
          <w:rFonts w:cs="Century Gothic"/>
        </w:rPr>
        <w:t>state</w:t>
      </w:r>
      <w:r>
        <w:rPr>
          <w:rFonts w:cs="Century Gothic"/>
          <w:spacing w:val="-11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plans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(referred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1"/>
        </w:rPr>
        <w:t>to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as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‘planned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environmental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water’).</w:t>
      </w:r>
    </w:p>
    <w:p w14:paraId="4E055E1E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E1F" w14:textId="77777777" w:rsidR="00F20CE2" w:rsidRDefault="003E30F1">
      <w:pPr>
        <w:pStyle w:val="BodyText"/>
        <w:numPr>
          <w:ilvl w:val="0"/>
          <w:numId w:val="1"/>
        </w:numPr>
        <w:tabs>
          <w:tab w:val="left" w:pos="533"/>
        </w:tabs>
        <w:ind w:hanging="357"/>
      </w:pPr>
      <w:r>
        <w:t>Barmah-Millewa</w:t>
      </w:r>
      <w:r>
        <w:rPr>
          <w:spacing w:val="-20"/>
        </w:rPr>
        <w:t xml:space="preserve"> </w:t>
      </w:r>
      <w:r>
        <w:rPr>
          <w:spacing w:val="-1"/>
        </w:rPr>
        <w:t>Environmental</w:t>
      </w:r>
      <w:r>
        <w:rPr>
          <w:spacing w:val="-19"/>
        </w:rPr>
        <w:t xml:space="preserve"> </w:t>
      </w:r>
      <w:r>
        <w:rPr>
          <w:spacing w:val="-1"/>
        </w:rPr>
        <w:t>Allowance:</w:t>
      </w:r>
    </w:p>
    <w:p w14:paraId="4E055E20" w14:textId="77777777" w:rsidR="00F20CE2" w:rsidRDefault="003E30F1">
      <w:pPr>
        <w:pStyle w:val="BodyText"/>
        <w:numPr>
          <w:ilvl w:val="1"/>
          <w:numId w:val="1"/>
        </w:numPr>
        <w:tabs>
          <w:tab w:val="left" w:pos="1242"/>
        </w:tabs>
        <w:spacing w:before="125" w:line="233" w:lineRule="auto"/>
        <w:ind w:right="355" w:hanging="355"/>
      </w:pPr>
      <w:r>
        <w:rPr>
          <w:spacing w:val="-1"/>
        </w:rPr>
        <w:t>Provides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annual</w:t>
      </w:r>
      <w:r>
        <w:rPr>
          <w:spacing w:val="-4"/>
        </w:rPr>
        <w:t xml:space="preserve"> </w:t>
      </w:r>
      <w:r>
        <w:rPr>
          <w:spacing w:val="-1"/>
        </w:rPr>
        <w:t>allocation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up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150</w:t>
      </w:r>
      <w:r>
        <w:rPr>
          <w:spacing w:val="-3"/>
        </w:rPr>
        <w:t xml:space="preserve"> </w:t>
      </w:r>
      <w:r>
        <w:rPr>
          <w:spacing w:val="-1"/>
        </w:rPr>
        <w:t>GL</w:t>
      </w:r>
      <w:r>
        <w:rPr>
          <w:spacing w:val="-3"/>
        </w:rPr>
        <w:t xml:space="preserve"> </w:t>
      </w:r>
      <w:r>
        <w:t>(100</w:t>
      </w:r>
      <w:r>
        <w:rPr>
          <w:spacing w:val="-6"/>
        </w:rPr>
        <w:t xml:space="preserve"> </w:t>
      </w:r>
      <w:r>
        <w:rPr>
          <w:spacing w:val="-1"/>
        </w:rPr>
        <w:t>GL</w:t>
      </w:r>
      <w:r>
        <w:rPr>
          <w:spacing w:val="-3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rPr>
          <w:spacing w:val="-1"/>
        </w:rPr>
        <w:t>security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50</w:t>
      </w:r>
      <w:r>
        <w:rPr>
          <w:spacing w:val="4"/>
        </w:rPr>
        <w:t xml:space="preserve"> </w:t>
      </w:r>
      <w:r>
        <w:rPr>
          <w:spacing w:val="-1"/>
        </w:rPr>
        <w:t>GL</w:t>
      </w:r>
      <w:r>
        <w:rPr>
          <w:spacing w:val="-5"/>
        </w:rPr>
        <w:t xml:space="preserve"> </w:t>
      </w:r>
      <w:r>
        <w:t>low</w:t>
      </w:r>
      <w:r>
        <w:rPr>
          <w:spacing w:val="-4"/>
        </w:rPr>
        <w:t xml:space="preserve"> </w:t>
      </w:r>
      <w:r>
        <w:rPr>
          <w:spacing w:val="-1"/>
        </w:rPr>
        <w:t>security</w:t>
      </w:r>
      <w:r>
        <w:rPr>
          <w:spacing w:val="77"/>
          <w:w w:val="99"/>
        </w:rPr>
        <w:t xml:space="preserve"> </w:t>
      </w:r>
      <w:r>
        <w:rPr>
          <w:spacing w:val="-1"/>
        </w:rPr>
        <w:t>allocation).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used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deliver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rPr>
          <w:spacing w:val="-1"/>
        </w:rPr>
        <w:t>ecological</w:t>
      </w:r>
      <w:r>
        <w:rPr>
          <w:spacing w:val="-5"/>
        </w:rPr>
        <w:t xml:space="preserve"> </w:t>
      </w:r>
      <w:r>
        <w:rPr>
          <w:spacing w:val="-1"/>
        </w:rPr>
        <w:t>objectives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92"/>
          <w:w w:val="99"/>
        </w:rPr>
        <w:t xml:space="preserve"> </w:t>
      </w:r>
      <w:r>
        <w:t>Barmah-Millewa</w:t>
      </w:r>
      <w:r>
        <w:rPr>
          <w:spacing w:val="-9"/>
        </w:rPr>
        <w:t xml:space="preserve"> </w:t>
      </w:r>
      <w:r>
        <w:rPr>
          <w:spacing w:val="-1"/>
        </w:rPr>
        <w:t>Forest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accordance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rPr>
          <w:spacing w:val="-1"/>
        </w:rPr>
        <w:t>specific</w:t>
      </w:r>
      <w:r>
        <w:rPr>
          <w:spacing w:val="-9"/>
        </w:rPr>
        <w:t xml:space="preserve"> </w:t>
      </w:r>
      <w:r>
        <w:t>rules.</w:t>
      </w:r>
    </w:p>
    <w:p w14:paraId="4E055E21" w14:textId="77777777" w:rsidR="00F20CE2" w:rsidRDefault="00F20CE2">
      <w:pPr>
        <w:spacing w:before="8"/>
        <w:rPr>
          <w:rFonts w:ascii="Century Gothic" w:eastAsia="Century Gothic" w:hAnsi="Century Gothic" w:cs="Century Gothic"/>
          <w:sz w:val="19"/>
          <w:szCs w:val="19"/>
        </w:rPr>
      </w:pPr>
    </w:p>
    <w:p w14:paraId="4E055E22" w14:textId="77777777" w:rsidR="00F20CE2" w:rsidRDefault="003E30F1">
      <w:pPr>
        <w:pStyle w:val="BodyText"/>
        <w:numPr>
          <w:ilvl w:val="1"/>
          <w:numId w:val="1"/>
        </w:numPr>
        <w:tabs>
          <w:tab w:val="left" w:pos="1242"/>
        </w:tabs>
        <w:spacing w:line="253" w:lineRule="exact"/>
        <w:ind w:hanging="355"/>
      </w:pPr>
      <w:r>
        <w:t>A</w:t>
      </w:r>
      <w:r>
        <w:rPr>
          <w:spacing w:val="-7"/>
        </w:rPr>
        <w:t xml:space="preserve"> </w:t>
      </w:r>
      <w:r>
        <w:t>maximum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700</w:t>
      </w:r>
      <w:r>
        <w:rPr>
          <w:spacing w:val="-3"/>
        </w:rPr>
        <w:t xml:space="preserve"> </w:t>
      </w:r>
      <w:r>
        <w:rPr>
          <w:spacing w:val="-1"/>
        </w:rPr>
        <w:t>GL</w:t>
      </w:r>
      <w:r>
        <w:rPr>
          <w:spacing w:val="-3"/>
        </w:rPr>
        <w:t xml:space="preserve"> </w:t>
      </w:r>
      <w:r>
        <w:rPr>
          <w:spacing w:val="-1"/>
        </w:rPr>
        <w:t xml:space="preserve">of </w:t>
      </w:r>
      <w:r>
        <w:t>water</w:t>
      </w:r>
      <w:r>
        <w:rPr>
          <w:spacing w:val="-6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carried</w:t>
      </w:r>
      <w:r>
        <w:rPr>
          <w:spacing w:val="-5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one</w:t>
      </w:r>
      <w:r>
        <w:rPr>
          <w:spacing w:val="-5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rPr>
          <w:spacing w:val="-1"/>
        </w:rPr>
        <w:t>year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next.</w:t>
      </w:r>
    </w:p>
    <w:p w14:paraId="4E055E23" w14:textId="77777777" w:rsidR="00F20CE2" w:rsidRDefault="003E30F1">
      <w:pPr>
        <w:spacing w:line="239" w:lineRule="auto"/>
        <w:ind w:left="1241" w:right="47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z w:val="20"/>
        </w:rPr>
        <w:t>Responsibility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pacing w:val="-1"/>
          <w:sz w:val="20"/>
        </w:rPr>
        <w:t>for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the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Barmah-Millewa</w:t>
      </w:r>
      <w:r>
        <w:rPr>
          <w:rFonts w:ascii="Century Gothic"/>
          <w:spacing w:val="-12"/>
          <w:sz w:val="20"/>
        </w:rPr>
        <w:t xml:space="preserve"> </w:t>
      </w:r>
      <w:r>
        <w:rPr>
          <w:rFonts w:ascii="Century Gothic"/>
          <w:sz w:val="20"/>
        </w:rPr>
        <w:t>Environmental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Water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Allowance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is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shared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between</w:t>
      </w:r>
      <w:r>
        <w:rPr>
          <w:rFonts w:ascii="Century Gothic"/>
          <w:spacing w:val="48"/>
          <w:w w:val="99"/>
          <w:sz w:val="20"/>
        </w:rPr>
        <w:t xml:space="preserve"> </w:t>
      </w:r>
      <w:r>
        <w:rPr>
          <w:rFonts w:ascii="Century Gothic"/>
          <w:spacing w:val="-1"/>
          <w:sz w:val="20"/>
        </w:rPr>
        <w:t>NSW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Victoria.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More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information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about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this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water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allowance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is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available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from</w:t>
      </w:r>
      <w:r>
        <w:rPr>
          <w:rFonts w:ascii="Century Gothic"/>
          <w:spacing w:val="1"/>
          <w:sz w:val="20"/>
        </w:rPr>
        <w:t xml:space="preserve"> </w:t>
      </w:r>
      <w:r>
        <w:rPr>
          <w:rFonts w:ascii="Century Gothic"/>
          <w:sz w:val="20"/>
        </w:rPr>
        <w:t>the</w:t>
      </w:r>
      <w:r>
        <w:rPr>
          <w:rFonts w:ascii="Century Gothic"/>
          <w:spacing w:val="51"/>
          <w:w w:val="9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Barmah-Millewa</w:t>
      </w:r>
      <w:r>
        <w:rPr>
          <w:rFonts w:ascii="Century Gothic"/>
          <w:i/>
          <w:spacing w:val="-11"/>
          <w:sz w:val="20"/>
        </w:rPr>
        <w:t xml:space="preserve"> </w:t>
      </w:r>
      <w:r>
        <w:rPr>
          <w:rFonts w:ascii="Century Gothic"/>
          <w:i/>
          <w:sz w:val="20"/>
        </w:rPr>
        <w:t>Forest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Environmental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</w:t>
      </w:r>
      <w:r>
        <w:rPr>
          <w:rFonts w:ascii="Century Gothic"/>
          <w:i/>
          <w:spacing w:val="-11"/>
          <w:sz w:val="20"/>
        </w:rPr>
        <w:t xml:space="preserve"> </w:t>
      </w:r>
      <w:r>
        <w:rPr>
          <w:rFonts w:ascii="Century Gothic"/>
          <w:i/>
          <w:sz w:val="20"/>
        </w:rPr>
        <w:t>Management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Plan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(MDBA</w:t>
      </w:r>
      <w:r>
        <w:rPr>
          <w:rFonts w:ascii="Century Gothic"/>
          <w:spacing w:val="-12"/>
          <w:sz w:val="20"/>
        </w:rPr>
        <w:t xml:space="preserve"> </w:t>
      </w:r>
      <w:r>
        <w:rPr>
          <w:rFonts w:ascii="Century Gothic"/>
          <w:sz w:val="20"/>
        </w:rPr>
        <w:t>2012e).</w:t>
      </w:r>
    </w:p>
    <w:p w14:paraId="4E055E24" w14:textId="77777777" w:rsidR="00F20CE2" w:rsidRDefault="00F20CE2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4E055E25" w14:textId="77777777" w:rsidR="00F20CE2" w:rsidRDefault="003E30F1">
      <w:pPr>
        <w:pStyle w:val="BodyText"/>
        <w:numPr>
          <w:ilvl w:val="0"/>
          <w:numId w:val="1"/>
        </w:numPr>
        <w:tabs>
          <w:tab w:val="left" w:pos="533"/>
        </w:tabs>
        <w:ind w:hanging="357"/>
      </w:pPr>
      <w:r>
        <w:rPr>
          <w:spacing w:val="-1"/>
        </w:rPr>
        <w:t>New</w:t>
      </w:r>
      <w:r>
        <w:rPr>
          <w:spacing w:val="-7"/>
        </w:rPr>
        <w:t xml:space="preserve"> </w:t>
      </w:r>
      <w:r>
        <w:rPr>
          <w:spacing w:val="-1"/>
        </w:rPr>
        <w:t>South</w:t>
      </w:r>
      <w:r>
        <w:rPr>
          <w:spacing w:val="-8"/>
        </w:rPr>
        <w:t xml:space="preserve"> </w:t>
      </w:r>
      <w:r>
        <w:t>Wales</w:t>
      </w:r>
      <w:r>
        <w:rPr>
          <w:spacing w:val="-8"/>
        </w:rPr>
        <w:t xml:space="preserve"> </w:t>
      </w:r>
      <w:r>
        <w:rPr>
          <w:spacing w:val="-1"/>
        </w:rPr>
        <w:t>Murray</w:t>
      </w:r>
      <w:r>
        <w:rPr>
          <w:spacing w:val="-8"/>
        </w:rPr>
        <w:t xml:space="preserve"> </w:t>
      </w:r>
      <w:r>
        <w:rPr>
          <w:spacing w:val="-1"/>
        </w:rPr>
        <w:t>Regulated</w:t>
      </w:r>
      <w:r>
        <w:rPr>
          <w:spacing w:val="-10"/>
        </w:rPr>
        <w:t xml:space="preserve"> </w:t>
      </w:r>
      <w:r>
        <w:t>River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Source</w:t>
      </w:r>
      <w:r>
        <w:rPr>
          <w:spacing w:val="-5"/>
        </w:rPr>
        <w:t xml:space="preserve"> </w:t>
      </w:r>
      <w:r>
        <w:rPr>
          <w:spacing w:val="-1"/>
        </w:rPr>
        <w:t>Additional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Allowance:</w:t>
      </w:r>
    </w:p>
    <w:p w14:paraId="4E055E26" w14:textId="77777777" w:rsidR="00F20CE2" w:rsidRDefault="003E30F1">
      <w:pPr>
        <w:pStyle w:val="BodyText"/>
        <w:numPr>
          <w:ilvl w:val="1"/>
          <w:numId w:val="1"/>
        </w:numPr>
        <w:tabs>
          <w:tab w:val="left" w:pos="1242"/>
        </w:tabs>
        <w:spacing w:before="125" w:line="244" w:lineRule="exact"/>
        <w:ind w:right="886" w:hanging="355"/>
      </w:pPr>
      <w:r>
        <w:t>the</w:t>
      </w:r>
      <w:r>
        <w:rPr>
          <w:spacing w:val="-7"/>
        </w:rPr>
        <w:t xml:space="preserve"> </w:t>
      </w:r>
      <w:r>
        <w:t>maximum</w:t>
      </w:r>
      <w:r>
        <w:rPr>
          <w:spacing w:val="-6"/>
        </w:rPr>
        <w:t xml:space="preserve"> </w:t>
      </w:r>
      <w:r>
        <w:rPr>
          <w:spacing w:val="-1"/>
        </w:rPr>
        <w:t>volume</w:t>
      </w:r>
      <w:r>
        <w:rPr>
          <w:spacing w:val="-6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calculated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0.15</w:t>
      </w:r>
      <w:r>
        <w:rPr>
          <w:spacing w:val="-7"/>
        </w:rPr>
        <w:t xml:space="preserve"> </w:t>
      </w:r>
      <w:r>
        <w:t>ML</w:t>
      </w:r>
      <w:r>
        <w:rPr>
          <w:spacing w:val="-6"/>
        </w:rPr>
        <w:t xml:space="preserve"> </w:t>
      </w:r>
      <w:r>
        <w:t>multiplied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54"/>
          <w:w w:val="99"/>
        </w:rPr>
        <w:t xml:space="preserve"> </w:t>
      </w:r>
      <w:r>
        <w:t>regulated</w:t>
      </w:r>
      <w:r>
        <w:rPr>
          <w:spacing w:val="-9"/>
        </w:rPr>
        <w:t xml:space="preserve"> </w:t>
      </w:r>
      <w:r>
        <w:rPr>
          <w:spacing w:val="-1"/>
        </w:rPr>
        <w:t>river</w:t>
      </w:r>
      <w:r>
        <w:rPr>
          <w:spacing w:val="-5"/>
        </w:rPr>
        <w:t xml:space="preserve"> </w:t>
      </w:r>
      <w:r>
        <w:rPr>
          <w:spacing w:val="-1"/>
        </w:rPr>
        <w:t>(high</w:t>
      </w:r>
      <w:r>
        <w:rPr>
          <w:spacing w:val="-7"/>
        </w:rPr>
        <w:t xml:space="preserve"> </w:t>
      </w:r>
      <w:r>
        <w:rPr>
          <w:spacing w:val="-1"/>
        </w:rPr>
        <w:t>security)</w:t>
      </w:r>
      <w:r>
        <w:rPr>
          <w:spacing w:val="-7"/>
        </w:rPr>
        <w:t xml:space="preserve"> </w:t>
      </w:r>
      <w:r>
        <w:rPr>
          <w:spacing w:val="-1"/>
        </w:rPr>
        <w:t>unit</w:t>
      </w:r>
      <w:r>
        <w:rPr>
          <w:spacing w:val="-7"/>
        </w:rPr>
        <w:t xml:space="preserve"> </w:t>
      </w:r>
      <w:r>
        <w:rPr>
          <w:spacing w:val="-1"/>
        </w:rPr>
        <w:t>shares</w:t>
      </w:r>
    </w:p>
    <w:p w14:paraId="4E055E27" w14:textId="77777777" w:rsidR="00F20CE2" w:rsidRDefault="00F20CE2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E055E28" w14:textId="77777777" w:rsidR="00F20CE2" w:rsidRDefault="003E30F1">
      <w:pPr>
        <w:pStyle w:val="BodyText"/>
        <w:numPr>
          <w:ilvl w:val="1"/>
          <w:numId w:val="1"/>
        </w:numPr>
        <w:tabs>
          <w:tab w:val="left" w:pos="1242"/>
        </w:tabs>
        <w:spacing w:line="233" w:lineRule="auto"/>
        <w:ind w:right="349" w:hanging="355"/>
        <w:jc w:val="both"/>
      </w:pPr>
      <w:r>
        <w:rPr>
          <w:spacing w:val="-1"/>
        </w:rPr>
        <w:t>releases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Murray</w:t>
      </w:r>
      <w:r>
        <w:rPr>
          <w:spacing w:val="-6"/>
        </w:rPr>
        <w:t xml:space="preserve"> </w:t>
      </w:r>
      <w:r>
        <w:t>Regulated</w:t>
      </w:r>
      <w:r>
        <w:rPr>
          <w:spacing w:val="-7"/>
        </w:rPr>
        <w:t xml:space="preserve"> </w:t>
      </w:r>
      <w:r>
        <w:t>River</w:t>
      </w:r>
      <w:r>
        <w:rPr>
          <w:spacing w:val="-4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rPr>
          <w:spacing w:val="-1"/>
        </w:rPr>
        <w:t>Source</w:t>
      </w:r>
      <w:r>
        <w:rPr>
          <w:spacing w:val="-3"/>
        </w:rPr>
        <w:t xml:space="preserve"> </w:t>
      </w:r>
      <w:r>
        <w:rPr>
          <w:spacing w:val="-1"/>
        </w:rPr>
        <w:t>Additional</w:t>
      </w:r>
      <w:r>
        <w:rPr>
          <w:spacing w:val="-6"/>
        </w:rPr>
        <w:t xml:space="preserve"> </w:t>
      </w:r>
      <w:r>
        <w:t>Environmental</w:t>
      </w:r>
      <w:r>
        <w:rPr>
          <w:spacing w:val="59"/>
          <w:w w:val="99"/>
        </w:rPr>
        <w:t xml:space="preserve"> </w:t>
      </w:r>
      <w:r>
        <w:t>Allowance</w:t>
      </w:r>
      <w:r>
        <w:rPr>
          <w:spacing w:val="-6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made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purpose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contributing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objectives</w:t>
      </w:r>
      <w:r>
        <w:rPr>
          <w:spacing w:val="-5"/>
        </w:rPr>
        <w:t xml:space="preserve"> </w:t>
      </w:r>
      <w:r>
        <w:rPr>
          <w:spacing w:val="2"/>
        </w:rPr>
        <w:t>(a)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(i)</w:t>
      </w:r>
      <w:r>
        <w:rPr>
          <w:spacing w:val="42"/>
          <w:w w:val="99"/>
        </w:rPr>
        <w:t xml:space="preserve"> </w:t>
      </w:r>
      <w:r>
        <w:rPr>
          <w:spacing w:val="-1"/>
        </w:rPr>
        <w:t>outlined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Water</w:t>
      </w:r>
      <w:r>
        <w:rPr>
          <w:spacing w:val="-7"/>
        </w:rPr>
        <w:t xml:space="preserve"> </w:t>
      </w:r>
      <w:r>
        <w:rPr>
          <w:spacing w:val="-1"/>
        </w:rPr>
        <w:t>Sharing</w:t>
      </w:r>
      <w:r>
        <w:rPr>
          <w:spacing w:val="-6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rPr>
          <w:spacing w:val="-1"/>
        </w:rPr>
        <w:t>(Section</w:t>
      </w:r>
      <w:r>
        <w:rPr>
          <w:spacing w:val="-5"/>
        </w:rPr>
        <w:t xml:space="preserve"> </w:t>
      </w:r>
      <w:r>
        <w:rPr>
          <w:spacing w:val="1"/>
        </w:rPr>
        <w:t>2,</w:t>
      </w:r>
      <w:r>
        <w:rPr>
          <w:spacing w:val="-9"/>
        </w:rPr>
        <w:t xml:space="preserve"> </w:t>
      </w:r>
      <w:r>
        <w:t>Clause</w:t>
      </w:r>
      <w:r>
        <w:rPr>
          <w:spacing w:val="-6"/>
        </w:rPr>
        <w:t xml:space="preserve"> </w:t>
      </w:r>
      <w:r>
        <w:t>10).</w:t>
      </w:r>
    </w:p>
    <w:p w14:paraId="4E055E29" w14:textId="77777777" w:rsidR="00F20CE2" w:rsidRDefault="00F20CE2">
      <w:pPr>
        <w:spacing w:line="233" w:lineRule="auto"/>
        <w:jc w:val="both"/>
        <w:sectPr w:rsidR="00F20CE2">
          <w:pgSz w:w="11910" w:h="16840"/>
          <w:pgMar w:top="820" w:right="1020" w:bottom="1040" w:left="600" w:header="0" w:footer="857" w:gutter="0"/>
          <w:cols w:space="720"/>
        </w:sectPr>
      </w:pPr>
    </w:p>
    <w:p w14:paraId="4E055E2A" w14:textId="77777777" w:rsidR="00F20CE2" w:rsidRDefault="003E30F1">
      <w:pPr>
        <w:pStyle w:val="Heading1"/>
        <w:spacing w:before="7"/>
        <w:ind w:left="112" w:right="116"/>
        <w:rPr>
          <w:b w:val="0"/>
          <w:bCs w:val="0"/>
        </w:rPr>
      </w:pPr>
      <w:bookmarkStart w:id="37" w:name="_bookmark36"/>
      <w:bookmarkEnd w:id="37"/>
      <w:r>
        <w:rPr>
          <w:color w:val="5F4879"/>
          <w:spacing w:val="-1"/>
        </w:rPr>
        <w:lastRenderedPageBreak/>
        <w:t>Attachment</w:t>
      </w:r>
      <w:r>
        <w:rPr>
          <w:color w:val="5F4879"/>
          <w:spacing w:val="-9"/>
        </w:rPr>
        <w:t xml:space="preserve"> </w:t>
      </w:r>
      <w:r>
        <w:rPr>
          <w:color w:val="5F4879"/>
        </w:rPr>
        <w:t>D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-</w:t>
      </w:r>
      <w:r>
        <w:rPr>
          <w:color w:val="5F4879"/>
          <w:spacing w:val="-10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demands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9"/>
        </w:rPr>
        <w:t xml:space="preserve"> </w:t>
      </w:r>
      <w:r>
        <w:rPr>
          <w:color w:val="5F4879"/>
          <w:spacing w:val="-1"/>
        </w:rPr>
        <w:t>priorities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for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watering</w:t>
      </w:r>
      <w:r>
        <w:rPr>
          <w:color w:val="5F4879"/>
          <w:spacing w:val="-10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9"/>
        </w:rPr>
        <w:t xml:space="preserve"> </w:t>
      </w:r>
      <w:r>
        <w:rPr>
          <w:color w:val="5F4879"/>
          <w:spacing w:val="-1"/>
        </w:rPr>
        <w:t>2017</w:t>
      </w:r>
      <w:r>
        <w:rPr>
          <w:rFonts w:cs="Century Gothic"/>
          <w:color w:val="5F4879"/>
          <w:spacing w:val="-1"/>
        </w:rPr>
        <w:t>–</w:t>
      </w:r>
      <w:r>
        <w:rPr>
          <w:color w:val="5F4879"/>
          <w:spacing w:val="-1"/>
        </w:rPr>
        <w:t>18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9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-9"/>
        </w:rPr>
        <w:t xml:space="preserve"> </w:t>
      </w:r>
      <w:r>
        <w:rPr>
          <w:color w:val="5F4879"/>
          <w:spacing w:val="-1"/>
        </w:rPr>
        <w:t>Edward-Wakool</w:t>
      </w:r>
      <w:r>
        <w:rPr>
          <w:color w:val="5F4879"/>
          <w:spacing w:val="68"/>
        </w:rPr>
        <w:t xml:space="preserve"> </w:t>
      </w:r>
      <w:r>
        <w:rPr>
          <w:color w:val="5F4879"/>
        </w:rPr>
        <w:t>system</w:t>
      </w:r>
    </w:p>
    <w:p w14:paraId="4E055E2B" w14:textId="567B3341" w:rsidR="00F20CE2" w:rsidRDefault="003E30F1">
      <w:pPr>
        <w:spacing w:line="200" w:lineRule="atLeast"/>
        <w:ind w:left="245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4E05616C" wp14:editId="5440D6BF">
                <wp:extent cx="10711815" cy="8075930"/>
                <wp:effectExtent l="6985" t="4445" r="6350" b="6350"/>
                <wp:docPr id="242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11815" cy="8075930"/>
                          <a:chOff x="0" y="0"/>
                          <a:chExt cx="16869" cy="12718"/>
                        </a:xfrm>
                      </wpg:grpSpPr>
                      <wpg:grpSp>
                        <wpg:cNvPr id="243" name="Group 582"/>
                        <wpg:cNvGrpSpPr>
                          <a:grpSpLocks/>
                        </wpg:cNvGrpSpPr>
                        <wpg:grpSpPr bwMode="auto">
                          <a:xfrm>
                            <a:off x="13103" y="155"/>
                            <a:ext cx="1095" cy="458"/>
                            <a:chOff x="13103" y="155"/>
                            <a:chExt cx="1095" cy="458"/>
                          </a:xfrm>
                        </wpg:grpSpPr>
                        <wps:wsp>
                          <wps:cNvPr id="244" name="Freeform 583"/>
                          <wps:cNvSpPr>
                            <a:spLocks/>
                          </wps:cNvSpPr>
                          <wps:spPr bwMode="auto">
                            <a:xfrm>
                              <a:off x="13103" y="155"/>
                              <a:ext cx="1095" cy="458"/>
                            </a:xfrm>
                            <a:custGeom>
                              <a:avLst/>
                              <a:gdLst>
                                <a:gd name="T0" fmla="+- 0 13103 13103"/>
                                <a:gd name="T1" fmla="*/ T0 w 1095"/>
                                <a:gd name="T2" fmla="+- 0 612 155"/>
                                <a:gd name="T3" fmla="*/ 612 h 458"/>
                                <a:gd name="T4" fmla="+- 0 14198 13103"/>
                                <a:gd name="T5" fmla="*/ T4 w 1095"/>
                                <a:gd name="T6" fmla="+- 0 612 155"/>
                                <a:gd name="T7" fmla="*/ 612 h 458"/>
                                <a:gd name="T8" fmla="+- 0 14198 13103"/>
                                <a:gd name="T9" fmla="*/ T8 w 1095"/>
                                <a:gd name="T10" fmla="+- 0 155 155"/>
                                <a:gd name="T11" fmla="*/ 155 h 458"/>
                                <a:gd name="T12" fmla="+- 0 13103 13103"/>
                                <a:gd name="T13" fmla="*/ T12 w 1095"/>
                                <a:gd name="T14" fmla="+- 0 155 155"/>
                                <a:gd name="T15" fmla="*/ 155 h 458"/>
                                <a:gd name="T16" fmla="+- 0 13103 13103"/>
                                <a:gd name="T17" fmla="*/ T16 w 1095"/>
                                <a:gd name="T18" fmla="+- 0 612 155"/>
                                <a:gd name="T19" fmla="*/ 612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5" h="458">
                                  <a:moveTo>
                                    <a:pt x="0" y="457"/>
                                  </a:moveTo>
                                  <a:lnTo>
                                    <a:pt x="1095" y="457"/>
                                  </a:lnTo>
                                  <a:lnTo>
                                    <a:pt x="1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580"/>
                        <wpg:cNvGrpSpPr>
                          <a:grpSpLocks/>
                        </wpg:cNvGrpSpPr>
                        <wpg:grpSpPr bwMode="auto">
                          <a:xfrm>
                            <a:off x="5101" y="605"/>
                            <a:ext cx="675" cy="443"/>
                            <a:chOff x="5101" y="605"/>
                            <a:chExt cx="675" cy="443"/>
                          </a:xfrm>
                        </wpg:grpSpPr>
                        <wps:wsp>
                          <wps:cNvPr id="246" name="Freeform 581"/>
                          <wps:cNvSpPr>
                            <a:spLocks/>
                          </wps:cNvSpPr>
                          <wps:spPr bwMode="auto">
                            <a:xfrm>
                              <a:off x="5101" y="605"/>
                              <a:ext cx="675" cy="443"/>
                            </a:xfrm>
                            <a:custGeom>
                              <a:avLst/>
                              <a:gdLst>
                                <a:gd name="T0" fmla="+- 0 5101 5101"/>
                                <a:gd name="T1" fmla="*/ T0 w 675"/>
                                <a:gd name="T2" fmla="+- 0 1047 605"/>
                                <a:gd name="T3" fmla="*/ 1047 h 443"/>
                                <a:gd name="T4" fmla="+- 0 5776 5101"/>
                                <a:gd name="T5" fmla="*/ T4 w 675"/>
                                <a:gd name="T6" fmla="+- 0 1047 605"/>
                                <a:gd name="T7" fmla="*/ 1047 h 443"/>
                                <a:gd name="T8" fmla="+- 0 5776 5101"/>
                                <a:gd name="T9" fmla="*/ T8 w 675"/>
                                <a:gd name="T10" fmla="+- 0 605 605"/>
                                <a:gd name="T11" fmla="*/ 605 h 443"/>
                                <a:gd name="T12" fmla="+- 0 5101 5101"/>
                                <a:gd name="T13" fmla="*/ T12 w 675"/>
                                <a:gd name="T14" fmla="+- 0 605 605"/>
                                <a:gd name="T15" fmla="*/ 605 h 443"/>
                                <a:gd name="T16" fmla="+- 0 5101 5101"/>
                                <a:gd name="T17" fmla="*/ T16 w 675"/>
                                <a:gd name="T18" fmla="+- 0 1047 605"/>
                                <a:gd name="T19" fmla="*/ 1047 h 4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" h="443">
                                  <a:moveTo>
                                    <a:pt x="0" y="442"/>
                                  </a:moveTo>
                                  <a:lnTo>
                                    <a:pt x="675" y="442"/>
                                  </a:lnTo>
                                  <a:lnTo>
                                    <a:pt x="6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578"/>
                        <wpg:cNvGrpSpPr>
                          <a:grpSpLocks/>
                        </wpg:cNvGrpSpPr>
                        <wpg:grpSpPr bwMode="auto">
                          <a:xfrm>
                            <a:off x="5768" y="605"/>
                            <a:ext cx="4681" cy="443"/>
                            <a:chOff x="5768" y="605"/>
                            <a:chExt cx="4681" cy="443"/>
                          </a:xfrm>
                        </wpg:grpSpPr>
                        <wps:wsp>
                          <wps:cNvPr id="248" name="Freeform 579"/>
                          <wps:cNvSpPr>
                            <a:spLocks/>
                          </wps:cNvSpPr>
                          <wps:spPr bwMode="auto">
                            <a:xfrm>
                              <a:off x="5768" y="605"/>
                              <a:ext cx="4681" cy="443"/>
                            </a:xfrm>
                            <a:custGeom>
                              <a:avLst/>
                              <a:gdLst>
                                <a:gd name="T0" fmla="+- 0 5768 5768"/>
                                <a:gd name="T1" fmla="*/ T0 w 4681"/>
                                <a:gd name="T2" fmla="+- 0 1047 605"/>
                                <a:gd name="T3" fmla="*/ 1047 h 443"/>
                                <a:gd name="T4" fmla="+- 0 10448 5768"/>
                                <a:gd name="T5" fmla="*/ T4 w 4681"/>
                                <a:gd name="T6" fmla="+- 0 1047 605"/>
                                <a:gd name="T7" fmla="*/ 1047 h 443"/>
                                <a:gd name="T8" fmla="+- 0 10448 5768"/>
                                <a:gd name="T9" fmla="*/ T8 w 4681"/>
                                <a:gd name="T10" fmla="+- 0 605 605"/>
                                <a:gd name="T11" fmla="*/ 605 h 443"/>
                                <a:gd name="T12" fmla="+- 0 5768 5768"/>
                                <a:gd name="T13" fmla="*/ T12 w 4681"/>
                                <a:gd name="T14" fmla="+- 0 605 605"/>
                                <a:gd name="T15" fmla="*/ 605 h 443"/>
                                <a:gd name="T16" fmla="+- 0 5768 5768"/>
                                <a:gd name="T17" fmla="*/ T16 w 4681"/>
                                <a:gd name="T18" fmla="+- 0 1047 605"/>
                                <a:gd name="T19" fmla="*/ 1047 h 4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81" h="443">
                                  <a:moveTo>
                                    <a:pt x="0" y="442"/>
                                  </a:moveTo>
                                  <a:lnTo>
                                    <a:pt x="4680" y="442"/>
                                  </a:lnTo>
                                  <a:lnTo>
                                    <a:pt x="4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576"/>
                        <wpg:cNvGrpSpPr>
                          <a:grpSpLocks/>
                        </wpg:cNvGrpSpPr>
                        <wpg:grpSpPr bwMode="auto">
                          <a:xfrm>
                            <a:off x="10441" y="605"/>
                            <a:ext cx="2671" cy="443"/>
                            <a:chOff x="10441" y="605"/>
                            <a:chExt cx="2671" cy="443"/>
                          </a:xfrm>
                        </wpg:grpSpPr>
                        <wps:wsp>
                          <wps:cNvPr id="250" name="Freeform 577"/>
                          <wps:cNvSpPr>
                            <a:spLocks/>
                          </wps:cNvSpPr>
                          <wps:spPr bwMode="auto">
                            <a:xfrm>
                              <a:off x="10441" y="605"/>
                              <a:ext cx="2671" cy="443"/>
                            </a:xfrm>
                            <a:custGeom>
                              <a:avLst/>
                              <a:gdLst>
                                <a:gd name="T0" fmla="+- 0 10441 10441"/>
                                <a:gd name="T1" fmla="*/ T0 w 2671"/>
                                <a:gd name="T2" fmla="+- 0 1047 605"/>
                                <a:gd name="T3" fmla="*/ 1047 h 443"/>
                                <a:gd name="T4" fmla="+- 0 13111 10441"/>
                                <a:gd name="T5" fmla="*/ T4 w 2671"/>
                                <a:gd name="T6" fmla="+- 0 1047 605"/>
                                <a:gd name="T7" fmla="*/ 1047 h 443"/>
                                <a:gd name="T8" fmla="+- 0 13111 10441"/>
                                <a:gd name="T9" fmla="*/ T8 w 2671"/>
                                <a:gd name="T10" fmla="+- 0 605 605"/>
                                <a:gd name="T11" fmla="*/ 605 h 443"/>
                                <a:gd name="T12" fmla="+- 0 10441 10441"/>
                                <a:gd name="T13" fmla="*/ T12 w 2671"/>
                                <a:gd name="T14" fmla="+- 0 605 605"/>
                                <a:gd name="T15" fmla="*/ 605 h 443"/>
                                <a:gd name="T16" fmla="+- 0 10441 10441"/>
                                <a:gd name="T17" fmla="*/ T16 w 2671"/>
                                <a:gd name="T18" fmla="+- 0 1047 605"/>
                                <a:gd name="T19" fmla="*/ 1047 h 4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1" h="443">
                                  <a:moveTo>
                                    <a:pt x="0" y="442"/>
                                  </a:moveTo>
                                  <a:lnTo>
                                    <a:pt x="2670" y="442"/>
                                  </a:lnTo>
                                  <a:lnTo>
                                    <a:pt x="26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574"/>
                        <wpg:cNvGrpSpPr>
                          <a:grpSpLocks/>
                        </wpg:cNvGrpSpPr>
                        <wpg:grpSpPr bwMode="auto">
                          <a:xfrm>
                            <a:off x="5768" y="1040"/>
                            <a:ext cx="4681" cy="1058"/>
                            <a:chOff x="5768" y="1040"/>
                            <a:chExt cx="4681" cy="1058"/>
                          </a:xfrm>
                        </wpg:grpSpPr>
                        <wps:wsp>
                          <wps:cNvPr id="252" name="Freeform 575"/>
                          <wps:cNvSpPr>
                            <a:spLocks/>
                          </wps:cNvSpPr>
                          <wps:spPr bwMode="auto">
                            <a:xfrm>
                              <a:off x="5768" y="1040"/>
                              <a:ext cx="4681" cy="1058"/>
                            </a:xfrm>
                            <a:custGeom>
                              <a:avLst/>
                              <a:gdLst>
                                <a:gd name="T0" fmla="+- 0 5768 5768"/>
                                <a:gd name="T1" fmla="*/ T0 w 4681"/>
                                <a:gd name="T2" fmla="+- 0 2097 1040"/>
                                <a:gd name="T3" fmla="*/ 2097 h 1058"/>
                                <a:gd name="T4" fmla="+- 0 10448 5768"/>
                                <a:gd name="T5" fmla="*/ T4 w 4681"/>
                                <a:gd name="T6" fmla="+- 0 2097 1040"/>
                                <a:gd name="T7" fmla="*/ 2097 h 1058"/>
                                <a:gd name="T8" fmla="+- 0 10448 5768"/>
                                <a:gd name="T9" fmla="*/ T8 w 4681"/>
                                <a:gd name="T10" fmla="+- 0 1040 1040"/>
                                <a:gd name="T11" fmla="*/ 1040 h 1058"/>
                                <a:gd name="T12" fmla="+- 0 5768 5768"/>
                                <a:gd name="T13" fmla="*/ T12 w 4681"/>
                                <a:gd name="T14" fmla="+- 0 1040 1040"/>
                                <a:gd name="T15" fmla="*/ 1040 h 1058"/>
                                <a:gd name="T16" fmla="+- 0 5768 5768"/>
                                <a:gd name="T17" fmla="*/ T16 w 4681"/>
                                <a:gd name="T18" fmla="+- 0 2097 1040"/>
                                <a:gd name="T19" fmla="*/ 2097 h 1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81" h="1058">
                                  <a:moveTo>
                                    <a:pt x="0" y="1057"/>
                                  </a:moveTo>
                                  <a:lnTo>
                                    <a:pt x="4680" y="1057"/>
                                  </a:lnTo>
                                  <a:lnTo>
                                    <a:pt x="4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572"/>
                        <wpg:cNvGrpSpPr>
                          <a:grpSpLocks/>
                        </wpg:cNvGrpSpPr>
                        <wpg:grpSpPr bwMode="auto">
                          <a:xfrm>
                            <a:off x="10441" y="1040"/>
                            <a:ext cx="2671" cy="1058"/>
                            <a:chOff x="10441" y="1040"/>
                            <a:chExt cx="2671" cy="1058"/>
                          </a:xfrm>
                        </wpg:grpSpPr>
                        <wps:wsp>
                          <wps:cNvPr id="254" name="Freeform 573"/>
                          <wps:cNvSpPr>
                            <a:spLocks/>
                          </wps:cNvSpPr>
                          <wps:spPr bwMode="auto">
                            <a:xfrm>
                              <a:off x="10441" y="1040"/>
                              <a:ext cx="2671" cy="1058"/>
                            </a:xfrm>
                            <a:custGeom>
                              <a:avLst/>
                              <a:gdLst>
                                <a:gd name="T0" fmla="+- 0 10441 10441"/>
                                <a:gd name="T1" fmla="*/ T0 w 2671"/>
                                <a:gd name="T2" fmla="+- 0 2097 1040"/>
                                <a:gd name="T3" fmla="*/ 2097 h 1058"/>
                                <a:gd name="T4" fmla="+- 0 13111 10441"/>
                                <a:gd name="T5" fmla="*/ T4 w 2671"/>
                                <a:gd name="T6" fmla="+- 0 2097 1040"/>
                                <a:gd name="T7" fmla="*/ 2097 h 1058"/>
                                <a:gd name="T8" fmla="+- 0 13111 10441"/>
                                <a:gd name="T9" fmla="*/ T8 w 2671"/>
                                <a:gd name="T10" fmla="+- 0 1040 1040"/>
                                <a:gd name="T11" fmla="*/ 1040 h 1058"/>
                                <a:gd name="T12" fmla="+- 0 10441 10441"/>
                                <a:gd name="T13" fmla="*/ T12 w 2671"/>
                                <a:gd name="T14" fmla="+- 0 1040 1040"/>
                                <a:gd name="T15" fmla="*/ 1040 h 1058"/>
                                <a:gd name="T16" fmla="+- 0 10441 10441"/>
                                <a:gd name="T17" fmla="*/ T16 w 2671"/>
                                <a:gd name="T18" fmla="+- 0 2097 1040"/>
                                <a:gd name="T19" fmla="*/ 2097 h 1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1" h="1058">
                                  <a:moveTo>
                                    <a:pt x="0" y="1057"/>
                                  </a:moveTo>
                                  <a:lnTo>
                                    <a:pt x="2670" y="1057"/>
                                  </a:lnTo>
                                  <a:lnTo>
                                    <a:pt x="26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570"/>
                        <wpg:cNvGrpSpPr>
                          <a:grpSpLocks/>
                        </wpg:cNvGrpSpPr>
                        <wpg:grpSpPr bwMode="auto">
                          <a:xfrm>
                            <a:off x="14191" y="1040"/>
                            <a:ext cx="2670" cy="1058"/>
                            <a:chOff x="14191" y="1040"/>
                            <a:chExt cx="2670" cy="1058"/>
                          </a:xfrm>
                        </wpg:grpSpPr>
                        <wps:wsp>
                          <wps:cNvPr id="256" name="Freeform 571"/>
                          <wps:cNvSpPr>
                            <a:spLocks/>
                          </wps:cNvSpPr>
                          <wps:spPr bwMode="auto">
                            <a:xfrm>
                              <a:off x="14191" y="1040"/>
                              <a:ext cx="2670" cy="1058"/>
                            </a:xfrm>
                            <a:custGeom>
                              <a:avLst/>
                              <a:gdLst>
                                <a:gd name="T0" fmla="+- 0 14191 14191"/>
                                <a:gd name="T1" fmla="*/ T0 w 2670"/>
                                <a:gd name="T2" fmla="+- 0 2097 1040"/>
                                <a:gd name="T3" fmla="*/ 2097 h 1058"/>
                                <a:gd name="T4" fmla="+- 0 16861 14191"/>
                                <a:gd name="T5" fmla="*/ T4 w 2670"/>
                                <a:gd name="T6" fmla="+- 0 2097 1040"/>
                                <a:gd name="T7" fmla="*/ 2097 h 1058"/>
                                <a:gd name="T8" fmla="+- 0 16861 14191"/>
                                <a:gd name="T9" fmla="*/ T8 w 2670"/>
                                <a:gd name="T10" fmla="+- 0 1040 1040"/>
                                <a:gd name="T11" fmla="*/ 1040 h 1058"/>
                                <a:gd name="T12" fmla="+- 0 14191 14191"/>
                                <a:gd name="T13" fmla="*/ T12 w 2670"/>
                                <a:gd name="T14" fmla="+- 0 1040 1040"/>
                                <a:gd name="T15" fmla="*/ 1040 h 1058"/>
                                <a:gd name="T16" fmla="+- 0 14191 14191"/>
                                <a:gd name="T17" fmla="*/ T16 w 2670"/>
                                <a:gd name="T18" fmla="+- 0 2097 1040"/>
                                <a:gd name="T19" fmla="*/ 2097 h 1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0" h="1058">
                                  <a:moveTo>
                                    <a:pt x="0" y="1057"/>
                                  </a:moveTo>
                                  <a:lnTo>
                                    <a:pt x="2670" y="1057"/>
                                  </a:lnTo>
                                  <a:lnTo>
                                    <a:pt x="26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568"/>
                        <wpg:cNvGrpSpPr>
                          <a:grpSpLocks/>
                        </wpg:cNvGrpSpPr>
                        <wpg:grpSpPr bwMode="auto">
                          <a:xfrm>
                            <a:off x="5101" y="2090"/>
                            <a:ext cx="675" cy="458"/>
                            <a:chOff x="5101" y="2090"/>
                            <a:chExt cx="675" cy="458"/>
                          </a:xfrm>
                        </wpg:grpSpPr>
                        <wps:wsp>
                          <wps:cNvPr id="258" name="Freeform 569"/>
                          <wps:cNvSpPr>
                            <a:spLocks/>
                          </wps:cNvSpPr>
                          <wps:spPr bwMode="auto">
                            <a:xfrm>
                              <a:off x="5101" y="2090"/>
                              <a:ext cx="675" cy="458"/>
                            </a:xfrm>
                            <a:custGeom>
                              <a:avLst/>
                              <a:gdLst>
                                <a:gd name="T0" fmla="+- 0 5101 5101"/>
                                <a:gd name="T1" fmla="*/ T0 w 675"/>
                                <a:gd name="T2" fmla="+- 0 2547 2090"/>
                                <a:gd name="T3" fmla="*/ 2547 h 458"/>
                                <a:gd name="T4" fmla="+- 0 5776 5101"/>
                                <a:gd name="T5" fmla="*/ T4 w 675"/>
                                <a:gd name="T6" fmla="+- 0 2547 2090"/>
                                <a:gd name="T7" fmla="*/ 2547 h 458"/>
                                <a:gd name="T8" fmla="+- 0 5776 5101"/>
                                <a:gd name="T9" fmla="*/ T8 w 675"/>
                                <a:gd name="T10" fmla="+- 0 2090 2090"/>
                                <a:gd name="T11" fmla="*/ 2090 h 458"/>
                                <a:gd name="T12" fmla="+- 0 5101 5101"/>
                                <a:gd name="T13" fmla="*/ T12 w 675"/>
                                <a:gd name="T14" fmla="+- 0 2090 2090"/>
                                <a:gd name="T15" fmla="*/ 2090 h 458"/>
                                <a:gd name="T16" fmla="+- 0 5101 5101"/>
                                <a:gd name="T17" fmla="*/ T16 w 675"/>
                                <a:gd name="T18" fmla="+- 0 2547 2090"/>
                                <a:gd name="T19" fmla="*/ 2547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" h="458">
                                  <a:moveTo>
                                    <a:pt x="0" y="457"/>
                                  </a:moveTo>
                                  <a:lnTo>
                                    <a:pt x="675" y="457"/>
                                  </a:lnTo>
                                  <a:lnTo>
                                    <a:pt x="6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566"/>
                        <wpg:cNvGrpSpPr>
                          <a:grpSpLocks/>
                        </wpg:cNvGrpSpPr>
                        <wpg:grpSpPr bwMode="auto">
                          <a:xfrm>
                            <a:off x="5768" y="2090"/>
                            <a:ext cx="4681" cy="458"/>
                            <a:chOff x="5768" y="2090"/>
                            <a:chExt cx="4681" cy="458"/>
                          </a:xfrm>
                        </wpg:grpSpPr>
                        <wps:wsp>
                          <wps:cNvPr id="260" name="Freeform 567"/>
                          <wps:cNvSpPr>
                            <a:spLocks/>
                          </wps:cNvSpPr>
                          <wps:spPr bwMode="auto">
                            <a:xfrm>
                              <a:off x="5768" y="2090"/>
                              <a:ext cx="4681" cy="458"/>
                            </a:xfrm>
                            <a:custGeom>
                              <a:avLst/>
                              <a:gdLst>
                                <a:gd name="T0" fmla="+- 0 5768 5768"/>
                                <a:gd name="T1" fmla="*/ T0 w 4681"/>
                                <a:gd name="T2" fmla="+- 0 2547 2090"/>
                                <a:gd name="T3" fmla="*/ 2547 h 458"/>
                                <a:gd name="T4" fmla="+- 0 10448 5768"/>
                                <a:gd name="T5" fmla="*/ T4 w 4681"/>
                                <a:gd name="T6" fmla="+- 0 2547 2090"/>
                                <a:gd name="T7" fmla="*/ 2547 h 458"/>
                                <a:gd name="T8" fmla="+- 0 10448 5768"/>
                                <a:gd name="T9" fmla="*/ T8 w 4681"/>
                                <a:gd name="T10" fmla="+- 0 2090 2090"/>
                                <a:gd name="T11" fmla="*/ 2090 h 458"/>
                                <a:gd name="T12" fmla="+- 0 5768 5768"/>
                                <a:gd name="T13" fmla="*/ T12 w 4681"/>
                                <a:gd name="T14" fmla="+- 0 2090 2090"/>
                                <a:gd name="T15" fmla="*/ 2090 h 458"/>
                                <a:gd name="T16" fmla="+- 0 5768 5768"/>
                                <a:gd name="T17" fmla="*/ T16 w 4681"/>
                                <a:gd name="T18" fmla="+- 0 2547 2090"/>
                                <a:gd name="T19" fmla="*/ 2547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81" h="458">
                                  <a:moveTo>
                                    <a:pt x="0" y="457"/>
                                  </a:moveTo>
                                  <a:lnTo>
                                    <a:pt x="4680" y="457"/>
                                  </a:lnTo>
                                  <a:lnTo>
                                    <a:pt x="4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564"/>
                        <wpg:cNvGrpSpPr>
                          <a:grpSpLocks/>
                        </wpg:cNvGrpSpPr>
                        <wpg:grpSpPr bwMode="auto">
                          <a:xfrm>
                            <a:off x="10441" y="2090"/>
                            <a:ext cx="2671" cy="458"/>
                            <a:chOff x="10441" y="2090"/>
                            <a:chExt cx="2671" cy="458"/>
                          </a:xfrm>
                        </wpg:grpSpPr>
                        <wps:wsp>
                          <wps:cNvPr id="262" name="Freeform 565"/>
                          <wps:cNvSpPr>
                            <a:spLocks/>
                          </wps:cNvSpPr>
                          <wps:spPr bwMode="auto">
                            <a:xfrm>
                              <a:off x="10441" y="2090"/>
                              <a:ext cx="2671" cy="458"/>
                            </a:xfrm>
                            <a:custGeom>
                              <a:avLst/>
                              <a:gdLst>
                                <a:gd name="T0" fmla="+- 0 10441 10441"/>
                                <a:gd name="T1" fmla="*/ T0 w 2671"/>
                                <a:gd name="T2" fmla="+- 0 2547 2090"/>
                                <a:gd name="T3" fmla="*/ 2547 h 458"/>
                                <a:gd name="T4" fmla="+- 0 13111 10441"/>
                                <a:gd name="T5" fmla="*/ T4 w 2671"/>
                                <a:gd name="T6" fmla="+- 0 2547 2090"/>
                                <a:gd name="T7" fmla="*/ 2547 h 458"/>
                                <a:gd name="T8" fmla="+- 0 13111 10441"/>
                                <a:gd name="T9" fmla="*/ T8 w 2671"/>
                                <a:gd name="T10" fmla="+- 0 2090 2090"/>
                                <a:gd name="T11" fmla="*/ 2090 h 458"/>
                                <a:gd name="T12" fmla="+- 0 10441 10441"/>
                                <a:gd name="T13" fmla="*/ T12 w 2671"/>
                                <a:gd name="T14" fmla="+- 0 2090 2090"/>
                                <a:gd name="T15" fmla="*/ 2090 h 458"/>
                                <a:gd name="T16" fmla="+- 0 10441 10441"/>
                                <a:gd name="T17" fmla="*/ T16 w 2671"/>
                                <a:gd name="T18" fmla="+- 0 2547 2090"/>
                                <a:gd name="T19" fmla="*/ 2547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1" h="458">
                                  <a:moveTo>
                                    <a:pt x="0" y="457"/>
                                  </a:moveTo>
                                  <a:lnTo>
                                    <a:pt x="2670" y="457"/>
                                  </a:lnTo>
                                  <a:lnTo>
                                    <a:pt x="26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562"/>
                        <wpg:cNvGrpSpPr>
                          <a:grpSpLocks/>
                        </wpg:cNvGrpSpPr>
                        <wpg:grpSpPr bwMode="auto">
                          <a:xfrm>
                            <a:off x="5768" y="2540"/>
                            <a:ext cx="4681" cy="1126"/>
                            <a:chOff x="5768" y="2540"/>
                            <a:chExt cx="4681" cy="1126"/>
                          </a:xfrm>
                        </wpg:grpSpPr>
                        <wps:wsp>
                          <wps:cNvPr id="264" name="Freeform 563"/>
                          <wps:cNvSpPr>
                            <a:spLocks/>
                          </wps:cNvSpPr>
                          <wps:spPr bwMode="auto">
                            <a:xfrm>
                              <a:off x="5768" y="2540"/>
                              <a:ext cx="4681" cy="1126"/>
                            </a:xfrm>
                            <a:custGeom>
                              <a:avLst/>
                              <a:gdLst>
                                <a:gd name="T0" fmla="+- 0 5768 5768"/>
                                <a:gd name="T1" fmla="*/ T0 w 4681"/>
                                <a:gd name="T2" fmla="+- 0 3665 2540"/>
                                <a:gd name="T3" fmla="*/ 3665 h 1126"/>
                                <a:gd name="T4" fmla="+- 0 10448 5768"/>
                                <a:gd name="T5" fmla="*/ T4 w 4681"/>
                                <a:gd name="T6" fmla="+- 0 3665 2540"/>
                                <a:gd name="T7" fmla="*/ 3665 h 1126"/>
                                <a:gd name="T8" fmla="+- 0 10448 5768"/>
                                <a:gd name="T9" fmla="*/ T8 w 4681"/>
                                <a:gd name="T10" fmla="+- 0 2540 2540"/>
                                <a:gd name="T11" fmla="*/ 2540 h 1126"/>
                                <a:gd name="T12" fmla="+- 0 5768 5768"/>
                                <a:gd name="T13" fmla="*/ T12 w 4681"/>
                                <a:gd name="T14" fmla="+- 0 2540 2540"/>
                                <a:gd name="T15" fmla="*/ 2540 h 1126"/>
                                <a:gd name="T16" fmla="+- 0 5768 5768"/>
                                <a:gd name="T17" fmla="*/ T16 w 4681"/>
                                <a:gd name="T18" fmla="+- 0 3665 2540"/>
                                <a:gd name="T19" fmla="*/ 3665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81" h="1126">
                                  <a:moveTo>
                                    <a:pt x="0" y="1125"/>
                                  </a:moveTo>
                                  <a:lnTo>
                                    <a:pt x="4680" y="1125"/>
                                  </a:lnTo>
                                  <a:lnTo>
                                    <a:pt x="4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560"/>
                        <wpg:cNvGrpSpPr>
                          <a:grpSpLocks/>
                        </wpg:cNvGrpSpPr>
                        <wpg:grpSpPr bwMode="auto">
                          <a:xfrm>
                            <a:off x="10441" y="2540"/>
                            <a:ext cx="2671" cy="1126"/>
                            <a:chOff x="10441" y="2540"/>
                            <a:chExt cx="2671" cy="1126"/>
                          </a:xfrm>
                        </wpg:grpSpPr>
                        <wps:wsp>
                          <wps:cNvPr id="266" name="Freeform 561"/>
                          <wps:cNvSpPr>
                            <a:spLocks/>
                          </wps:cNvSpPr>
                          <wps:spPr bwMode="auto">
                            <a:xfrm>
                              <a:off x="10441" y="2540"/>
                              <a:ext cx="2671" cy="1126"/>
                            </a:xfrm>
                            <a:custGeom>
                              <a:avLst/>
                              <a:gdLst>
                                <a:gd name="T0" fmla="+- 0 10441 10441"/>
                                <a:gd name="T1" fmla="*/ T0 w 2671"/>
                                <a:gd name="T2" fmla="+- 0 3665 2540"/>
                                <a:gd name="T3" fmla="*/ 3665 h 1126"/>
                                <a:gd name="T4" fmla="+- 0 13111 10441"/>
                                <a:gd name="T5" fmla="*/ T4 w 2671"/>
                                <a:gd name="T6" fmla="+- 0 3665 2540"/>
                                <a:gd name="T7" fmla="*/ 3665 h 1126"/>
                                <a:gd name="T8" fmla="+- 0 13111 10441"/>
                                <a:gd name="T9" fmla="*/ T8 w 2671"/>
                                <a:gd name="T10" fmla="+- 0 2540 2540"/>
                                <a:gd name="T11" fmla="*/ 2540 h 1126"/>
                                <a:gd name="T12" fmla="+- 0 10441 10441"/>
                                <a:gd name="T13" fmla="*/ T12 w 2671"/>
                                <a:gd name="T14" fmla="+- 0 2540 2540"/>
                                <a:gd name="T15" fmla="*/ 2540 h 1126"/>
                                <a:gd name="T16" fmla="+- 0 10441 10441"/>
                                <a:gd name="T17" fmla="*/ T16 w 2671"/>
                                <a:gd name="T18" fmla="+- 0 3665 2540"/>
                                <a:gd name="T19" fmla="*/ 3665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1" h="1126">
                                  <a:moveTo>
                                    <a:pt x="0" y="1125"/>
                                  </a:moveTo>
                                  <a:lnTo>
                                    <a:pt x="2670" y="1125"/>
                                  </a:lnTo>
                                  <a:lnTo>
                                    <a:pt x="26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558"/>
                        <wpg:cNvGrpSpPr>
                          <a:grpSpLocks/>
                        </wpg:cNvGrpSpPr>
                        <wpg:grpSpPr bwMode="auto">
                          <a:xfrm>
                            <a:off x="14191" y="2540"/>
                            <a:ext cx="2670" cy="1126"/>
                            <a:chOff x="14191" y="2540"/>
                            <a:chExt cx="2670" cy="1126"/>
                          </a:xfrm>
                        </wpg:grpSpPr>
                        <wps:wsp>
                          <wps:cNvPr id="268" name="Freeform 559"/>
                          <wps:cNvSpPr>
                            <a:spLocks/>
                          </wps:cNvSpPr>
                          <wps:spPr bwMode="auto">
                            <a:xfrm>
                              <a:off x="14191" y="2540"/>
                              <a:ext cx="2670" cy="1126"/>
                            </a:xfrm>
                            <a:custGeom>
                              <a:avLst/>
                              <a:gdLst>
                                <a:gd name="T0" fmla="+- 0 14191 14191"/>
                                <a:gd name="T1" fmla="*/ T0 w 2670"/>
                                <a:gd name="T2" fmla="+- 0 3665 2540"/>
                                <a:gd name="T3" fmla="*/ 3665 h 1126"/>
                                <a:gd name="T4" fmla="+- 0 16861 14191"/>
                                <a:gd name="T5" fmla="*/ T4 w 2670"/>
                                <a:gd name="T6" fmla="+- 0 3665 2540"/>
                                <a:gd name="T7" fmla="*/ 3665 h 1126"/>
                                <a:gd name="T8" fmla="+- 0 16861 14191"/>
                                <a:gd name="T9" fmla="*/ T8 w 2670"/>
                                <a:gd name="T10" fmla="+- 0 2540 2540"/>
                                <a:gd name="T11" fmla="*/ 2540 h 1126"/>
                                <a:gd name="T12" fmla="+- 0 14191 14191"/>
                                <a:gd name="T13" fmla="*/ T12 w 2670"/>
                                <a:gd name="T14" fmla="+- 0 2540 2540"/>
                                <a:gd name="T15" fmla="*/ 2540 h 1126"/>
                                <a:gd name="T16" fmla="+- 0 14191 14191"/>
                                <a:gd name="T17" fmla="*/ T16 w 2670"/>
                                <a:gd name="T18" fmla="+- 0 3665 2540"/>
                                <a:gd name="T19" fmla="*/ 3665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0" h="1126">
                                  <a:moveTo>
                                    <a:pt x="0" y="1125"/>
                                  </a:moveTo>
                                  <a:lnTo>
                                    <a:pt x="2670" y="1125"/>
                                  </a:lnTo>
                                  <a:lnTo>
                                    <a:pt x="26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556"/>
                        <wpg:cNvGrpSpPr>
                          <a:grpSpLocks/>
                        </wpg:cNvGrpSpPr>
                        <wpg:grpSpPr bwMode="auto">
                          <a:xfrm>
                            <a:off x="5101" y="3657"/>
                            <a:ext cx="675" cy="698"/>
                            <a:chOff x="5101" y="3657"/>
                            <a:chExt cx="675" cy="698"/>
                          </a:xfrm>
                        </wpg:grpSpPr>
                        <wps:wsp>
                          <wps:cNvPr id="270" name="Freeform 557"/>
                          <wps:cNvSpPr>
                            <a:spLocks/>
                          </wps:cNvSpPr>
                          <wps:spPr bwMode="auto">
                            <a:xfrm>
                              <a:off x="5101" y="3657"/>
                              <a:ext cx="675" cy="698"/>
                            </a:xfrm>
                            <a:custGeom>
                              <a:avLst/>
                              <a:gdLst>
                                <a:gd name="T0" fmla="+- 0 5101 5101"/>
                                <a:gd name="T1" fmla="*/ T0 w 675"/>
                                <a:gd name="T2" fmla="+- 0 4355 3657"/>
                                <a:gd name="T3" fmla="*/ 4355 h 698"/>
                                <a:gd name="T4" fmla="+- 0 5776 5101"/>
                                <a:gd name="T5" fmla="*/ T4 w 675"/>
                                <a:gd name="T6" fmla="+- 0 4355 3657"/>
                                <a:gd name="T7" fmla="*/ 4355 h 698"/>
                                <a:gd name="T8" fmla="+- 0 5776 5101"/>
                                <a:gd name="T9" fmla="*/ T8 w 675"/>
                                <a:gd name="T10" fmla="+- 0 3657 3657"/>
                                <a:gd name="T11" fmla="*/ 3657 h 698"/>
                                <a:gd name="T12" fmla="+- 0 5101 5101"/>
                                <a:gd name="T13" fmla="*/ T12 w 675"/>
                                <a:gd name="T14" fmla="+- 0 3657 3657"/>
                                <a:gd name="T15" fmla="*/ 3657 h 698"/>
                                <a:gd name="T16" fmla="+- 0 5101 5101"/>
                                <a:gd name="T17" fmla="*/ T16 w 675"/>
                                <a:gd name="T18" fmla="+- 0 4355 3657"/>
                                <a:gd name="T19" fmla="*/ 4355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" h="698">
                                  <a:moveTo>
                                    <a:pt x="0" y="698"/>
                                  </a:moveTo>
                                  <a:lnTo>
                                    <a:pt x="675" y="698"/>
                                  </a:lnTo>
                                  <a:lnTo>
                                    <a:pt x="6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554"/>
                        <wpg:cNvGrpSpPr>
                          <a:grpSpLocks/>
                        </wpg:cNvGrpSpPr>
                        <wpg:grpSpPr bwMode="auto">
                          <a:xfrm>
                            <a:off x="5768" y="3657"/>
                            <a:ext cx="1343" cy="698"/>
                            <a:chOff x="5768" y="3657"/>
                            <a:chExt cx="1343" cy="698"/>
                          </a:xfrm>
                        </wpg:grpSpPr>
                        <wps:wsp>
                          <wps:cNvPr id="272" name="Freeform 555"/>
                          <wps:cNvSpPr>
                            <a:spLocks/>
                          </wps:cNvSpPr>
                          <wps:spPr bwMode="auto">
                            <a:xfrm>
                              <a:off x="5768" y="3657"/>
                              <a:ext cx="1343" cy="698"/>
                            </a:xfrm>
                            <a:custGeom>
                              <a:avLst/>
                              <a:gdLst>
                                <a:gd name="T0" fmla="+- 0 5768 5768"/>
                                <a:gd name="T1" fmla="*/ T0 w 1343"/>
                                <a:gd name="T2" fmla="+- 0 4355 3657"/>
                                <a:gd name="T3" fmla="*/ 4355 h 698"/>
                                <a:gd name="T4" fmla="+- 0 7111 5768"/>
                                <a:gd name="T5" fmla="*/ T4 w 1343"/>
                                <a:gd name="T6" fmla="+- 0 4355 3657"/>
                                <a:gd name="T7" fmla="*/ 4355 h 698"/>
                                <a:gd name="T8" fmla="+- 0 7111 5768"/>
                                <a:gd name="T9" fmla="*/ T8 w 1343"/>
                                <a:gd name="T10" fmla="+- 0 3657 3657"/>
                                <a:gd name="T11" fmla="*/ 3657 h 698"/>
                                <a:gd name="T12" fmla="+- 0 5768 5768"/>
                                <a:gd name="T13" fmla="*/ T12 w 1343"/>
                                <a:gd name="T14" fmla="+- 0 3657 3657"/>
                                <a:gd name="T15" fmla="*/ 3657 h 698"/>
                                <a:gd name="T16" fmla="+- 0 5768 5768"/>
                                <a:gd name="T17" fmla="*/ T16 w 1343"/>
                                <a:gd name="T18" fmla="+- 0 4355 3657"/>
                                <a:gd name="T19" fmla="*/ 4355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3" h="698">
                                  <a:moveTo>
                                    <a:pt x="0" y="698"/>
                                  </a:moveTo>
                                  <a:lnTo>
                                    <a:pt x="1343" y="698"/>
                                  </a:lnTo>
                                  <a:lnTo>
                                    <a:pt x="13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552"/>
                        <wpg:cNvGrpSpPr>
                          <a:grpSpLocks/>
                        </wpg:cNvGrpSpPr>
                        <wpg:grpSpPr bwMode="auto">
                          <a:xfrm>
                            <a:off x="8438" y="3657"/>
                            <a:ext cx="675" cy="698"/>
                            <a:chOff x="8438" y="3657"/>
                            <a:chExt cx="675" cy="698"/>
                          </a:xfrm>
                        </wpg:grpSpPr>
                        <wps:wsp>
                          <wps:cNvPr id="274" name="Freeform 553"/>
                          <wps:cNvSpPr>
                            <a:spLocks/>
                          </wps:cNvSpPr>
                          <wps:spPr bwMode="auto">
                            <a:xfrm>
                              <a:off x="8438" y="3657"/>
                              <a:ext cx="675" cy="698"/>
                            </a:xfrm>
                            <a:custGeom>
                              <a:avLst/>
                              <a:gdLst>
                                <a:gd name="T0" fmla="+- 0 8438 8438"/>
                                <a:gd name="T1" fmla="*/ T0 w 675"/>
                                <a:gd name="T2" fmla="+- 0 4355 3657"/>
                                <a:gd name="T3" fmla="*/ 4355 h 698"/>
                                <a:gd name="T4" fmla="+- 0 9113 8438"/>
                                <a:gd name="T5" fmla="*/ T4 w 675"/>
                                <a:gd name="T6" fmla="+- 0 4355 3657"/>
                                <a:gd name="T7" fmla="*/ 4355 h 698"/>
                                <a:gd name="T8" fmla="+- 0 9113 8438"/>
                                <a:gd name="T9" fmla="*/ T8 w 675"/>
                                <a:gd name="T10" fmla="+- 0 3657 3657"/>
                                <a:gd name="T11" fmla="*/ 3657 h 698"/>
                                <a:gd name="T12" fmla="+- 0 8438 8438"/>
                                <a:gd name="T13" fmla="*/ T12 w 675"/>
                                <a:gd name="T14" fmla="+- 0 3657 3657"/>
                                <a:gd name="T15" fmla="*/ 3657 h 698"/>
                                <a:gd name="T16" fmla="+- 0 8438 8438"/>
                                <a:gd name="T17" fmla="*/ T16 w 675"/>
                                <a:gd name="T18" fmla="+- 0 4355 3657"/>
                                <a:gd name="T19" fmla="*/ 4355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" h="698">
                                  <a:moveTo>
                                    <a:pt x="0" y="698"/>
                                  </a:moveTo>
                                  <a:lnTo>
                                    <a:pt x="675" y="698"/>
                                  </a:lnTo>
                                  <a:lnTo>
                                    <a:pt x="6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550"/>
                        <wpg:cNvGrpSpPr>
                          <a:grpSpLocks/>
                        </wpg:cNvGrpSpPr>
                        <wpg:grpSpPr bwMode="auto">
                          <a:xfrm>
                            <a:off x="9773" y="3657"/>
                            <a:ext cx="675" cy="698"/>
                            <a:chOff x="9773" y="3657"/>
                            <a:chExt cx="675" cy="698"/>
                          </a:xfrm>
                        </wpg:grpSpPr>
                        <wps:wsp>
                          <wps:cNvPr id="276" name="Freeform 551"/>
                          <wps:cNvSpPr>
                            <a:spLocks/>
                          </wps:cNvSpPr>
                          <wps:spPr bwMode="auto">
                            <a:xfrm>
                              <a:off x="9773" y="3657"/>
                              <a:ext cx="675" cy="698"/>
                            </a:xfrm>
                            <a:custGeom>
                              <a:avLst/>
                              <a:gdLst>
                                <a:gd name="T0" fmla="+- 0 9773 9773"/>
                                <a:gd name="T1" fmla="*/ T0 w 675"/>
                                <a:gd name="T2" fmla="+- 0 4355 3657"/>
                                <a:gd name="T3" fmla="*/ 4355 h 698"/>
                                <a:gd name="T4" fmla="+- 0 10448 9773"/>
                                <a:gd name="T5" fmla="*/ T4 w 675"/>
                                <a:gd name="T6" fmla="+- 0 4355 3657"/>
                                <a:gd name="T7" fmla="*/ 4355 h 698"/>
                                <a:gd name="T8" fmla="+- 0 10448 9773"/>
                                <a:gd name="T9" fmla="*/ T8 w 675"/>
                                <a:gd name="T10" fmla="+- 0 3657 3657"/>
                                <a:gd name="T11" fmla="*/ 3657 h 698"/>
                                <a:gd name="T12" fmla="+- 0 9773 9773"/>
                                <a:gd name="T13" fmla="*/ T12 w 675"/>
                                <a:gd name="T14" fmla="+- 0 3657 3657"/>
                                <a:gd name="T15" fmla="*/ 3657 h 698"/>
                                <a:gd name="T16" fmla="+- 0 9773 9773"/>
                                <a:gd name="T17" fmla="*/ T16 w 675"/>
                                <a:gd name="T18" fmla="+- 0 4355 3657"/>
                                <a:gd name="T19" fmla="*/ 4355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" h="698">
                                  <a:moveTo>
                                    <a:pt x="0" y="698"/>
                                  </a:moveTo>
                                  <a:lnTo>
                                    <a:pt x="675" y="698"/>
                                  </a:lnTo>
                                  <a:lnTo>
                                    <a:pt x="6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548"/>
                        <wpg:cNvGrpSpPr>
                          <a:grpSpLocks/>
                        </wpg:cNvGrpSpPr>
                        <wpg:grpSpPr bwMode="auto">
                          <a:xfrm>
                            <a:off x="10441" y="3657"/>
                            <a:ext cx="2671" cy="698"/>
                            <a:chOff x="10441" y="3657"/>
                            <a:chExt cx="2671" cy="698"/>
                          </a:xfrm>
                        </wpg:grpSpPr>
                        <wps:wsp>
                          <wps:cNvPr id="278" name="Freeform 549"/>
                          <wps:cNvSpPr>
                            <a:spLocks/>
                          </wps:cNvSpPr>
                          <wps:spPr bwMode="auto">
                            <a:xfrm>
                              <a:off x="10441" y="3657"/>
                              <a:ext cx="2671" cy="698"/>
                            </a:xfrm>
                            <a:custGeom>
                              <a:avLst/>
                              <a:gdLst>
                                <a:gd name="T0" fmla="+- 0 10441 10441"/>
                                <a:gd name="T1" fmla="*/ T0 w 2671"/>
                                <a:gd name="T2" fmla="+- 0 4355 3657"/>
                                <a:gd name="T3" fmla="*/ 4355 h 698"/>
                                <a:gd name="T4" fmla="+- 0 13111 10441"/>
                                <a:gd name="T5" fmla="*/ T4 w 2671"/>
                                <a:gd name="T6" fmla="+- 0 4355 3657"/>
                                <a:gd name="T7" fmla="*/ 4355 h 698"/>
                                <a:gd name="T8" fmla="+- 0 13111 10441"/>
                                <a:gd name="T9" fmla="*/ T8 w 2671"/>
                                <a:gd name="T10" fmla="+- 0 3657 3657"/>
                                <a:gd name="T11" fmla="*/ 3657 h 698"/>
                                <a:gd name="T12" fmla="+- 0 10441 10441"/>
                                <a:gd name="T13" fmla="*/ T12 w 2671"/>
                                <a:gd name="T14" fmla="+- 0 3657 3657"/>
                                <a:gd name="T15" fmla="*/ 3657 h 698"/>
                                <a:gd name="T16" fmla="+- 0 10441 10441"/>
                                <a:gd name="T17" fmla="*/ T16 w 2671"/>
                                <a:gd name="T18" fmla="+- 0 4355 3657"/>
                                <a:gd name="T19" fmla="*/ 4355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1" h="698">
                                  <a:moveTo>
                                    <a:pt x="0" y="698"/>
                                  </a:moveTo>
                                  <a:lnTo>
                                    <a:pt x="2670" y="698"/>
                                  </a:lnTo>
                                  <a:lnTo>
                                    <a:pt x="26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546"/>
                        <wpg:cNvGrpSpPr>
                          <a:grpSpLocks/>
                        </wpg:cNvGrpSpPr>
                        <wpg:grpSpPr bwMode="auto">
                          <a:xfrm>
                            <a:off x="14191" y="3657"/>
                            <a:ext cx="2670" cy="698"/>
                            <a:chOff x="14191" y="3657"/>
                            <a:chExt cx="2670" cy="698"/>
                          </a:xfrm>
                        </wpg:grpSpPr>
                        <wps:wsp>
                          <wps:cNvPr id="280" name="Freeform 547"/>
                          <wps:cNvSpPr>
                            <a:spLocks/>
                          </wps:cNvSpPr>
                          <wps:spPr bwMode="auto">
                            <a:xfrm>
                              <a:off x="14191" y="3657"/>
                              <a:ext cx="2670" cy="698"/>
                            </a:xfrm>
                            <a:custGeom>
                              <a:avLst/>
                              <a:gdLst>
                                <a:gd name="T0" fmla="+- 0 14191 14191"/>
                                <a:gd name="T1" fmla="*/ T0 w 2670"/>
                                <a:gd name="T2" fmla="+- 0 4355 3657"/>
                                <a:gd name="T3" fmla="*/ 4355 h 698"/>
                                <a:gd name="T4" fmla="+- 0 16861 14191"/>
                                <a:gd name="T5" fmla="*/ T4 w 2670"/>
                                <a:gd name="T6" fmla="+- 0 4355 3657"/>
                                <a:gd name="T7" fmla="*/ 4355 h 698"/>
                                <a:gd name="T8" fmla="+- 0 16861 14191"/>
                                <a:gd name="T9" fmla="*/ T8 w 2670"/>
                                <a:gd name="T10" fmla="+- 0 3657 3657"/>
                                <a:gd name="T11" fmla="*/ 3657 h 698"/>
                                <a:gd name="T12" fmla="+- 0 14191 14191"/>
                                <a:gd name="T13" fmla="*/ T12 w 2670"/>
                                <a:gd name="T14" fmla="+- 0 3657 3657"/>
                                <a:gd name="T15" fmla="*/ 3657 h 698"/>
                                <a:gd name="T16" fmla="+- 0 14191 14191"/>
                                <a:gd name="T17" fmla="*/ T16 w 2670"/>
                                <a:gd name="T18" fmla="+- 0 4355 3657"/>
                                <a:gd name="T19" fmla="*/ 4355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0" h="698">
                                  <a:moveTo>
                                    <a:pt x="0" y="698"/>
                                  </a:moveTo>
                                  <a:lnTo>
                                    <a:pt x="2670" y="698"/>
                                  </a:lnTo>
                                  <a:lnTo>
                                    <a:pt x="26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544"/>
                        <wpg:cNvGrpSpPr>
                          <a:grpSpLocks/>
                        </wpg:cNvGrpSpPr>
                        <wpg:grpSpPr bwMode="auto">
                          <a:xfrm>
                            <a:off x="5768" y="4347"/>
                            <a:ext cx="4681" cy="945"/>
                            <a:chOff x="5768" y="4347"/>
                            <a:chExt cx="4681" cy="945"/>
                          </a:xfrm>
                        </wpg:grpSpPr>
                        <wps:wsp>
                          <wps:cNvPr id="282" name="Freeform 545"/>
                          <wps:cNvSpPr>
                            <a:spLocks/>
                          </wps:cNvSpPr>
                          <wps:spPr bwMode="auto">
                            <a:xfrm>
                              <a:off x="5768" y="4347"/>
                              <a:ext cx="4681" cy="945"/>
                            </a:xfrm>
                            <a:custGeom>
                              <a:avLst/>
                              <a:gdLst>
                                <a:gd name="T0" fmla="+- 0 5768 5768"/>
                                <a:gd name="T1" fmla="*/ T0 w 4681"/>
                                <a:gd name="T2" fmla="+- 0 5292 4347"/>
                                <a:gd name="T3" fmla="*/ 5292 h 945"/>
                                <a:gd name="T4" fmla="+- 0 10448 5768"/>
                                <a:gd name="T5" fmla="*/ T4 w 4681"/>
                                <a:gd name="T6" fmla="+- 0 5292 4347"/>
                                <a:gd name="T7" fmla="*/ 5292 h 945"/>
                                <a:gd name="T8" fmla="+- 0 10448 5768"/>
                                <a:gd name="T9" fmla="*/ T8 w 4681"/>
                                <a:gd name="T10" fmla="+- 0 4347 4347"/>
                                <a:gd name="T11" fmla="*/ 4347 h 945"/>
                                <a:gd name="T12" fmla="+- 0 5768 5768"/>
                                <a:gd name="T13" fmla="*/ T12 w 4681"/>
                                <a:gd name="T14" fmla="+- 0 4347 4347"/>
                                <a:gd name="T15" fmla="*/ 4347 h 945"/>
                                <a:gd name="T16" fmla="+- 0 5768 5768"/>
                                <a:gd name="T17" fmla="*/ T16 w 4681"/>
                                <a:gd name="T18" fmla="+- 0 5292 4347"/>
                                <a:gd name="T19" fmla="*/ 5292 h 9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81" h="945">
                                  <a:moveTo>
                                    <a:pt x="0" y="945"/>
                                  </a:moveTo>
                                  <a:lnTo>
                                    <a:pt x="4680" y="945"/>
                                  </a:lnTo>
                                  <a:lnTo>
                                    <a:pt x="4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542"/>
                        <wpg:cNvGrpSpPr>
                          <a:grpSpLocks/>
                        </wpg:cNvGrpSpPr>
                        <wpg:grpSpPr bwMode="auto">
                          <a:xfrm>
                            <a:off x="10441" y="4347"/>
                            <a:ext cx="2671" cy="945"/>
                            <a:chOff x="10441" y="4347"/>
                            <a:chExt cx="2671" cy="945"/>
                          </a:xfrm>
                        </wpg:grpSpPr>
                        <wps:wsp>
                          <wps:cNvPr id="284" name="Freeform 543"/>
                          <wps:cNvSpPr>
                            <a:spLocks/>
                          </wps:cNvSpPr>
                          <wps:spPr bwMode="auto">
                            <a:xfrm>
                              <a:off x="10441" y="4347"/>
                              <a:ext cx="2671" cy="945"/>
                            </a:xfrm>
                            <a:custGeom>
                              <a:avLst/>
                              <a:gdLst>
                                <a:gd name="T0" fmla="+- 0 10441 10441"/>
                                <a:gd name="T1" fmla="*/ T0 w 2671"/>
                                <a:gd name="T2" fmla="+- 0 5292 4347"/>
                                <a:gd name="T3" fmla="*/ 5292 h 945"/>
                                <a:gd name="T4" fmla="+- 0 13111 10441"/>
                                <a:gd name="T5" fmla="*/ T4 w 2671"/>
                                <a:gd name="T6" fmla="+- 0 5292 4347"/>
                                <a:gd name="T7" fmla="*/ 5292 h 945"/>
                                <a:gd name="T8" fmla="+- 0 13111 10441"/>
                                <a:gd name="T9" fmla="*/ T8 w 2671"/>
                                <a:gd name="T10" fmla="+- 0 4347 4347"/>
                                <a:gd name="T11" fmla="*/ 4347 h 945"/>
                                <a:gd name="T12" fmla="+- 0 10441 10441"/>
                                <a:gd name="T13" fmla="*/ T12 w 2671"/>
                                <a:gd name="T14" fmla="+- 0 4347 4347"/>
                                <a:gd name="T15" fmla="*/ 4347 h 945"/>
                                <a:gd name="T16" fmla="+- 0 10441 10441"/>
                                <a:gd name="T17" fmla="*/ T16 w 2671"/>
                                <a:gd name="T18" fmla="+- 0 5292 4347"/>
                                <a:gd name="T19" fmla="*/ 5292 h 9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1" h="945">
                                  <a:moveTo>
                                    <a:pt x="0" y="945"/>
                                  </a:moveTo>
                                  <a:lnTo>
                                    <a:pt x="2670" y="945"/>
                                  </a:lnTo>
                                  <a:lnTo>
                                    <a:pt x="26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540"/>
                        <wpg:cNvGrpSpPr>
                          <a:grpSpLocks/>
                        </wpg:cNvGrpSpPr>
                        <wpg:grpSpPr bwMode="auto">
                          <a:xfrm>
                            <a:off x="14191" y="4347"/>
                            <a:ext cx="2670" cy="945"/>
                            <a:chOff x="14191" y="4347"/>
                            <a:chExt cx="2670" cy="945"/>
                          </a:xfrm>
                        </wpg:grpSpPr>
                        <wps:wsp>
                          <wps:cNvPr id="286" name="Freeform 541"/>
                          <wps:cNvSpPr>
                            <a:spLocks/>
                          </wps:cNvSpPr>
                          <wps:spPr bwMode="auto">
                            <a:xfrm>
                              <a:off x="14191" y="4347"/>
                              <a:ext cx="2670" cy="945"/>
                            </a:xfrm>
                            <a:custGeom>
                              <a:avLst/>
                              <a:gdLst>
                                <a:gd name="T0" fmla="+- 0 14191 14191"/>
                                <a:gd name="T1" fmla="*/ T0 w 2670"/>
                                <a:gd name="T2" fmla="+- 0 5292 4347"/>
                                <a:gd name="T3" fmla="*/ 5292 h 945"/>
                                <a:gd name="T4" fmla="+- 0 16861 14191"/>
                                <a:gd name="T5" fmla="*/ T4 w 2670"/>
                                <a:gd name="T6" fmla="+- 0 5292 4347"/>
                                <a:gd name="T7" fmla="*/ 5292 h 945"/>
                                <a:gd name="T8" fmla="+- 0 16861 14191"/>
                                <a:gd name="T9" fmla="*/ T8 w 2670"/>
                                <a:gd name="T10" fmla="+- 0 4347 4347"/>
                                <a:gd name="T11" fmla="*/ 4347 h 945"/>
                                <a:gd name="T12" fmla="+- 0 14191 14191"/>
                                <a:gd name="T13" fmla="*/ T12 w 2670"/>
                                <a:gd name="T14" fmla="+- 0 4347 4347"/>
                                <a:gd name="T15" fmla="*/ 4347 h 945"/>
                                <a:gd name="T16" fmla="+- 0 14191 14191"/>
                                <a:gd name="T17" fmla="*/ T16 w 2670"/>
                                <a:gd name="T18" fmla="+- 0 5292 4347"/>
                                <a:gd name="T19" fmla="*/ 5292 h 9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0" h="945">
                                  <a:moveTo>
                                    <a:pt x="0" y="945"/>
                                  </a:moveTo>
                                  <a:lnTo>
                                    <a:pt x="2670" y="945"/>
                                  </a:lnTo>
                                  <a:lnTo>
                                    <a:pt x="26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538"/>
                        <wpg:cNvGrpSpPr>
                          <a:grpSpLocks/>
                        </wpg:cNvGrpSpPr>
                        <wpg:grpSpPr bwMode="auto">
                          <a:xfrm>
                            <a:off x="5768" y="5285"/>
                            <a:ext cx="2011" cy="428"/>
                            <a:chOff x="5768" y="5285"/>
                            <a:chExt cx="2011" cy="428"/>
                          </a:xfrm>
                        </wpg:grpSpPr>
                        <wps:wsp>
                          <wps:cNvPr id="288" name="Freeform 539"/>
                          <wps:cNvSpPr>
                            <a:spLocks/>
                          </wps:cNvSpPr>
                          <wps:spPr bwMode="auto">
                            <a:xfrm>
                              <a:off x="5768" y="5285"/>
                              <a:ext cx="2011" cy="428"/>
                            </a:xfrm>
                            <a:custGeom>
                              <a:avLst/>
                              <a:gdLst>
                                <a:gd name="T0" fmla="+- 0 5768 5768"/>
                                <a:gd name="T1" fmla="*/ T0 w 2011"/>
                                <a:gd name="T2" fmla="+- 0 5712 5285"/>
                                <a:gd name="T3" fmla="*/ 5712 h 428"/>
                                <a:gd name="T4" fmla="+- 0 7778 5768"/>
                                <a:gd name="T5" fmla="*/ T4 w 2011"/>
                                <a:gd name="T6" fmla="+- 0 5712 5285"/>
                                <a:gd name="T7" fmla="*/ 5712 h 428"/>
                                <a:gd name="T8" fmla="+- 0 7778 5768"/>
                                <a:gd name="T9" fmla="*/ T8 w 2011"/>
                                <a:gd name="T10" fmla="+- 0 5285 5285"/>
                                <a:gd name="T11" fmla="*/ 5285 h 428"/>
                                <a:gd name="T12" fmla="+- 0 5768 5768"/>
                                <a:gd name="T13" fmla="*/ T12 w 2011"/>
                                <a:gd name="T14" fmla="+- 0 5285 5285"/>
                                <a:gd name="T15" fmla="*/ 5285 h 428"/>
                                <a:gd name="T16" fmla="+- 0 5768 5768"/>
                                <a:gd name="T17" fmla="*/ T16 w 2011"/>
                                <a:gd name="T18" fmla="+- 0 5712 5285"/>
                                <a:gd name="T19" fmla="*/ 5712 h 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1" h="428">
                                  <a:moveTo>
                                    <a:pt x="0" y="427"/>
                                  </a:moveTo>
                                  <a:lnTo>
                                    <a:pt x="2010" y="427"/>
                                  </a:lnTo>
                                  <a:lnTo>
                                    <a:pt x="20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536"/>
                        <wpg:cNvGrpSpPr>
                          <a:grpSpLocks/>
                        </wpg:cNvGrpSpPr>
                        <wpg:grpSpPr bwMode="auto">
                          <a:xfrm>
                            <a:off x="9773" y="5285"/>
                            <a:ext cx="675" cy="428"/>
                            <a:chOff x="9773" y="5285"/>
                            <a:chExt cx="675" cy="428"/>
                          </a:xfrm>
                        </wpg:grpSpPr>
                        <wps:wsp>
                          <wps:cNvPr id="290" name="Freeform 537"/>
                          <wps:cNvSpPr>
                            <a:spLocks/>
                          </wps:cNvSpPr>
                          <wps:spPr bwMode="auto">
                            <a:xfrm>
                              <a:off x="9773" y="5285"/>
                              <a:ext cx="675" cy="428"/>
                            </a:xfrm>
                            <a:custGeom>
                              <a:avLst/>
                              <a:gdLst>
                                <a:gd name="T0" fmla="+- 0 9773 9773"/>
                                <a:gd name="T1" fmla="*/ T0 w 675"/>
                                <a:gd name="T2" fmla="+- 0 5712 5285"/>
                                <a:gd name="T3" fmla="*/ 5712 h 428"/>
                                <a:gd name="T4" fmla="+- 0 10448 9773"/>
                                <a:gd name="T5" fmla="*/ T4 w 675"/>
                                <a:gd name="T6" fmla="+- 0 5712 5285"/>
                                <a:gd name="T7" fmla="*/ 5712 h 428"/>
                                <a:gd name="T8" fmla="+- 0 10448 9773"/>
                                <a:gd name="T9" fmla="*/ T8 w 675"/>
                                <a:gd name="T10" fmla="+- 0 5285 5285"/>
                                <a:gd name="T11" fmla="*/ 5285 h 428"/>
                                <a:gd name="T12" fmla="+- 0 9773 9773"/>
                                <a:gd name="T13" fmla="*/ T12 w 675"/>
                                <a:gd name="T14" fmla="+- 0 5285 5285"/>
                                <a:gd name="T15" fmla="*/ 5285 h 428"/>
                                <a:gd name="T16" fmla="+- 0 9773 9773"/>
                                <a:gd name="T17" fmla="*/ T16 w 675"/>
                                <a:gd name="T18" fmla="+- 0 5712 5285"/>
                                <a:gd name="T19" fmla="*/ 5712 h 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" h="428">
                                  <a:moveTo>
                                    <a:pt x="0" y="427"/>
                                  </a:moveTo>
                                  <a:lnTo>
                                    <a:pt x="675" y="427"/>
                                  </a:lnTo>
                                  <a:lnTo>
                                    <a:pt x="6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534"/>
                        <wpg:cNvGrpSpPr>
                          <a:grpSpLocks/>
                        </wpg:cNvGrpSpPr>
                        <wpg:grpSpPr bwMode="auto">
                          <a:xfrm>
                            <a:off x="14191" y="5285"/>
                            <a:ext cx="2670" cy="428"/>
                            <a:chOff x="14191" y="5285"/>
                            <a:chExt cx="2670" cy="428"/>
                          </a:xfrm>
                        </wpg:grpSpPr>
                        <wps:wsp>
                          <wps:cNvPr id="292" name="Freeform 535"/>
                          <wps:cNvSpPr>
                            <a:spLocks/>
                          </wps:cNvSpPr>
                          <wps:spPr bwMode="auto">
                            <a:xfrm>
                              <a:off x="14191" y="5285"/>
                              <a:ext cx="2670" cy="428"/>
                            </a:xfrm>
                            <a:custGeom>
                              <a:avLst/>
                              <a:gdLst>
                                <a:gd name="T0" fmla="+- 0 14191 14191"/>
                                <a:gd name="T1" fmla="*/ T0 w 2670"/>
                                <a:gd name="T2" fmla="+- 0 5712 5285"/>
                                <a:gd name="T3" fmla="*/ 5712 h 428"/>
                                <a:gd name="T4" fmla="+- 0 16861 14191"/>
                                <a:gd name="T5" fmla="*/ T4 w 2670"/>
                                <a:gd name="T6" fmla="+- 0 5712 5285"/>
                                <a:gd name="T7" fmla="*/ 5712 h 428"/>
                                <a:gd name="T8" fmla="+- 0 16861 14191"/>
                                <a:gd name="T9" fmla="*/ T8 w 2670"/>
                                <a:gd name="T10" fmla="+- 0 5285 5285"/>
                                <a:gd name="T11" fmla="*/ 5285 h 428"/>
                                <a:gd name="T12" fmla="+- 0 14191 14191"/>
                                <a:gd name="T13" fmla="*/ T12 w 2670"/>
                                <a:gd name="T14" fmla="+- 0 5285 5285"/>
                                <a:gd name="T15" fmla="*/ 5285 h 428"/>
                                <a:gd name="T16" fmla="+- 0 14191 14191"/>
                                <a:gd name="T17" fmla="*/ T16 w 2670"/>
                                <a:gd name="T18" fmla="+- 0 5712 5285"/>
                                <a:gd name="T19" fmla="*/ 5712 h 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0" h="428">
                                  <a:moveTo>
                                    <a:pt x="0" y="427"/>
                                  </a:moveTo>
                                  <a:lnTo>
                                    <a:pt x="2670" y="427"/>
                                  </a:lnTo>
                                  <a:lnTo>
                                    <a:pt x="26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532"/>
                        <wpg:cNvGrpSpPr>
                          <a:grpSpLocks/>
                        </wpg:cNvGrpSpPr>
                        <wpg:grpSpPr bwMode="auto">
                          <a:xfrm>
                            <a:off x="5768" y="5705"/>
                            <a:ext cx="1343" cy="548"/>
                            <a:chOff x="5768" y="5705"/>
                            <a:chExt cx="1343" cy="548"/>
                          </a:xfrm>
                        </wpg:grpSpPr>
                        <wps:wsp>
                          <wps:cNvPr id="294" name="Freeform 533"/>
                          <wps:cNvSpPr>
                            <a:spLocks/>
                          </wps:cNvSpPr>
                          <wps:spPr bwMode="auto">
                            <a:xfrm>
                              <a:off x="5768" y="5705"/>
                              <a:ext cx="1343" cy="548"/>
                            </a:xfrm>
                            <a:custGeom>
                              <a:avLst/>
                              <a:gdLst>
                                <a:gd name="T0" fmla="+- 0 5768 5768"/>
                                <a:gd name="T1" fmla="*/ T0 w 1343"/>
                                <a:gd name="T2" fmla="+- 0 6252 5705"/>
                                <a:gd name="T3" fmla="*/ 6252 h 548"/>
                                <a:gd name="T4" fmla="+- 0 7111 5768"/>
                                <a:gd name="T5" fmla="*/ T4 w 1343"/>
                                <a:gd name="T6" fmla="+- 0 6252 5705"/>
                                <a:gd name="T7" fmla="*/ 6252 h 548"/>
                                <a:gd name="T8" fmla="+- 0 7111 5768"/>
                                <a:gd name="T9" fmla="*/ T8 w 1343"/>
                                <a:gd name="T10" fmla="+- 0 5705 5705"/>
                                <a:gd name="T11" fmla="*/ 5705 h 548"/>
                                <a:gd name="T12" fmla="+- 0 5768 5768"/>
                                <a:gd name="T13" fmla="*/ T12 w 1343"/>
                                <a:gd name="T14" fmla="+- 0 5705 5705"/>
                                <a:gd name="T15" fmla="*/ 5705 h 548"/>
                                <a:gd name="T16" fmla="+- 0 5768 5768"/>
                                <a:gd name="T17" fmla="*/ T16 w 1343"/>
                                <a:gd name="T18" fmla="+- 0 6252 5705"/>
                                <a:gd name="T19" fmla="*/ 6252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3" h="548">
                                  <a:moveTo>
                                    <a:pt x="0" y="547"/>
                                  </a:moveTo>
                                  <a:lnTo>
                                    <a:pt x="1343" y="547"/>
                                  </a:lnTo>
                                  <a:lnTo>
                                    <a:pt x="13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530"/>
                        <wpg:cNvGrpSpPr>
                          <a:grpSpLocks/>
                        </wpg:cNvGrpSpPr>
                        <wpg:grpSpPr bwMode="auto">
                          <a:xfrm>
                            <a:off x="7771" y="5705"/>
                            <a:ext cx="675" cy="548"/>
                            <a:chOff x="7771" y="5705"/>
                            <a:chExt cx="675" cy="548"/>
                          </a:xfrm>
                        </wpg:grpSpPr>
                        <wps:wsp>
                          <wps:cNvPr id="296" name="Freeform 531"/>
                          <wps:cNvSpPr>
                            <a:spLocks/>
                          </wps:cNvSpPr>
                          <wps:spPr bwMode="auto">
                            <a:xfrm>
                              <a:off x="7771" y="5705"/>
                              <a:ext cx="675" cy="548"/>
                            </a:xfrm>
                            <a:custGeom>
                              <a:avLst/>
                              <a:gdLst>
                                <a:gd name="T0" fmla="+- 0 7771 7771"/>
                                <a:gd name="T1" fmla="*/ T0 w 675"/>
                                <a:gd name="T2" fmla="+- 0 6252 5705"/>
                                <a:gd name="T3" fmla="*/ 6252 h 548"/>
                                <a:gd name="T4" fmla="+- 0 8446 7771"/>
                                <a:gd name="T5" fmla="*/ T4 w 675"/>
                                <a:gd name="T6" fmla="+- 0 6252 5705"/>
                                <a:gd name="T7" fmla="*/ 6252 h 548"/>
                                <a:gd name="T8" fmla="+- 0 8446 7771"/>
                                <a:gd name="T9" fmla="*/ T8 w 675"/>
                                <a:gd name="T10" fmla="+- 0 5705 5705"/>
                                <a:gd name="T11" fmla="*/ 5705 h 548"/>
                                <a:gd name="T12" fmla="+- 0 7771 7771"/>
                                <a:gd name="T13" fmla="*/ T12 w 675"/>
                                <a:gd name="T14" fmla="+- 0 5705 5705"/>
                                <a:gd name="T15" fmla="*/ 5705 h 548"/>
                                <a:gd name="T16" fmla="+- 0 7771 7771"/>
                                <a:gd name="T17" fmla="*/ T16 w 675"/>
                                <a:gd name="T18" fmla="+- 0 6252 5705"/>
                                <a:gd name="T19" fmla="*/ 6252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" h="548">
                                  <a:moveTo>
                                    <a:pt x="0" y="547"/>
                                  </a:moveTo>
                                  <a:lnTo>
                                    <a:pt x="675" y="547"/>
                                  </a:lnTo>
                                  <a:lnTo>
                                    <a:pt x="6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528"/>
                        <wpg:cNvGrpSpPr>
                          <a:grpSpLocks/>
                        </wpg:cNvGrpSpPr>
                        <wpg:grpSpPr bwMode="auto">
                          <a:xfrm>
                            <a:off x="9773" y="5705"/>
                            <a:ext cx="675" cy="548"/>
                            <a:chOff x="9773" y="5705"/>
                            <a:chExt cx="675" cy="548"/>
                          </a:xfrm>
                        </wpg:grpSpPr>
                        <wps:wsp>
                          <wps:cNvPr id="298" name="Freeform 529"/>
                          <wps:cNvSpPr>
                            <a:spLocks/>
                          </wps:cNvSpPr>
                          <wps:spPr bwMode="auto">
                            <a:xfrm>
                              <a:off x="9773" y="5705"/>
                              <a:ext cx="675" cy="548"/>
                            </a:xfrm>
                            <a:custGeom>
                              <a:avLst/>
                              <a:gdLst>
                                <a:gd name="T0" fmla="+- 0 9773 9773"/>
                                <a:gd name="T1" fmla="*/ T0 w 675"/>
                                <a:gd name="T2" fmla="+- 0 6252 5705"/>
                                <a:gd name="T3" fmla="*/ 6252 h 548"/>
                                <a:gd name="T4" fmla="+- 0 10448 9773"/>
                                <a:gd name="T5" fmla="*/ T4 w 675"/>
                                <a:gd name="T6" fmla="+- 0 6252 5705"/>
                                <a:gd name="T7" fmla="*/ 6252 h 548"/>
                                <a:gd name="T8" fmla="+- 0 10448 9773"/>
                                <a:gd name="T9" fmla="*/ T8 w 675"/>
                                <a:gd name="T10" fmla="+- 0 5705 5705"/>
                                <a:gd name="T11" fmla="*/ 5705 h 548"/>
                                <a:gd name="T12" fmla="+- 0 9773 9773"/>
                                <a:gd name="T13" fmla="*/ T12 w 675"/>
                                <a:gd name="T14" fmla="+- 0 5705 5705"/>
                                <a:gd name="T15" fmla="*/ 5705 h 548"/>
                                <a:gd name="T16" fmla="+- 0 9773 9773"/>
                                <a:gd name="T17" fmla="*/ T16 w 675"/>
                                <a:gd name="T18" fmla="+- 0 6252 5705"/>
                                <a:gd name="T19" fmla="*/ 6252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" h="548">
                                  <a:moveTo>
                                    <a:pt x="0" y="547"/>
                                  </a:moveTo>
                                  <a:lnTo>
                                    <a:pt x="675" y="547"/>
                                  </a:lnTo>
                                  <a:lnTo>
                                    <a:pt x="6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526"/>
                        <wpg:cNvGrpSpPr>
                          <a:grpSpLocks/>
                        </wpg:cNvGrpSpPr>
                        <wpg:grpSpPr bwMode="auto">
                          <a:xfrm>
                            <a:off x="10441" y="5705"/>
                            <a:ext cx="2671" cy="548"/>
                            <a:chOff x="10441" y="5705"/>
                            <a:chExt cx="2671" cy="548"/>
                          </a:xfrm>
                        </wpg:grpSpPr>
                        <wps:wsp>
                          <wps:cNvPr id="300" name="Freeform 527"/>
                          <wps:cNvSpPr>
                            <a:spLocks/>
                          </wps:cNvSpPr>
                          <wps:spPr bwMode="auto">
                            <a:xfrm>
                              <a:off x="10441" y="5705"/>
                              <a:ext cx="2671" cy="548"/>
                            </a:xfrm>
                            <a:custGeom>
                              <a:avLst/>
                              <a:gdLst>
                                <a:gd name="T0" fmla="+- 0 10441 10441"/>
                                <a:gd name="T1" fmla="*/ T0 w 2671"/>
                                <a:gd name="T2" fmla="+- 0 6252 5705"/>
                                <a:gd name="T3" fmla="*/ 6252 h 548"/>
                                <a:gd name="T4" fmla="+- 0 13111 10441"/>
                                <a:gd name="T5" fmla="*/ T4 w 2671"/>
                                <a:gd name="T6" fmla="+- 0 6252 5705"/>
                                <a:gd name="T7" fmla="*/ 6252 h 548"/>
                                <a:gd name="T8" fmla="+- 0 13111 10441"/>
                                <a:gd name="T9" fmla="*/ T8 w 2671"/>
                                <a:gd name="T10" fmla="+- 0 5705 5705"/>
                                <a:gd name="T11" fmla="*/ 5705 h 548"/>
                                <a:gd name="T12" fmla="+- 0 10441 10441"/>
                                <a:gd name="T13" fmla="*/ T12 w 2671"/>
                                <a:gd name="T14" fmla="+- 0 5705 5705"/>
                                <a:gd name="T15" fmla="*/ 5705 h 548"/>
                                <a:gd name="T16" fmla="+- 0 10441 10441"/>
                                <a:gd name="T17" fmla="*/ T16 w 2671"/>
                                <a:gd name="T18" fmla="+- 0 6252 5705"/>
                                <a:gd name="T19" fmla="*/ 6252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1" h="548">
                                  <a:moveTo>
                                    <a:pt x="0" y="547"/>
                                  </a:moveTo>
                                  <a:lnTo>
                                    <a:pt x="2670" y="547"/>
                                  </a:lnTo>
                                  <a:lnTo>
                                    <a:pt x="26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524"/>
                        <wpg:cNvGrpSpPr>
                          <a:grpSpLocks/>
                        </wpg:cNvGrpSpPr>
                        <wpg:grpSpPr bwMode="auto">
                          <a:xfrm>
                            <a:off x="5768" y="6245"/>
                            <a:ext cx="1343" cy="548"/>
                            <a:chOff x="5768" y="6245"/>
                            <a:chExt cx="1343" cy="548"/>
                          </a:xfrm>
                        </wpg:grpSpPr>
                        <wps:wsp>
                          <wps:cNvPr id="302" name="Freeform 525"/>
                          <wps:cNvSpPr>
                            <a:spLocks/>
                          </wps:cNvSpPr>
                          <wps:spPr bwMode="auto">
                            <a:xfrm>
                              <a:off x="5768" y="6245"/>
                              <a:ext cx="1343" cy="548"/>
                            </a:xfrm>
                            <a:custGeom>
                              <a:avLst/>
                              <a:gdLst>
                                <a:gd name="T0" fmla="+- 0 5768 5768"/>
                                <a:gd name="T1" fmla="*/ T0 w 1343"/>
                                <a:gd name="T2" fmla="+- 0 6792 6245"/>
                                <a:gd name="T3" fmla="*/ 6792 h 548"/>
                                <a:gd name="T4" fmla="+- 0 7111 5768"/>
                                <a:gd name="T5" fmla="*/ T4 w 1343"/>
                                <a:gd name="T6" fmla="+- 0 6792 6245"/>
                                <a:gd name="T7" fmla="*/ 6792 h 548"/>
                                <a:gd name="T8" fmla="+- 0 7111 5768"/>
                                <a:gd name="T9" fmla="*/ T8 w 1343"/>
                                <a:gd name="T10" fmla="+- 0 6245 6245"/>
                                <a:gd name="T11" fmla="*/ 6245 h 548"/>
                                <a:gd name="T12" fmla="+- 0 5768 5768"/>
                                <a:gd name="T13" fmla="*/ T12 w 1343"/>
                                <a:gd name="T14" fmla="+- 0 6245 6245"/>
                                <a:gd name="T15" fmla="*/ 6245 h 548"/>
                                <a:gd name="T16" fmla="+- 0 5768 5768"/>
                                <a:gd name="T17" fmla="*/ T16 w 1343"/>
                                <a:gd name="T18" fmla="+- 0 6792 6245"/>
                                <a:gd name="T19" fmla="*/ 6792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3" h="548">
                                  <a:moveTo>
                                    <a:pt x="0" y="547"/>
                                  </a:moveTo>
                                  <a:lnTo>
                                    <a:pt x="1343" y="547"/>
                                  </a:lnTo>
                                  <a:lnTo>
                                    <a:pt x="13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522"/>
                        <wpg:cNvGrpSpPr>
                          <a:grpSpLocks/>
                        </wpg:cNvGrpSpPr>
                        <wpg:grpSpPr bwMode="auto">
                          <a:xfrm>
                            <a:off x="8438" y="6245"/>
                            <a:ext cx="675" cy="548"/>
                            <a:chOff x="8438" y="6245"/>
                            <a:chExt cx="675" cy="548"/>
                          </a:xfrm>
                        </wpg:grpSpPr>
                        <wps:wsp>
                          <wps:cNvPr id="304" name="Freeform 523"/>
                          <wps:cNvSpPr>
                            <a:spLocks/>
                          </wps:cNvSpPr>
                          <wps:spPr bwMode="auto">
                            <a:xfrm>
                              <a:off x="8438" y="6245"/>
                              <a:ext cx="675" cy="548"/>
                            </a:xfrm>
                            <a:custGeom>
                              <a:avLst/>
                              <a:gdLst>
                                <a:gd name="T0" fmla="+- 0 8438 8438"/>
                                <a:gd name="T1" fmla="*/ T0 w 675"/>
                                <a:gd name="T2" fmla="+- 0 6792 6245"/>
                                <a:gd name="T3" fmla="*/ 6792 h 548"/>
                                <a:gd name="T4" fmla="+- 0 9113 8438"/>
                                <a:gd name="T5" fmla="*/ T4 w 675"/>
                                <a:gd name="T6" fmla="+- 0 6792 6245"/>
                                <a:gd name="T7" fmla="*/ 6792 h 548"/>
                                <a:gd name="T8" fmla="+- 0 9113 8438"/>
                                <a:gd name="T9" fmla="*/ T8 w 675"/>
                                <a:gd name="T10" fmla="+- 0 6245 6245"/>
                                <a:gd name="T11" fmla="*/ 6245 h 548"/>
                                <a:gd name="T12" fmla="+- 0 8438 8438"/>
                                <a:gd name="T13" fmla="*/ T12 w 675"/>
                                <a:gd name="T14" fmla="+- 0 6245 6245"/>
                                <a:gd name="T15" fmla="*/ 6245 h 548"/>
                                <a:gd name="T16" fmla="+- 0 8438 8438"/>
                                <a:gd name="T17" fmla="*/ T16 w 675"/>
                                <a:gd name="T18" fmla="+- 0 6792 6245"/>
                                <a:gd name="T19" fmla="*/ 6792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" h="548">
                                  <a:moveTo>
                                    <a:pt x="0" y="547"/>
                                  </a:moveTo>
                                  <a:lnTo>
                                    <a:pt x="675" y="547"/>
                                  </a:lnTo>
                                  <a:lnTo>
                                    <a:pt x="6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520"/>
                        <wpg:cNvGrpSpPr>
                          <a:grpSpLocks/>
                        </wpg:cNvGrpSpPr>
                        <wpg:grpSpPr bwMode="auto">
                          <a:xfrm>
                            <a:off x="9773" y="6245"/>
                            <a:ext cx="675" cy="548"/>
                            <a:chOff x="9773" y="6245"/>
                            <a:chExt cx="675" cy="548"/>
                          </a:xfrm>
                        </wpg:grpSpPr>
                        <wps:wsp>
                          <wps:cNvPr id="306" name="Freeform 521"/>
                          <wps:cNvSpPr>
                            <a:spLocks/>
                          </wps:cNvSpPr>
                          <wps:spPr bwMode="auto">
                            <a:xfrm>
                              <a:off x="9773" y="6245"/>
                              <a:ext cx="675" cy="548"/>
                            </a:xfrm>
                            <a:custGeom>
                              <a:avLst/>
                              <a:gdLst>
                                <a:gd name="T0" fmla="+- 0 9773 9773"/>
                                <a:gd name="T1" fmla="*/ T0 w 675"/>
                                <a:gd name="T2" fmla="+- 0 6792 6245"/>
                                <a:gd name="T3" fmla="*/ 6792 h 548"/>
                                <a:gd name="T4" fmla="+- 0 10448 9773"/>
                                <a:gd name="T5" fmla="*/ T4 w 675"/>
                                <a:gd name="T6" fmla="+- 0 6792 6245"/>
                                <a:gd name="T7" fmla="*/ 6792 h 548"/>
                                <a:gd name="T8" fmla="+- 0 10448 9773"/>
                                <a:gd name="T9" fmla="*/ T8 w 675"/>
                                <a:gd name="T10" fmla="+- 0 6245 6245"/>
                                <a:gd name="T11" fmla="*/ 6245 h 548"/>
                                <a:gd name="T12" fmla="+- 0 9773 9773"/>
                                <a:gd name="T13" fmla="*/ T12 w 675"/>
                                <a:gd name="T14" fmla="+- 0 6245 6245"/>
                                <a:gd name="T15" fmla="*/ 6245 h 548"/>
                                <a:gd name="T16" fmla="+- 0 9773 9773"/>
                                <a:gd name="T17" fmla="*/ T16 w 675"/>
                                <a:gd name="T18" fmla="+- 0 6792 6245"/>
                                <a:gd name="T19" fmla="*/ 6792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" h="548">
                                  <a:moveTo>
                                    <a:pt x="0" y="547"/>
                                  </a:moveTo>
                                  <a:lnTo>
                                    <a:pt x="675" y="547"/>
                                  </a:lnTo>
                                  <a:lnTo>
                                    <a:pt x="6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518"/>
                        <wpg:cNvGrpSpPr>
                          <a:grpSpLocks/>
                        </wpg:cNvGrpSpPr>
                        <wpg:grpSpPr bwMode="auto">
                          <a:xfrm>
                            <a:off x="10441" y="6245"/>
                            <a:ext cx="2671" cy="548"/>
                            <a:chOff x="10441" y="6245"/>
                            <a:chExt cx="2671" cy="548"/>
                          </a:xfrm>
                        </wpg:grpSpPr>
                        <wps:wsp>
                          <wps:cNvPr id="308" name="Freeform 519"/>
                          <wps:cNvSpPr>
                            <a:spLocks/>
                          </wps:cNvSpPr>
                          <wps:spPr bwMode="auto">
                            <a:xfrm>
                              <a:off x="10441" y="6245"/>
                              <a:ext cx="2671" cy="548"/>
                            </a:xfrm>
                            <a:custGeom>
                              <a:avLst/>
                              <a:gdLst>
                                <a:gd name="T0" fmla="+- 0 10441 10441"/>
                                <a:gd name="T1" fmla="*/ T0 w 2671"/>
                                <a:gd name="T2" fmla="+- 0 6792 6245"/>
                                <a:gd name="T3" fmla="*/ 6792 h 548"/>
                                <a:gd name="T4" fmla="+- 0 13111 10441"/>
                                <a:gd name="T5" fmla="*/ T4 w 2671"/>
                                <a:gd name="T6" fmla="+- 0 6792 6245"/>
                                <a:gd name="T7" fmla="*/ 6792 h 548"/>
                                <a:gd name="T8" fmla="+- 0 13111 10441"/>
                                <a:gd name="T9" fmla="*/ T8 w 2671"/>
                                <a:gd name="T10" fmla="+- 0 6245 6245"/>
                                <a:gd name="T11" fmla="*/ 6245 h 548"/>
                                <a:gd name="T12" fmla="+- 0 10441 10441"/>
                                <a:gd name="T13" fmla="*/ T12 w 2671"/>
                                <a:gd name="T14" fmla="+- 0 6245 6245"/>
                                <a:gd name="T15" fmla="*/ 6245 h 548"/>
                                <a:gd name="T16" fmla="+- 0 10441 10441"/>
                                <a:gd name="T17" fmla="*/ T16 w 2671"/>
                                <a:gd name="T18" fmla="+- 0 6792 6245"/>
                                <a:gd name="T19" fmla="*/ 6792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1" h="548">
                                  <a:moveTo>
                                    <a:pt x="0" y="547"/>
                                  </a:moveTo>
                                  <a:lnTo>
                                    <a:pt x="2670" y="547"/>
                                  </a:lnTo>
                                  <a:lnTo>
                                    <a:pt x="26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516"/>
                        <wpg:cNvGrpSpPr>
                          <a:grpSpLocks/>
                        </wpg:cNvGrpSpPr>
                        <wpg:grpSpPr bwMode="auto">
                          <a:xfrm>
                            <a:off x="5768" y="6785"/>
                            <a:ext cx="676" cy="698"/>
                            <a:chOff x="5768" y="6785"/>
                            <a:chExt cx="676" cy="698"/>
                          </a:xfrm>
                        </wpg:grpSpPr>
                        <wps:wsp>
                          <wps:cNvPr id="310" name="Freeform 517"/>
                          <wps:cNvSpPr>
                            <a:spLocks/>
                          </wps:cNvSpPr>
                          <wps:spPr bwMode="auto">
                            <a:xfrm>
                              <a:off x="5768" y="6785"/>
                              <a:ext cx="676" cy="698"/>
                            </a:xfrm>
                            <a:custGeom>
                              <a:avLst/>
                              <a:gdLst>
                                <a:gd name="T0" fmla="+- 0 5768 5768"/>
                                <a:gd name="T1" fmla="*/ T0 w 676"/>
                                <a:gd name="T2" fmla="+- 0 7482 6785"/>
                                <a:gd name="T3" fmla="*/ 7482 h 698"/>
                                <a:gd name="T4" fmla="+- 0 6444 5768"/>
                                <a:gd name="T5" fmla="*/ T4 w 676"/>
                                <a:gd name="T6" fmla="+- 0 7482 6785"/>
                                <a:gd name="T7" fmla="*/ 7482 h 698"/>
                                <a:gd name="T8" fmla="+- 0 6444 5768"/>
                                <a:gd name="T9" fmla="*/ T8 w 676"/>
                                <a:gd name="T10" fmla="+- 0 6785 6785"/>
                                <a:gd name="T11" fmla="*/ 6785 h 698"/>
                                <a:gd name="T12" fmla="+- 0 5768 5768"/>
                                <a:gd name="T13" fmla="*/ T12 w 676"/>
                                <a:gd name="T14" fmla="+- 0 6785 6785"/>
                                <a:gd name="T15" fmla="*/ 6785 h 698"/>
                                <a:gd name="T16" fmla="+- 0 5768 5768"/>
                                <a:gd name="T17" fmla="*/ T16 w 676"/>
                                <a:gd name="T18" fmla="+- 0 7482 6785"/>
                                <a:gd name="T19" fmla="*/ 7482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6" h="698">
                                  <a:moveTo>
                                    <a:pt x="0" y="697"/>
                                  </a:moveTo>
                                  <a:lnTo>
                                    <a:pt x="676" y="697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514"/>
                        <wpg:cNvGrpSpPr>
                          <a:grpSpLocks/>
                        </wpg:cNvGrpSpPr>
                        <wpg:grpSpPr bwMode="auto">
                          <a:xfrm>
                            <a:off x="6436" y="6785"/>
                            <a:ext cx="1343" cy="698"/>
                            <a:chOff x="6436" y="6785"/>
                            <a:chExt cx="1343" cy="698"/>
                          </a:xfrm>
                        </wpg:grpSpPr>
                        <wps:wsp>
                          <wps:cNvPr id="312" name="Freeform 515"/>
                          <wps:cNvSpPr>
                            <a:spLocks/>
                          </wps:cNvSpPr>
                          <wps:spPr bwMode="auto">
                            <a:xfrm>
                              <a:off x="6436" y="6785"/>
                              <a:ext cx="1343" cy="698"/>
                            </a:xfrm>
                            <a:custGeom>
                              <a:avLst/>
                              <a:gdLst>
                                <a:gd name="T0" fmla="+- 0 6436 6436"/>
                                <a:gd name="T1" fmla="*/ T0 w 1343"/>
                                <a:gd name="T2" fmla="+- 0 7482 6785"/>
                                <a:gd name="T3" fmla="*/ 7482 h 698"/>
                                <a:gd name="T4" fmla="+- 0 7778 6436"/>
                                <a:gd name="T5" fmla="*/ T4 w 1343"/>
                                <a:gd name="T6" fmla="+- 0 7482 6785"/>
                                <a:gd name="T7" fmla="*/ 7482 h 698"/>
                                <a:gd name="T8" fmla="+- 0 7778 6436"/>
                                <a:gd name="T9" fmla="*/ T8 w 1343"/>
                                <a:gd name="T10" fmla="+- 0 6785 6785"/>
                                <a:gd name="T11" fmla="*/ 6785 h 698"/>
                                <a:gd name="T12" fmla="+- 0 6436 6436"/>
                                <a:gd name="T13" fmla="*/ T12 w 1343"/>
                                <a:gd name="T14" fmla="+- 0 6785 6785"/>
                                <a:gd name="T15" fmla="*/ 6785 h 698"/>
                                <a:gd name="T16" fmla="+- 0 6436 6436"/>
                                <a:gd name="T17" fmla="*/ T16 w 1343"/>
                                <a:gd name="T18" fmla="+- 0 7482 6785"/>
                                <a:gd name="T19" fmla="*/ 7482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3" h="698">
                                  <a:moveTo>
                                    <a:pt x="0" y="697"/>
                                  </a:moveTo>
                                  <a:lnTo>
                                    <a:pt x="1342" y="697"/>
                                  </a:lnTo>
                                  <a:lnTo>
                                    <a:pt x="1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512"/>
                        <wpg:cNvGrpSpPr>
                          <a:grpSpLocks/>
                        </wpg:cNvGrpSpPr>
                        <wpg:grpSpPr bwMode="auto">
                          <a:xfrm>
                            <a:off x="8438" y="6785"/>
                            <a:ext cx="1343" cy="698"/>
                            <a:chOff x="8438" y="6785"/>
                            <a:chExt cx="1343" cy="698"/>
                          </a:xfrm>
                        </wpg:grpSpPr>
                        <wps:wsp>
                          <wps:cNvPr id="314" name="Freeform 513"/>
                          <wps:cNvSpPr>
                            <a:spLocks/>
                          </wps:cNvSpPr>
                          <wps:spPr bwMode="auto">
                            <a:xfrm>
                              <a:off x="8438" y="6785"/>
                              <a:ext cx="1343" cy="698"/>
                            </a:xfrm>
                            <a:custGeom>
                              <a:avLst/>
                              <a:gdLst>
                                <a:gd name="T0" fmla="+- 0 8438 8438"/>
                                <a:gd name="T1" fmla="*/ T0 w 1343"/>
                                <a:gd name="T2" fmla="+- 0 7482 6785"/>
                                <a:gd name="T3" fmla="*/ 7482 h 698"/>
                                <a:gd name="T4" fmla="+- 0 9781 8438"/>
                                <a:gd name="T5" fmla="*/ T4 w 1343"/>
                                <a:gd name="T6" fmla="+- 0 7482 6785"/>
                                <a:gd name="T7" fmla="*/ 7482 h 698"/>
                                <a:gd name="T8" fmla="+- 0 9781 8438"/>
                                <a:gd name="T9" fmla="*/ T8 w 1343"/>
                                <a:gd name="T10" fmla="+- 0 6785 6785"/>
                                <a:gd name="T11" fmla="*/ 6785 h 698"/>
                                <a:gd name="T12" fmla="+- 0 8438 8438"/>
                                <a:gd name="T13" fmla="*/ T12 w 1343"/>
                                <a:gd name="T14" fmla="+- 0 6785 6785"/>
                                <a:gd name="T15" fmla="*/ 6785 h 698"/>
                                <a:gd name="T16" fmla="+- 0 8438 8438"/>
                                <a:gd name="T17" fmla="*/ T16 w 1343"/>
                                <a:gd name="T18" fmla="+- 0 7482 6785"/>
                                <a:gd name="T19" fmla="*/ 7482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3" h="698">
                                  <a:moveTo>
                                    <a:pt x="0" y="697"/>
                                  </a:moveTo>
                                  <a:lnTo>
                                    <a:pt x="1343" y="697"/>
                                  </a:lnTo>
                                  <a:lnTo>
                                    <a:pt x="13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510"/>
                        <wpg:cNvGrpSpPr>
                          <a:grpSpLocks/>
                        </wpg:cNvGrpSpPr>
                        <wpg:grpSpPr bwMode="auto">
                          <a:xfrm>
                            <a:off x="9773" y="6785"/>
                            <a:ext cx="675" cy="698"/>
                            <a:chOff x="9773" y="6785"/>
                            <a:chExt cx="675" cy="698"/>
                          </a:xfrm>
                        </wpg:grpSpPr>
                        <wps:wsp>
                          <wps:cNvPr id="316" name="Freeform 511"/>
                          <wps:cNvSpPr>
                            <a:spLocks/>
                          </wps:cNvSpPr>
                          <wps:spPr bwMode="auto">
                            <a:xfrm>
                              <a:off x="9773" y="6785"/>
                              <a:ext cx="675" cy="698"/>
                            </a:xfrm>
                            <a:custGeom>
                              <a:avLst/>
                              <a:gdLst>
                                <a:gd name="T0" fmla="+- 0 9773 9773"/>
                                <a:gd name="T1" fmla="*/ T0 w 675"/>
                                <a:gd name="T2" fmla="+- 0 7482 6785"/>
                                <a:gd name="T3" fmla="*/ 7482 h 698"/>
                                <a:gd name="T4" fmla="+- 0 10448 9773"/>
                                <a:gd name="T5" fmla="*/ T4 w 675"/>
                                <a:gd name="T6" fmla="+- 0 7482 6785"/>
                                <a:gd name="T7" fmla="*/ 7482 h 698"/>
                                <a:gd name="T8" fmla="+- 0 10448 9773"/>
                                <a:gd name="T9" fmla="*/ T8 w 675"/>
                                <a:gd name="T10" fmla="+- 0 6785 6785"/>
                                <a:gd name="T11" fmla="*/ 6785 h 698"/>
                                <a:gd name="T12" fmla="+- 0 9773 9773"/>
                                <a:gd name="T13" fmla="*/ T12 w 675"/>
                                <a:gd name="T14" fmla="+- 0 6785 6785"/>
                                <a:gd name="T15" fmla="*/ 6785 h 698"/>
                                <a:gd name="T16" fmla="+- 0 9773 9773"/>
                                <a:gd name="T17" fmla="*/ T16 w 675"/>
                                <a:gd name="T18" fmla="+- 0 7482 6785"/>
                                <a:gd name="T19" fmla="*/ 7482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" h="698">
                                  <a:moveTo>
                                    <a:pt x="0" y="697"/>
                                  </a:moveTo>
                                  <a:lnTo>
                                    <a:pt x="675" y="697"/>
                                  </a:lnTo>
                                  <a:lnTo>
                                    <a:pt x="6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508"/>
                        <wpg:cNvGrpSpPr>
                          <a:grpSpLocks/>
                        </wpg:cNvGrpSpPr>
                        <wpg:grpSpPr bwMode="auto">
                          <a:xfrm>
                            <a:off x="10441" y="6785"/>
                            <a:ext cx="2671" cy="698"/>
                            <a:chOff x="10441" y="6785"/>
                            <a:chExt cx="2671" cy="698"/>
                          </a:xfrm>
                        </wpg:grpSpPr>
                        <wps:wsp>
                          <wps:cNvPr id="318" name="Freeform 509"/>
                          <wps:cNvSpPr>
                            <a:spLocks/>
                          </wps:cNvSpPr>
                          <wps:spPr bwMode="auto">
                            <a:xfrm>
                              <a:off x="10441" y="6785"/>
                              <a:ext cx="2671" cy="698"/>
                            </a:xfrm>
                            <a:custGeom>
                              <a:avLst/>
                              <a:gdLst>
                                <a:gd name="T0" fmla="+- 0 10441 10441"/>
                                <a:gd name="T1" fmla="*/ T0 w 2671"/>
                                <a:gd name="T2" fmla="+- 0 7482 6785"/>
                                <a:gd name="T3" fmla="*/ 7482 h 698"/>
                                <a:gd name="T4" fmla="+- 0 13111 10441"/>
                                <a:gd name="T5" fmla="*/ T4 w 2671"/>
                                <a:gd name="T6" fmla="+- 0 7482 6785"/>
                                <a:gd name="T7" fmla="*/ 7482 h 698"/>
                                <a:gd name="T8" fmla="+- 0 13111 10441"/>
                                <a:gd name="T9" fmla="*/ T8 w 2671"/>
                                <a:gd name="T10" fmla="+- 0 6785 6785"/>
                                <a:gd name="T11" fmla="*/ 6785 h 698"/>
                                <a:gd name="T12" fmla="+- 0 10441 10441"/>
                                <a:gd name="T13" fmla="*/ T12 w 2671"/>
                                <a:gd name="T14" fmla="+- 0 6785 6785"/>
                                <a:gd name="T15" fmla="*/ 6785 h 698"/>
                                <a:gd name="T16" fmla="+- 0 10441 10441"/>
                                <a:gd name="T17" fmla="*/ T16 w 2671"/>
                                <a:gd name="T18" fmla="+- 0 7482 6785"/>
                                <a:gd name="T19" fmla="*/ 7482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1" h="698">
                                  <a:moveTo>
                                    <a:pt x="0" y="697"/>
                                  </a:moveTo>
                                  <a:lnTo>
                                    <a:pt x="2670" y="697"/>
                                  </a:lnTo>
                                  <a:lnTo>
                                    <a:pt x="26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506"/>
                        <wpg:cNvGrpSpPr>
                          <a:grpSpLocks/>
                        </wpg:cNvGrpSpPr>
                        <wpg:grpSpPr bwMode="auto">
                          <a:xfrm>
                            <a:off x="14191" y="6785"/>
                            <a:ext cx="2670" cy="698"/>
                            <a:chOff x="14191" y="6785"/>
                            <a:chExt cx="2670" cy="698"/>
                          </a:xfrm>
                        </wpg:grpSpPr>
                        <wps:wsp>
                          <wps:cNvPr id="320" name="Freeform 507"/>
                          <wps:cNvSpPr>
                            <a:spLocks/>
                          </wps:cNvSpPr>
                          <wps:spPr bwMode="auto">
                            <a:xfrm>
                              <a:off x="14191" y="6785"/>
                              <a:ext cx="2670" cy="698"/>
                            </a:xfrm>
                            <a:custGeom>
                              <a:avLst/>
                              <a:gdLst>
                                <a:gd name="T0" fmla="+- 0 14191 14191"/>
                                <a:gd name="T1" fmla="*/ T0 w 2670"/>
                                <a:gd name="T2" fmla="+- 0 7482 6785"/>
                                <a:gd name="T3" fmla="*/ 7482 h 698"/>
                                <a:gd name="T4" fmla="+- 0 16861 14191"/>
                                <a:gd name="T5" fmla="*/ T4 w 2670"/>
                                <a:gd name="T6" fmla="+- 0 7482 6785"/>
                                <a:gd name="T7" fmla="*/ 7482 h 698"/>
                                <a:gd name="T8" fmla="+- 0 16861 14191"/>
                                <a:gd name="T9" fmla="*/ T8 w 2670"/>
                                <a:gd name="T10" fmla="+- 0 6785 6785"/>
                                <a:gd name="T11" fmla="*/ 6785 h 698"/>
                                <a:gd name="T12" fmla="+- 0 14191 14191"/>
                                <a:gd name="T13" fmla="*/ T12 w 2670"/>
                                <a:gd name="T14" fmla="+- 0 6785 6785"/>
                                <a:gd name="T15" fmla="*/ 6785 h 698"/>
                                <a:gd name="T16" fmla="+- 0 14191 14191"/>
                                <a:gd name="T17" fmla="*/ T16 w 2670"/>
                                <a:gd name="T18" fmla="+- 0 7482 6785"/>
                                <a:gd name="T19" fmla="*/ 7482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0" h="698">
                                  <a:moveTo>
                                    <a:pt x="0" y="697"/>
                                  </a:moveTo>
                                  <a:lnTo>
                                    <a:pt x="2670" y="697"/>
                                  </a:lnTo>
                                  <a:lnTo>
                                    <a:pt x="26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504"/>
                        <wpg:cNvGrpSpPr>
                          <a:grpSpLocks/>
                        </wpg:cNvGrpSpPr>
                        <wpg:grpSpPr bwMode="auto">
                          <a:xfrm>
                            <a:off x="5768" y="7475"/>
                            <a:ext cx="1343" cy="586"/>
                            <a:chOff x="5768" y="7475"/>
                            <a:chExt cx="1343" cy="586"/>
                          </a:xfrm>
                        </wpg:grpSpPr>
                        <wps:wsp>
                          <wps:cNvPr id="322" name="Freeform 505"/>
                          <wps:cNvSpPr>
                            <a:spLocks/>
                          </wps:cNvSpPr>
                          <wps:spPr bwMode="auto">
                            <a:xfrm>
                              <a:off x="5768" y="7475"/>
                              <a:ext cx="1343" cy="586"/>
                            </a:xfrm>
                            <a:custGeom>
                              <a:avLst/>
                              <a:gdLst>
                                <a:gd name="T0" fmla="+- 0 5768 5768"/>
                                <a:gd name="T1" fmla="*/ T0 w 1343"/>
                                <a:gd name="T2" fmla="+- 0 8060 7475"/>
                                <a:gd name="T3" fmla="*/ 8060 h 586"/>
                                <a:gd name="T4" fmla="+- 0 7111 5768"/>
                                <a:gd name="T5" fmla="*/ T4 w 1343"/>
                                <a:gd name="T6" fmla="+- 0 8060 7475"/>
                                <a:gd name="T7" fmla="*/ 8060 h 586"/>
                                <a:gd name="T8" fmla="+- 0 7111 5768"/>
                                <a:gd name="T9" fmla="*/ T8 w 1343"/>
                                <a:gd name="T10" fmla="+- 0 7475 7475"/>
                                <a:gd name="T11" fmla="*/ 7475 h 586"/>
                                <a:gd name="T12" fmla="+- 0 5768 5768"/>
                                <a:gd name="T13" fmla="*/ T12 w 1343"/>
                                <a:gd name="T14" fmla="+- 0 7475 7475"/>
                                <a:gd name="T15" fmla="*/ 7475 h 586"/>
                                <a:gd name="T16" fmla="+- 0 5768 5768"/>
                                <a:gd name="T17" fmla="*/ T16 w 1343"/>
                                <a:gd name="T18" fmla="+- 0 8060 7475"/>
                                <a:gd name="T19" fmla="*/ 8060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3" h="586">
                                  <a:moveTo>
                                    <a:pt x="0" y="585"/>
                                  </a:moveTo>
                                  <a:lnTo>
                                    <a:pt x="1343" y="585"/>
                                  </a:lnTo>
                                  <a:lnTo>
                                    <a:pt x="13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502"/>
                        <wpg:cNvGrpSpPr>
                          <a:grpSpLocks/>
                        </wpg:cNvGrpSpPr>
                        <wpg:grpSpPr bwMode="auto">
                          <a:xfrm>
                            <a:off x="9773" y="7475"/>
                            <a:ext cx="675" cy="586"/>
                            <a:chOff x="9773" y="7475"/>
                            <a:chExt cx="675" cy="586"/>
                          </a:xfrm>
                        </wpg:grpSpPr>
                        <wps:wsp>
                          <wps:cNvPr id="324" name="Freeform 503"/>
                          <wps:cNvSpPr>
                            <a:spLocks/>
                          </wps:cNvSpPr>
                          <wps:spPr bwMode="auto">
                            <a:xfrm>
                              <a:off x="9773" y="7475"/>
                              <a:ext cx="675" cy="586"/>
                            </a:xfrm>
                            <a:custGeom>
                              <a:avLst/>
                              <a:gdLst>
                                <a:gd name="T0" fmla="+- 0 9773 9773"/>
                                <a:gd name="T1" fmla="*/ T0 w 675"/>
                                <a:gd name="T2" fmla="+- 0 8060 7475"/>
                                <a:gd name="T3" fmla="*/ 8060 h 586"/>
                                <a:gd name="T4" fmla="+- 0 10448 9773"/>
                                <a:gd name="T5" fmla="*/ T4 w 675"/>
                                <a:gd name="T6" fmla="+- 0 8060 7475"/>
                                <a:gd name="T7" fmla="*/ 8060 h 586"/>
                                <a:gd name="T8" fmla="+- 0 10448 9773"/>
                                <a:gd name="T9" fmla="*/ T8 w 675"/>
                                <a:gd name="T10" fmla="+- 0 7475 7475"/>
                                <a:gd name="T11" fmla="*/ 7475 h 586"/>
                                <a:gd name="T12" fmla="+- 0 9773 9773"/>
                                <a:gd name="T13" fmla="*/ T12 w 675"/>
                                <a:gd name="T14" fmla="+- 0 7475 7475"/>
                                <a:gd name="T15" fmla="*/ 7475 h 586"/>
                                <a:gd name="T16" fmla="+- 0 9773 9773"/>
                                <a:gd name="T17" fmla="*/ T16 w 675"/>
                                <a:gd name="T18" fmla="+- 0 8060 7475"/>
                                <a:gd name="T19" fmla="*/ 8060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" h="586">
                                  <a:moveTo>
                                    <a:pt x="0" y="585"/>
                                  </a:moveTo>
                                  <a:lnTo>
                                    <a:pt x="675" y="585"/>
                                  </a:lnTo>
                                  <a:lnTo>
                                    <a:pt x="6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500"/>
                        <wpg:cNvGrpSpPr>
                          <a:grpSpLocks/>
                        </wpg:cNvGrpSpPr>
                        <wpg:grpSpPr bwMode="auto">
                          <a:xfrm>
                            <a:off x="10441" y="7475"/>
                            <a:ext cx="2671" cy="586"/>
                            <a:chOff x="10441" y="7475"/>
                            <a:chExt cx="2671" cy="586"/>
                          </a:xfrm>
                        </wpg:grpSpPr>
                        <wps:wsp>
                          <wps:cNvPr id="326" name="Freeform 501"/>
                          <wps:cNvSpPr>
                            <a:spLocks/>
                          </wps:cNvSpPr>
                          <wps:spPr bwMode="auto">
                            <a:xfrm>
                              <a:off x="10441" y="7475"/>
                              <a:ext cx="2671" cy="586"/>
                            </a:xfrm>
                            <a:custGeom>
                              <a:avLst/>
                              <a:gdLst>
                                <a:gd name="T0" fmla="+- 0 10441 10441"/>
                                <a:gd name="T1" fmla="*/ T0 w 2671"/>
                                <a:gd name="T2" fmla="+- 0 8060 7475"/>
                                <a:gd name="T3" fmla="*/ 8060 h 586"/>
                                <a:gd name="T4" fmla="+- 0 13111 10441"/>
                                <a:gd name="T5" fmla="*/ T4 w 2671"/>
                                <a:gd name="T6" fmla="+- 0 8060 7475"/>
                                <a:gd name="T7" fmla="*/ 8060 h 586"/>
                                <a:gd name="T8" fmla="+- 0 13111 10441"/>
                                <a:gd name="T9" fmla="*/ T8 w 2671"/>
                                <a:gd name="T10" fmla="+- 0 7475 7475"/>
                                <a:gd name="T11" fmla="*/ 7475 h 586"/>
                                <a:gd name="T12" fmla="+- 0 10441 10441"/>
                                <a:gd name="T13" fmla="*/ T12 w 2671"/>
                                <a:gd name="T14" fmla="+- 0 7475 7475"/>
                                <a:gd name="T15" fmla="*/ 7475 h 586"/>
                                <a:gd name="T16" fmla="+- 0 10441 10441"/>
                                <a:gd name="T17" fmla="*/ T16 w 2671"/>
                                <a:gd name="T18" fmla="+- 0 8060 7475"/>
                                <a:gd name="T19" fmla="*/ 8060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1" h="586">
                                  <a:moveTo>
                                    <a:pt x="0" y="585"/>
                                  </a:moveTo>
                                  <a:lnTo>
                                    <a:pt x="2670" y="585"/>
                                  </a:lnTo>
                                  <a:lnTo>
                                    <a:pt x="26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498"/>
                        <wpg:cNvGrpSpPr>
                          <a:grpSpLocks/>
                        </wpg:cNvGrpSpPr>
                        <wpg:grpSpPr bwMode="auto">
                          <a:xfrm>
                            <a:off x="14191" y="7475"/>
                            <a:ext cx="2670" cy="586"/>
                            <a:chOff x="14191" y="7475"/>
                            <a:chExt cx="2670" cy="586"/>
                          </a:xfrm>
                        </wpg:grpSpPr>
                        <wps:wsp>
                          <wps:cNvPr id="328" name="Freeform 499"/>
                          <wps:cNvSpPr>
                            <a:spLocks/>
                          </wps:cNvSpPr>
                          <wps:spPr bwMode="auto">
                            <a:xfrm>
                              <a:off x="14191" y="7475"/>
                              <a:ext cx="2670" cy="586"/>
                            </a:xfrm>
                            <a:custGeom>
                              <a:avLst/>
                              <a:gdLst>
                                <a:gd name="T0" fmla="+- 0 14191 14191"/>
                                <a:gd name="T1" fmla="*/ T0 w 2670"/>
                                <a:gd name="T2" fmla="+- 0 8060 7475"/>
                                <a:gd name="T3" fmla="*/ 8060 h 586"/>
                                <a:gd name="T4" fmla="+- 0 16861 14191"/>
                                <a:gd name="T5" fmla="*/ T4 w 2670"/>
                                <a:gd name="T6" fmla="+- 0 8060 7475"/>
                                <a:gd name="T7" fmla="*/ 8060 h 586"/>
                                <a:gd name="T8" fmla="+- 0 16861 14191"/>
                                <a:gd name="T9" fmla="*/ T8 w 2670"/>
                                <a:gd name="T10" fmla="+- 0 7475 7475"/>
                                <a:gd name="T11" fmla="*/ 7475 h 586"/>
                                <a:gd name="T12" fmla="+- 0 14191 14191"/>
                                <a:gd name="T13" fmla="*/ T12 w 2670"/>
                                <a:gd name="T14" fmla="+- 0 7475 7475"/>
                                <a:gd name="T15" fmla="*/ 7475 h 586"/>
                                <a:gd name="T16" fmla="+- 0 14191 14191"/>
                                <a:gd name="T17" fmla="*/ T16 w 2670"/>
                                <a:gd name="T18" fmla="+- 0 8060 7475"/>
                                <a:gd name="T19" fmla="*/ 8060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0" h="586">
                                  <a:moveTo>
                                    <a:pt x="0" y="585"/>
                                  </a:moveTo>
                                  <a:lnTo>
                                    <a:pt x="2670" y="585"/>
                                  </a:lnTo>
                                  <a:lnTo>
                                    <a:pt x="26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496"/>
                        <wpg:cNvGrpSpPr>
                          <a:grpSpLocks/>
                        </wpg:cNvGrpSpPr>
                        <wpg:grpSpPr bwMode="auto">
                          <a:xfrm>
                            <a:off x="8438" y="8052"/>
                            <a:ext cx="2011" cy="585"/>
                            <a:chOff x="8438" y="8052"/>
                            <a:chExt cx="2011" cy="585"/>
                          </a:xfrm>
                        </wpg:grpSpPr>
                        <wps:wsp>
                          <wps:cNvPr id="330" name="Freeform 497"/>
                          <wps:cNvSpPr>
                            <a:spLocks/>
                          </wps:cNvSpPr>
                          <wps:spPr bwMode="auto">
                            <a:xfrm>
                              <a:off x="8438" y="8052"/>
                              <a:ext cx="2011" cy="585"/>
                            </a:xfrm>
                            <a:custGeom>
                              <a:avLst/>
                              <a:gdLst>
                                <a:gd name="T0" fmla="+- 0 8438 8438"/>
                                <a:gd name="T1" fmla="*/ T0 w 2011"/>
                                <a:gd name="T2" fmla="+- 0 8637 8052"/>
                                <a:gd name="T3" fmla="*/ 8637 h 585"/>
                                <a:gd name="T4" fmla="+- 0 10448 8438"/>
                                <a:gd name="T5" fmla="*/ T4 w 2011"/>
                                <a:gd name="T6" fmla="+- 0 8637 8052"/>
                                <a:gd name="T7" fmla="*/ 8637 h 585"/>
                                <a:gd name="T8" fmla="+- 0 10448 8438"/>
                                <a:gd name="T9" fmla="*/ T8 w 2011"/>
                                <a:gd name="T10" fmla="+- 0 8052 8052"/>
                                <a:gd name="T11" fmla="*/ 8052 h 585"/>
                                <a:gd name="T12" fmla="+- 0 8438 8438"/>
                                <a:gd name="T13" fmla="*/ T12 w 2011"/>
                                <a:gd name="T14" fmla="+- 0 8052 8052"/>
                                <a:gd name="T15" fmla="*/ 8052 h 585"/>
                                <a:gd name="T16" fmla="+- 0 8438 8438"/>
                                <a:gd name="T17" fmla="*/ T16 w 2011"/>
                                <a:gd name="T18" fmla="+- 0 8637 8052"/>
                                <a:gd name="T19" fmla="*/ 863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1" h="585">
                                  <a:moveTo>
                                    <a:pt x="0" y="585"/>
                                  </a:moveTo>
                                  <a:lnTo>
                                    <a:pt x="2010" y="585"/>
                                  </a:lnTo>
                                  <a:lnTo>
                                    <a:pt x="20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494"/>
                        <wpg:cNvGrpSpPr>
                          <a:grpSpLocks/>
                        </wpg:cNvGrpSpPr>
                        <wpg:grpSpPr bwMode="auto">
                          <a:xfrm>
                            <a:off x="10441" y="8052"/>
                            <a:ext cx="2671" cy="585"/>
                            <a:chOff x="10441" y="8052"/>
                            <a:chExt cx="2671" cy="585"/>
                          </a:xfrm>
                        </wpg:grpSpPr>
                        <wps:wsp>
                          <wps:cNvPr id="332" name="Freeform 495"/>
                          <wps:cNvSpPr>
                            <a:spLocks/>
                          </wps:cNvSpPr>
                          <wps:spPr bwMode="auto">
                            <a:xfrm>
                              <a:off x="10441" y="8052"/>
                              <a:ext cx="2671" cy="585"/>
                            </a:xfrm>
                            <a:custGeom>
                              <a:avLst/>
                              <a:gdLst>
                                <a:gd name="T0" fmla="+- 0 10441 10441"/>
                                <a:gd name="T1" fmla="*/ T0 w 2671"/>
                                <a:gd name="T2" fmla="+- 0 8637 8052"/>
                                <a:gd name="T3" fmla="*/ 8637 h 585"/>
                                <a:gd name="T4" fmla="+- 0 13111 10441"/>
                                <a:gd name="T5" fmla="*/ T4 w 2671"/>
                                <a:gd name="T6" fmla="+- 0 8637 8052"/>
                                <a:gd name="T7" fmla="*/ 8637 h 585"/>
                                <a:gd name="T8" fmla="+- 0 13111 10441"/>
                                <a:gd name="T9" fmla="*/ T8 w 2671"/>
                                <a:gd name="T10" fmla="+- 0 8052 8052"/>
                                <a:gd name="T11" fmla="*/ 8052 h 585"/>
                                <a:gd name="T12" fmla="+- 0 10441 10441"/>
                                <a:gd name="T13" fmla="*/ T12 w 2671"/>
                                <a:gd name="T14" fmla="+- 0 8052 8052"/>
                                <a:gd name="T15" fmla="*/ 8052 h 585"/>
                                <a:gd name="T16" fmla="+- 0 10441 10441"/>
                                <a:gd name="T17" fmla="*/ T16 w 2671"/>
                                <a:gd name="T18" fmla="+- 0 8637 8052"/>
                                <a:gd name="T19" fmla="*/ 863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1" h="585">
                                  <a:moveTo>
                                    <a:pt x="0" y="585"/>
                                  </a:moveTo>
                                  <a:lnTo>
                                    <a:pt x="2670" y="585"/>
                                  </a:lnTo>
                                  <a:lnTo>
                                    <a:pt x="26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492"/>
                        <wpg:cNvGrpSpPr>
                          <a:grpSpLocks/>
                        </wpg:cNvGrpSpPr>
                        <wpg:grpSpPr bwMode="auto">
                          <a:xfrm>
                            <a:off x="14191" y="8052"/>
                            <a:ext cx="2670" cy="585"/>
                            <a:chOff x="14191" y="8052"/>
                            <a:chExt cx="2670" cy="585"/>
                          </a:xfrm>
                        </wpg:grpSpPr>
                        <wps:wsp>
                          <wps:cNvPr id="334" name="Freeform 493"/>
                          <wps:cNvSpPr>
                            <a:spLocks/>
                          </wps:cNvSpPr>
                          <wps:spPr bwMode="auto">
                            <a:xfrm>
                              <a:off x="14191" y="8052"/>
                              <a:ext cx="2670" cy="585"/>
                            </a:xfrm>
                            <a:custGeom>
                              <a:avLst/>
                              <a:gdLst>
                                <a:gd name="T0" fmla="+- 0 14191 14191"/>
                                <a:gd name="T1" fmla="*/ T0 w 2670"/>
                                <a:gd name="T2" fmla="+- 0 8637 8052"/>
                                <a:gd name="T3" fmla="*/ 8637 h 585"/>
                                <a:gd name="T4" fmla="+- 0 16861 14191"/>
                                <a:gd name="T5" fmla="*/ T4 w 2670"/>
                                <a:gd name="T6" fmla="+- 0 8637 8052"/>
                                <a:gd name="T7" fmla="*/ 8637 h 585"/>
                                <a:gd name="T8" fmla="+- 0 16861 14191"/>
                                <a:gd name="T9" fmla="*/ T8 w 2670"/>
                                <a:gd name="T10" fmla="+- 0 8052 8052"/>
                                <a:gd name="T11" fmla="*/ 8052 h 585"/>
                                <a:gd name="T12" fmla="+- 0 14191 14191"/>
                                <a:gd name="T13" fmla="*/ T12 w 2670"/>
                                <a:gd name="T14" fmla="+- 0 8052 8052"/>
                                <a:gd name="T15" fmla="*/ 8052 h 585"/>
                                <a:gd name="T16" fmla="+- 0 14191 14191"/>
                                <a:gd name="T17" fmla="*/ T16 w 2670"/>
                                <a:gd name="T18" fmla="+- 0 8637 8052"/>
                                <a:gd name="T19" fmla="*/ 863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0" h="585">
                                  <a:moveTo>
                                    <a:pt x="0" y="585"/>
                                  </a:moveTo>
                                  <a:lnTo>
                                    <a:pt x="2670" y="585"/>
                                  </a:lnTo>
                                  <a:lnTo>
                                    <a:pt x="26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490"/>
                        <wpg:cNvGrpSpPr>
                          <a:grpSpLocks/>
                        </wpg:cNvGrpSpPr>
                        <wpg:grpSpPr bwMode="auto">
                          <a:xfrm>
                            <a:off x="5768" y="8630"/>
                            <a:ext cx="2678" cy="435"/>
                            <a:chOff x="5768" y="8630"/>
                            <a:chExt cx="2678" cy="435"/>
                          </a:xfrm>
                        </wpg:grpSpPr>
                        <wps:wsp>
                          <wps:cNvPr id="336" name="Freeform 491"/>
                          <wps:cNvSpPr>
                            <a:spLocks/>
                          </wps:cNvSpPr>
                          <wps:spPr bwMode="auto">
                            <a:xfrm>
                              <a:off x="5768" y="8630"/>
                              <a:ext cx="2678" cy="435"/>
                            </a:xfrm>
                            <a:custGeom>
                              <a:avLst/>
                              <a:gdLst>
                                <a:gd name="T0" fmla="+- 0 5768 5768"/>
                                <a:gd name="T1" fmla="*/ T0 w 2678"/>
                                <a:gd name="T2" fmla="+- 0 9065 8630"/>
                                <a:gd name="T3" fmla="*/ 9065 h 435"/>
                                <a:gd name="T4" fmla="+- 0 8446 5768"/>
                                <a:gd name="T5" fmla="*/ T4 w 2678"/>
                                <a:gd name="T6" fmla="+- 0 9065 8630"/>
                                <a:gd name="T7" fmla="*/ 9065 h 435"/>
                                <a:gd name="T8" fmla="+- 0 8446 5768"/>
                                <a:gd name="T9" fmla="*/ T8 w 2678"/>
                                <a:gd name="T10" fmla="+- 0 8630 8630"/>
                                <a:gd name="T11" fmla="*/ 8630 h 435"/>
                                <a:gd name="T12" fmla="+- 0 5768 5768"/>
                                <a:gd name="T13" fmla="*/ T12 w 2678"/>
                                <a:gd name="T14" fmla="+- 0 8630 8630"/>
                                <a:gd name="T15" fmla="*/ 8630 h 435"/>
                                <a:gd name="T16" fmla="+- 0 5768 5768"/>
                                <a:gd name="T17" fmla="*/ T16 w 2678"/>
                                <a:gd name="T18" fmla="+- 0 9065 8630"/>
                                <a:gd name="T19" fmla="*/ 9065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8" h="435">
                                  <a:moveTo>
                                    <a:pt x="0" y="435"/>
                                  </a:moveTo>
                                  <a:lnTo>
                                    <a:pt x="2678" y="435"/>
                                  </a:lnTo>
                                  <a:lnTo>
                                    <a:pt x="26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488"/>
                        <wpg:cNvGrpSpPr>
                          <a:grpSpLocks/>
                        </wpg:cNvGrpSpPr>
                        <wpg:grpSpPr bwMode="auto">
                          <a:xfrm>
                            <a:off x="9773" y="8630"/>
                            <a:ext cx="675" cy="435"/>
                            <a:chOff x="9773" y="8630"/>
                            <a:chExt cx="675" cy="435"/>
                          </a:xfrm>
                        </wpg:grpSpPr>
                        <wps:wsp>
                          <wps:cNvPr id="338" name="Freeform 489"/>
                          <wps:cNvSpPr>
                            <a:spLocks/>
                          </wps:cNvSpPr>
                          <wps:spPr bwMode="auto">
                            <a:xfrm>
                              <a:off x="9773" y="8630"/>
                              <a:ext cx="675" cy="435"/>
                            </a:xfrm>
                            <a:custGeom>
                              <a:avLst/>
                              <a:gdLst>
                                <a:gd name="T0" fmla="+- 0 9773 9773"/>
                                <a:gd name="T1" fmla="*/ T0 w 675"/>
                                <a:gd name="T2" fmla="+- 0 9065 8630"/>
                                <a:gd name="T3" fmla="*/ 9065 h 435"/>
                                <a:gd name="T4" fmla="+- 0 10448 9773"/>
                                <a:gd name="T5" fmla="*/ T4 w 675"/>
                                <a:gd name="T6" fmla="+- 0 9065 8630"/>
                                <a:gd name="T7" fmla="*/ 9065 h 435"/>
                                <a:gd name="T8" fmla="+- 0 10448 9773"/>
                                <a:gd name="T9" fmla="*/ T8 w 675"/>
                                <a:gd name="T10" fmla="+- 0 8630 8630"/>
                                <a:gd name="T11" fmla="*/ 8630 h 435"/>
                                <a:gd name="T12" fmla="+- 0 9773 9773"/>
                                <a:gd name="T13" fmla="*/ T12 w 675"/>
                                <a:gd name="T14" fmla="+- 0 8630 8630"/>
                                <a:gd name="T15" fmla="*/ 8630 h 435"/>
                                <a:gd name="T16" fmla="+- 0 9773 9773"/>
                                <a:gd name="T17" fmla="*/ T16 w 675"/>
                                <a:gd name="T18" fmla="+- 0 9065 8630"/>
                                <a:gd name="T19" fmla="*/ 9065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" h="435">
                                  <a:moveTo>
                                    <a:pt x="0" y="435"/>
                                  </a:moveTo>
                                  <a:lnTo>
                                    <a:pt x="675" y="435"/>
                                  </a:lnTo>
                                  <a:lnTo>
                                    <a:pt x="6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486"/>
                        <wpg:cNvGrpSpPr>
                          <a:grpSpLocks/>
                        </wpg:cNvGrpSpPr>
                        <wpg:grpSpPr bwMode="auto">
                          <a:xfrm>
                            <a:off x="10441" y="8630"/>
                            <a:ext cx="2671" cy="435"/>
                            <a:chOff x="10441" y="8630"/>
                            <a:chExt cx="2671" cy="435"/>
                          </a:xfrm>
                        </wpg:grpSpPr>
                        <wps:wsp>
                          <wps:cNvPr id="340" name="Freeform 487"/>
                          <wps:cNvSpPr>
                            <a:spLocks/>
                          </wps:cNvSpPr>
                          <wps:spPr bwMode="auto">
                            <a:xfrm>
                              <a:off x="10441" y="8630"/>
                              <a:ext cx="2671" cy="435"/>
                            </a:xfrm>
                            <a:custGeom>
                              <a:avLst/>
                              <a:gdLst>
                                <a:gd name="T0" fmla="+- 0 10441 10441"/>
                                <a:gd name="T1" fmla="*/ T0 w 2671"/>
                                <a:gd name="T2" fmla="+- 0 9065 8630"/>
                                <a:gd name="T3" fmla="*/ 9065 h 435"/>
                                <a:gd name="T4" fmla="+- 0 13111 10441"/>
                                <a:gd name="T5" fmla="*/ T4 w 2671"/>
                                <a:gd name="T6" fmla="+- 0 9065 8630"/>
                                <a:gd name="T7" fmla="*/ 9065 h 435"/>
                                <a:gd name="T8" fmla="+- 0 13111 10441"/>
                                <a:gd name="T9" fmla="*/ T8 w 2671"/>
                                <a:gd name="T10" fmla="+- 0 8630 8630"/>
                                <a:gd name="T11" fmla="*/ 8630 h 435"/>
                                <a:gd name="T12" fmla="+- 0 10441 10441"/>
                                <a:gd name="T13" fmla="*/ T12 w 2671"/>
                                <a:gd name="T14" fmla="+- 0 8630 8630"/>
                                <a:gd name="T15" fmla="*/ 8630 h 435"/>
                                <a:gd name="T16" fmla="+- 0 10441 10441"/>
                                <a:gd name="T17" fmla="*/ T16 w 2671"/>
                                <a:gd name="T18" fmla="+- 0 9065 8630"/>
                                <a:gd name="T19" fmla="*/ 9065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1" h="435">
                                  <a:moveTo>
                                    <a:pt x="0" y="435"/>
                                  </a:moveTo>
                                  <a:lnTo>
                                    <a:pt x="2670" y="435"/>
                                  </a:lnTo>
                                  <a:lnTo>
                                    <a:pt x="26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484"/>
                        <wpg:cNvGrpSpPr>
                          <a:grpSpLocks/>
                        </wpg:cNvGrpSpPr>
                        <wpg:grpSpPr bwMode="auto">
                          <a:xfrm>
                            <a:off x="14191" y="8630"/>
                            <a:ext cx="2670" cy="435"/>
                            <a:chOff x="14191" y="8630"/>
                            <a:chExt cx="2670" cy="435"/>
                          </a:xfrm>
                        </wpg:grpSpPr>
                        <wps:wsp>
                          <wps:cNvPr id="342" name="Freeform 485"/>
                          <wps:cNvSpPr>
                            <a:spLocks/>
                          </wps:cNvSpPr>
                          <wps:spPr bwMode="auto">
                            <a:xfrm>
                              <a:off x="14191" y="8630"/>
                              <a:ext cx="2670" cy="435"/>
                            </a:xfrm>
                            <a:custGeom>
                              <a:avLst/>
                              <a:gdLst>
                                <a:gd name="T0" fmla="+- 0 14191 14191"/>
                                <a:gd name="T1" fmla="*/ T0 w 2670"/>
                                <a:gd name="T2" fmla="+- 0 9065 8630"/>
                                <a:gd name="T3" fmla="*/ 9065 h 435"/>
                                <a:gd name="T4" fmla="+- 0 16861 14191"/>
                                <a:gd name="T5" fmla="*/ T4 w 2670"/>
                                <a:gd name="T6" fmla="+- 0 9065 8630"/>
                                <a:gd name="T7" fmla="*/ 9065 h 435"/>
                                <a:gd name="T8" fmla="+- 0 16861 14191"/>
                                <a:gd name="T9" fmla="*/ T8 w 2670"/>
                                <a:gd name="T10" fmla="+- 0 8630 8630"/>
                                <a:gd name="T11" fmla="*/ 8630 h 435"/>
                                <a:gd name="T12" fmla="+- 0 14191 14191"/>
                                <a:gd name="T13" fmla="*/ T12 w 2670"/>
                                <a:gd name="T14" fmla="+- 0 8630 8630"/>
                                <a:gd name="T15" fmla="*/ 8630 h 435"/>
                                <a:gd name="T16" fmla="+- 0 14191 14191"/>
                                <a:gd name="T17" fmla="*/ T16 w 2670"/>
                                <a:gd name="T18" fmla="+- 0 9065 8630"/>
                                <a:gd name="T19" fmla="*/ 9065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0" h="435">
                                  <a:moveTo>
                                    <a:pt x="0" y="435"/>
                                  </a:moveTo>
                                  <a:lnTo>
                                    <a:pt x="2670" y="435"/>
                                  </a:lnTo>
                                  <a:lnTo>
                                    <a:pt x="26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482"/>
                        <wpg:cNvGrpSpPr>
                          <a:grpSpLocks/>
                        </wpg:cNvGrpSpPr>
                        <wpg:grpSpPr bwMode="auto">
                          <a:xfrm>
                            <a:off x="16771" y="721"/>
                            <a:ext cx="83" cy="2"/>
                            <a:chOff x="16771" y="721"/>
                            <a:chExt cx="83" cy="2"/>
                          </a:xfrm>
                        </wpg:grpSpPr>
                        <wps:wsp>
                          <wps:cNvPr id="344" name="Freeform 483"/>
                          <wps:cNvSpPr>
                            <a:spLocks/>
                          </wps:cNvSpPr>
                          <wps:spPr bwMode="auto">
                            <a:xfrm>
                              <a:off x="16771" y="721"/>
                              <a:ext cx="83" cy="2"/>
                            </a:xfrm>
                            <a:custGeom>
                              <a:avLst/>
                              <a:gdLst>
                                <a:gd name="T0" fmla="+- 0 16771 16771"/>
                                <a:gd name="T1" fmla="*/ T0 w 83"/>
                                <a:gd name="T2" fmla="+- 0 16853 16771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480"/>
                        <wpg:cNvGrpSpPr>
                          <a:grpSpLocks/>
                        </wpg:cNvGrpSpPr>
                        <wpg:grpSpPr bwMode="auto">
                          <a:xfrm>
                            <a:off x="16771" y="2206"/>
                            <a:ext cx="83" cy="2"/>
                            <a:chOff x="16771" y="2206"/>
                            <a:chExt cx="83" cy="2"/>
                          </a:xfrm>
                        </wpg:grpSpPr>
                        <wps:wsp>
                          <wps:cNvPr id="346" name="Freeform 481"/>
                          <wps:cNvSpPr>
                            <a:spLocks/>
                          </wps:cNvSpPr>
                          <wps:spPr bwMode="auto">
                            <a:xfrm>
                              <a:off x="16771" y="2206"/>
                              <a:ext cx="83" cy="2"/>
                            </a:xfrm>
                            <a:custGeom>
                              <a:avLst/>
                              <a:gdLst>
                                <a:gd name="T0" fmla="+- 0 16771 16771"/>
                                <a:gd name="T1" fmla="*/ T0 w 83"/>
                                <a:gd name="T2" fmla="+- 0 16853 16771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478"/>
                        <wpg:cNvGrpSpPr>
                          <a:grpSpLocks/>
                        </wpg:cNvGrpSpPr>
                        <wpg:grpSpPr bwMode="auto">
                          <a:xfrm>
                            <a:off x="5108" y="158"/>
                            <a:ext cx="11753" cy="2"/>
                            <a:chOff x="5108" y="158"/>
                            <a:chExt cx="11753" cy="2"/>
                          </a:xfrm>
                        </wpg:grpSpPr>
                        <wps:wsp>
                          <wps:cNvPr id="348" name="Freeform 479"/>
                          <wps:cNvSpPr>
                            <a:spLocks/>
                          </wps:cNvSpPr>
                          <wps:spPr bwMode="auto">
                            <a:xfrm>
                              <a:off x="5108" y="158"/>
                              <a:ext cx="11753" cy="2"/>
                            </a:xfrm>
                            <a:custGeom>
                              <a:avLst/>
                              <a:gdLst>
                                <a:gd name="T0" fmla="+- 0 5108 5108"/>
                                <a:gd name="T1" fmla="*/ T0 w 11753"/>
                                <a:gd name="T2" fmla="+- 0 16861 5108"/>
                                <a:gd name="T3" fmla="*/ T2 w 117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53">
                                  <a:moveTo>
                                    <a:pt x="0" y="0"/>
                                  </a:moveTo>
                                  <a:lnTo>
                                    <a:pt x="11753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476"/>
                        <wpg:cNvGrpSpPr>
                          <a:grpSpLocks/>
                        </wpg:cNvGrpSpPr>
                        <wpg:grpSpPr bwMode="auto">
                          <a:xfrm>
                            <a:off x="5108" y="309"/>
                            <a:ext cx="5340" cy="2"/>
                            <a:chOff x="5108" y="309"/>
                            <a:chExt cx="5340" cy="2"/>
                          </a:xfrm>
                        </wpg:grpSpPr>
                        <wps:wsp>
                          <wps:cNvPr id="350" name="Freeform 477"/>
                          <wps:cNvSpPr>
                            <a:spLocks/>
                          </wps:cNvSpPr>
                          <wps:spPr bwMode="auto">
                            <a:xfrm>
                              <a:off x="5108" y="309"/>
                              <a:ext cx="5340" cy="2"/>
                            </a:xfrm>
                            <a:custGeom>
                              <a:avLst/>
                              <a:gdLst>
                                <a:gd name="T0" fmla="+- 0 5108 5108"/>
                                <a:gd name="T1" fmla="*/ T0 w 5340"/>
                                <a:gd name="T2" fmla="+- 0 10448 5108"/>
                                <a:gd name="T3" fmla="*/ T2 w 53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40">
                                  <a:moveTo>
                                    <a:pt x="0" y="0"/>
                                  </a:moveTo>
                                  <a:lnTo>
                                    <a:pt x="5340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474"/>
                        <wpg:cNvGrpSpPr>
                          <a:grpSpLocks/>
                        </wpg:cNvGrpSpPr>
                        <wpg:grpSpPr bwMode="auto">
                          <a:xfrm>
                            <a:off x="8" y="608"/>
                            <a:ext cx="16853" cy="2"/>
                            <a:chOff x="8" y="608"/>
                            <a:chExt cx="16853" cy="2"/>
                          </a:xfrm>
                        </wpg:grpSpPr>
                        <wps:wsp>
                          <wps:cNvPr id="352" name="Freeform 475"/>
                          <wps:cNvSpPr>
                            <a:spLocks/>
                          </wps:cNvSpPr>
                          <wps:spPr bwMode="auto">
                            <a:xfrm>
                              <a:off x="8" y="608"/>
                              <a:ext cx="1685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6853"/>
                                <a:gd name="T2" fmla="+- 0 16861 8"/>
                                <a:gd name="T3" fmla="*/ T2 w 16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53">
                                  <a:moveTo>
                                    <a:pt x="0" y="0"/>
                                  </a:moveTo>
                                  <a:lnTo>
                                    <a:pt x="16853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472"/>
                        <wpg:cNvGrpSpPr>
                          <a:grpSpLocks/>
                        </wpg:cNvGrpSpPr>
                        <wpg:grpSpPr bwMode="auto">
                          <a:xfrm>
                            <a:off x="2183" y="1043"/>
                            <a:ext cx="14678" cy="2"/>
                            <a:chOff x="2183" y="1043"/>
                            <a:chExt cx="14678" cy="2"/>
                          </a:xfrm>
                        </wpg:grpSpPr>
                        <wps:wsp>
                          <wps:cNvPr id="354" name="Freeform 473"/>
                          <wps:cNvSpPr>
                            <a:spLocks/>
                          </wps:cNvSpPr>
                          <wps:spPr bwMode="auto">
                            <a:xfrm>
                              <a:off x="2183" y="1043"/>
                              <a:ext cx="14678" cy="2"/>
                            </a:xfrm>
                            <a:custGeom>
                              <a:avLst/>
                              <a:gdLst>
                                <a:gd name="T0" fmla="+- 0 2183 2183"/>
                                <a:gd name="T1" fmla="*/ T0 w 14678"/>
                                <a:gd name="T2" fmla="+- 0 16861 2183"/>
                                <a:gd name="T3" fmla="*/ T2 w 146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78">
                                  <a:moveTo>
                                    <a:pt x="0" y="0"/>
                                  </a:moveTo>
                                  <a:lnTo>
                                    <a:pt x="14678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470"/>
                        <wpg:cNvGrpSpPr>
                          <a:grpSpLocks/>
                        </wpg:cNvGrpSpPr>
                        <wpg:grpSpPr bwMode="auto">
                          <a:xfrm>
                            <a:off x="2183" y="1516"/>
                            <a:ext cx="14678" cy="2"/>
                            <a:chOff x="2183" y="1516"/>
                            <a:chExt cx="14678" cy="2"/>
                          </a:xfrm>
                        </wpg:grpSpPr>
                        <wps:wsp>
                          <wps:cNvPr id="356" name="Freeform 471"/>
                          <wps:cNvSpPr>
                            <a:spLocks/>
                          </wps:cNvSpPr>
                          <wps:spPr bwMode="auto">
                            <a:xfrm>
                              <a:off x="2183" y="1516"/>
                              <a:ext cx="14678" cy="2"/>
                            </a:xfrm>
                            <a:custGeom>
                              <a:avLst/>
                              <a:gdLst>
                                <a:gd name="T0" fmla="+- 0 2183 2183"/>
                                <a:gd name="T1" fmla="*/ T0 w 14678"/>
                                <a:gd name="T2" fmla="+- 0 16861 2183"/>
                                <a:gd name="T3" fmla="*/ T2 w 146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78">
                                  <a:moveTo>
                                    <a:pt x="0" y="0"/>
                                  </a:moveTo>
                                  <a:lnTo>
                                    <a:pt x="14678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468"/>
                        <wpg:cNvGrpSpPr>
                          <a:grpSpLocks/>
                        </wpg:cNvGrpSpPr>
                        <wpg:grpSpPr bwMode="auto">
                          <a:xfrm>
                            <a:off x="8" y="2094"/>
                            <a:ext cx="16853" cy="2"/>
                            <a:chOff x="8" y="2094"/>
                            <a:chExt cx="16853" cy="2"/>
                          </a:xfrm>
                        </wpg:grpSpPr>
                        <wps:wsp>
                          <wps:cNvPr id="358" name="Freeform 469"/>
                          <wps:cNvSpPr>
                            <a:spLocks/>
                          </wps:cNvSpPr>
                          <wps:spPr bwMode="auto">
                            <a:xfrm>
                              <a:off x="8" y="2094"/>
                              <a:ext cx="1685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6853"/>
                                <a:gd name="T2" fmla="+- 0 16861 8"/>
                                <a:gd name="T3" fmla="*/ T2 w 16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53">
                                  <a:moveTo>
                                    <a:pt x="0" y="0"/>
                                  </a:moveTo>
                                  <a:lnTo>
                                    <a:pt x="16853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466"/>
                        <wpg:cNvGrpSpPr>
                          <a:grpSpLocks/>
                        </wpg:cNvGrpSpPr>
                        <wpg:grpSpPr bwMode="auto">
                          <a:xfrm>
                            <a:off x="2183" y="2543"/>
                            <a:ext cx="14678" cy="2"/>
                            <a:chOff x="2183" y="2543"/>
                            <a:chExt cx="14678" cy="2"/>
                          </a:xfrm>
                        </wpg:grpSpPr>
                        <wps:wsp>
                          <wps:cNvPr id="360" name="Freeform 467"/>
                          <wps:cNvSpPr>
                            <a:spLocks/>
                          </wps:cNvSpPr>
                          <wps:spPr bwMode="auto">
                            <a:xfrm>
                              <a:off x="2183" y="2543"/>
                              <a:ext cx="14678" cy="2"/>
                            </a:xfrm>
                            <a:custGeom>
                              <a:avLst/>
                              <a:gdLst>
                                <a:gd name="T0" fmla="+- 0 2183 2183"/>
                                <a:gd name="T1" fmla="*/ T0 w 14678"/>
                                <a:gd name="T2" fmla="+- 0 16861 2183"/>
                                <a:gd name="T3" fmla="*/ T2 w 146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78">
                                  <a:moveTo>
                                    <a:pt x="0" y="0"/>
                                  </a:moveTo>
                                  <a:lnTo>
                                    <a:pt x="14678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464"/>
                        <wpg:cNvGrpSpPr>
                          <a:grpSpLocks/>
                        </wpg:cNvGrpSpPr>
                        <wpg:grpSpPr bwMode="auto">
                          <a:xfrm>
                            <a:off x="2183" y="3083"/>
                            <a:ext cx="14678" cy="2"/>
                            <a:chOff x="2183" y="3083"/>
                            <a:chExt cx="14678" cy="2"/>
                          </a:xfrm>
                        </wpg:grpSpPr>
                        <wps:wsp>
                          <wps:cNvPr id="362" name="Freeform 465"/>
                          <wps:cNvSpPr>
                            <a:spLocks/>
                          </wps:cNvSpPr>
                          <wps:spPr bwMode="auto">
                            <a:xfrm>
                              <a:off x="2183" y="3083"/>
                              <a:ext cx="14678" cy="2"/>
                            </a:xfrm>
                            <a:custGeom>
                              <a:avLst/>
                              <a:gdLst>
                                <a:gd name="T0" fmla="+- 0 2183 2183"/>
                                <a:gd name="T1" fmla="*/ T0 w 14678"/>
                                <a:gd name="T2" fmla="+- 0 16861 2183"/>
                                <a:gd name="T3" fmla="*/ T2 w 146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78">
                                  <a:moveTo>
                                    <a:pt x="0" y="0"/>
                                  </a:moveTo>
                                  <a:lnTo>
                                    <a:pt x="14678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462"/>
                        <wpg:cNvGrpSpPr>
                          <a:grpSpLocks/>
                        </wpg:cNvGrpSpPr>
                        <wpg:grpSpPr bwMode="auto">
                          <a:xfrm>
                            <a:off x="8" y="3661"/>
                            <a:ext cx="16853" cy="2"/>
                            <a:chOff x="8" y="3661"/>
                            <a:chExt cx="16853" cy="2"/>
                          </a:xfrm>
                        </wpg:grpSpPr>
                        <wps:wsp>
                          <wps:cNvPr id="364" name="Freeform 463"/>
                          <wps:cNvSpPr>
                            <a:spLocks/>
                          </wps:cNvSpPr>
                          <wps:spPr bwMode="auto">
                            <a:xfrm>
                              <a:off x="8" y="3661"/>
                              <a:ext cx="1685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6853"/>
                                <a:gd name="T2" fmla="+- 0 16861 8"/>
                                <a:gd name="T3" fmla="*/ T2 w 16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53">
                                  <a:moveTo>
                                    <a:pt x="0" y="0"/>
                                  </a:moveTo>
                                  <a:lnTo>
                                    <a:pt x="16853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460"/>
                        <wpg:cNvGrpSpPr>
                          <a:grpSpLocks/>
                        </wpg:cNvGrpSpPr>
                        <wpg:grpSpPr bwMode="auto">
                          <a:xfrm>
                            <a:off x="8" y="4351"/>
                            <a:ext cx="16853" cy="2"/>
                            <a:chOff x="8" y="4351"/>
                            <a:chExt cx="16853" cy="2"/>
                          </a:xfrm>
                        </wpg:grpSpPr>
                        <wps:wsp>
                          <wps:cNvPr id="366" name="Freeform 461"/>
                          <wps:cNvSpPr>
                            <a:spLocks/>
                          </wps:cNvSpPr>
                          <wps:spPr bwMode="auto">
                            <a:xfrm>
                              <a:off x="8" y="4351"/>
                              <a:ext cx="1685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6853"/>
                                <a:gd name="T2" fmla="+- 0 16861 8"/>
                                <a:gd name="T3" fmla="*/ T2 w 16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53">
                                  <a:moveTo>
                                    <a:pt x="0" y="0"/>
                                  </a:moveTo>
                                  <a:lnTo>
                                    <a:pt x="16853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458"/>
                        <wpg:cNvGrpSpPr>
                          <a:grpSpLocks/>
                        </wpg:cNvGrpSpPr>
                        <wpg:grpSpPr bwMode="auto">
                          <a:xfrm>
                            <a:off x="8" y="5288"/>
                            <a:ext cx="16853" cy="2"/>
                            <a:chOff x="8" y="5288"/>
                            <a:chExt cx="16853" cy="2"/>
                          </a:xfrm>
                        </wpg:grpSpPr>
                        <wps:wsp>
                          <wps:cNvPr id="368" name="Freeform 459"/>
                          <wps:cNvSpPr>
                            <a:spLocks/>
                          </wps:cNvSpPr>
                          <wps:spPr bwMode="auto">
                            <a:xfrm>
                              <a:off x="8" y="5288"/>
                              <a:ext cx="1685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6853"/>
                                <a:gd name="T2" fmla="+- 0 16861 8"/>
                                <a:gd name="T3" fmla="*/ T2 w 16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53">
                                  <a:moveTo>
                                    <a:pt x="0" y="0"/>
                                  </a:moveTo>
                                  <a:lnTo>
                                    <a:pt x="16853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456"/>
                        <wpg:cNvGrpSpPr>
                          <a:grpSpLocks/>
                        </wpg:cNvGrpSpPr>
                        <wpg:grpSpPr bwMode="auto">
                          <a:xfrm>
                            <a:off x="8" y="5708"/>
                            <a:ext cx="16853" cy="2"/>
                            <a:chOff x="8" y="5708"/>
                            <a:chExt cx="16853" cy="2"/>
                          </a:xfrm>
                        </wpg:grpSpPr>
                        <wps:wsp>
                          <wps:cNvPr id="370" name="Freeform 457"/>
                          <wps:cNvSpPr>
                            <a:spLocks/>
                          </wps:cNvSpPr>
                          <wps:spPr bwMode="auto">
                            <a:xfrm>
                              <a:off x="8" y="5708"/>
                              <a:ext cx="1685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6853"/>
                                <a:gd name="T2" fmla="+- 0 16861 8"/>
                                <a:gd name="T3" fmla="*/ T2 w 16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53">
                                  <a:moveTo>
                                    <a:pt x="0" y="0"/>
                                  </a:moveTo>
                                  <a:lnTo>
                                    <a:pt x="16853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454"/>
                        <wpg:cNvGrpSpPr>
                          <a:grpSpLocks/>
                        </wpg:cNvGrpSpPr>
                        <wpg:grpSpPr bwMode="auto">
                          <a:xfrm>
                            <a:off x="8" y="6249"/>
                            <a:ext cx="16853" cy="2"/>
                            <a:chOff x="8" y="6249"/>
                            <a:chExt cx="16853" cy="2"/>
                          </a:xfrm>
                        </wpg:grpSpPr>
                        <wps:wsp>
                          <wps:cNvPr id="372" name="Freeform 455"/>
                          <wps:cNvSpPr>
                            <a:spLocks/>
                          </wps:cNvSpPr>
                          <wps:spPr bwMode="auto">
                            <a:xfrm>
                              <a:off x="8" y="6249"/>
                              <a:ext cx="1685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6853"/>
                                <a:gd name="T2" fmla="+- 0 16861 8"/>
                                <a:gd name="T3" fmla="*/ T2 w 16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53">
                                  <a:moveTo>
                                    <a:pt x="0" y="0"/>
                                  </a:moveTo>
                                  <a:lnTo>
                                    <a:pt x="16853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452"/>
                        <wpg:cNvGrpSpPr>
                          <a:grpSpLocks/>
                        </wpg:cNvGrpSpPr>
                        <wpg:grpSpPr bwMode="auto">
                          <a:xfrm>
                            <a:off x="8" y="6788"/>
                            <a:ext cx="16853" cy="2"/>
                            <a:chOff x="8" y="6788"/>
                            <a:chExt cx="16853" cy="2"/>
                          </a:xfrm>
                        </wpg:grpSpPr>
                        <wps:wsp>
                          <wps:cNvPr id="374" name="Freeform 453"/>
                          <wps:cNvSpPr>
                            <a:spLocks/>
                          </wps:cNvSpPr>
                          <wps:spPr bwMode="auto">
                            <a:xfrm>
                              <a:off x="8" y="6788"/>
                              <a:ext cx="1685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6853"/>
                                <a:gd name="T2" fmla="+- 0 16861 8"/>
                                <a:gd name="T3" fmla="*/ T2 w 16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53">
                                  <a:moveTo>
                                    <a:pt x="0" y="0"/>
                                  </a:moveTo>
                                  <a:lnTo>
                                    <a:pt x="16853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450"/>
                        <wpg:cNvGrpSpPr>
                          <a:grpSpLocks/>
                        </wpg:cNvGrpSpPr>
                        <wpg:grpSpPr bwMode="auto">
                          <a:xfrm>
                            <a:off x="2183" y="7478"/>
                            <a:ext cx="14678" cy="2"/>
                            <a:chOff x="2183" y="7478"/>
                            <a:chExt cx="14678" cy="2"/>
                          </a:xfrm>
                        </wpg:grpSpPr>
                        <wps:wsp>
                          <wps:cNvPr id="376" name="Freeform 451"/>
                          <wps:cNvSpPr>
                            <a:spLocks/>
                          </wps:cNvSpPr>
                          <wps:spPr bwMode="auto">
                            <a:xfrm>
                              <a:off x="2183" y="7478"/>
                              <a:ext cx="14678" cy="2"/>
                            </a:xfrm>
                            <a:custGeom>
                              <a:avLst/>
                              <a:gdLst>
                                <a:gd name="T0" fmla="+- 0 2183 2183"/>
                                <a:gd name="T1" fmla="*/ T0 w 14678"/>
                                <a:gd name="T2" fmla="+- 0 16861 2183"/>
                                <a:gd name="T3" fmla="*/ T2 w 146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78">
                                  <a:moveTo>
                                    <a:pt x="0" y="0"/>
                                  </a:moveTo>
                                  <a:lnTo>
                                    <a:pt x="14678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448"/>
                        <wpg:cNvGrpSpPr>
                          <a:grpSpLocks/>
                        </wpg:cNvGrpSpPr>
                        <wpg:grpSpPr bwMode="auto">
                          <a:xfrm>
                            <a:off x="8" y="8056"/>
                            <a:ext cx="16853" cy="2"/>
                            <a:chOff x="8" y="8056"/>
                            <a:chExt cx="16853" cy="2"/>
                          </a:xfrm>
                        </wpg:grpSpPr>
                        <wps:wsp>
                          <wps:cNvPr id="378" name="Freeform 449"/>
                          <wps:cNvSpPr>
                            <a:spLocks/>
                          </wps:cNvSpPr>
                          <wps:spPr bwMode="auto">
                            <a:xfrm>
                              <a:off x="8" y="8056"/>
                              <a:ext cx="1685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6853"/>
                                <a:gd name="T2" fmla="+- 0 16861 8"/>
                                <a:gd name="T3" fmla="*/ T2 w 16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53">
                                  <a:moveTo>
                                    <a:pt x="0" y="0"/>
                                  </a:moveTo>
                                  <a:lnTo>
                                    <a:pt x="16853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446"/>
                        <wpg:cNvGrpSpPr>
                          <a:grpSpLocks/>
                        </wpg:cNvGrpSpPr>
                        <wpg:grpSpPr bwMode="auto">
                          <a:xfrm>
                            <a:off x="8" y="8633"/>
                            <a:ext cx="16853" cy="2"/>
                            <a:chOff x="8" y="8633"/>
                            <a:chExt cx="16853" cy="2"/>
                          </a:xfrm>
                        </wpg:grpSpPr>
                        <wps:wsp>
                          <wps:cNvPr id="380" name="Freeform 447"/>
                          <wps:cNvSpPr>
                            <a:spLocks/>
                          </wps:cNvSpPr>
                          <wps:spPr bwMode="auto">
                            <a:xfrm>
                              <a:off x="8" y="8633"/>
                              <a:ext cx="1685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6853"/>
                                <a:gd name="T2" fmla="+- 0 16861 8"/>
                                <a:gd name="T3" fmla="*/ T2 w 16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53">
                                  <a:moveTo>
                                    <a:pt x="0" y="0"/>
                                  </a:moveTo>
                                  <a:lnTo>
                                    <a:pt x="16853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44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6853" cy="2"/>
                            <a:chOff x="8" y="8"/>
                            <a:chExt cx="16853" cy="2"/>
                          </a:xfrm>
                        </wpg:grpSpPr>
                        <wps:wsp>
                          <wps:cNvPr id="382" name="Freeform 44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685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6853"/>
                                <a:gd name="T2" fmla="+- 0 16861 8"/>
                                <a:gd name="T3" fmla="*/ T2 w 16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53">
                                  <a:moveTo>
                                    <a:pt x="0" y="0"/>
                                  </a:moveTo>
                                  <a:lnTo>
                                    <a:pt x="16853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442"/>
                        <wpg:cNvGrpSpPr>
                          <a:grpSpLocks/>
                        </wpg:cNvGrpSpPr>
                        <wpg:grpSpPr bwMode="auto">
                          <a:xfrm>
                            <a:off x="10441" y="12"/>
                            <a:ext cx="2" cy="9053"/>
                            <a:chOff x="10441" y="12"/>
                            <a:chExt cx="2" cy="9053"/>
                          </a:xfrm>
                        </wpg:grpSpPr>
                        <wps:wsp>
                          <wps:cNvPr id="384" name="Freeform 443"/>
                          <wps:cNvSpPr>
                            <a:spLocks/>
                          </wps:cNvSpPr>
                          <wps:spPr bwMode="auto">
                            <a:xfrm>
                              <a:off x="10441" y="12"/>
                              <a:ext cx="2" cy="9053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12 h 9053"/>
                                <a:gd name="T2" fmla="+- 0 9065 12"/>
                                <a:gd name="T3" fmla="*/ 9065 h 90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53">
                                  <a:moveTo>
                                    <a:pt x="0" y="0"/>
                                  </a:moveTo>
                                  <a:lnTo>
                                    <a:pt x="0" y="9053"/>
                                  </a:lnTo>
                                </a:path>
                              </a:pathLst>
                            </a:custGeom>
                            <a:noFill/>
                            <a:ln w="107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440"/>
                        <wpg:cNvGrpSpPr>
                          <a:grpSpLocks/>
                        </wpg:cNvGrpSpPr>
                        <wpg:grpSpPr bwMode="auto">
                          <a:xfrm>
                            <a:off x="1092" y="12"/>
                            <a:ext cx="2" cy="9053"/>
                            <a:chOff x="1092" y="12"/>
                            <a:chExt cx="2" cy="9053"/>
                          </a:xfrm>
                        </wpg:grpSpPr>
                        <wps:wsp>
                          <wps:cNvPr id="386" name="Freeform 441"/>
                          <wps:cNvSpPr>
                            <a:spLocks/>
                          </wps:cNvSpPr>
                          <wps:spPr bwMode="auto">
                            <a:xfrm>
                              <a:off x="1092" y="12"/>
                              <a:ext cx="2" cy="9053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12 h 9053"/>
                                <a:gd name="T2" fmla="+- 0 9065 12"/>
                                <a:gd name="T3" fmla="*/ 9065 h 90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53">
                                  <a:moveTo>
                                    <a:pt x="0" y="0"/>
                                  </a:moveTo>
                                  <a:lnTo>
                                    <a:pt x="0" y="9053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438"/>
                        <wpg:cNvGrpSpPr>
                          <a:grpSpLocks/>
                        </wpg:cNvGrpSpPr>
                        <wpg:grpSpPr bwMode="auto">
                          <a:xfrm>
                            <a:off x="2180" y="12"/>
                            <a:ext cx="2" cy="9053"/>
                            <a:chOff x="2180" y="12"/>
                            <a:chExt cx="2" cy="9053"/>
                          </a:xfrm>
                        </wpg:grpSpPr>
                        <wps:wsp>
                          <wps:cNvPr id="388" name="Freeform 439"/>
                          <wps:cNvSpPr>
                            <a:spLocks/>
                          </wps:cNvSpPr>
                          <wps:spPr bwMode="auto">
                            <a:xfrm>
                              <a:off x="2180" y="12"/>
                              <a:ext cx="2" cy="9053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12 h 9053"/>
                                <a:gd name="T2" fmla="+- 0 9065 12"/>
                                <a:gd name="T3" fmla="*/ 9065 h 90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53">
                                  <a:moveTo>
                                    <a:pt x="0" y="0"/>
                                  </a:moveTo>
                                  <a:lnTo>
                                    <a:pt x="0" y="9053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436"/>
                        <wpg:cNvGrpSpPr>
                          <a:grpSpLocks/>
                        </wpg:cNvGrpSpPr>
                        <wpg:grpSpPr bwMode="auto">
                          <a:xfrm>
                            <a:off x="4385" y="12"/>
                            <a:ext cx="2" cy="9053"/>
                            <a:chOff x="4385" y="12"/>
                            <a:chExt cx="2" cy="9053"/>
                          </a:xfrm>
                        </wpg:grpSpPr>
                        <wps:wsp>
                          <wps:cNvPr id="390" name="Freeform 437"/>
                          <wps:cNvSpPr>
                            <a:spLocks/>
                          </wps:cNvSpPr>
                          <wps:spPr bwMode="auto">
                            <a:xfrm>
                              <a:off x="4385" y="12"/>
                              <a:ext cx="2" cy="9053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12 h 9053"/>
                                <a:gd name="T2" fmla="+- 0 9065 12"/>
                                <a:gd name="T3" fmla="*/ 9065 h 90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53">
                                  <a:moveTo>
                                    <a:pt x="0" y="0"/>
                                  </a:moveTo>
                                  <a:lnTo>
                                    <a:pt x="0" y="9053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434"/>
                        <wpg:cNvGrpSpPr>
                          <a:grpSpLocks/>
                        </wpg:cNvGrpSpPr>
                        <wpg:grpSpPr bwMode="auto">
                          <a:xfrm>
                            <a:off x="5105" y="12"/>
                            <a:ext cx="2" cy="9053"/>
                            <a:chOff x="5105" y="12"/>
                            <a:chExt cx="2" cy="9053"/>
                          </a:xfrm>
                        </wpg:grpSpPr>
                        <wps:wsp>
                          <wps:cNvPr id="392" name="Freeform 435"/>
                          <wps:cNvSpPr>
                            <a:spLocks/>
                          </wps:cNvSpPr>
                          <wps:spPr bwMode="auto">
                            <a:xfrm>
                              <a:off x="5105" y="12"/>
                              <a:ext cx="2" cy="9053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12 h 9053"/>
                                <a:gd name="T2" fmla="+- 0 9065 12"/>
                                <a:gd name="T3" fmla="*/ 9065 h 90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53">
                                  <a:moveTo>
                                    <a:pt x="0" y="0"/>
                                  </a:moveTo>
                                  <a:lnTo>
                                    <a:pt x="0" y="9053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432"/>
                        <wpg:cNvGrpSpPr>
                          <a:grpSpLocks/>
                        </wpg:cNvGrpSpPr>
                        <wpg:grpSpPr bwMode="auto">
                          <a:xfrm>
                            <a:off x="5772" y="162"/>
                            <a:ext cx="2" cy="8903"/>
                            <a:chOff x="5772" y="162"/>
                            <a:chExt cx="2" cy="8903"/>
                          </a:xfrm>
                        </wpg:grpSpPr>
                        <wps:wsp>
                          <wps:cNvPr id="394" name="Freeform 433"/>
                          <wps:cNvSpPr>
                            <a:spLocks/>
                          </wps:cNvSpPr>
                          <wps:spPr bwMode="auto">
                            <a:xfrm>
                              <a:off x="5772" y="162"/>
                              <a:ext cx="2" cy="8903"/>
                            </a:xfrm>
                            <a:custGeom>
                              <a:avLst/>
                              <a:gdLst>
                                <a:gd name="T0" fmla="+- 0 162 162"/>
                                <a:gd name="T1" fmla="*/ 162 h 8903"/>
                                <a:gd name="T2" fmla="+- 0 9065 162"/>
                                <a:gd name="T3" fmla="*/ 9065 h 89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03">
                                  <a:moveTo>
                                    <a:pt x="0" y="0"/>
                                  </a:moveTo>
                                  <a:lnTo>
                                    <a:pt x="0" y="8903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430"/>
                        <wpg:cNvGrpSpPr>
                          <a:grpSpLocks/>
                        </wpg:cNvGrpSpPr>
                        <wpg:grpSpPr bwMode="auto">
                          <a:xfrm>
                            <a:off x="6440" y="162"/>
                            <a:ext cx="2" cy="8903"/>
                            <a:chOff x="6440" y="162"/>
                            <a:chExt cx="2" cy="8903"/>
                          </a:xfrm>
                        </wpg:grpSpPr>
                        <wps:wsp>
                          <wps:cNvPr id="396" name="Freeform 431"/>
                          <wps:cNvSpPr>
                            <a:spLocks/>
                          </wps:cNvSpPr>
                          <wps:spPr bwMode="auto">
                            <a:xfrm>
                              <a:off x="6440" y="162"/>
                              <a:ext cx="2" cy="8903"/>
                            </a:xfrm>
                            <a:custGeom>
                              <a:avLst/>
                              <a:gdLst>
                                <a:gd name="T0" fmla="+- 0 162 162"/>
                                <a:gd name="T1" fmla="*/ 162 h 8903"/>
                                <a:gd name="T2" fmla="+- 0 9065 162"/>
                                <a:gd name="T3" fmla="*/ 9065 h 89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03">
                                  <a:moveTo>
                                    <a:pt x="0" y="0"/>
                                  </a:moveTo>
                                  <a:lnTo>
                                    <a:pt x="0" y="8903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428"/>
                        <wpg:cNvGrpSpPr>
                          <a:grpSpLocks/>
                        </wpg:cNvGrpSpPr>
                        <wpg:grpSpPr bwMode="auto">
                          <a:xfrm>
                            <a:off x="7107" y="162"/>
                            <a:ext cx="2" cy="8903"/>
                            <a:chOff x="7107" y="162"/>
                            <a:chExt cx="2" cy="8903"/>
                          </a:xfrm>
                        </wpg:grpSpPr>
                        <wps:wsp>
                          <wps:cNvPr id="398" name="Freeform 429"/>
                          <wps:cNvSpPr>
                            <a:spLocks/>
                          </wps:cNvSpPr>
                          <wps:spPr bwMode="auto">
                            <a:xfrm>
                              <a:off x="7107" y="162"/>
                              <a:ext cx="2" cy="8903"/>
                            </a:xfrm>
                            <a:custGeom>
                              <a:avLst/>
                              <a:gdLst>
                                <a:gd name="T0" fmla="+- 0 162 162"/>
                                <a:gd name="T1" fmla="*/ 162 h 8903"/>
                                <a:gd name="T2" fmla="+- 0 9065 162"/>
                                <a:gd name="T3" fmla="*/ 9065 h 89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03">
                                  <a:moveTo>
                                    <a:pt x="0" y="0"/>
                                  </a:moveTo>
                                  <a:lnTo>
                                    <a:pt x="0" y="8903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426"/>
                        <wpg:cNvGrpSpPr>
                          <a:grpSpLocks/>
                        </wpg:cNvGrpSpPr>
                        <wpg:grpSpPr bwMode="auto">
                          <a:xfrm>
                            <a:off x="7775" y="162"/>
                            <a:ext cx="2" cy="8903"/>
                            <a:chOff x="7775" y="162"/>
                            <a:chExt cx="2" cy="8903"/>
                          </a:xfrm>
                        </wpg:grpSpPr>
                        <wps:wsp>
                          <wps:cNvPr id="400" name="Freeform 427"/>
                          <wps:cNvSpPr>
                            <a:spLocks/>
                          </wps:cNvSpPr>
                          <wps:spPr bwMode="auto">
                            <a:xfrm>
                              <a:off x="7775" y="162"/>
                              <a:ext cx="2" cy="8903"/>
                            </a:xfrm>
                            <a:custGeom>
                              <a:avLst/>
                              <a:gdLst>
                                <a:gd name="T0" fmla="+- 0 162 162"/>
                                <a:gd name="T1" fmla="*/ 162 h 8903"/>
                                <a:gd name="T2" fmla="+- 0 9065 162"/>
                                <a:gd name="T3" fmla="*/ 9065 h 89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03">
                                  <a:moveTo>
                                    <a:pt x="0" y="0"/>
                                  </a:moveTo>
                                  <a:lnTo>
                                    <a:pt x="0" y="8903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424"/>
                        <wpg:cNvGrpSpPr>
                          <a:grpSpLocks/>
                        </wpg:cNvGrpSpPr>
                        <wpg:grpSpPr bwMode="auto">
                          <a:xfrm>
                            <a:off x="8442" y="162"/>
                            <a:ext cx="2" cy="8903"/>
                            <a:chOff x="8442" y="162"/>
                            <a:chExt cx="2" cy="8903"/>
                          </a:xfrm>
                        </wpg:grpSpPr>
                        <wps:wsp>
                          <wps:cNvPr id="402" name="Freeform 425"/>
                          <wps:cNvSpPr>
                            <a:spLocks/>
                          </wps:cNvSpPr>
                          <wps:spPr bwMode="auto">
                            <a:xfrm>
                              <a:off x="8442" y="162"/>
                              <a:ext cx="2" cy="8903"/>
                            </a:xfrm>
                            <a:custGeom>
                              <a:avLst/>
                              <a:gdLst>
                                <a:gd name="T0" fmla="+- 0 162 162"/>
                                <a:gd name="T1" fmla="*/ 162 h 8903"/>
                                <a:gd name="T2" fmla="+- 0 9065 162"/>
                                <a:gd name="T3" fmla="*/ 9065 h 89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03">
                                  <a:moveTo>
                                    <a:pt x="0" y="0"/>
                                  </a:moveTo>
                                  <a:lnTo>
                                    <a:pt x="0" y="8903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422"/>
                        <wpg:cNvGrpSpPr>
                          <a:grpSpLocks/>
                        </wpg:cNvGrpSpPr>
                        <wpg:grpSpPr bwMode="auto">
                          <a:xfrm>
                            <a:off x="9110" y="162"/>
                            <a:ext cx="2" cy="8903"/>
                            <a:chOff x="9110" y="162"/>
                            <a:chExt cx="2" cy="8903"/>
                          </a:xfrm>
                        </wpg:grpSpPr>
                        <wps:wsp>
                          <wps:cNvPr id="404" name="Freeform 423"/>
                          <wps:cNvSpPr>
                            <a:spLocks/>
                          </wps:cNvSpPr>
                          <wps:spPr bwMode="auto">
                            <a:xfrm>
                              <a:off x="9110" y="162"/>
                              <a:ext cx="2" cy="8903"/>
                            </a:xfrm>
                            <a:custGeom>
                              <a:avLst/>
                              <a:gdLst>
                                <a:gd name="T0" fmla="+- 0 162 162"/>
                                <a:gd name="T1" fmla="*/ 162 h 8903"/>
                                <a:gd name="T2" fmla="+- 0 9065 162"/>
                                <a:gd name="T3" fmla="*/ 9065 h 89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03">
                                  <a:moveTo>
                                    <a:pt x="0" y="0"/>
                                  </a:moveTo>
                                  <a:lnTo>
                                    <a:pt x="0" y="8903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420"/>
                        <wpg:cNvGrpSpPr>
                          <a:grpSpLocks/>
                        </wpg:cNvGrpSpPr>
                        <wpg:grpSpPr bwMode="auto">
                          <a:xfrm>
                            <a:off x="9777" y="162"/>
                            <a:ext cx="2" cy="8903"/>
                            <a:chOff x="9777" y="162"/>
                            <a:chExt cx="2" cy="8903"/>
                          </a:xfrm>
                        </wpg:grpSpPr>
                        <wps:wsp>
                          <wps:cNvPr id="406" name="Freeform 421"/>
                          <wps:cNvSpPr>
                            <a:spLocks/>
                          </wps:cNvSpPr>
                          <wps:spPr bwMode="auto">
                            <a:xfrm>
                              <a:off x="9777" y="162"/>
                              <a:ext cx="2" cy="8903"/>
                            </a:xfrm>
                            <a:custGeom>
                              <a:avLst/>
                              <a:gdLst>
                                <a:gd name="T0" fmla="+- 0 162 162"/>
                                <a:gd name="T1" fmla="*/ 162 h 8903"/>
                                <a:gd name="T2" fmla="+- 0 9065 162"/>
                                <a:gd name="T3" fmla="*/ 9065 h 89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03">
                                  <a:moveTo>
                                    <a:pt x="0" y="0"/>
                                  </a:moveTo>
                                  <a:lnTo>
                                    <a:pt x="0" y="8903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418"/>
                        <wpg:cNvGrpSpPr>
                          <a:grpSpLocks/>
                        </wpg:cNvGrpSpPr>
                        <wpg:grpSpPr bwMode="auto">
                          <a:xfrm>
                            <a:off x="8" y="9061"/>
                            <a:ext cx="16853" cy="2"/>
                            <a:chOff x="8" y="9061"/>
                            <a:chExt cx="16853" cy="2"/>
                          </a:xfrm>
                        </wpg:grpSpPr>
                        <wps:wsp>
                          <wps:cNvPr id="408" name="Freeform 419"/>
                          <wps:cNvSpPr>
                            <a:spLocks/>
                          </wps:cNvSpPr>
                          <wps:spPr bwMode="auto">
                            <a:xfrm>
                              <a:off x="8" y="9061"/>
                              <a:ext cx="1685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6853"/>
                                <a:gd name="T2" fmla="+- 0 16861 8"/>
                                <a:gd name="T3" fmla="*/ T2 w 16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53">
                                  <a:moveTo>
                                    <a:pt x="0" y="0"/>
                                  </a:moveTo>
                                  <a:lnTo>
                                    <a:pt x="16853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416"/>
                        <wpg:cNvGrpSpPr>
                          <a:grpSpLocks/>
                        </wpg:cNvGrpSpPr>
                        <wpg:grpSpPr bwMode="auto">
                          <a:xfrm>
                            <a:off x="13107" y="162"/>
                            <a:ext cx="2" cy="8903"/>
                            <a:chOff x="13107" y="162"/>
                            <a:chExt cx="2" cy="8903"/>
                          </a:xfrm>
                        </wpg:grpSpPr>
                        <wps:wsp>
                          <wps:cNvPr id="410" name="Freeform 417"/>
                          <wps:cNvSpPr>
                            <a:spLocks/>
                          </wps:cNvSpPr>
                          <wps:spPr bwMode="auto">
                            <a:xfrm>
                              <a:off x="13107" y="162"/>
                              <a:ext cx="2" cy="8903"/>
                            </a:xfrm>
                            <a:custGeom>
                              <a:avLst/>
                              <a:gdLst>
                                <a:gd name="T0" fmla="+- 0 162 162"/>
                                <a:gd name="T1" fmla="*/ 162 h 8903"/>
                                <a:gd name="T2" fmla="+- 0 9065 162"/>
                                <a:gd name="T3" fmla="*/ 9065 h 89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03">
                                  <a:moveTo>
                                    <a:pt x="0" y="0"/>
                                  </a:moveTo>
                                  <a:lnTo>
                                    <a:pt x="0" y="8903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14"/>
                        <wpg:cNvGrpSpPr>
                          <a:grpSpLocks/>
                        </wpg:cNvGrpSpPr>
                        <wpg:grpSpPr bwMode="auto">
                          <a:xfrm>
                            <a:off x="14195" y="162"/>
                            <a:ext cx="2" cy="8903"/>
                            <a:chOff x="14195" y="162"/>
                            <a:chExt cx="2" cy="8903"/>
                          </a:xfrm>
                        </wpg:grpSpPr>
                        <wps:wsp>
                          <wps:cNvPr id="412" name="Freeform 415"/>
                          <wps:cNvSpPr>
                            <a:spLocks/>
                          </wps:cNvSpPr>
                          <wps:spPr bwMode="auto">
                            <a:xfrm>
                              <a:off x="14195" y="162"/>
                              <a:ext cx="2" cy="8903"/>
                            </a:xfrm>
                            <a:custGeom>
                              <a:avLst/>
                              <a:gdLst>
                                <a:gd name="T0" fmla="+- 0 162 162"/>
                                <a:gd name="T1" fmla="*/ 162 h 8903"/>
                                <a:gd name="T2" fmla="+- 0 9065 162"/>
                                <a:gd name="T3" fmla="*/ 9065 h 89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03">
                                  <a:moveTo>
                                    <a:pt x="0" y="0"/>
                                  </a:moveTo>
                                  <a:lnTo>
                                    <a:pt x="0" y="8903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12"/>
                        <wpg:cNvGrpSpPr>
                          <a:grpSpLocks/>
                        </wpg:cNvGrpSpPr>
                        <wpg:grpSpPr bwMode="auto">
                          <a:xfrm>
                            <a:off x="5772" y="9065"/>
                            <a:ext cx="2" cy="143"/>
                            <a:chOff x="5772" y="9065"/>
                            <a:chExt cx="2" cy="143"/>
                          </a:xfrm>
                        </wpg:grpSpPr>
                        <wps:wsp>
                          <wps:cNvPr id="414" name="Freeform 413"/>
                          <wps:cNvSpPr>
                            <a:spLocks/>
                          </wps:cNvSpPr>
                          <wps:spPr bwMode="auto">
                            <a:xfrm>
                              <a:off x="5772" y="9065"/>
                              <a:ext cx="2" cy="143"/>
                            </a:xfrm>
                            <a:custGeom>
                              <a:avLst/>
                              <a:gdLst>
                                <a:gd name="T0" fmla="+- 0 9065 9065"/>
                                <a:gd name="T1" fmla="*/ 9065 h 143"/>
                                <a:gd name="T2" fmla="+- 0 9207 9065"/>
                                <a:gd name="T3" fmla="*/ 9207 h 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">
                                  <a:moveTo>
                                    <a:pt x="0" y="0"/>
                                  </a:move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410"/>
                        <wpg:cNvGrpSpPr>
                          <a:grpSpLocks/>
                        </wpg:cNvGrpSpPr>
                        <wpg:grpSpPr bwMode="auto">
                          <a:xfrm>
                            <a:off x="6440" y="9065"/>
                            <a:ext cx="2" cy="143"/>
                            <a:chOff x="6440" y="9065"/>
                            <a:chExt cx="2" cy="143"/>
                          </a:xfrm>
                        </wpg:grpSpPr>
                        <wps:wsp>
                          <wps:cNvPr id="416" name="Freeform 411"/>
                          <wps:cNvSpPr>
                            <a:spLocks/>
                          </wps:cNvSpPr>
                          <wps:spPr bwMode="auto">
                            <a:xfrm>
                              <a:off x="6440" y="9065"/>
                              <a:ext cx="2" cy="143"/>
                            </a:xfrm>
                            <a:custGeom>
                              <a:avLst/>
                              <a:gdLst>
                                <a:gd name="T0" fmla="+- 0 9065 9065"/>
                                <a:gd name="T1" fmla="*/ 9065 h 143"/>
                                <a:gd name="T2" fmla="+- 0 9207 9065"/>
                                <a:gd name="T3" fmla="*/ 9207 h 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">
                                  <a:moveTo>
                                    <a:pt x="0" y="0"/>
                                  </a:move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08"/>
                        <wpg:cNvGrpSpPr>
                          <a:grpSpLocks/>
                        </wpg:cNvGrpSpPr>
                        <wpg:grpSpPr bwMode="auto">
                          <a:xfrm>
                            <a:off x="7107" y="9065"/>
                            <a:ext cx="2" cy="143"/>
                            <a:chOff x="7107" y="9065"/>
                            <a:chExt cx="2" cy="143"/>
                          </a:xfrm>
                        </wpg:grpSpPr>
                        <wps:wsp>
                          <wps:cNvPr id="418" name="Freeform 409"/>
                          <wps:cNvSpPr>
                            <a:spLocks/>
                          </wps:cNvSpPr>
                          <wps:spPr bwMode="auto">
                            <a:xfrm>
                              <a:off x="7107" y="9065"/>
                              <a:ext cx="2" cy="143"/>
                            </a:xfrm>
                            <a:custGeom>
                              <a:avLst/>
                              <a:gdLst>
                                <a:gd name="T0" fmla="+- 0 9065 9065"/>
                                <a:gd name="T1" fmla="*/ 9065 h 143"/>
                                <a:gd name="T2" fmla="+- 0 9207 9065"/>
                                <a:gd name="T3" fmla="*/ 9207 h 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">
                                  <a:moveTo>
                                    <a:pt x="0" y="0"/>
                                  </a:move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06"/>
                        <wpg:cNvGrpSpPr>
                          <a:grpSpLocks/>
                        </wpg:cNvGrpSpPr>
                        <wpg:grpSpPr bwMode="auto">
                          <a:xfrm>
                            <a:off x="8" y="9211"/>
                            <a:ext cx="16853" cy="2"/>
                            <a:chOff x="8" y="9211"/>
                            <a:chExt cx="16853" cy="2"/>
                          </a:xfrm>
                        </wpg:grpSpPr>
                        <wps:wsp>
                          <wps:cNvPr id="420" name="Freeform 407"/>
                          <wps:cNvSpPr>
                            <a:spLocks/>
                          </wps:cNvSpPr>
                          <wps:spPr bwMode="auto">
                            <a:xfrm>
                              <a:off x="8" y="9211"/>
                              <a:ext cx="1685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6853"/>
                                <a:gd name="T2" fmla="+- 0 16861 8"/>
                                <a:gd name="T3" fmla="*/ T2 w 16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53">
                                  <a:moveTo>
                                    <a:pt x="0" y="0"/>
                                  </a:moveTo>
                                  <a:lnTo>
                                    <a:pt x="16853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404"/>
                        <wpg:cNvGrpSpPr>
                          <a:grpSpLocks/>
                        </wpg:cNvGrpSpPr>
                        <wpg:grpSpPr bwMode="auto">
                          <a:xfrm>
                            <a:off x="8" y="9357"/>
                            <a:ext cx="1088" cy="165"/>
                            <a:chOff x="8" y="9357"/>
                            <a:chExt cx="1088" cy="165"/>
                          </a:xfrm>
                        </wpg:grpSpPr>
                        <wps:wsp>
                          <wps:cNvPr id="422" name="Freeform 405"/>
                          <wps:cNvSpPr>
                            <a:spLocks/>
                          </wps:cNvSpPr>
                          <wps:spPr bwMode="auto">
                            <a:xfrm>
                              <a:off x="8" y="9357"/>
                              <a:ext cx="1088" cy="16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9522 9357"/>
                                <a:gd name="T3" fmla="*/ 9522 h 165"/>
                                <a:gd name="T4" fmla="+- 0 1096 8"/>
                                <a:gd name="T5" fmla="*/ T4 w 1088"/>
                                <a:gd name="T6" fmla="+- 0 9522 9357"/>
                                <a:gd name="T7" fmla="*/ 9522 h 165"/>
                                <a:gd name="T8" fmla="+- 0 1096 8"/>
                                <a:gd name="T9" fmla="*/ T8 w 1088"/>
                                <a:gd name="T10" fmla="+- 0 9357 9357"/>
                                <a:gd name="T11" fmla="*/ 9357 h 165"/>
                                <a:gd name="T12" fmla="+- 0 8 8"/>
                                <a:gd name="T13" fmla="*/ T12 w 1088"/>
                                <a:gd name="T14" fmla="+- 0 9357 9357"/>
                                <a:gd name="T15" fmla="*/ 9357 h 165"/>
                                <a:gd name="T16" fmla="+- 0 8 8"/>
                                <a:gd name="T17" fmla="*/ T16 w 1088"/>
                                <a:gd name="T18" fmla="+- 0 9522 9357"/>
                                <a:gd name="T19" fmla="*/ 952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8" h="165">
                                  <a:moveTo>
                                    <a:pt x="0" y="165"/>
                                  </a:moveTo>
                                  <a:lnTo>
                                    <a:pt x="1088" y="165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402"/>
                        <wpg:cNvGrpSpPr>
                          <a:grpSpLocks/>
                        </wpg:cNvGrpSpPr>
                        <wpg:grpSpPr bwMode="auto">
                          <a:xfrm>
                            <a:off x="8" y="9515"/>
                            <a:ext cx="1088" cy="166"/>
                            <a:chOff x="8" y="9515"/>
                            <a:chExt cx="1088" cy="166"/>
                          </a:xfrm>
                        </wpg:grpSpPr>
                        <wps:wsp>
                          <wps:cNvPr id="424" name="Freeform 403"/>
                          <wps:cNvSpPr>
                            <a:spLocks/>
                          </wps:cNvSpPr>
                          <wps:spPr bwMode="auto">
                            <a:xfrm>
                              <a:off x="8" y="9515"/>
                              <a:ext cx="1088" cy="166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9680 9515"/>
                                <a:gd name="T3" fmla="*/ 9680 h 166"/>
                                <a:gd name="T4" fmla="+- 0 1096 8"/>
                                <a:gd name="T5" fmla="*/ T4 w 1088"/>
                                <a:gd name="T6" fmla="+- 0 9680 9515"/>
                                <a:gd name="T7" fmla="*/ 9680 h 166"/>
                                <a:gd name="T8" fmla="+- 0 1096 8"/>
                                <a:gd name="T9" fmla="*/ T8 w 1088"/>
                                <a:gd name="T10" fmla="+- 0 9515 9515"/>
                                <a:gd name="T11" fmla="*/ 9515 h 166"/>
                                <a:gd name="T12" fmla="+- 0 8 8"/>
                                <a:gd name="T13" fmla="*/ T12 w 1088"/>
                                <a:gd name="T14" fmla="+- 0 9515 9515"/>
                                <a:gd name="T15" fmla="*/ 9515 h 166"/>
                                <a:gd name="T16" fmla="+- 0 8 8"/>
                                <a:gd name="T17" fmla="*/ T16 w 1088"/>
                                <a:gd name="T18" fmla="+- 0 9680 9515"/>
                                <a:gd name="T19" fmla="*/ 968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8" h="166">
                                  <a:moveTo>
                                    <a:pt x="0" y="165"/>
                                  </a:moveTo>
                                  <a:lnTo>
                                    <a:pt x="1088" y="165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00"/>
                        <wpg:cNvGrpSpPr>
                          <a:grpSpLocks/>
                        </wpg:cNvGrpSpPr>
                        <wpg:grpSpPr bwMode="auto">
                          <a:xfrm>
                            <a:off x="8" y="9518"/>
                            <a:ext cx="1088" cy="2"/>
                            <a:chOff x="8" y="9518"/>
                            <a:chExt cx="1088" cy="2"/>
                          </a:xfrm>
                        </wpg:grpSpPr>
                        <wps:wsp>
                          <wps:cNvPr id="426" name="Freeform 401"/>
                          <wps:cNvSpPr>
                            <a:spLocks/>
                          </wps:cNvSpPr>
                          <wps:spPr bwMode="auto">
                            <a:xfrm>
                              <a:off x="8" y="9518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398"/>
                        <wpg:cNvGrpSpPr>
                          <a:grpSpLocks/>
                        </wpg:cNvGrpSpPr>
                        <wpg:grpSpPr bwMode="auto">
                          <a:xfrm>
                            <a:off x="8" y="9676"/>
                            <a:ext cx="1088" cy="2"/>
                            <a:chOff x="8" y="9676"/>
                            <a:chExt cx="1088" cy="2"/>
                          </a:xfrm>
                        </wpg:grpSpPr>
                        <wps:wsp>
                          <wps:cNvPr id="428" name="Freeform 399"/>
                          <wps:cNvSpPr>
                            <a:spLocks/>
                          </wps:cNvSpPr>
                          <wps:spPr bwMode="auto">
                            <a:xfrm>
                              <a:off x="8" y="9676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396"/>
                        <wpg:cNvGrpSpPr>
                          <a:grpSpLocks/>
                        </wpg:cNvGrpSpPr>
                        <wpg:grpSpPr bwMode="auto">
                          <a:xfrm>
                            <a:off x="8" y="9826"/>
                            <a:ext cx="1088" cy="2"/>
                            <a:chOff x="8" y="9826"/>
                            <a:chExt cx="1088" cy="2"/>
                          </a:xfrm>
                        </wpg:grpSpPr>
                        <wps:wsp>
                          <wps:cNvPr id="430" name="Freeform 397"/>
                          <wps:cNvSpPr>
                            <a:spLocks/>
                          </wps:cNvSpPr>
                          <wps:spPr bwMode="auto">
                            <a:xfrm>
                              <a:off x="8" y="9826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394"/>
                        <wpg:cNvGrpSpPr>
                          <a:grpSpLocks/>
                        </wpg:cNvGrpSpPr>
                        <wpg:grpSpPr bwMode="auto">
                          <a:xfrm>
                            <a:off x="1092" y="9357"/>
                            <a:ext cx="2" cy="473"/>
                            <a:chOff x="1092" y="9357"/>
                            <a:chExt cx="2" cy="473"/>
                          </a:xfrm>
                        </wpg:grpSpPr>
                        <wps:wsp>
                          <wps:cNvPr id="432" name="Freeform 395"/>
                          <wps:cNvSpPr>
                            <a:spLocks/>
                          </wps:cNvSpPr>
                          <wps:spPr bwMode="auto">
                            <a:xfrm>
                              <a:off x="1092" y="9357"/>
                              <a:ext cx="2" cy="473"/>
                            </a:xfrm>
                            <a:custGeom>
                              <a:avLst/>
                              <a:gdLst>
                                <a:gd name="T0" fmla="+- 0 9357 9357"/>
                                <a:gd name="T1" fmla="*/ 9357 h 473"/>
                                <a:gd name="T2" fmla="+- 0 9830 9357"/>
                                <a:gd name="T3" fmla="*/ 9830 h 4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3">
                                  <a:moveTo>
                                    <a:pt x="0" y="0"/>
                                  </a:moveTo>
                                  <a:lnTo>
                                    <a:pt x="0" y="473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392"/>
                        <wpg:cNvGrpSpPr>
                          <a:grpSpLocks/>
                        </wpg:cNvGrpSpPr>
                        <wpg:grpSpPr bwMode="auto">
                          <a:xfrm>
                            <a:off x="8" y="10280"/>
                            <a:ext cx="1088" cy="165"/>
                            <a:chOff x="8" y="10280"/>
                            <a:chExt cx="1088" cy="165"/>
                          </a:xfrm>
                        </wpg:grpSpPr>
                        <wps:wsp>
                          <wps:cNvPr id="434" name="Freeform 393"/>
                          <wps:cNvSpPr>
                            <a:spLocks/>
                          </wps:cNvSpPr>
                          <wps:spPr bwMode="auto">
                            <a:xfrm>
                              <a:off x="8" y="10280"/>
                              <a:ext cx="1088" cy="16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445 10280"/>
                                <a:gd name="T3" fmla="*/ 10445 h 165"/>
                                <a:gd name="T4" fmla="+- 0 1096 8"/>
                                <a:gd name="T5" fmla="*/ T4 w 1088"/>
                                <a:gd name="T6" fmla="+- 0 10445 10280"/>
                                <a:gd name="T7" fmla="*/ 10445 h 165"/>
                                <a:gd name="T8" fmla="+- 0 1096 8"/>
                                <a:gd name="T9" fmla="*/ T8 w 1088"/>
                                <a:gd name="T10" fmla="+- 0 10280 10280"/>
                                <a:gd name="T11" fmla="*/ 10280 h 165"/>
                                <a:gd name="T12" fmla="+- 0 8 8"/>
                                <a:gd name="T13" fmla="*/ T12 w 1088"/>
                                <a:gd name="T14" fmla="+- 0 10280 10280"/>
                                <a:gd name="T15" fmla="*/ 10280 h 165"/>
                                <a:gd name="T16" fmla="+- 0 8 8"/>
                                <a:gd name="T17" fmla="*/ T16 w 1088"/>
                                <a:gd name="T18" fmla="+- 0 10445 10280"/>
                                <a:gd name="T19" fmla="*/ 1044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8" h="165">
                                  <a:moveTo>
                                    <a:pt x="0" y="165"/>
                                  </a:moveTo>
                                  <a:lnTo>
                                    <a:pt x="1088" y="165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390"/>
                        <wpg:cNvGrpSpPr>
                          <a:grpSpLocks/>
                        </wpg:cNvGrpSpPr>
                        <wpg:grpSpPr bwMode="auto">
                          <a:xfrm>
                            <a:off x="8" y="10437"/>
                            <a:ext cx="1088" cy="166"/>
                            <a:chOff x="8" y="10437"/>
                            <a:chExt cx="1088" cy="166"/>
                          </a:xfrm>
                        </wpg:grpSpPr>
                        <wps:wsp>
                          <wps:cNvPr id="436" name="Freeform 391"/>
                          <wps:cNvSpPr>
                            <a:spLocks/>
                          </wps:cNvSpPr>
                          <wps:spPr bwMode="auto">
                            <a:xfrm>
                              <a:off x="8" y="10437"/>
                              <a:ext cx="1088" cy="166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602 10437"/>
                                <a:gd name="T3" fmla="*/ 10602 h 166"/>
                                <a:gd name="T4" fmla="+- 0 1096 8"/>
                                <a:gd name="T5" fmla="*/ T4 w 1088"/>
                                <a:gd name="T6" fmla="+- 0 10602 10437"/>
                                <a:gd name="T7" fmla="*/ 10602 h 166"/>
                                <a:gd name="T8" fmla="+- 0 1096 8"/>
                                <a:gd name="T9" fmla="*/ T8 w 1088"/>
                                <a:gd name="T10" fmla="+- 0 10437 10437"/>
                                <a:gd name="T11" fmla="*/ 10437 h 166"/>
                                <a:gd name="T12" fmla="+- 0 8 8"/>
                                <a:gd name="T13" fmla="*/ T12 w 1088"/>
                                <a:gd name="T14" fmla="+- 0 10437 10437"/>
                                <a:gd name="T15" fmla="*/ 10437 h 166"/>
                                <a:gd name="T16" fmla="+- 0 8 8"/>
                                <a:gd name="T17" fmla="*/ T16 w 1088"/>
                                <a:gd name="T18" fmla="+- 0 10602 10437"/>
                                <a:gd name="T19" fmla="*/ 1060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8" h="166">
                                  <a:moveTo>
                                    <a:pt x="0" y="165"/>
                                  </a:moveTo>
                                  <a:lnTo>
                                    <a:pt x="1088" y="165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388"/>
                        <wpg:cNvGrpSpPr>
                          <a:grpSpLocks/>
                        </wpg:cNvGrpSpPr>
                        <wpg:grpSpPr bwMode="auto">
                          <a:xfrm>
                            <a:off x="8" y="10283"/>
                            <a:ext cx="1088" cy="2"/>
                            <a:chOff x="8" y="10283"/>
                            <a:chExt cx="1088" cy="2"/>
                          </a:xfrm>
                        </wpg:grpSpPr>
                        <wps:wsp>
                          <wps:cNvPr id="438" name="Freeform 389"/>
                          <wps:cNvSpPr>
                            <a:spLocks/>
                          </wps:cNvSpPr>
                          <wps:spPr bwMode="auto">
                            <a:xfrm>
                              <a:off x="8" y="10283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386"/>
                        <wpg:cNvGrpSpPr>
                          <a:grpSpLocks/>
                        </wpg:cNvGrpSpPr>
                        <wpg:grpSpPr bwMode="auto">
                          <a:xfrm>
                            <a:off x="8" y="10441"/>
                            <a:ext cx="1088" cy="2"/>
                            <a:chOff x="8" y="10441"/>
                            <a:chExt cx="1088" cy="2"/>
                          </a:xfrm>
                        </wpg:grpSpPr>
                        <wps:wsp>
                          <wps:cNvPr id="440" name="Freeform 387"/>
                          <wps:cNvSpPr>
                            <a:spLocks/>
                          </wps:cNvSpPr>
                          <wps:spPr bwMode="auto">
                            <a:xfrm>
                              <a:off x="8" y="10441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384"/>
                        <wpg:cNvGrpSpPr>
                          <a:grpSpLocks/>
                        </wpg:cNvGrpSpPr>
                        <wpg:grpSpPr bwMode="auto">
                          <a:xfrm>
                            <a:off x="8" y="10598"/>
                            <a:ext cx="1088" cy="2"/>
                            <a:chOff x="8" y="10598"/>
                            <a:chExt cx="1088" cy="2"/>
                          </a:xfrm>
                        </wpg:grpSpPr>
                        <wps:wsp>
                          <wps:cNvPr id="442" name="Freeform 385"/>
                          <wps:cNvSpPr>
                            <a:spLocks/>
                          </wps:cNvSpPr>
                          <wps:spPr bwMode="auto">
                            <a:xfrm>
                              <a:off x="8" y="10598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382"/>
                        <wpg:cNvGrpSpPr>
                          <a:grpSpLocks/>
                        </wpg:cNvGrpSpPr>
                        <wpg:grpSpPr bwMode="auto">
                          <a:xfrm>
                            <a:off x="8" y="10748"/>
                            <a:ext cx="1088" cy="2"/>
                            <a:chOff x="8" y="10748"/>
                            <a:chExt cx="1088" cy="2"/>
                          </a:xfrm>
                        </wpg:grpSpPr>
                        <wps:wsp>
                          <wps:cNvPr id="444" name="Freeform 383"/>
                          <wps:cNvSpPr>
                            <a:spLocks/>
                          </wps:cNvSpPr>
                          <wps:spPr bwMode="auto">
                            <a:xfrm>
                              <a:off x="8" y="10748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380"/>
                        <wpg:cNvGrpSpPr>
                          <a:grpSpLocks/>
                        </wpg:cNvGrpSpPr>
                        <wpg:grpSpPr bwMode="auto">
                          <a:xfrm>
                            <a:off x="1092" y="10287"/>
                            <a:ext cx="2" cy="465"/>
                            <a:chOff x="1092" y="10287"/>
                            <a:chExt cx="2" cy="465"/>
                          </a:xfrm>
                        </wpg:grpSpPr>
                        <wps:wsp>
                          <wps:cNvPr id="446" name="Freeform 381"/>
                          <wps:cNvSpPr>
                            <a:spLocks/>
                          </wps:cNvSpPr>
                          <wps:spPr bwMode="auto">
                            <a:xfrm>
                              <a:off x="1092" y="10287"/>
                              <a:ext cx="2" cy="465"/>
                            </a:xfrm>
                            <a:custGeom>
                              <a:avLst/>
                              <a:gdLst>
                                <a:gd name="T0" fmla="+- 0 10287 10287"/>
                                <a:gd name="T1" fmla="*/ 10287 h 465"/>
                                <a:gd name="T2" fmla="+- 0 10752 10287"/>
                                <a:gd name="T3" fmla="*/ 10752 h 4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5">
                                  <a:moveTo>
                                    <a:pt x="0" y="0"/>
                                  </a:moveTo>
                                  <a:lnTo>
                                    <a:pt x="0" y="465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378"/>
                        <wpg:cNvGrpSpPr>
                          <a:grpSpLocks/>
                        </wpg:cNvGrpSpPr>
                        <wpg:grpSpPr bwMode="auto">
                          <a:xfrm>
                            <a:off x="8" y="11052"/>
                            <a:ext cx="1088" cy="158"/>
                            <a:chOff x="8" y="11052"/>
                            <a:chExt cx="1088" cy="158"/>
                          </a:xfrm>
                        </wpg:grpSpPr>
                        <wps:wsp>
                          <wps:cNvPr id="448" name="Freeform 379"/>
                          <wps:cNvSpPr>
                            <a:spLocks/>
                          </wps:cNvSpPr>
                          <wps:spPr bwMode="auto">
                            <a:xfrm>
                              <a:off x="8" y="11052"/>
                              <a:ext cx="1088" cy="158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1210 11052"/>
                                <a:gd name="T3" fmla="*/ 11210 h 158"/>
                                <a:gd name="T4" fmla="+- 0 1096 8"/>
                                <a:gd name="T5" fmla="*/ T4 w 1088"/>
                                <a:gd name="T6" fmla="+- 0 11210 11052"/>
                                <a:gd name="T7" fmla="*/ 11210 h 158"/>
                                <a:gd name="T8" fmla="+- 0 1096 8"/>
                                <a:gd name="T9" fmla="*/ T8 w 1088"/>
                                <a:gd name="T10" fmla="+- 0 11052 11052"/>
                                <a:gd name="T11" fmla="*/ 11052 h 158"/>
                                <a:gd name="T12" fmla="+- 0 8 8"/>
                                <a:gd name="T13" fmla="*/ T12 w 1088"/>
                                <a:gd name="T14" fmla="+- 0 11052 11052"/>
                                <a:gd name="T15" fmla="*/ 11052 h 158"/>
                                <a:gd name="T16" fmla="+- 0 8 8"/>
                                <a:gd name="T17" fmla="*/ T16 w 1088"/>
                                <a:gd name="T18" fmla="+- 0 11210 11052"/>
                                <a:gd name="T19" fmla="*/ 11210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8" h="158">
                                  <a:moveTo>
                                    <a:pt x="0" y="158"/>
                                  </a:moveTo>
                                  <a:lnTo>
                                    <a:pt x="1088" y="158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376"/>
                        <wpg:cNvGrpSpPr>
                          <a:grpSpLocks/>
                        </wpg:cNvGrpSpPr>
                        <wpg:grpSpPr bwMode="auto">
                          <a:xfrm>
                            <a:off x="8" y="11202"/>
                            <a:ext cx="1088" cy="158"/>
                            <a:chOff x="8" y="11202"/>
                            <a:chExt cx="1088" cy="158"/>
                          </a:xfrm>
                        </wpg:grpSpPr>
                        <wps:wsp>
                          <wps:cNvPr id="450" name="Freeform 377"/>
                          <wps:cNvSpPr>
                            <a:spLocks/>
                          </wps:cNvSpPr>
                          <wps:spPr bwMode="auto">
                            <a:xfrm>
                              <a:off x="8" y="11202"/>
                              <a:ext cx="1088" cy="158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1359 11202"/>
                                <a:gd name="T3" fmla="*/ 11359 h 158"/>
                                <a:gd name="T4" fmla="+- 0 1096 8"/>
                                <a:gd name="T5" fmla="*/ T4 w 1088"/>
                                <a:gd name="T6" fmla="+- 0 11359 11202"/>
                                <a:gd name="T7" fmla="*/ 11359 h 158"/>
                                <a:gd name="T8" fmla="+- 0 1096 8"/>
                                <a:gd name="T9" fmla="*/ T8 w 1088"/>
                                <a:gd name="T10" fmla="+- 0 11202 11202"/>
                                <a:gd name="T11" fmla="*/ 11202 h 158"/>
                                <a:gd name="T12" fmla="+- 0 8 8"/>
                                <a:gd name="T13" fmla="*/ T12 w 1088"/>
                                <a:gd name="T14" fmla="+- 0 11202 11202"/>
                                <a:gd name="T15" fmla="*/ 11202 h 158"/>
                                <a:gd name="T16" fmla="+- 0 8 8"/>
                                <a:gd name="T17" fmla="*/ T16 w 1088"/>
                                <a:gd name="T18" fmla="+- 0 11359 11202"/>
                                <a:gd name="T19" fmla="*/ 11359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8" h="158">
                                  <a:moveTo>
                                    <a:pt x="0" y="157"/>
                                  </a:moveTo>
                                  <a:lnTo>
                                    <a:pt x="1088" y="157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374"/>
                        <wpg:cNvGrpSpPr>
                          <a:grpSpLocks/>
                        </wpg:cNvGrpSpPr>
                        <wpg:grpSpPr bwMode="auto">
                          <a:xfrm>
                            <a:off x="8" y="11352"/>
                            <a:ext cx="1088" cy="158"/>
                            <a:chOff x="8" y="11352"/>
                            <a:chExt cx="1088" cy="158"/>
                          </a:xfrm>
                        </wpg:grpSpPr>
                        <wps:wsp>
                          <wps:cNvPr id="452" name="Freeform 375"/>
                          <wps:cNvSpPr>
                            <a:spLocks/>
                          </wps:cNvSpPr>
                          <wps:spPr bwMode="auto">
                            <a:xfrm>
                              <a:off x="8" y="11352"/>
                              <a:ext cx="1088" cy="158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1510 11352"/>
                                <a:gd name="T3" fmla="*/ 11510 h 158"/>
                                <a:gd name="T4" fmla="+- 0 1096 8"/>
                                <a:gd name="T5" fmla="*/ T4 w 1088"/>
                                <a:gd name="T6" fmla="+- 0 11510 11352"/>
                                <a:gd name="T7" fmla="*/ 11510 h 158"/>
                                <a:gd name="T8" fmla="+- 0 1096 8"/>
                                <a:gd name="T9" fmla="*/ T8 w 1088"/>
                                <a:gd name="T10" fmla="+- 0 11352 11352"/>
                                <a:gd name="T11" fmla="*/ 11352 h 158"/>
                                <a:gd name="T12" fmla="+- 0 8 8"/>
                                <a:gd name="T13" fmla="*/ T12 w 1088"/>
                                <a:gd name="T14" fmla="+- 0 11352 11352"/>
                                <a:gd name="T15" fmla="*/ 11352 h 158"/>
                                <a:gd name="T16" fmla="+- 0 8 8"/>
                                <a:gd name="T17" fmla="*/ T16 w 1088"/>
                                <a:gd name="T18" fmla="+- 0 11510 11352"/>
                                <a:gd name="T19" fmla="*/ 11510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8" h="158">
                                  <a:moveTo>
                                    <a:pt x="0" y="158"/>
                                  </a:moveTo>
                                  <a:lnTo>
                                    <a:pt x="1088" y="158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372"/>
                        <wpg:cNvGrpSpPr>
                          <a:grpSpLocks/>
                        </wpg:cNvGrpSpPr>
                        <wpg:grpSpPr bwMode="auto">
                          <a:xfrm>
                            <a:off x="8" y="11502"/>
                            <a:ext cx="1088" cy="158"/>
                            <a:chOff x="8" y="11502"/>
                            <a:chExt cx="1088" cy="158"/>
                          </a:xfrm>
                        </wpg:grpSpPr>
                        <wps:wsp>
                          <wps:cNvPr id="454" name="Freeform 373"/>
                          <wps:cNvSpPr>
                            <a:spLocks/>
                          </wps:cNvSpPr>
                          <wps:spPr bwMode="auto">
                            <a:xfrm>
                              <a:off x="8" y="11502"/>
                              <a:ext cx="1088" cy="158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1660 11502"/>
                                <a:gd name="T3" fmla="*/ 11660 h 158"/>
                                <a:gd name="T4" fmla="+- 0 1096 8"/>
                                <a:gd name="T5" fmla="*/ T4 w 1088"/>
                                <a:gd name="T6" fmla="+- 0 11660 11502"/>
                                <a:gd name="T7" fmla="*/ 11660 h 158"/>
                                <a:gd name="T8" fmla="+- 0 1096 8"/>
                                <a:gd name="T9" fmla="*/ T8 w 1088"/>
                                <a:gd name="T10" fmla="+- 0 11502 11502"/>
                                <a:gd name="T11" fmla="*/ 11502 h 158"/>
                                <a:gd name="T12" fmla="+- 0 8 8"/>
                                <a:gd name="T13" fmla="*/ T12 w 1088"/>
                                <a:gd name="T14" fmla="+- 0 11502 11502"/>
                                <a:gd name="T15" fmla="*/ 11502 h 158"/>
                                <a:gd name="T16" fmla="+- 0 8 8"/>
                                <a:gd name="T17" fmla="*/ T16 w 1088"/>
                                <a:gd name="T18" fmla="+- 0 11660 11502"/>
                                <a:gd name="T19" fmla="*/ 11660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8" h="158">
                                  <a:moveTo>
                                    <a:pt x="0" y="158"/>
                                  </a:moveTo>
                                  <a:lnTo>
                                    <a:pt x="1088" y="158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370"/>
                        <wpg:cNvGrpSpPr>
                          <a:grpSpLocks/>
                        </wpg:cNvGrpSpPr>
                        <wpg:grpSpPr bwMode="auto">
                          <a:xfrm>
                            <a:off x="8" y="11652"/>
                            <a:ext cx="1088" cy="158"/>
                            <a:chOff x="8" y="11652"/>
                            <a:chExt cx="1088" cy="158"/>
                          </a:xfrm>
                        </wpg:grpSpPr>
                        <wps:wsp>
                          <wps:cNvPr id="456" name="Freeform 371"/>
                          <wps:cNvSpPr>
                            <a:spLocks/>
                          </wps:cNvSpPr>
                          <wps:spPr bwMode="auto">
                            <a:xfrm>
                              <a:off x="8" y="11652"/>
                              <a:ext cx="1088" cy="158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1810 11652"/>
                                <a:gd name="T3" fmla="*/ 11810 h 158"/>
                                <a:gd name="T4" fmla="+- 0 1096 8"/>
                                <a:gd name="T5" fmla="*/ T4 w 1088"/>
                                <a:gd name="T6" fmla="+- 0 11810 11652"/>
                                <a:gd name="T7" fmla="*/ 11810 h 158"/>
                                <a:gd name="T8" fmla="+- 0 1096 8"/>
                                <a:gd name="T9" fmla="*/ T8 w 1088"/>
                                <a:gd name="T10" fmla="+- 0 11652 11652"/>
                                <a:gd name="T11" fmla="*/ 11652 h 158"/>
                                <a:gd name="T12" fmla="+- 0 8 8"/>
                                <a:gd name="T13" fmla="*/ T12 w 1088"/>
                                <a:gd name="T14" fmla="+- 0 11652 11652"/>
                                <a:gd name="T15" fmla="*/ 11652 h 158"/>
                                <a:gd name="T16" fmla="+- 0 8 8"/>
                                <a:gd name="T17" fmla="*/ T16 w 1088"/>
                                <a:gd name="T18" fmla="+- 0 11810 11652"/>
                                <a:gd name="T19" fmla="*/ 11810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8" h="158">
                                  <a:moveTo>
                                    <a:pt x="0" y="158"/>
                                  </a:moveTo>
                                  <a:lnTo>
                                    <a:pt x="1088" y="158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368"/>
                        <wpg:cNvGrpSpPr>
                          <a:grpSpLocks/>
                        </wpg:cNvGrpSpPr>
                        <wpg:grpSpPr bwMode="auto">
                          <a:xfrm>
                            <a:off x="8" y="11056"/>
                            <a:ext cx="1088" cy="2"/>
                            <a:chOff x="8" y="11056"/>
                            <a:chExt cx="1088" cy="2"/>
                          </a:xfrm>
                        </wpg:grpSpPr>
                        <wps:wsp>
                          <wps:cNvPr id="458" name="Freeform 369"/>
                          <wps:cNvSpPr>
                            <a:spLocks/>
                          </wps:cNvSpPr>
                          <wps:spPr bwMode="auto">
                            <a:xfrm>
                              <a:off x="8" y="11056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366"/>
                        <wpg:cNvGrpSpPr>
                          <a:grpSpLocks/>
                        </wpg:cNvGrpSpPr>
                        <wpg:grpSpPr bwMode="auto">
                          <a:xfrm>
                            <a:off x="8" y="11206"/>
                            <a:ext cx="1088" cy="2"/>
                            <a:chOff x="8" y="11206"/>
                            <a:chExt cx="1088" cy="2"/>
                          </a:xfrm>
                        </wpg:grpSpPr>
                        <wps:wsp>
                          <wps:cNvPr id="460" name="Freeform 367"/>
                          <wps:cNvSpPr>
                            <a:spLocks/>
                          </wps:cNvSpPr>
                          <wps:spPr bwMode="auto">
                            <a:xfrm>
                              <a:off x="8" y="11206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364"/>
                        <wpg:cNvGrpSpPr>
                          <a:grpSpLocks/>
                        </wpg:cNvGrpSpPr>
                        <wpg:grpSpPr bwMode="auto">
                          <a:xfrm>
                            <a:off x="8" y="11356"/>
                            <a:ext cx="1088" cy="2"/>
                            <a:chOff x="8" y="11356"/>
                            <a:chExt cx="1088" cy="2"/>
                          </a:xfrm>
                        </wpg:grpSpPr>
                        <wps:wsp>
                          <wps:cNvPr id="462" name="Freeform 365"/>
                          <wps:cNvSpPr>
                            <a:spLocks/>
                          </wps:cNvSpPr>
                          <wps:spPr bwMode="auto">
                            <a:xfrm>
                              <a:off x="8" y="11356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362"/>
                        <wpg:cNvGrpSpPr>
                          <a:grpSpLocks/>
                        </wpg:cNvGrpSpPr>
                        <wpg:grpSpPr bwMode="auto">
                          <a:xfrm>
                            <a:off x="8" y="11506"/>
                            <a:ext cx="1088" cy="2"/>
                            <a:chOff x="8" y="11506"/>
                            <a:chExt cx="1088" cy="2"/>
                          </a:xfrm>
                        </wpg:grpSpPr>
                        <wps:wsp>
                          <wps:cNvPr id="464" name="Freeform 363"/>
                          <wps:cNvSpPr>
                            <a:spLocks/>
                          </wps:cNvSpPr>
                          <wps:spPr bwMode="auto">
                            <a:xfrm>
                              <a:off x="8" y="11506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360"/>
                        <wpg:cNvGrpSpPr>
                          <a:grpSpLocks/>
                        </wpg:cNvGrpSpPr>
                        <wpg:grpSpPr bwMode="auto">
                          <a:xfrm>
                            <a:off x="8" y="11656"/>
                            <a:ext cx="1088" cy="2"/>
                            <a:chOff x="8" y="11656"/>
                            <a:chExt cx="1088" cy="2"/>
                          </a:xfrm>
                        </wpg:grpSpPr>
                        <wps:wsp>
                          <wps:cNvPr id="466" name="Freeform 361"/>
                          <wps:cNvSpPr>
                            <a:spLocks/>
                          </wps:cNvSpPr>
                          <wps:spPr bwMode="auto">
                            <a:xfrm>
                              <a:off x="8" y="11656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358"/>
                        <wpg:cNvGrpSpPr>
                          <a:grpSpLocks/>
                        </wpg:cNvGrpSpPr>
                        <wpg:grpSpPr bwMode="auto">
                          <a:xfrm>
                            <a:off x="8" y="11806"/>
                            <a:ext cx="1088" cy="2"/>
                            <a:chOff x="8" y="11806"/>
                            <a:chExt cx="1088" cy="2"/>
                          </a:xfrm>
                        </wpg:grpSpPr>
                        <wps:wsp>
                          <wps:cNvPr id="468" name="Freeform 359"/>
                          <wps:cNvSpPr>
                            <a:spLocks/>
                          </wps:cNvSpPr>
                          <wps:spPr bwMode="auto">
                            <a:xfrm>
                              <a:off x="8" y="11806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356"/>
                        <wpg:cNvGrpSpPr>
                          <a:grpSpLocks/>
                        </wpg:cNvGrpSpPr>
                        <wpg:grpSpPr bwMode="auto">
                          <a:xfrm>
                            <a:off x="1092" y="11060"/>
                            <a:ext cx="2" cy="751"/>
                            <a:chOff x="1092" y="11060"/>
                            <a:chExt cx="2" cy="751"/>
                          </a:xfrm>
                        </wpg:grpSpPr>
                        <wps:wsp>
                          <wps:cNvPr id="470" name="Freeform 357"/>
                          <wps:cNvSpPr>
                            <a:spLocks/>
                          </wps:cNvSpPr>
                          <wps:spPr bwMode="auto">
                            <a:xfrm>
                              <a:off x="1092" y="11060"/>
                              <a:ext cx="2" cy="751"/>
                            </a:xfrm>
                            <a:custGeom>
                              <a:avLst/>
                              <a:gdLst>
                                <a:gd name="T0" fmla="+- 0 11060 11060"/>
                                <a:gd name="T1" fmla="*/ 11060 h 751"/>
                                <a:gd name="T2" fmla="+- 0 11810 11060"/>
                                <a:gd name="T3" fmla="*/ 11810 h 7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1">
                                  <a:moveTo>
                                    <a:pt x="0" y="0"/>
                                  </a:moveTo>
                                  <a:lnTo>
                                    <a:pt x="0" y="75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35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12705"/>
                            <a:chOff x="5" y="5"/>
                            <a:chExt cx="2" cy="12705"/>
                          </a:xfrm>
                        </wpg:grpSpPr>
                        <wps:wsp>
                          <wps:cNvPr id="472" name="Freeform 35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12705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12705"/>
                                <a:gd name="T2" fmla="+- 0 12710 5"/>
                                <a:gd name="T3" fmla="*/ 12710 h 127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05">
                                  <a:moveTo>
                                    <a:pt x="0" y="0"/>
                                  </a:moveTo>
                                  <a:lnTo>
                                    <a:pt x="0" y="12705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352"/>
                        <wpg:cNvGrpSpPr>
                          <a:grpSpLocks/>
                        </wpg:cNvGrpSpPr>
                        <wpg:grpSpPr bwMode="auto">
                          <a:xfrm>
                            <a:off x="8" y="12706"/>
                            <a:ext cx="16845" cy="2"/>
                            <a:chOff x="8" y="12706"/>
                            <a:chExt cx="16845" cy="2"/>
                          </a:xfrm>
                        </wpg:grpSpPr>
                        <wps:wsp>
                          <wps:cNvPr id="474" name="Freeform 353"/>
                          <wps:cNvSpPr>
                            <a:spLocks/>
                          </wps:cNvSpPr>
                          <wps:spPr bwMode="auto">
                            <a:xfrm>
                              <a:off x="8" y="12706"/>
                              <a:ext cx="1684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6845"/>
                                <a:gd name="T2" fmla="+- 0 16853 8"/>
                                <a:gd name="T3" fmla="*/ T2 w 168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45">
                                  <a:moveTo>
                                    <a:pt x="0" y="0"/>
                                  </a:moveTo>
                                  <a:lnTo>
                                    <a:pt x="16845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229"/>
                        <wpg:cNvGrpSpPr>
                          <a:grpSpLocks/>
                        </wpg:cNvGrpSpPr>
                        <wpg:grpSpPr bwMode="auto">
                          <a:xfrm>
                            <a:off x="16857" y="12"/>
                            <a:ext cx="2" cy="12698"/>
                            <a:chOff x="16857" y="12"/>
                            <a:chExt cx="2" cy="12698"/>
                          </a:xfrm>
                        </wpg:grpSpPr>
                        <wps:wsp>
                          <wps:cNvPr id="476" name="Freeform 351"/>
                          <wps:cNvSpPr>
                            <a:spLocks/>
                          </wps:cNvSpPr>
                          <wps:spPr bwMode="auto">
                            <a:xfrm>
                              <a:off x="16857" y="12"/>
                              <a:ext cx="2" cy="12698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12 h 12698"/>
                                <a:gd name="T2" fmla="+- 0 12710 12"/>
                                <a:gd name="T3" fmla="*/ 12710 h 126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98">
                                  <a:moveTo>
                                    <a:pt x="0" y="0"/>
                                  </a:moveTo>
                                  <a:lnTo>
                                    <a:pt x="0" y="12698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Text Box 3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" y="8"/>
                              <a:ext cx="1088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9D" w14:textId="77777777" w:rsidR="00F20CE2" w:rsidRDefault="003E30F1">
                                <w:pPr>
                                  <w:spacing w:before="10"/>
                                  <w:ind w:left="18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0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assets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8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2" y="8"/>
                              <a:ext cx="1088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9E" w14:textId="77777777" w:rsidR="00F20CE2" w:rsidRDefault="003E30F1">
                                <w:pPr>
                                  <w:spacing w:before="10" w:line="277" w:lineRule="auto"/>
                                  <w:ind w:left="18" w:right="96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spacing w:val="2"/>
                                    <w:w w:val="110"/>
                                    <w:sz w:val="9"/>
                                  </w:rPr>
                                  <w:t>Primary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objective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w w:val="110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25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flows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9" name="Text Box 3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0" y="8"/>
                              <a:ext cx="2205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9F" w14:textId="77777777" w:rsidR="00F20CE2" w:rsidRDefault="003E30F1">
                                <w:pPr>
                                  <w:tabs>
                                    <w:tab w:val="left" w:pos="2173"/>
                                  </w:tabs>
                                  <w:spacing w:before="10" w:line="277" w:lineRule="auto"/>
                                  <w:ind w:left="18" w:right="29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spacing w:val="1"/>
                                    <w:w w:val="110"/>
                                    <w:sz w:val="9"/>
                                  </w:rPr>
                                  <w:t>Indicative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 xml:space="preserve">demand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w w:val="110"/>
                                    <w:sz w:val="9"/>
                                  </w:rPr>
                                  <w:t>(for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1"/>
                                    <w:w w:val="110"/>
                                    <w:sz w:val="9"/>
                                    <w:u w:val="single" w:color="000000"/>
                                  </w:rPr>
                                  <w:t>al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22"/>
                                    <w:w w:val="110"/>
                                    <w:sz w:val="9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  <w:u w:val="single" w:color="000000"/>
                                  </w:rPr>
                                  <w:t>l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4"/>
                                    <w:w w:val="110"/>
                                    <w:sz w:val="9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  <w:u w:val="single" w:color="000000"/>
                                  </w:rPr>
                                  <w:t>sour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23"/>
                                    <w:w w:val="110"/>
                                    <w:sz w:val="9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w w:val="110"/>
                                    <w:sz w:val="9"/>
                                    <w:u w:val="single" w:color="000000"/>
                                  </w:rPr>
                                  <w:t>ces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w w:val="110"/>
                                    <w:sz w:val="9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w w:val="110"/>
                                    <w:sz w:val="9"/>
                                    <w:u w:val="single" w:color="000000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w w:val="110"/>
                                    <w:sz w:val="9"/>
                                    <w:u w:val="single" w:color="000000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08"/>
                                    <w:sz w:val="9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z w:val="9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29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2"/>
                                    <w:w w:val="105"/>
                                    <w:sz w:val="9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9"/>
                                    <w:w w:val="10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0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system)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0" name="Text Box 3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5" y="8"/>
                              <a:ext cx="720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A0" w14:textId="77777777" w:rsidR="00F20CE2" w:rsidRDefault="003E30F1">
                                <w:pPr>
                                  <w:spacing w:before="10" w:line="277" w:lineRule="auto"/>
                                  <w:ind w:left="56" w:right="63" w:firstLine="82"/>
                                  <w:jc w:val="both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spacing w:val="1"/>
                                    <w:w w:val="110"/>
                                    <w:sz w:val="9"/>
                                  </w:rPr>
                                  <w:t>Required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25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frequency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24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(maximum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23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3"/>
                                    <w:w w:val="110"/>
                                    <w:sz w:val="9"/>
                                  </w:rPr>
                                  <w:t>dry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1"/>
                                    <w:w w:val="110"/>
                                    <w:sz w:val="9"/>
                                  </w:rPr>
                                  <w:t>interval)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1" name="Text Box 3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5" y="8"/>
                              <a:ext cx="5337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A1" w14:textId="77777777" w:rsidR="00F20CE2" w:rsidRDefault="003E30F1">
                                <w:pPr>
                                  <w:spacing w:before="10"/>
                                  <w:ind w:left="1623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spacing w:val="1"/>
                                    <w:w w:val="110"/>
                                    <w:sz w:val="9"/>
                                  </w:rPr>
                                  <w:t>Watering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1"/>
                                    <w:w w:val="110"/>
                                    <w:sz w:val="9"/>
                                  </w:rPr>
                                  <w:t>history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1"/>
                                    <w:w w:val="110"/>
                                    <w:sz w:val="9"/>
                                  </w:rPr>
                                  <w:t>(from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3"/>
                                    <w:w w:val="110"/>
                                    <w:sz w:val="9"/>
                                  </w:rPr>
                                  <w:t xml:space="preserve">all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sources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w w:val="110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water)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2" name="Text Box 3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41" y="8"/>
                              <a:ext cx="6417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A2" w14:textId="77777777" w:rsidR="00F20CE2" w:rsidRDefault="003E30F1">
                                <w:pPr>
                                  <w:spacing w:before="10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spacing w:val="-4"/>
                                    <w:w w:val="110"/>
                                    <w:sz w:val="9"/>
                                  </w:rPr>
                                  <w:t>2017-18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3" name="Text Box 3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5" y="158"/>
                              <a:ext cx="668" cy="1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A3" w14:textId="77777777" w:rsidR="00F20CE2" w:rsidRDefault="003E30F1">
                                <w:pPr>
                                  <w:spacing w:before="11"/>
                                  <w:ind w:left="153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spacing w:val="-4"/>
                                    <w:w w:val="110"/>
                                    <w:sz w:val="9"/>
                                  </w:rPr>
                                  <w:t>2009-10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4" name="Text Box 3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72" y="158"/>
                              <a:ext cx="668" cy="1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A4" w14:textId="77777777" w:rsidR="00F20CE2" w:rsidRDefault="003E30F1">
                                <w:pPr>
                                  <w:spacing w:before="11"/>
                                  <w:ind w:left="153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spacing w:val="-4"/>
                                    <w:w w:val="110"/>
                                    <w:sz w:val="9"/>
                                  </w:rPr>
                                  <w:t>2010-11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5" name="Text Box 3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40" y="158"/>
                              <a:ext cx="668" cy="1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A5" w14:textId="77777777" w:rsidR="00F20CE2" w:rsidRDefault="003E30F1">
                                <w:pPr>
                                  <w:spacing w:before="11"/>
                                  <w:ind w:left="153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spacing w:val="-4"/>
                                    <w:w w:val="110"/>
                                    <w:sz w:val="9"/>
                                  </w:rPr>
                                  <w:t>2011-12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6" name="Text Box 3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7" y="158"/>
                              <a:ext cx="668" cy="1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A6" w14:textId="77777777" w:rsidR="00F20CE2" w:rsidRDefault="003E30F1">
                                <w:pPr>
                                  <w:spacing w:before="11"/>
                                  <w:ind w:left="146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bCs/>
                                    <w:spacing w:val="-3"/>
                                    <w:w w:val="110"/>
                                    <w:sz w:val="9"/>
                                    <w:szCs w:val="9"/>
                                  </w:rPr>
                                  <w:t>2012–13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7" name="Text Box 3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75" y="158"/>
                              <a:ext cx="668" cy="1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A7" w14:textId="77777777" w:rsidR="00F20CE2" w:rsidRDefault="003E30F1">
                                <w:pPr>
                                  <w:spacing w:before="11"/>
                                  <w:ind w:left="146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bCs/>
                                    <w:spacing w:val="-3"/>
                                    <w:w w:val="110"/>
                                    <w:sz w:val="9"/>
                                    <w:szCs w:val="9"/>
                                  </w:rPr>
                                  <w:t>2013–14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8" name="Text Box 3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2" y="158"/>
                              <a:ext cx="668" cy="1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A8" w14:textId="77777777" w:rsidR="00F20CE2" w:rsidRDefault="003E30F1">
                                <w:pPr>
                                  <w:spacing w:before="11"/>
                                  <w:ind w:left="146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bCs/>
                                    <w:spacing w:val="-3"/>
                                    <w:w w:val="110"/>
                                    <w:sz w:val="9"/>
                                    <w:szCs w:val="9"/>
                                  </w:rPr>
                                  <w:t>2014–15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9" name="Text Box 3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10" y="158"/>
                              <a:ext cx="668" cy="1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A9" w14:textId="77777777" w:rsidR="00F20CE2" w:rsidRDefault="003E30F1">
                                <w:pPr>
                                  <w:spacing w:before="11"/>
                                  <w:ind w:left="146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bCs/>
                                    <w:spacing w:val="-3"/>
                                    <w:w w:val="110"/>
                                    <w:sz w:val="9"/>
                                    <w:szCs w:val="9"/>
                                  </w:rPr>
                                  <w:t>2015–16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0" name="Text Box 3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77" y="158"/>
                              <a:ext cx="664" cy="1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AA" w14:textId="77777777" w:rsidR="00F20CE2" w:rsidRDefault="003E30F1">
                                <w:pPr>
                                  <w:spacing w:before="11"/>
                                  <w:ind w:left="153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spacing w:val="-4"/>
                                    <w:w w:val="110"/>
                                    <w:sz w:val="9"/>
                                  </w:rPr>
                                  <w:t>2016-17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1" name="Text Box 3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41" y="158"/>
                              <a:ext cx="2667" cy="4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AB" w14:textId="77777777" w:rsidR="00F20CE2" w:rsidRDefault="003E30F1">
                                <w:pPr>
                                  <w:spacing w:before="11" w:line="277" w:lineRule="auto"/>
                                  <w:ind w:left="1199" w:right="95" w:hanging="1118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Predominant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urgency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w w:val="110"/>
                                    <w:sz w:val="9"/>
                                  </w:rPr>
                                  <w:t xml:space="preserve"> of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environmental demand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w w:val="110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47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w w:val="110"/>
                                    <w:sz w:val="9"/>
                                  </w:rPr>
                                  <w:t>water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2" name="Text Box 3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07" y="158"/>
                              <a:ext cx="1088" cy="4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AC" w14:textId="77777777" w:rsidR="00F20CE2" w:rsidRDefault="003E30F1">
                                <w:pPr>
                                  <w:spacing w:before="11" w:line="277" w:lineRule="auto"/>
                                  <w:ind w:left="176" w:right="97" w:hanging="83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Purpose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8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under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1"/>
                                    <w:w w:val="110"/>
                                    <w:sz w:val="9"/>
                                  </w:rPr>
                                  <w:t>low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28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2"/>
                                    <w:w w:val="110"/>
                                    <w:sz w:val="9"/>
                                  </w:rPr>
                                  <w:t>inflow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1"/>
                                    <w:w w:val="110"/>
                                    <w:sz w:val="9"/>
                                  </w:rPr>
                                  <w:t>scenario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3" name="Text Box 3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95" y="158"/>
                              <a:ext cx="2663" cy="4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AD" w14:textId="77777777" w:rsidR="00F20CE2" w:rsidRDefault="003E30F1">
                                <w:pPr>
                                  <w:spacing w:before="11" w:line="277" w:lineRule="auto"/>
                                  <w:ind w:left="1015" w:right="221" w:hanging="803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Potential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w w:val="110"/>
                                    <w:sz w:val="9"/>
                                  </w:rPr>
                                  <w:t>Commonwealth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8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w w:val="110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23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1"/>
                                    <w:w w:val="110"/>
                                    <w:sz w:val="9"/>
                                  </w:rPr>
                                  <w:t>contribution?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4" name="Text Box 3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5" y="309"/>
                              <a:ext cx="668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AE" w14:textId="77777777" w:rsidR="00F20CE2" w:rsidRDefault="003E30F1">
                                <w:pPr>
                                  <w:spacing w:before="10"/>
                                  <w:ind w:left="101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(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dr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w w:val="110"/>
                                    <w:sz w:val="9"/>
                                  </w:rPr>
                                  <w:t>o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u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g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h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w w:val="110"/>
                                    <w:sz w:val="9"/>
                                  </w:rPr>
                                  <w:t>t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5" name="Text Box 3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72" y="309"/>
                              <a:ext cx="668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AF" w14:textId="77777777" w:rsidR="00F20CE2" w:rsidRDefault="003E30F1">
                                <w:pPr>
                                  <w:spacing w:before="10" w:line="293" w:lineRule="auto"/>
                                  <w:ind w:left="191" w:right="86" w:hanging="98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(very</w:t>
                                </w:r>
                                <w:r>
                                  <w:rPr>
                                    <w:rFonts w:ascii="Century Gothic"/>
                                    <w:spacing w:val="-1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wet)</w:t>
                                </w:r>
                                <w:r>
                                  <w:rPr>
                                    <w:rFonts w:ascii="Century Gothic"/>
                                    <w:spacing w:val="22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(HBW)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6" name="Text Box 3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40" y="309"/>
                              <a:ext cx="668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B0" w14:textId="77777777" w:rsidR="00F20CE2" w:rsidRDefault="003E30F1">
                                <w:pPr>
                                  <w:spacing w:before="10"/>
                                  <w:ind w:left="206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(wet)</w:t>
                                </w:r>
                              </w:p>
                              <w:p w14:paraId="4E0564B1" w14:textId="77777777" w:rsidR="00F20CE2" w:rsidRDefault="003E30F1">
                                <w:pPr>
                                  <w:spacing w:before="24"/>
                                  <w:ind w:left="191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(HBW)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7" name="Text Box 3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7" y="309"/>
                              <a:ext cx="668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B2" w14:textId="77777777" w:rsidR="00F20CE2" w:rsidRDefault="003E30F1">
                                <w:pPr>
                                  <w:spacing w:before="10"/>
                                  <w:ind w:left="206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(wet)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8" name="Text Box 3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75" y="309"/>
                              <a:ext cx="668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B3" w14:textId="77777777" w:rsidR="00F20CE2" w:rsidRDefault="003E30F1">
                                <w:pPr>
                                  <w:spacing w:before="10"/>
                                  <w:ind w:left="56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(moderate)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9" name="Text Box 3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2" y="309"/>
                              <a:ext cx="668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B4" w14:textId="77777777" w:rsidR="00F20CE2" w:rsidRDefault="003E30F1">
                                <w:pPr>
                                  <w:spacing w:before="10"/>
                                  <w:ind w:left="153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(drying)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0" name="Text Box 3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10" y="309"/>
                              <a:ext cx="668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B5" w14:textId="77777777" w:rsidR="00F20CE2" w:rsidRDefault="003E30F1">
                                <w:pPr>
                                  <w:spacing w:before="10"/>
                                  <w:ind w:left="5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(dry)</w:t>
                                </w:r>
                              </w:p>
                              <w:p w14:paraId="4E0564B6" w14:textId="77777777" w:rsidR="00F20CE2" w:rsidRDefault="003E30F1">
                                <w:pPr>
                                  <w:spacing w:before="24"/>
                                  <w:ind w:left="5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>(BGA)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1" name="Text Box 3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77" y="309"/>
                              <a:ext cx="664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B7" w14:textId="77777777" w:rsidR="00F20CE2" w:rsidRDefault="003E30F1">
                                <w:pPr>
                                  <w:spacing w:before="10" w:line="293" w:lineRule="auto"/>
                                  <w:ind w:left="191" w:right="82" w:hanging="98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(very</w:t>
                                </w:r>
                                <w:r>
                                  <w:rPr>
                                    <w:rFonts w:ascii="Century Gothic"/>
                                    <w:spacing w:val="-1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wet)</w:t>
                                </w:r>
                                <w:r>
                                  <w:rPr>
                                    <w:rFonts w:ascii="Century Gothic"/>
                                    <w:spacing w:val="22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(HBW)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2" name="Text Box 3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" y="608"/>
                              <a:ext cx="1088" cy="14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B8" w14:textId="77777777" w:rsidR="00F20CE2" w:rsidRDefault="003E30F1">
                                <w:pPr>
                                  <w:spacing w:before="11" w:line="277" w:lineRule="auto"/>
                                  <w:ind w:left="288" w:right="70" w:hanging="226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spacing w:val="1"/>
                                    <w:w w:val="110"/>
                                    <w:sz w:val="9"/>
                                  </w:rPr>
                                  <w:t>Yallakool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&amp;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Wakool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27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(below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the</w:t>
                                </w:r>
                              </w:p>
                              <w:p w14:paraId="4E0564B9" w14:textId="77777777" w:rsidR="00F20CE2" w:rsidRDefault="003E30F1">
                                <w:pPr>
                                  <w:spacing w:line="277" w:lineRule="auto"/>
                                  <w:ind w:left="296" w:right="68" w:hanging="226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w w:val="110"/>
                                    <w:sz w:val="9"/>
                                  </w:rPr>
                                  <w:t>confluence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9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with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27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w w:val="110"/>
                                    <w:sz w:val="9"/>
                                  </w:rPr>
                                  <w:t>Y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3"/>
                                    <w:w w:val="110"/>
                                    <w:sz w:val="9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6"/>
                                    <w:w w:val="110"/>
                                    <w:sz w:val="9"/>
                                  </w:rPr>
                                  <w:t>ll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3"/>
                                    <w:w w:val="110"/>
                                    <w:sz w:val="9"/>
                                  </w:rPr>
                                  <w:t>ak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4"/>
                                    <w:w w:val="110"/>
                                    <w:sz w:val="9"/>
                                  </w:rPr>
                                  <w:t>oo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6"/>
                                    <w:w w:val="110"/>
                                    <w:sz w:val="9"/>
                                  </w:rPr>
                                  <w:t>l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3" name="Text Box 3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2" y="608"/>
                              <a:ext cx="1088" cy="14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BA" w14:textId="77777777" w:rsidR="00F20CE2" w:rsidRDefault="003E30F1">
                                <w:pPr>
                                  <w:spacing w:before="11" w:line="293" w:lineRule="auto"/>
                                  <w:ind w:left="18" w:right="15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Maintenance</w:t>
                                </w:r>
                                <w:r>
                                  <w:rPr>
                                    <w:rFonts w:ascii="Century Gothic"/>
                                    <w:spacing w:val="-1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spacing w:val="22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native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fish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habitat</w:t>
                                </w:r>
                                <w:r>
                                  <w:rPr>
                                    <w:rFonts w:ascii="Century Gothic"/>
                                    <w:spacing w:val="22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instream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aquatic</w:t>
                                </w:r>
                                <w:r>
                                  <w:rPr>
                                    <w:rFonts w:ascii="Century Gothic"/>
                                    <w:spacing w:val="27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vegetation</w:t>
                                </w:r>
                                <w:r>
                                  <w:rPr>
                                    <w:rFonts w:ascii="Century Gothic"/>
                                    <w:spacing w:val="21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L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w w:val="110"/>
                                    <w:sz w:val="9"/>
                                  </w:rPr>
                                  <w:t>o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n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g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i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w w:val="110"/>
                                    <w:sz w:val="9"/>
                                  </w:rPr>
                                  <w:t>t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ud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i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nal</w:t>
                                </w:r>
                                <w:r>
                                  <w:rPr>
                                    <w:rFonts w:ascii="Century Gothic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connectivity</w:t>
                                </w:r>
                              </w:p>
                              <w:p w14:paraId="4E0564BB" w14:textId="77777777" w:rsidR="00F20CE2" w:rsidRDefault="003E30F1">
                                <w:pPr>
                                  <w:spacing w:before="1" w:line="293" w:lineRule="auto"/>
                                  <w:ind w:left="18" w:right="176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Fish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spawning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23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movement</w:t>
                                </w:r>
                                <w:r>
                                  <w:rPr>
                                    <w:rFonts w:ascii="Century Gothic"/>
                                    <w:spacing w:val="22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Nutrient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cycling</w:t>
                                </w:r>
                                <w:r>
                                  <w:rPr>
                                    <w:rFonts w:ascii="Century Gothic"/>
                                    <w:spacing w:val="26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4" name="Text Box 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0" y="608"/>
                              <a:ext cx="2205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BC" w14:textId="77777777" w:rsidR="00F20CE2" w:rsidRDefault="003E30F1">
                                <w:pPr>
                                  <w:spacing w:before="23" w:line="314" w:lineRule="auto"/>
                                  <w:ind w:left="18" w:right="20"/>
                                  <w:rPr>
                                    <w:rFonts w:ascii="Century Gothic" w:eastAsia="Century Gothic" w:hAnsi="Century Gothic" w:cs="Century Gothic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Base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flows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position w:val="4"/>
                                    <w:sz w:val="6"/>
                                  </w:rPr>
                                  <w:t>1</w:t>
                                </w:r>
                                <w:r>
                                  <w:rPr>
                                    <w:rFonts w:ascii="Century Gothic"/>
                                    <w:spacing w:val="10"/>
                                    <w:w w:val="110"/>
                                    <w:position w:val="4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~170ML/d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for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300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days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(~51 GL)</w:t>
                                </w:r>
                                <w:r>
                                  <w:rPr>
                                    <w:rFonts w:ascii="Century Gothic"/>
                                    <w:spacing w:val="31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from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late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winter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till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late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Autumn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position w:val="4"/>
                                    <w:sz w:val="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5" name="Text Box 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5" y="608"/>
                              <a:ext cx="720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BD" w14:textId="77777777" w:rsidR="00F20CE2" w:rsidRDefault="003E30F1">
                                <w:pPr>
                                  <w:spacing w:before="11"/>
                                  <w:ind w:left="26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1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in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1 (2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>years)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6" name="Text Box 3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41" y="608"/>
                              <a:ext cx="2667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BE" w14:textId="77777777" w:rsidR="00F20CE2" w:rsidRDefault="003E30F1">
                                <w:pPr>
                                  <w:spacing w:before="11"/>
                                  <w:ind w:left="10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  <w:u w:val="single" w:color="000000"/>
                                  </w:rPr>
                                  <w:t>High</w:t>
                                </w:r>
                              </w:p>
                              <w:p w14:paraId="4E0564BF" w14:textId="77777777" w:rsidR="00F20CE2" w:rsidRDefault="003E30F1">
                                <w:pPr>
                                  <w:spacing w:before="24"/>
                                  <w:ind w:left="1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Critical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minimum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flows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avoid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long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term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 damage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7" name="Text Box 3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07" y="608"/>
                              <a:ext cx="1088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C0" w14:textId="77777777" w:rsidR="00F20CE2" w:rsidRDefault="003E30F1">
                                <w:pPr>
                                  <w:spacing w:before="11"/>
                                  <w:ind w:right="1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color w:val="E36C09"/>
                                    <w:spacing w:val="-1"/>
                                    <w:w w:val="110"/>
                                    <w:sz w:val="9"/>
                                  </w:rPr>
                                  <w:t>Protect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8" name="Text Box 3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0" y="1043"/>
                              <a:ext cx="2205" cy="4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C1" w14:textId="77777777" w:rsidR="00F20CE2" w:rsidRDefault="003E30F1">
                                <w:pPr>
                                  <w:spacing w:before="23" w:line="314" w:lineRule="auto"/>
                                  <w:ind w:left="18" w:right="69"/>
                                  <w:rPr>
                                    <w:rFonts w:ascii="Century Gothic" w:eastAsia="Century Gothic" w:hAnsi="Century Gothic" w:cs="Century Gothic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Small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events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position w:val="4"/>
                                    <w:sz w:val="6"/>
                                  </w:rPr>
                                  <w:t>2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position w:val="4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~30-60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GL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(~600ML/d)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60-</w:t>
                                </w:r>
                                <w:r>
                                  <w:rPr>
                                    <w:rFonts w:ascii="Century Gothic"/>
                                    <w:spacing w:val="45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120 days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late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winter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early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summer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position w:val="4"/>
                                    <w:sz w:val="6"/>
                                  </w:rPr>
                                  <w:t>1,2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9" name="Text Box 3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5" y="1043"/>
                              <a:ext cx="720" cy="4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C2" w14:textId="77777777" w:rsidR="00F20CE2" w:rsidRDefault="003E30F1">
                                <w:pPr>
                                  <w:spacing w:before="11" w:line="293" w:lineRule="auto"/>
                                  <w:ind w:left="228" w:right="158" w:hanging="68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2 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in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3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(4</w:t>
                                </w:r>
                                <w:r>
                                  <w:rPr>
                                    <w:rFonts w:ascii="Century Gothic"/>
                                    <w:spacing w:val="21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>years)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0" name="Text Box 3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41" y="1043"/>
                              <a:ext cx="2667" cy="4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C3" w14:textId="77777777" w:rsidR="00F20CE2" w:rsidRDefault="003E30F1">
                                <w:pPr>
                                  <w:spacing w:before="11"/>
                                  <w:ind w:left="13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  <w:u w:val="single" w:color="000000"/>
                                  </w:rPr>
                                  <w:t>Moderate</w:t>
                                </w:r>
                              </w:p>
                              <w:p w14:paraId="4E0564C4" w14:textId="77777777" w:rsidR="00F20CE2" w:rsidRDefault="003E30F1">
                                <w:pPr>
                                  <w:spacing w:before="24" w:line="293" w:lineRule="auto"/>
                                  <w:ind w:left="52" w:right="51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Depending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on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scale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timing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event,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less</w:t>
                                </w:r>
                                <w:r>
                                  <w:rPr>
                                    <w:rFonts w:ascii="Century Gothic"/>
                                    <w:spacing w:val="28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likely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under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low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resource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availability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scenario.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1" name="Text Box 3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07" y="1043"/>
                              <a:ext cx="1088" cy="4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C5" w14:textId="77777777" w:rsidR="00F20CE2" w:rsidRDefault="003E30F1">
                                <w:pPr>
                                  <w:spacing w:before="11"/>
                                  <w:ind w:right="1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color w:val="E36C09"/>
                                    <w:spacing w:val="-1"/>
                                    <w:w w:val="110"/>
                                    <w:sz w:val="9"/>
                                  </w:rPr>
                                  <w:t>Protect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2" name="Text Box 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95" y="1043"/>
                              <a:ext cx="2663" cy="4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C6" w14:textId="77777777" w:rsidR="00F20CE2" w:rsidRDefault="003E30F1">
                                <w:pPr>
                                  <w:spacing w:before="11" w:line="293" w:lineRule="auto"/>
                                  <w:ind w:left="626" w:right="92" w:hanging="548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Priority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2"/>
                                    <w:w w:val="110"/>
                                    <w:sz w:val="9"/>
                                  </w:rPr>
                                  <w:t>Commonwealth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2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52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continue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9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3"/>
                                    <w:w w:val="110"/>
                                    <w:sz w:val="9"/>
                                  </w:rPr>
                                  <w:t>ecosystem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w w:val="110"/>
                                    <w:sz w:val="9"/>
                                  </w:rPr>
                                  <w:t xml:space="preserve"> recovery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3" name="Text Box 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0" y="1516"/>
                              <a:ext cx="2205" cy="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C7" w14:textId="77777777" w:rsidR="00F20CE2" w:rsidRDefault="003E30F1">
                                <w:pPr>
                                  <w:spacing w:before="10" w:line="293" w:lineRule="auto"/>
                                  <w:ind w:left="18" w:right="36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Pulse/Fresh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(~600ML/d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peak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2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days)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35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7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days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winter-spring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or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spring-summer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w w:val="110"/>
                                    <w:sz w:val="9"/>
                                  </w:rPr>
                                  <w:t>with</w:t>
                                </w:r>
                                <w:r>
                                  <w:rPr>
                                    <w:rFonts w:ascii="Century Gothic"/>
                                    <w:spacing w:val="30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slow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recession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4" name="Text Box 3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5" y="1516"/>
                              <a:ext cx="720" cy="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C8" w14:textId="77777777" w:rsidR="00F20CE2" w:rsidRDefault="003E30F1">
                                <w:pPr>
                                  <w:spacing w:before="10"/>
                                  <w:ind w:left="78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>As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Required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5" name="Text Box 3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41" y="1516"/>
                              <a:ext cx="2667" cy="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C9" w14:textId="77777777" w:rsidR="00F20CE2" w:rsidRDefault="003E30F1">
                                <w:pPr>
                                  <w:spacing w:before="10"/>
                                  <w:ind w:left="13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  <w:u w:val="single" w:color="000000"/>
                                  </w:rPr>
                                  <w:t>Moderate</w:t>
                                </w:r>
                              </w:p>
                              <w:p w14:paraId="4E0564CA" w14:textId="77777777" w:rsidR="00F20CE2" w:rsidRDefault="003E30F1">
                                <w:pPr>
                                  <w:spacing w:before="24" w:line="293" w:lineRule="auto"/>
                                  <w:ind w:left="52" w:right="51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Depending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on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scale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timing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event,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less</w:t>
                                </w:r>
                                <w:r>
                                  <w:rPr>
                                    <w:rFonts w:ascii="Century Gothic"/>
                                    <w:spacing w:val="28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likely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under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low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resource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availability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scenario.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6" name="Text Box 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07" y="1516"/>
                              <a:ext cx="1088" cy="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CB" w14:textId="77777777" w:rsidR="00F20CE2" w:rsidRDefault="003E30F1">
                                <w:pPr>
                                  <w:spacing w:before="10"/>
                                  <w:ind w:right="1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color w:val="E36C09"/>
                                    <w:spacing w:val="-1"/>
                                    <w:w w:val="110"/>
                                    <w:sz w:val="9"/>
                                  </w:rPr>
                                  <w:t>Protect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7" name="Text Box 3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95" y="1516"/>
                              <a:ext cx="2663" cy="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CC" w14:textId="77777777" w:rsidR="00F20CE2" w:rsidRDefault="003E30F1">
                                <w:pPr>
                                  <w:spacing w:before="10" w:line="293" w:lineRule="auto"/>
                                  <w:ind w:left="33" w:right="36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color w:val="FFFFFF"/>
                                    <w:spacing w:val="2"/>
                                    <w:w w:val="110"/>
                                    <w:sz w:val="9"/>
                                  </w:rPr>
                                  <w:t>Commonwealth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may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be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3"/>
                                    <w:w w:val="110"/>
                                    <w:sz w:val="9"/>
                                  </w:rPr>
                                  <w:t>used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if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48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there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are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no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multi-site/return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flow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watering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actions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or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42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natural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8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events.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8" name="Text Box 3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" y="2094"/>
                              <a:ext cx="1088" cy="15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CD" w14:textId="77777777" w:rsidR="00F20CE2" w:rsidRDefault="003E30F1">
                                <w:pPr>
                                  <w:spacing w:before="10"/>
                                  <w:ind w:left="18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spacing w:val="1"/>
                                    <w:w w:val="110"/>
                                    <w:sz w:val="9"/>
                                  </w:rPr>
                                  <w:t>Colligen/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Niemur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9" name="Text Box 3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2" y="2094"/>
                              <a:ext cx="1088" cy="15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CE" w14:textId="77777777" w:rsidR="00F20CE2" w:rsidRDefault="003E30F1">
                                <w:pPr>
                                  <w:spacing w:before="10" w:line="293" w:lineRule="auto"/>
                                  <w:ind w:left="18" w:right="195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Maintenance</w:t>
                                </w:r>
                                <w:r>
                                  <w:rPr>
                                    <w:rFonts w:ascii="Century Gothic"/>
                                    <w:spacing w:val="-1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spacing w:val="22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instream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aquatic</w:t>
                                </w:r>
                                <w:r>
                                  <w:rPr>
                                    <w:rFonts w:ascii="Century Gothic"/>
                                    <w:spacing w:val="27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vegetation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21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native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fish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habitat</w:t>
                                </w:r>
                                <w:r>
                                  <w:rPr>
                                    <w:rFonts w:ascii="Century Gothic"/>
                                    <w:spacing w:val="22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L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w w:val="110"/>
                                    <w:sz w:val="9"/>
                                  </w:rPr>
                                  <w:t>o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n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g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i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w w:val="110"/>
                                    <w:sz w:val="9"/>
                                  </w:rPr>
                                  <w:t>t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ud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i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nal</w:t>
                                </w:r>
                                <w:r>
                                  <w:rPr>
                                    <w:rFonts w:ascii="Century Gothic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connectivity</w:t>
                                </w:r>
                              </w:p>
                              <w:p w14:paraId="4E0564CF" w14:textId="77777777" w:rsidR="00F20CE2" w:rsidRDefault="003E30F1">
                                <w:pPr>
                                  <w:spacing w:line="293" w:lineRule="auto"/>
                                  <w:ind w:left="18" w:right="320"/>
                                  <w:jc w:val="both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Fish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movement</w:t>
                                </w:r>
                                <w:r>
                                  <w:rPr>
                                    <w:rFonts w:ascii="Century Gothic"/>
                                    <w:spacing w:val="25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Nutrient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cycling</w:t>
                                </w:r>
                                <w:r>
                                  <w:rPr>
                                    <w:rFonts w:ascii="Century Gothic"/>
                                    <w:spacing w:val="26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0" name="Text Box 3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0" y="2094"/>
                              <a:ext cx="220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D0" w14:textId="77777777" w:rsidR="00F20CE2" w:rsidRDefault="003E30F1">
                                <w:pPr>
                                  <w:spacing w:before="23" w:line="294" w:lineRule="auto"/>
                                  <w:ind w:left="18" w:right="182"/>
                                  <w:rPr>
                                    <w:rFonts w:ascii="Century Gothic" w:eastAsia="Century Gothic" w:hAnsi="Century Gothic" w:cs="Century Gothic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Base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flows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position w:val="4"/>
                                    <w:sz w:val="6"/>
                                  </w:rPr>
                                  <w:t>1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~170ML/d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300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days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(~51</w:t>
                                </w:r>
                                <w:r>
                                  <w:rPr>
                                    <w:rFonts w:ascii="Century Gothic"/>
                                    <w:spacing w:val="33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GL)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from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late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winter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till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late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Autumn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position w:val="5"/>
                                    <w:sz w:val="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1" name="Text Box 3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5" y="2094"/>
                              <a:ext cx="720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D1" w14:textId="77777777" w:rsidR="00F20CE2" w:rsidRDefault="003E30F1">
                                <w:pPr>
                                  <w:spacing w:before="10"/>
                                  <w:ind w:left="26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1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in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1 (2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>years)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2" name="Text Box 3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41" y="2094"/>
                              <a:ext cx="2667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D2" w14:textId="77777777" w:rsidR="00F20CE2" w:rsidRDefault="003E30F1">
                                <w:pPr>
                                  <w:spacing w:before="10"/>
                                  <w:ind w:left="10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  <w:u w:val="single" w:color="000000"/>
                                  </w:rPr>
                                  <w:t>High</w:t>
                                </w:r>
                              </w:p>
                              <w:p w14:paraId="4E0564D3" w14:textId="77777777" w:rsidR="00F20CE2" w:rsidRDefault="003E30F1">
                                <w:pPr>
                                  <w:spacing w:before="24"/>
                                  <w:ind w:left="1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Critical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minimum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flows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avoid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long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term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 damage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3" name="Text Box 3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07" y="2094"/>
                              <a:ext cx="1088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D4" w14:textId="77777777" w:rsidR="00F20CE2" w:rsidRDefault="003E30F1">
                                <w:pPr>
                                  <w:spacing w:before="10"/>
                                  <w:ind w:right="1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color w:val="E36C09"/>
                                    <w:spacing w:val="-1"/>
                                    <w:w w:val="110"/>
                                    <w:sz w:val="9"/>
                                  </w:rPr>
                                  <w:t>Protect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4" name="Text Box 3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0" y="2543"/>
                              <a:ext cx="220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D5" w14:textId="77777777" w:rsidR="00F20CE2" w:rsidRDefault="003E30F1">
                                <w:pPr>
                                  <w:spacing w:before="23" w:line="294" w:lineRule="auto"/>
                                  <w:ind w:left="18" w:right="99"/>
                                  <w:rPr>
                                    <w:rFonts w:ascii="Century Gothic" w:eastAsia="Century Gothic" w:hAnsi="Century Gothic" w:cs="Century Gothic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Small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events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position w:val="4"/>
                                    <w:sz w:val="6"/>
                                  </w:rPr>
                                  <w:t>2</w:t>
                                </w:r>
                                <w:r>
                                  <w:rPr>
                                    <w:rFonts w:ascii="Century Gothic"/>
                                    <w:spacing w:val="8"/>
                                    <w:w w:val="110"/>
                                    <w:position w:val="4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~450ML/d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for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60-120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days</w:t>
                                </w:r>
                                <w:r>
                                  <w:rPr>
                                    <w:rFonts w:ascii="Century Gothic"/>
                                    <w:spacing w:val="25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(~27-54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GL)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late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winter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early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summer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position w:val="5"/>
                                    <w:sz w:val="6"/>
                                  </w:rPr>
                                  <w:t>1,2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5" name="Text Box 3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5" y="254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D6" w14:textId="77777777" w:rsidR="00F20CE2" w:rsidRDefault="003E30F1">
                                <w:pPr>
                                  <w:spacing w:before="10" w:line="293" w:lineRule="auto"/>
                                  <w:ind w:left="228" w:right="158" w:hanging="68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2 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in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3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(4</w:t>
                                </w:r>
                                <w:r>
                                  <w:rPr>
                                    <w:rFonts w:ascii="Century Gothic"/>
                                    <w:spacing w:val="21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>years)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6" name="Text Box 3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41" y="2543"/>
                              <a:ext cx="2667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D7" w14:textId="77777777" w:rsidR="00F20CE2" w:rsidRDefault="003E30F1">
                                <w:pPr>
                                  <w:spacing w:before="10"/>
                                  <w:ind w:left="13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  <w:u w:val="single" w:color="000000"/>
                                  </w:rPr>
                                  <w:t>Moderate</w:t>
                                </w:r>
                              </w:p>
                              <w:p w14:paraId="4E0564D8" w14:textId="77777777" w:rsidR="00F20CE2" w:rsidRDefault="003E30F1">
                                <w:pPr>
                                  <w:spacing w:before="24" w:line="293" w:lineRule="auto"/>
                                  <w:ind w:left="97" w:right="97" w:firstLine="8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maintain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recession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flows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on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rain-rejection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or</w:t>
                                </w:r>
                                <w:r>
                                  <w:rPr>
                                    <w:rFonts w:ascii="Century Gothic"/>
                                    <w:spacing w:val="42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natural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events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see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extend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inundation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within</w:t>
                                </w:r>
                                <w:r>
                                  <w:rPr>
                                    <w:rFonts w:ascii="Century Gothic"/>
                                    <w:spacing w:val="22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constraints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if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possible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7" name="Text Box 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07" y="2543"/>
                              <a:ext cx="1088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D9" w14:textId="77777777" w:rsidR="00F20CE2" w:rsidRDefault="003E30F1">
                                <w:pPr>
                                  <w:spacing w:before="10"/>
                                  <w:ind w:right="1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color w:val="E36C09"/>
                                    <w:spacing w:val="-1"/>
                                    <w:w w:val="110"/>
                                    <w:sz w:val="9"/>
                                  </w:rPr>
                                  <w:t>Protect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8" name="Text Box 2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95" y="2543"/>
                              <a:ext cx="2663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DA" w14:textId="77777777" w:rsidR="00F20CE2" w:rsidRDefault="003E30F1">
                                <w:pPr>
                                  <w:spacing w:before="10" w:line="293" w:lineRule="auto"/>
                                  <w:ind w:left="26" w:right="33" w:hanging="4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color w:val="FFFFFF"/>
                                    <w:spacing w:val="2"/>
                                    <w:w w:val="110"/>
                                    <w:sz w:val="9"/>
                                  </w:rPr>
                                  <w:t>Commonwealth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may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be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8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3"/>
                                    <w:w w:val="110"/>
                                    <w:sz w:val="9"/>
                                  </w:rPr>
                                  <w:t>used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48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2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 xml:space="preserve"> provide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habitat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2"/>
                                    <w:w w:val="110"/>
                                    <w:sz w:val="9"/>
                                  </w:rPr>
                                  <w:t>flows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3"/>
                                    <w:w w:val="110"/>
                                    <w:sz w:val="9"/>
                                  </w:rPr>
                                  <w:t>such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as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those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3"/>
                                    <w:w w:val="110"/>
                                    <w:sz w:val="9"/>
                                  </w:rPr>
                                  <w:t>received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46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Yallakool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previous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4"/>
                                    <w:w w:val="110"/>
                                    <w:sz w:val="9"/>
                                  </w:rPr>
                                  <w:t xml:space="preserve"> years.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9" name="Text Box 2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0" y="3083"/>
                              <a:ext cx="2205" cy="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DB" w14:textId="77777777" w:rsidR="00F20CE2" w:rsidRDefault="003E30F1">
                                <w:pPr>
                                  <w:spacing w:before="10" w:line="294" w:lineRule="auto"/>
                                  <w:ind w:left="18" w:right="65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Pulse/Fresh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(~450ML/d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peak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2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days)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35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7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days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winter-spring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w w:val="110"/>
                                    <w:sz w:val="9"/>
                                  </w:rPr>
                                  <w:t>with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slow</w:t>
                                </w:r>
                                <w:r>
                                  <w:rPr>
                                    <w:rFonts w:ascii="Century Gothic"/>
                                    <w:spacing w:val="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recession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0" name="Text Box 2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5" y="3083"/>
                              <a:ext cx="720" cy="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DC" w14:textId="77777777" w:rsidR="00F20CE2" w:rsidRDefault="003E30F1">
                                <w:pPr>
                                  <w:spacing w:before="10"/>
                                  <w:ind w:left="78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>As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Required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1" name="Text Box 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41" y="3083"/>
                              <a:ext cx="2667" cy="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DD" w14:textId="77777777" w:rsidR="00F20CE2" w:rsidRDefault="003E30F1">
                                <w:pPr>
                                  <w:spacing w:before="10"/>
                                  <w:ind w:left="13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  <w:u w:val="single" w:color="000000"/>
                                  </w:rPr>
                                  <w:t>Moderate</w:t>
                                </w:r>
                              </w:p>
                              <w:p w14:paraId="4E0564DE" w14:textId="77777777" w:rsidR="00F20CE2" w:rsidRDefault="003E30F1">
                                <w:pPr>
                                  <w:spacing w:before="24" w:line="293" w:lineRule="auto"/>
                                  <w:ind w:left="82" w:right="86" w:firstLine="3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 provide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pulse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fill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 low</w:t>
                                </w:r>
                                <w:r>
                                  <w:rPr>
                                    <w:rFonts w:ascii="Century Gothic"/>
                                    <w:spacing w:val="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commence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flow</w:t>
                                </w:r>
                                <w:r>
                                  <w:rPr>
                                    <w:rFonts w:ascii="Century Gothic"/>
                                    <w:spacing w:val="24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backwaters,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flood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runners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wetlands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nutrient</w:t>
                                </w:r>
                                <w:r>
                                  <w:rPr>
                                    <w:rFonts w:ascii="Century Gothic"/>
                                    <w:spacing w:val="34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cycling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later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return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system.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2" name="Text Box 2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07" y="3083"/>
                              <a:ext cx="1088" cy="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DF" w14:textId="77777777" w:rsidR="00F20CE2" w:rsidRDefault="003E30F1">
                                <w:pPr>
                                  <w:spacing w:before="10"/>
                                  <w:ind w:right="1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color w:val="E36C09"/>
                                    <w:spacing w:val="-1"/>
                                    <w:w w:val="110"/>
                                    <w:sz w:val="9"/>
                                  </w:rPr>
                                  <w:t>Protect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3" name="Text Box 2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95" y="3083"/>
                              <a:ext cx="2663" cy="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E0" w14:textId="77777777" w:rsidR="00F20CE2" w:rsidRDefault="003E30F1">
                                <w:pPr>
                                  <w:spacing w:before="10" w:line="294" w:lineRule="auto"/>
                                  <w:ind w:left="363" w:right="36" w:hanging="330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color w:val="FFFFFF"/>
                                    <w:spacing w:val="2"/>
                                    <w:w w:val="110"/>
                                    <w:sz w:val="9"/>
                                  </w:rPr>
                                  <w:t>Commonwealth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may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be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3"/>
                                    <w:w w:val="110"/>
                                    <w:sz w:val="9"/>
                                  </w:rPr>
                                  <w:t>used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if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48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w w:val="110"/>
                                    <w:sz w:val="9"/>
                                  </w:rPr>
                                  <w:t>these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are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no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multi-site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or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natural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events.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4" name="Text Box 2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" y="3661"/>
                              <a:ext cx="1088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E1" w14:textId="77777777" w:rsidR="00F20CE2" w:rsidRDefault="003E30F1">
                                <w:pPr>
                                  <w:spacing w:before="10"/>
                                  <w:ind w:left="18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spacing w:val="1"/>
                                    <w:w w:val="110"/>
                                    <w:sz w:val="9"/>
                                  </w:rPr>
                                  <w:t>Edward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River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5" name="Text Box 2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2" y="3661"/>
                              <a:ext cx="1088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E2" w14:textId="77777777" w:rsidR="00F20CE2" w:rsidRDefault="003E30F1">
                                <w:pPr>
                                  <w:spacing w:before="10" w:line="293" w:lineRule="auto"/>
                                  <w:ind w:left="18" w:right="341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Flow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variability</w:t>
                                </w:r>
                                <w:r>
                                  <w:rPr>
                                    <w:rFonts w:ascii="Century Gothic"/>
                                    <w:spacing w:val="28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L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w w:val="110"/>
                                    <w:sz w:val="9"/>
                                  </w:rPr>
                                  <w:t>o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n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g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i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w w:val="110"/>
                                    <w:sz w:val="9"/>
                                  </w:rPr>
                                  <w:t>t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ud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i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nal</w:t>
                                </w:r>
                                <w:r>
                                  <w:rPr>
                                    <w:rFonts w:ascii="Century Gothic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connectivity</w:t>
                                </w:r>
                              </w:p>
                              <w:p w14:paraId="4E0564E3" w14:textId="77777777" w:rsidR="00F20CE2" w:rsidRDefault="003E30F1">
                                <w:pPr>
                                  <w:spacing w:before="1" w:line="293" w:lineRule="auto"/>
                                  <w:ind w:left="18" w:right="176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Fish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spawning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23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movement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6" name="Text Box 2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0" y="3661"/>
                              <a:ext cx="2205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E4" w14:textId="77777777" w:rsidR="00F20CE2" w:rsidRDefault="003E30F1">
                                <w:pPr>
                                  <w:spacing w:before="10" w:line="293" w:lineRule="auto"/>
                                  <w:ind w:left="18" w:right="44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Pulse/reverse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pulse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events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aligned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w w:val="110"/>
                                    <w:sz w:val="9"/>
                                  </w:rPr>
                                  <w:t>with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River</w:t>
                                </w:r>
                                <w:r>
                                  <w:rPr>
                                    <w:rFonts w:ascii="Century Gothic"/>
                                    <w:spacing w:val="37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Operations,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particularly</w:t>
                                </w:r>
                                <w:r>
                                  <w:rPr>
                                    <w:rFonts w:ascii="Century Gothic"/>
                                    <w:spacing w:val="-1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Stevens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Weir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28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outcomes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D/S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weir.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7" name="Text Box 2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5" y="3661"/>
                              <a:ext cx="72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E5" w14:textId="77777777" w:rsidR="00F20CE2" w:rsidRDefault="003E30F1">
                                <w:pPr>
                                  <w:spacing w:before="10"/>
                                  <w:ind w:left="26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1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in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1 (2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>years)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8" name="Text Box 2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41" y="3661"/>
                              <a:ext cx="2667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E6" w14:textId="77777777" w:rsidR="00F20CE2" w:rsidRDefault="003E30F1">
                                <w:pPr>
                                  <w:spacing w:before="10"/>
                                  <w:ind w:left="13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  <w:u w:val="single" w:color="000000"/>
                                  </w:rPr>
                                  <w:t>Moderate</w:t>
                                </w:r>
                              </w:p>
                              <w:p w14:paraId="4E0564E7" w14:textId="77777777" w:rsidR="00F20CE2" w:rsidRDefault="003E30F1">
                                <w:pPr>
                                  <w:spacing w:before="24" w:line="293" w:lineRule="auto"/>
                                  <w:ind w:left="22" w:right="23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provide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improved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flow</w:t>
                                </w:r>
                                <w:r>
                                  <w:rPr>
                                    <w:rFonts w:ascii="Century Gothic"/>
                                    <w:spacing w:val="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variability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at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time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when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/>
                                    <w:spacing w:val="30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spawning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response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from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 native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fish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Edw</w:t>
                                </w:r>
                                <w:r>
                                  <w:rPr>
                                    <w:rFonts w:ascii="Century Gothic"/>
                                    <w:spacing w:val="-2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ard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River</w:t>
                                </w:r>
                                <w:r>
                                  <w:rPr>
                                    <w:rFonts w:ascii="Century Gothic"/>
                                    <w:spacing w:val="39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downstream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Stephens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Weir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may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be</w:t>
                                </w:r>
                              </w:p>
                              <w:p w14:paraId="4E0564E8" w14:textId="77777777" w:rsidR="00F20CE2" w:rsidRDefault="003E30F1">
                                <w:pPr>
                                  <w:ind w:right="20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achieved.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9" name="Text Box 2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07" y="3661"/>
                              <a:ext cx="1088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E9" w14:textId="77777777" w:rsidR="00F20CE2" w:rsidRDefault="003E30F1">
                                <w:pPr>
                                  <w:spacing w:before="10"/>
                                  <w:ind w:right="1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color w:val="E36C09"/>
                                    <w:spacing w:val="-1"/>
                                    <w:w w:val="110"/>
                                    <w:sz w:val="9"/>
                                  </w:rPr>
                                  <w:t>Protect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0" name="Text Box 2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95" y="3661"/>
                              <a:ext cx="2663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EA" w14:textId="77777777" w:rsidR="00F20CE2" w:rsidRDefault="003E30F1">
                                <w:pPr>
                                  <w:spacing w:before="10" w:line="293" w:lineRule="auto"/>
                                  <w:ind w:left="33" w:right="36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color w:val="FFFFFF"/>
                                    <w:spacing w:val="2"/>
                                    <w:w w:val="110"/>
                                    <w:sz w:val="9"/>
                                  </w:rPr>
                                  <w:t>Commonwealth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may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be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3"/>
                                    <w:w w:val="110"/>
                                    <w:sz w:val="9"/>
                                  </w:rPr>
                                  <w:t>used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if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48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w w:val="110"/>
                                    <w:sz w:val="9"/>
                                  </w:rPr>
                                  <w:t>these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are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 xml:space="preserve">no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multi-site,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natural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events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or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w w:val="110"/>
                                    <w:sz w:val="9"/>
                                  </w:rPr>
                                  <w:t>capacity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0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2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32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manipulate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9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operation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2"/>
                                    <w:w w:val="110"/>
                                    <w:sz w:val="9"/>
                                  </w:rPr>
                                  <w:t>flows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enroute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9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2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South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38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Australia.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1" name="Text Box 2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" y="4351"/>
                              <a:ext cx="1088" cy="9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EB" w14:textId="77777777" w:rsidR="00F20CE2" w:rsidRDefault="003E30F1">
                                <w:pPr>
                                  <w:spacing w:before="10" w:line="277" w:lineRule="auto"/>
                                  <w:ind w:left="18" w:right="65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Ephemeral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8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Streams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22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(e.g.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2"/>
                                    <w:w w:val="110"/>
                                    <w:sz w:val="9"/>
                                  </w:rPr>
                                  <w:t>Tuppal,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2"/>
                                    <w:w w:val="110"/>
                                    <w:sz w:val="9"/>
                                  </w:rPr>
                                  <w:t>Merran</w:t>
                                </w:r>
                              </w:p>
                              <w:p w14:paraId="4E0564EC" w14:textId="77777777" w:rsidR="00F20CE2" w:rsidRDefault="003E30F1">
                                <w:pPr>
                                  <w:spacing w:line="277" w:lineRule="auto"/>
                                  <w:ind w:left="18" w:right="364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&amp;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2"/>
                                    <w:w w:val="110"/>
                                    <w:sz w:val="9"/>
                                  </w:rPr>
                                  <w:t>Little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2"/>
                                    <w:w w:val="110"/>
                                    <w:sz w:val="9"/>
                                  </w:rPr>
                                  <w:t>Merran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24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Creeks)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2" name="Text Box 2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2" y="4351"/>
                              <a:ext cx="1088" cy="9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ED" w14:textId="77777777" w:rsidR="00F20CE2" w:rsidRDefault="003E30F1">
                                <w:pPr>
                                  <w:spacing w:before="10" w:line="293" w:lineRule="auto"/>
                                  <w:ind w:left="18" w:right="302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L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w w:val="110"/>
                                    <w:sz w:val="9"/>
                                  </w:rPr>
                                  <w:t>o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n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g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i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w w:val="110"/>
                                    <w:sz w:val="9"/>
                                  </w:rPr>
                                  <w:t>t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ud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i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nal</w:t>
                                </w:r>
                                <w:r>
                                  <w:rPr>
                                    <w:rFonts w:ascii="Century Gothic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connectivity</w:t>
                                </w:r>
                                <w:r>
                                  <w:rPr>
                                    <w:rFonts w:ascii="Century Gothic"/>
                                    <w:spacing w:val="28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Quality</w:t>
                                </w:r>
                                <w:r>
                                  <w:rPr>
                                    <w:rFonts w:ascii="Century Gothic"/>
                                    <w:spacing w:val="28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Maintenance</w:t>
                                </w:r>
                                <w:r>
                                  <w:rPr>
                                    <w:rFonts w:ascii="Century Gothic"/>
                                    <w:spacing w:val="-1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spacing w:val="22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native</w:t>
                                </w:r>
                                <w:r>
                                  <w:rPr>
                                    <w:rFonts w:ascii="Century Gothic"/>
                                    <w:spacing w:val="-1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animal</w:t>
                                </w:r>
                              </w:p>
                              <w:p w14:paraId="4E0564EE" w14:textId="77777777" w:rsidR="00F20CE2" w:rsidRDefault="003E30F1">
                                <w:pPr>
                                  <w:spacing w:line="293" w:lineRule="auto"/>
                                  <w:ind w:left="18" w:right="47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habitat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instream</w:t>
                                </w:r>
                                <w:r>
                                  <w:rPr>
                                    <w:rFonts w:ascii="Century Gothic"/>
                                    <w:spacing w:val="27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aquatic</w:t>
                                </w:r>
                                <w:r>
                                  <w:rPr>
                                    <w:rFonts w:ascii="Century Gothic"/>
                                    <w:spacing w:val="-19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vegetation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3" name="Text Box 2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0" y="4351"/>
                              <a:ext cx="2205" cy="9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EF" w14:textId="77777777" w:rsidR="00F20CE2" w:rsidRDefault="003E30F1">
                                <w:pPr>
                                  <w:spacing w:before="23" w:line="289" w:lineRule="auto"/>
                                  <w:ind w:left="18" w:right="482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Small events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position w:val="4"/>
                                    <w:sz w:val="6"/>
                                  </w:rPr>
                                  <w:t>1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~6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GL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>year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stream</w:t>
                                </w:r>
                                <w:r>
                                  <w:rPr>
                                    <w:rFonts w:ascii="Century Gothic"/>
                                    <w:spacing w:val="21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Winter/Spring/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Autumn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events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4" name="Text Box 2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5" y="4351"/>
                              <a:ext cx="720" cy="9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F0" w14:textId="77777777" w:rsidR="00F20CE2" w:rsidRDefault="003E30F1">
                                <w:pPr>
                                  <w:spacing w:before="10"/>
                                  <w:ind w:left="26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1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in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2 (2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>years)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5" name="Text Box 2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41" y="4351"/>
                              <a:ext cx="2667" cy="9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F1" w14:textId="77777777" w:rsidR="00F20CE2" w:rsidRDefault="003E30F1">
                                <w:pPr>
                                  <w:spacing w:before="10"/>
                                  <w:ind w:left="13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  <w:u w:val="single" w:color="000000"/>
                                  </w:rPr>
                                  <w:t>Moderate</w:t>
                                </w:r>
                              </w:p>
                              <w:p w14:paraId="4E0564F2" w14:textId="77777777" w:rsidR="00F20CE2" w:rsidRDefault="003E30F1">
                                <w:pPr>
                                  <w:spacing w:before="25" w:line="293" w:lineRule="auto"/>
                                  <w:ind w:left="142" w:right="145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Some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watering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may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be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important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supplement</w:t>
                                </w:r>
                                <w:r>
                                  <w:rPr>
                                    <w:rFonts w:ascii="Century Gothic"/>
                                    <w:spacing w:val="34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flows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maintain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quality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ecosystem</w:t>
                                </w:r>
                                <w:r>
                                  <w:rPr>
                                    <w:rFonts w:ascii="Century Gothic"/>
                                    <w:spacing w:val="28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health.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6" name="Text Box 2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07" y="4351"/>
                              <a:ext cx="1088" cy="9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F3" w14:textId="77777777" w:rsidR="00F20CE2" w:rsidRDefault="003E30F1">
                                <w:pPr>
                                  <w:spacing w:before="10"/>
                                  <w:ind w:right="1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color w:val="E36C09"/>
                                    <w:spacing w:val="-1"/>
                                    <w:w w:val="110"/>
                                    <w:sz w:val="9"/>
                                  </w:rPr>
                                  <w:t>Protect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7" name="Text Box 2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95" y="4351"/>
                              <a:ext cx="2663" cy="9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F4" w14:textId="77777777" w:rsidR="00F20CE2" w:rsidRDefault="003E30F1">
                                <w:pPr>
                                  <w:spacing w:before="10" w:line="293" w:lineRule="auto"/>
                                  <w:ind w:left="18" w:right="21" w:hanging="1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Commonwealth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may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be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used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spacing w:val="48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these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systems, depending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on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individual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need.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Sites</w:t>
                                </w:r>
                                <w:r>
                                  <w:rPr>
                                    <w:rFonts w:ascii="Century Gothic"/>
                                    <w:spacing w:val="35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may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be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more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likely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 be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by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NSW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OEH.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8" name="Text Box 2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" y="5288"/>
                              <a:ext cx="1088" cy="4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F5" w14:textId="77777777" w:rsidR="00F20CE2" w:rsidRDefault="003E30F1">
                                <w:pPr>
                                  <w:spacing w:before="11" w:line="277" w:lineRule="auto"/>
                                  <w:ind w:left="18" w:right="20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spacing w:val="2"/>
                                    <w:w w:val="110"/>
                                    <w:sz w:val="9"/>
                                  </w:rPr>
                                  <w:t>Fringing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1"/>
                                    <w:w w:val="110"/>
                                    <w:sz w:val="9"/>
                                  </w:rPr>
                                  <w:t>Wetlands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29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(e.g.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1"/>
                                    <w:w w:val="110"/>
                                    <w:sz w:val="9"/>
                                  </w:rPr>
                                  <w:t>Private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8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wetlands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22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w w:val="110"/>
                                    <w:sz w:val="9"/>
                                  </w:rPr>
                                  <w:t>on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1"/>
                                    <w:w w:val="110"/>
                                    <w:sz w:val="9"/>
                                  </w:rPr>
                                  <w:t>Colligen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Creek)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9" name="Text Box 2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2" y="5288"/>
                              <a:ext cx="1088" cy="4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F6" w14:textId="77777777" w:rsidR="00F20CE2" w:rsidRDefault="003E30F1">
                                <w:pPr>
                                  <w:spacing w:before="11"/>
                                  <w:ind w:left="18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>As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above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0" name="Text Box 2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0" y="5288"/>
                              <a:ext cx="2205" cy="4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F7" w14:textId="77777777" w:rsidR="00F20CE2" w:rsidRDefault="003E30F1">
                                <w:pPr>
                                  <w:spacing w:before="11"/>
                                  <w:ind w:left="18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Small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site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specific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actions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&lt;10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GL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1" name="Text Box 2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5" y="5288"/>
                              <a:ext cx="720" cy="4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F8" w14:textId="77777777" w:rsidR="00F20CE2" w:rsidRDefault="003E30F1">
                                <w:pPr>
                                  <w:spacing w:before="11"/>
                                  <w:ind w:left="78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Site</w:t>
                                </w:r>
                                <w:r>
                                  <w:rPr>
                                    <w:rFonts w:ascii="Century Gothic"/>
                                    <w:spacing w:val="-1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specific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2" name="Text Box 2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41" y="5288"/>
                              <a:ext cx="2667" cy="4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F9" w14:textId="77777777" w:rsidR="00F20CE2" w:rsidRDefault="003E30F1">
                                <w:pPr>
                                  <w:spacing w:before="11"/>
                                  <w:ind w:right="1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Site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Specific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3" name="Text Box 2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07" y="5288"/>
                              <a:ext cx="1088" cy="4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FA" w14:textId="77777777" w:rsidR="00F20CE2" w:rsidRDefault="003E30F1">
                                <w:pPr>
                                  <w:spacing w:before="11"/>
                                  <w:ind w:right="1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color w:val="E36C09"/>
                                    <w:spacing w:val="-1"/>
                                    <w:w w:val="110"/>
                                    <w:sz w:val="9"/>
                                  </w:rPr>
                                  <w:t>Protect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4" name="Text Box 2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95" y="5288"/>
                              <a:ext cx="2663" cy="4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FB" w14:textId="77777777" w:rsidR="00F20CE2" w:rsidRDefault="003E30F1">
                                <w:pPr>
                                  <w:spacing w:before="11" w:line="293" w:lineRule="auto"/>
                                  <w:ind w:left="18" w:right="22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Commonwealth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may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be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used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spacing w:val="48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these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systems,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depending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on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individual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need.</w:t>
                                </w:r>
                              </w:p>
                              <w:p w14:paraId="4E0564FC" w14:textId="77777777" w:rsidR="00F20CE2" w:rsidRDefault="003E30F1">
                                <w:pPr>
                                  <w:ind w:right="4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Sites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may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be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more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likely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be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by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NSW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OEH.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5" name="Text Box 2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" y="5708"/>
                              <a:ext cx="1088" cy="5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FD" w14:textId="77777777" w:rsidR="00F20CE2" w:rsidRDefault="003E30F1">
                                <w:pPr>
                                  <w:spacing w:before="11"/>
                                  <w:ind w:left="18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spacing w:val="1"/>
                                    <w:w w:val="110"/>
                                    <w:sz w:val="9"/>
                                  </w:rPr>
                                  <w:t>Werai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Forest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6" name="Text Box 2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2" y="5708"/>
                              <a:ext cx="1088" cy="5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FE" w14:textId="77777777" w:rsidR="00F20CE2" w:rsidRDefault="003E30F1">
                                <w:pPr>
                                  <w:spacing w:before="11" w:line="293" w:lineRule="auto"/>
                                  <w:ind w:left="18" w:right="34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Quality</w:t>
                                </w:r>
                                <w:r>
                                  <w:rPr>
                                    <w:rFonts w:ascii="Century Gothic"/>
                                    <w:spacing w:val="28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05"/>
                                    <w:sz w:val="9"/>
                                  </w:rPr>
                                  <w:t>Maintenance</w:t>
                                </w:r>
                                <w:r>
                                  <w:rPr>
                                    <w:rFonts w:ascii="Century Gothic"/>
                                    <w:w w:val="10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0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05"/>
                                    <w:sz w:val="9"/>
                                  </w:rPr>
                                  <w:t>riparian</w:t>
                                </w:r>
                                <w:r>
                                  <w:rPr>
                                    <w:rFonts w:ascii="Century Gothic"/>
                                    <w:spacing w:val="25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vegetation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7" name="Text Box 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0" y="5708"/>
                              <a:ext cx="2205" cy="5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4FF" w14:textId="77777777" w:rsidR="00F20CE2" w:rsidRDefault="003E30F1">
                                <w:pPr>
                                  <w:spacing w:before="11" w:line="293" w:lineRule="auto"/>
                                  <w:ind w:left="18" w:right="205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Small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events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~5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GL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provide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drought</w:t>
                                </w:r>
                                <w:r>
                                  <w:rPr>
                                    <w:rFonts w:ascii="Century Gothic"/>
                                    <w:spacing w:val="26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refuge.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8" name="Text Box 2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5" y="5708"/>
                              <a:ext cx="720" cy="5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00" w14:textId="77777777" w:rsidR="00F20CE2" w:rsidRDefault="003E30F1">
                                <w:pPr>
                                  <w:spacing w:before="11"/>
                                  <w:ind w:left="63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2-3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5 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>years</w:t>
                                </w:r>
                              </w:p>
                              <w:p w14:paraId="4E056501" w14:textId="77777777" w:rsidR="00F20CE2" w:rsidRDefault="003E30F1">
                                <w:pPr>
                                  <w:spacing w:before="24" w:line="293" w:lineRule="auto"/>
                                  <w:ind w:left="18" w:right="17" w:firstLine="67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(6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>years)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28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river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red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gums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9" name="Text Box 2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41" y="5708"/>
                              <a:ext cx="2667" cy="5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02" w14:textId="77777777" w:rsidR="00F20CE2" w:rsidRDefault="003E30F1">
                                <w:pPr>
                                  <w:spacing w:before="11"/>
                                  <w:ind w:right="1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  <w:u w:val="single" w:color="000000"/>
                                  </w:rPr>
                                  <w:t>Moderate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0" name="Text Box 2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07" y="5708"/>
                              <a:ext cx="1088" cy="5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03" w14:textId="77777777" w:rsidR="00F20CE2" w:rsidRDefault="003E30F1">
                                <w:pPr>
                                  <w:spacing w:before="11"/>
                                  <w:ind w:right="1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color w:val="E36C09"/>
                                    <w:spacing w:val="-1"/>
                                    <w:w w:val="110"/>
                                    <w:sz w:val="9"/>
                                  </w:rPr>
                                  <w:t>Protect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1" name="Text Box 2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95" y="5708"/>
                              <a:ext cx="2663" cy="5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04" w14:textId="77777777" w:rsidR="00F20CE2" w:rsidRDefault="003E30F1">
                                <w:pPr>
                                  <w:spacing w:before="11" w:line="293" w:lineRule="auto"/>
                                  <w:ind w:left="26" w:right="29" w:firstLine="4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Commonwealth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could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be</w:t>
                                </w:r>
                                <w:r>
                                  <w:rPr>
                                    <w:rFonts w:ascii="Century Gothic"/>
                                    <w:spacing w:val="40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considered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future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>years,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subject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 stakeholder</w:t>
                                </w:r>
                                <w:r>
                                  <w:rPr>
                                    <w:rFonts w:ascii="Century Gothic"/>
                                    <w:spacing w:val="27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support,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operational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delivery</w:t>
                                </w:r>
                                <w:r>
                                  <w:rPr>
                                    <w:rFonts w:ascii="Century Gothic"/>
                                    <w:spacing w:val="-1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infrastructure,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third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party</w:t>
                                </w:r>
                                <w:r>
                                  <w:rPr>
                                    <w:rFonts w:ascii="Century Gothic"/>
                                    <w:spacing w:val="40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impacts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return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flows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being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addressed.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2" name="Text Box 2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" y="6249"/>
                              <a:ext cx="1088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05" w14:textId="77777777" w:rsidR="00F20CE2" w:rsidRDefault="003E30F1">
                                <w:pPr>
                                  <w:spacing w:before="10" w:line="277" w:lineRule="auto"/>
                                  <w:ind w:left="18" w:right="266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Koondrook-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20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Perricoota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0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Forest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3" name="Text Box 2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2" y="6249"/>
                              <a:ext cx="1088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06" w14:textId="77777777" w:rsidR="00F20CE2" w:rsidRDefault="003E30F1">
                                <w:pPr>
                                  <w:spacing w:before="10" w:line="293" w:lineRule="auto"/>
                                  <w:ind w:left="18" w:right="34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Quality</w:t>
                                </w:r>
                                <w:r>
                                  <w:rPr>
                                    <w:rFonts w:ascii="Century Gothic"/>
                                    <w:spacing w:val="28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05"/>
                                    <w:sz w:val="9"/>
                                  </w:rPr>
                                  <w:t>Maintenance</w:t>
                                </w:r>
                                <w:r>
                                  <w:rPr>
                                    <w:rFonts w:ascii="Century Gothic"/>
                                    <w:w w:val="10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0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05"/>
                                    <w:sz w:val="9"/>
                                  </w:rPr>
                                  <w:t>riparian</w:t>
                                </w:r>
                                <w:r>
                                  <w:rPr>
                                    <w:rFonts w:ascii="Century Gothic"/>
                                    <w:spacing w:val="25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vegetation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4" name="Text Box 2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0" y="6249"/>
                              <a:ext cx="220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07" w14:textId="77777777" w:rsidR="00F20CE2" w:rsidRDefault="003E30F1">
                                <w:pPr>
                                  <w:spacing w:before="10" w:line="293" w:lineRule="auto"/>
                                  <w:ind w:left="18" w:right="99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Small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event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30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GL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over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60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days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inundate</w:t>
                                </w:r>
                                <w:r>
                                  <w:rPr>
                                    <w:rFonts w:ascii="Century Gothic"/>
                                    <w:spacing w:val="25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around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1500ha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forest,wetlands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42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creeks.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5" name="Text Box 2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5" y="624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08" w14:textId="77777777" w:rsidR="00F20CE2" w:rsidRDefault="003E30F1">
                                <w:pPr>
                                  <w:spacing w:before="10"/>
                                  <w:ind w:left="63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2-3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5 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>years</w:t>
                                </w:r>
                              </w:p>
                              <w:p w14:paraId="4E056509" w14:textId="77777777" w:rsidR="00F20CE2" w:rsidRDefault="003E30F1">
                                <w:pPr>
                                  <w:spacing w:before="24" w:line="293" w:lineRule="auto"/>
                                  <w:ind w:left="18" w:right="17" w:firstLine="67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(6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>years)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28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river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red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gums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6" name="Text Box 2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41" y="6249"/>
                              <a:ext cx="2667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0A" w14:textId="77777777" w:rsidR="00F20CE2" w:rsidRDefault="003E30F1">
                                <w:pPr>
                                  <w:spacing w:before="10"/>
                                  <w:ind w:right="1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  <w:u w:val="single" w:color="000000"/>
                                  </w:rPr>
                                  <w:t>Moderate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7" name="Text Box 2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07" y="6249"/>
                              <a:ext cx="1088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0B" w14:textId="77777777" w:rsidR="00F20CE2" w:rsidRDefault="003E30F1">
                                <w:pPr>
                                  <w:spacing w:before="10"/>
                                  <w:ind w:right="1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color w:val="E36C09"/>
                                    <w:spacing w:val="-1"/>
                                    <w:w w:val="110"/>
                                    <w:sz w:val="9"/>
                                  </w:rPr>
                                  <w:t>Protect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8" name="Text Box 2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95" y="6249"/>
                              <a:ext cx="2663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0C" w14:textId="77777777" w:rsidR="00F20CE2" w:rsidRDefault="003E30F1">
                                <w:pPr>
                                  <w:spacing w:before="10"/>
                                  <w:ind w:left="701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>As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Werai Forest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above.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9" name="Text Box 2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" y="6788"/>
                              <a:ext cx="1088" cy="1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0D" w14:textId="77777777" w:rsidR="00F20CE2" w:rsidRDefault="003E30F1">
                                <w:pPr>
                                  <w:spacing w:before="10" w:line="277" w:lineRule="auto"/>
                                  <w:ind w:left="18" w:right="44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spacing w:val="1"/>
                                    <w:w w:val="110"/>
                                    <w:sz w:val="9"/>
                                  </w:rPr>
                                  <w:t>Edward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9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Wakool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26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System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-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1"/>
                                    <w:w w:val="110"/>
                                    <w:sz w:val="9"/>
                                  </w:rPr>
                                  <w:t xml:space="preserve">Winter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w w:val="110"/>
                                    <w:sz w:val="9"/>
                                  </w:rPr>
                                  <w:t>Flows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0" name="Text Box 2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2" y="6788"/>
                              <a:ext cx="1088" cy="1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0E" w14:textId="77777777" w:rsidR="00F20CE2" w:rsidRDefault="003E30F1">
                                <w:pPr>
                                  <w:spacing w:before="10" w:line="293" w:lineRule="auto"/>
                                  <w:ind w:left="18" w:right="131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Reinstatement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spacing w:val="23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natural</w:t>
                                </w:r>
                                <w:r>
                                  <w:rPr>
                                    <w:rFonts w:ascii="Century Gothic"/>
                                    <w:spacing w:val="-1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hydrograph</w:t>
                                </w:r>
                                <w:r>
                                  <w:rPr>
                                    <w:rFonts w:ascii="Century Gothic"/>
                                    <w:spacing w:val="30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winter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period</w:t>
                                </w:r>
                                <w:r>
                                  <w:rPr>
                                    <w:rFonts w:ascii="Century Gothic"/>
                                    <w:spacing w:val="27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L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w w:val="110"/>
                                    <w:sz w:val="9"/>
                                  </w:rPr>
                                  <w:t>o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n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g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i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w w:val="110"/>
                                    <w:sz w:val="9"/>
                                  </w:rPr>
                                  <w:t>t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ud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i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nal</w:t>
                                </w:r>
                                <w:r>
                                  <w:rPr>
                                    <w:rFonts w:ascii="Century Gothic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connectivity</w:t>
                                </w:r>
                              </w:p>
                              <w:p w14:paraId="4E05650F" w14:textId="77777777" w:rsidR="00F20CE2" w:rsidRDefault="003E30F1">
                                <w:pPr>
                                  <w:spacing w:before="1" w:line="293" w:lineRule="auto"/>
                                  <w:ind w:left="18" w:right="116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Fish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recruitment</w:t>
                                </w:r>
                                <w:r>
                                  <w:rPr>
                                    <w:rFonts w:ascii="Century Gothic"/>
                                    <w:spacing w:val="25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Aquatic</w:t>
                                </w:r>
                                <w:r>
                                  <w:rPr>
                                    <w:rFonts w:ascii="Century Gothic"/>
                                    <w:spacing w:val="-19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vegetation</w:t>
                                </w:r>
                                <w:r>
                                  <w:rPr>
                                    <w:rFonts w:ascii="Century Gothic"/>
                                    <w:spacing w:val="22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reestablishment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1" name="Text Box 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0" y="6788"/>
                              <a:ext cx="2205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10" w14:textId="77777777" w:rsidR="00F20CE2" w:rsidRDefault="003E30F1">
                                <w:pPr>
                                  <w:spacing w:before="10" w:line="293" w:lineRule="auto"/>
                                  <w:ind w:left="18" w:right="149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Edw</w:t>
                                </w:r>
                                <w:r>
                                  <w:rPr>
                                    <w:rFonts w:ascii="Century Gothic"/>
                                    <w:spacing w:val="-2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ard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River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-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Provide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slightly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higher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base</w:t>
                                </w:r>
                                <w:r>
                                  <w:rPr>
                                    <w:rFonts w:ascii="Century Gothic"/>
                                    <w:spacing w:val="36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winter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flow</w:t>
                                </w:r>
                                <w:r>
                                  <w:rPr>
                                    <w:rFonts w:ascii="Century Gothic"/>
                                    <w:spacing w:val="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~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300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ML/d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added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base</w:t>
                                </w:r>
                                <w:r>
                                  <w:rPr>
                                    <w:rFonts w:ascii="Century Gothic"/>
                                    <w:spacing w:val="26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flow</w:t>
                                </w:r>
                                <w:r>
                                  <w:rPr>
                                    <w:rFonts w:ascii="Century Gothic"/>
                                    <w:spacing w:val="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at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Toonalook over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mid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>May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July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(~</w:t>
                                </w:r>
                                <w:r>
                                  <w:rPr>
                                    <w:rFonts w:ascii="Century Gothic"/>
                                    <w:spacing w:val="24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27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GL)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if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Stevens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Weir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is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fully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open.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2" name="Text Box 2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5" y="6788"/>
                              <a:ext cx="72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11" w14:textId="77777777" w:rsidR="00F20CE2" w:rsidRDefault="003E30F1">
                                <w:pPr>
                                  <w:spacing w:before="10"/>
                                  <w:ind w:left="26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1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in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2 (2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>years)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3" name="Text Box 2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41" y="6788"/>
                              <a:ext cx="2667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12" w14:textId="77777777" w:rsidR="00F20CE2" w:rsidRDefault="003E30F1">
                                <w:pPr>
                                  <w:spacing w:before="10"/>
                                  <w:ind w:left="13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  <w:u w:val="single" w:color="000000"/>
                                  </w:rPr>
                                  <w:t>Moderate</w:t>
                                </w:r>
                              </w:p>
                              <w:p w14:paraId="4E056513" w14:textId="77777777" w:rsidR="00F20CE2" w:rsidRDefault="003E30F1">
                                <w:pPr>
                                  <w:spacing w:before="24" w:line="293" w:lineRule="auto"/>
                                  <w:ind w:left="44" w:right="44" w:firstLine="10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provide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improved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connectivity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aquatic</w:t>
                                </w:r>
                                <w:r>
                                  <w:rPr>
                                    <w:rFonts w:ascii="Century Gothic"/>
                                    <w:spacing w:val="40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habitat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at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time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when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Edw</w:t>
                                </w:r>
                                <w:r>
                                  <w:rPr>
                                    <w:rFonts w:ascii="Century Gothic"/>
                                    <w:spacing w:val="-2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ard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River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downstream of</w:t>
                                </w:r>
                                <w:r>
                                  <w:rPr>
                                    <w:rFonts w:ascii="Century Gothic"/>
                                    <w:spacing w:val="26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Stephens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Weir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is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subject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 xml:space="preserve"> to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 annual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low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flows.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4" name="Text Box 2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07" y="6788"/>
                              <a:ext cx="1088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14" w14:textId="77777777" w:rsidR="00F20CE2" w:rsidRDefault="003E30F1">
                                <w:pPr>
                                  <w:spacing w:before="10"/>
                                  <w:ind w:right="1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color w:val="E36C09"/>
                                    <w:spacing w:val="-1"/>
                                    <w:w w:val="110"/>
                                    <w:sz w:val="9"/>
                                  </w:rPr>
                                  <w:t>Protect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5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95" y="6788"/>
                              <a:ext cx="2663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15" w14:textId="77777777" w:rsidR="00F20CE2" w:rsidRDefault="003E30F1">
                                <w:pPr>
                                  <w:spacing w:before="10" w:line="293" w:lineRule="auto"/>
                                  <w:ind w:left="131" w:right="134" w:firstLine="11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Commonwealth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may</w:t>
                                </w:r>
                                <w:r>
                                  <w:rPr>
                                    <w:rFonts w:ascii="Century Gothic"/>
                                    <w:spacing w:val="-1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be</w:t>
                                </w:r>
                                <w:r>
                                  <w:rPr>
                                    <w:rFonts w:ascii="Century Gothic"/>
                                    <w:spacing w:val="42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considered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subject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stakeholder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discussions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26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infrastructure</w:t>
                                </w:r>
                                <w:r>
                                  <w:rPr>
                                    <w:rFonts w:ascii="Century Gothic"/>
                                    <w:spacing w:val="-1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maintenance</w:t>
                                </w:r>
                                <w:r>
                                  <w:rPr>
                                    <w:rFonts w:ascii="Century Gothic"/>
                                    <w:spacing w:val="-1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requirements</w:t>
                                </w:r>
                                <w:r>
                                  <w:rPr>
                                    <w:rFonts w:ascii="Century Gothic"/>
                                    <w:spacing w:val="-1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by</w:t>
                                </w:r>
                                <w:r>
                                  <w:rPr>
                                    <w:rFonts w:ascii="Century Gothic"/>
                                    <w:spacing w:val="37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WaterNSW.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6" name="Text Box 2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0" y="7478"/>
                              <a:ext cx="2205" cy="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16" w14:textId="77777777" w:rsidR="00F20CE2" w:rsidRDefault="003E30F1">
                                <w:pPr>
                                  <w:spacing w:before="11" w:line="293" w:lineRule="auto"/>
                                  <w:ind w:left="18" w:right="269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Yallakool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Creek,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Wakool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River,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Colligen</w:t>
                                </w:r>
                                <w:r>
                                  <w:rPr>
                                    <w:rFonts w:ascii="Century Gothic"/>
                                    <w:spacing w:val="30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Creek-Niemur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River,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Merran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Creek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7" name="Text Box 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5" y="7478"/>
                              <a:ext cx="720" cy="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17" w14:textId="77777777" w:rsidR="00F20CE2" w:rsidRDefault="003E30F1">
                                <w:pPr>
                                  <w:spacing w:before="11"/>
                                  <w:ind w:left="26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1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in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2 (2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>years)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8" name="Text Box 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41" y="7478"/>
                              <a:ext cx="2667" cy="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18" w14:textId="77777777" w:rsidR="00F20CE2" w:rsidRDefault="003E30F1">
                                <w:pPr>
                                  <w:spacing w:before="11"/>
                                  <w:ind w:right="1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  <w:u w:val="single" w:color="000000"/>
                                  </w:rPr>
                                  <w:t>Moderate</w:t>
                                </w:r>
                              </w:p>
                              <w:p w14:paraId="4E056519" w14:textId="77777777" w:rsidR="00F20CE2" w:rsidRDefault="003E30F1">
                                <w:pPr>
                                  <w:spacing w:before="24" w:line="293" w:lineRule="auto"/>
                                  <w:ind w:left="127" w:right="130" w:hanging="1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provide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improved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connectivity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aquatic</w:t>
                                </w:r>
                                <w:r>
                                  <w:rPr>
                                    <w:rFonts w:ascii="Century Gothic"/>
                                    <w:spacing w:val="40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habitat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at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time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>year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when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these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system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have</w:t>
                                </w:r>
                                <w:r>
                                  <w:rPr>
                                    <w:rFonts w:ascii="Century Gothic"/>
                                    <w:spacing w:val="34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historically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been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shut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down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(no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flow).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9" name="Text Box 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07" y="7478"/>
                              <a:ext cx="1088" cy="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1A" w14:textId="77777777" w:rsidR="00F20CE2" w:rsidRDefault="003E30F1">
                                <w:pPr>
                                  <w:spacing w:before="11"/>
                                  <w:ind w:right="1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color w:val="E36C09"/>
                                    <w:spacing w:val="-1"/>
                                    <w:w w:val="110"/>
                                    <w:sz w:val="9"/>
                                  </w:rPr>
                                  <w:t>Protect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0" name="Text Box 2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95" y="7478"/>
                              <a:ext cx="2663" cy="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1B" w14:textId="77777777" w:rsidR="00F20CE2" w:rsidRDefault="003E30F1">
                                <w:pPr>
                                  <w:spacing w:before="11"/>
                                  <w:ind w:left="671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>As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Edw</w:t>
                                </w:r>
                                <w:r>
                                  <w:rPr>
                                    <w:rFonts w:ascii="Century Gothic"/>
                                    <w:spacing w:val="-20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ard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River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above.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1" name="Text Box 2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" y="8056"/>
                              <a:ext cx="1088" cy="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1C" w14:textId="77777777" w:rsidR="00F20CE2" w:rsidRDefault="003E30F1">
                                <w:pPr>
                                  <w:spacing w:before="10" w:line="277" w:lineRule="auto"/>
                                  <w:ind w:left="18" w:right="139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bCs/>
                                    <w:spacing w:val="1"/>
                                    <w:w w:val="110"/>
                                    <w:sz w:val="9"/>
                                    <w:szCs w:val="9"/>
                                  </w:rPr>
                                  <w:t>Edward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bCs/>
                                    <w:spacing w:val="-9"/>
                                    <w:w w:val="110"/>
                                    <w:sz w:val="9"/>
                                    <w:szCs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bCs/>
                                    <w:w w:val="110"/>
                                    <w:sz w:val="9"/>
                                    <w:szCs w:val="9"/>
                                  </w:rPr>
                                  <w:t>Wakool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bCs/>
                                    <w:spacing w:val="26"/>
                                    <w:w w:val="108"/>
                                    <w:sz w:val="9"/>
                                    <w:szCs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bCs/>
                                    <w:w w:val="110"/>
                                    <w:sz w:val="9"/>
                                    <w:szCs w:val="9"/>
                                  </w:rPr>
                                  <w:t>System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bCs/>
                                    <w:spacing w:val="-7"/>
                                    <w:w w:val="110"/>
                                    <w:sz w:val="9"/>
                                    <w:szCs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bCs/>
                                    <w:w w:val="110"/>
                                    <w:sz w:val="9"/>
                                    <w:szCs w:val="9"/>
                                  </w:rPr>
                                  <w:t>–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bCs/>
                                    <w:spacing w:val="-3"/>
                                    <w:w w:val="110"/>
                                    <w:sz w:val="9"/>
                                    <w:szCs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bCs/>
                                    <w:w w:val="110"/>
                                    <w:sz w:val="9"/>
                                    <w:szCs w:val="9"/>
                                  </w:rPr>
                                  <w:t>Recession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bCs/>
                                    <w:spacing w:val="24"/>
                                    <w:w w:val="108"/>
                                    <w:sz w:val="9"/>
                                    <w:szCs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bCs/>
                                    <w:spacing w:val="-1"/>
                                    <w:w w:val="110"/>
                                    <w:sz w:val="9"/>
                                    <w:szCs w:val="9"/>
                                  </w:rPr>
                                  <w:t>Flows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2" name="Text Box 2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2" y="8056"/>
                              <a:ext cx="1088" cy="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1D" w14:textId="77777777" w:rsidR="00F20CE2" w:rsidRDefault="003E30F1">
                                <w:pPr>
                                  <w:spacing w:before="10" w:line="293" w:lineRule="auto"/>
                                  <w:ind w:left="18" w:right="195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Maintenance</w:t>
                                </w:r>
                                <w:r>
                                  <w:rPr>
                                    <w:rFonts w:ascii="Century Gothic"/>
                                    <w:spacing w:val="-1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spacing w:val="22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instream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aquatic</w:t>
                                </w:r>
                                <w:r>
                                  <w:rPr>
                                    <w:rFonts w:ascii="Century Gothic"/>
                                    <w:spacing w:val="27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vegetation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21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native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fish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habitat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3" name="Text Box 2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0" y="8056"/>
                              <a:ext cx="2205" cy="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1E" w14:textId="77777777" w:rsidR="00F20CE2" w:rsidRDefault="003E30F1">
                                <w:pPr>
                                  <w:spacing w:before="10" w:line="307" w:lineRule="auto"/>
                                  <w:ind w:left="18" w:right="59"/>
                                  <w:rPr>
                                    <w:rFonts w:ascii="Century Gothic" w:eastAsia="Century Gothic" w:hAnsi="Century Gothic" w:cs="Century Gothic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~15GL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within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constraints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provide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more</w:t>
                                </w:r>
                                <w:r>
                                  <w:rPr>
                                    <w:rFonts w:ascii="Century Gothic"/>
                                    <w:spacing w:val="36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natural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recession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flows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off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rain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rejection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36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unregulated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events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system.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position w:val="4"/>
                                    <w:sz w:val="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4" name="Text Box 2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5" y="8056"/>
                              <a:ext cx="720" cy="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1F" w14:textId="77777777" w:rsidR="00F20CE2" w:rsidRDefault="003E30F1">
                                <w:pPr>
                                  <w:spacing w:before="10"/>
                                  <w:ind w:left="78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>As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Required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5" name="Text Box 2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41" y="8056"/>
                              <a:ext cx="2667" cy="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20" w14:textId="77777777" w:rsidR="00F20CE2" w:rsidRDefault="003E30F1">
                                <w:pPr>
                                  <w:spacing w:before="10"/>
                                  <w:ind w:left="13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  <w:u w:val="single" w:color="000000"/>
                                  </w:rPr>
                                  <w:t>Moderate</w:t>
                                </w:r>
                              </w:p>
                              <w:p w14:paraId="4E056521" w14:textId="77777777" w:rsidR="00F20CE2" w:rsidRDefault="003E30F1">
                                <w:pPr>
                                  <w:spacing w:before="24" w:line="294" w:lineRule="auto"/>
                                  <w:ind w:left="52" w:right="51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Depending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on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scale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timing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event,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less</w:t>
                                </w:r>
                                <w:r>
                                  <w:rPr>
                                    <w:rFonts w:ascii="Century Gothic"/>
                                    <w:spacing w:val="28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likely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under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low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resource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availability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scenario.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6" name="Text Box 2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07" y="8056"/>
                              <a:ext cx="1088" cy="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22" w14:textId="77777777" w:rsidR="00F20CE2" w:rsidRDefault="003E30F1">
                                <w:pPr>
                                  <w:spacing w:before="10"/>
                                  <w:ind w:right="1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color w:val="E36C09"/>
                                    <w:spacing w:val="-1"/>
                                    <w:w w:val="110"/>
                                    <w:sz w:val="9"/>
                                  </w:rPr>
                                  <w:t>Protect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7" name="Text Box 2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95" y="8056"/>
                              <a:ext cx="2663" cy="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23" w14:textId="77777777" w:rsidR="00F20CE2" w:rsidRDefault="003E30F1">
                                <w:pPr>
                                  <w:spacing w:before="10" w:line="293" w:lineRule="auto"/>
                                  <w:ind w:left="33" w:right="37" w:firstLine="7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color w:val="FFFFFF"/>
                                    <w:spacing w:val="2"/>
                                    <w:w w:val="110"/>
                                    <w:sz w:val="9"/>
                                  </w:rPr>
                                  <w:t>Commonwealth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may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be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8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3"/>
                                    <w:w w:val="110"/>
                                    <w:sz w:val="9"/>
                                  </w:rPr>
                                  <w:t>used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48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2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manage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flow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w w:val="110"/>
                                    <w:sz w:val="9"/>
                                  </w:rPr>
                                  <w:t>recessions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w w:val="110"/>
                                    <w:sz w:val="9"/>
                                  </w:rPr>
                                  <w:t>associated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3"/>
                                    <w:w w:val="110"/>
                                    <w:sz w:val="9"/>
                                  </w:rPr>
                                  <w:t>with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natural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or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34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w w:val="110"/>
                                    <w:sz w:val="9"/>
                                  </w:rPr>
                                  <w:t>rain-rejection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events.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8" name="Text Box 2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" y="8633"/>
                              <a:ext cx="1088" cy="4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24" w14:textId="77777777" w:rsidR="00F20CE2" w:rsidRDefault="003E30F1">
                                <w:pPr>
                                  <w:spacing w:before="10" w:line="277" w:lineRule="auto"/>
                                  <w:ind w:left="18" w:right="279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spacing w:val="1"/>
                                    <w:w w:val="110"/>
                                    <w:sz w:val="9"/>
                                  </w:rPr>
                                  <w:t>Edward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9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Wakool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26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System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-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8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2"/>
                                    <w:w w:val="110"/>
                                    <w:sz w:val="9"/>
                                  </w:rPr>
                                  <w:t>Critical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23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2"/>
                                    <w:w w:val="110"/>
                                    <w:sz w:val="9"/>
                                  </w:rPr>
                                  <w:t>Habitat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9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110"/>
                                    <w:sz w:val="9"/>
                                  </w:rPr>
                                  <w:t>flows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9" name="Text Box 2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2" y="8633"/>
                              <a:ext cx="1088" cy="4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25" w14:textId="77777777" w:rsidR="00F20CE2" w:rsidRDefault="003E30F1">
                                <w:pPr>
                                  <w:spacing w:before="10" w:line="293" w:lineRule="auto"/>
                                  <w:ind w:left="18" w:right="138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quality</w:t>
                                </w:r>
                                <w:r>
                                  <w:rPr>
                                    <w:rFonts w:ascii="Century Gothic"/>
                                    <w:spacing w:val="24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Provision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refuges</w:t>
                                </w:r>
                                <w:r>
                                  <w:rPr>
                                    <w:rFonts w:ascii="Century Gothic"/>
                                    <w:spacing w:val="28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native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fish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0" name="Text Box 2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0" y="8633"/>
                              <a:ext cx="2205" cy="4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26" w14:textId="77777777" w:rsidR="00F20CE2" w:rsidRDefault="003E30F1">
                                <w:pPr>
                                  <w:spacing w:before="10" w:line="307" w:lineRule="auto"/>
                                  <w:ind w:left="18" w:right="39"/>
                                  <w:rPr>
                                    <w:rFonts w:ascii="Century Gothic" w:eastAsia="Century Gothic" w:hAnsi="Century Gothic" w:cs="Century Gothic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~30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-120 GL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>year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manage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hypoxic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black</w:t>
                                </w:r>
                                <w:r>
                                  <w:rPr>
                                    <w:rFonts w:ascii="Century Gothic"/>
                                    <w:spacing w:val="29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events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other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critical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habitat</w:t>
                                </w:r>
                                <w:r>
                                  <w:rPr>
                                    <w:rFonts w:ascii="Century Gothic"/>
                                    <w:spacing w:val="26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needs.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position w:val="4"/>
                                    <w:sz w:val="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1" name="Text Box 2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5" y="8633"/>
                              <a:ext cx="720" cy="4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27" w14:textId="77777777" w:rsidR="00F20CE2" w:rsidRDefault="003E30F1">
                                <w:pPr>
                                  <w:spacing w:before="10"/>
                                  <w:ind w:left="78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>As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Required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2" name="Text Box 2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41" y="8633"/>
                              <a:ext cx="2667" cy="4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28" w14:textId="77777777" w:rsidR="00F20CE2" w:rsidRDefault="003E30F1">
                                <w:pPr>
                                  <w:spacing w:before="10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  <w:u w:val="single" w:color="FFFFFF"/>
                                  </w:rPr>
                                  <w:t>Critical</w:t>
                                </w:r>
                              </w:p>
                              <w:p w14:paraId="4E056529" w14:textId="77777777" w:rsidR="00F20CE2" w:rsidRDefault="003E30F1">
                                <w:pPr>
                                  <w:spacing w:before="25" w:line="293" w:lineRule="auto"/>
                                  <w:ind w:left="157" w:right="166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w w:val="110"/>
                                    <w:sz w:val="9"/>
                                  </w:rPr>
                                  <w:t xml:space="preserve">Support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aquatic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communities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is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critical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during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34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w w:val="110"/>
                                    <w:sz w:val="9"/>
                                  </w:rPr>
                                  <w:t>hypoxic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events.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" name="Text Box 2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07" y="8633"/>
                              <a:ext cx="1088" cy="4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2A" w14:textId="77777777" w:rsidR="00F20CE2" w:rsidRDefault="003E30F1">
                                <w:pPr>
                                  <w:spacing w:before="10"/>
                                  <w:ind w:left="176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color w:val="E36C09"/>
                                    <w:w w:val="110"/>
                                    <w:sz w:val="9"/>
                                  </w:rPr>
                                  <w:t>Avoid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E36C09"/>
                                    <w:spacing w:val="-9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E36C09"/>
                                    <w:spacing w:val="1"/>
                                    <w:w w:val="110"/>
                                    <w:sz w:val="9"/>
                                  </w:rPr>
                                  <w:t>Damage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" name="Text Box 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95" y="8633"/>
                              <a:ext cx="2663" cy="4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2B" w14:textId="77777777" w:rsidR="00F20CE2" w:rsidRDefault="003E30F1">
                                <w:pPr>
                                  <w:spacing w:before="10" w:line="294" w:lineRule="auto"/>
                                  <w:ind w:left="731" w:right="122" w:hanging="623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w w:val="110"/>
                                    <w:sz w:val="9"/>
                                  </w:rPr>
                                  <w:t>Highest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priority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9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2"/>
                                    <w:w w:val="110"/>
                                    <w:sz w:val="9"/>
                                  </w:rPr>
                                  <w:t>Commonwealth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8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52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if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triggers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110"/>
                                    <w:sz w:val="9"/>
                                  </w:rPr>
                                  <w:t>are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1"/>
                                    <w:w w:val="110"/>
                                    <w:sz w:val="9"/>
                                  </w:rPr>
                                  <w:t>met.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5" name="Text Box 2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13" y="630"/>
                              <a:ext cx="2624" cy="3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2C" w14:textId="77777777" w:rsidR="00F20CE2" w:rsidRDefault="003E30F1">
                                <w:pPr>
                                  <w:spacing w:line="100" w:lineRule="exact"/>
                                  <w:ind w:left="74" w:hanging="75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Likely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be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met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by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consumptive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demands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>except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 in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</w:t>
                                </w:r>
                              </w:p>
                              <w:p w14:paraId="4E05652D" w14:textId="77777777" w:rsidR="00F20CE2" w:rsidRDefault="003E30F1">
                                <w:pPr>
                                  <w:spacing w:before="24" w:line="293" w:lineRule="auto"/>
                                  <w:ind w:left="502" w:right="71" w:hanging="428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  <w:u w:val="single" w:color="000000"/>
                                  </w:rPr>
                                  <w:t>v</w:t>
                                </w:r>
                                <w:r>
                                  <w:rPr>
                                    <w:rFonts w:ascii="Century Gothic"/>
                                    <w:spacing w:val="-23"/>
                                    <w:w w:val="110"/>
                                    <w:sz w:val="9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  <w:u w:val="single" w:color="000000"/>
                                  </w:rPr>
                                  <w:t>ery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110"/>
                                    <w:sz w:val="9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  <w:u w:val="single" w:color="000000"/>
                                  </w:rPr>
                                  <w:t>dry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  <w:u w:val="single" w:color="000000"/>
                                  </w:rPr>
                                  <w:t>year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&amp;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 in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such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scenario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CEW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may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be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use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spacing w:val="21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prevent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system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from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being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cut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off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6" name="Text Box 2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13" y="2115"/>
                              <a:ext cx="2624" cy="3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2E" w14:textId="77777777" w:rsidR="00F20CE2" w:rsidRDefault="003E30F1">
                                <w:pPr>
                                  <w:spacing w:line="100" w:lineRule="exact"/>
                                  <w:ind w:left="74" w:hanging="75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Likely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be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met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by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consumptive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demands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>except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 in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</w:t>
                                </w:r>
                              </w:p>
                              <w:p w14:paraId="4E05652F" w14:textId="77777777" w:rsidR="00F20CE2" w:rsidRDefault="003E30F1">
                                <w:pPr>
                                  <w:spacing w:before="24" w:line="294" w:lineRule="auto"/>
                                  <w:ind w:left="502" w:right="71" w:hanging="428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  <w:u w:val="single" w:color="000000"/>
                                  </w:rPr>
                                  <w:t>v</w:t>
                                </w:r>
                                <w:r>
                                  <w:rPr>
                                    <w:rFonts w:ascii="Century Gothic"/>
                                    <w:spacing w:val="-23"/>
                                    <w:w w:val="110"/>
                                    <w:sz w:val="9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  <w:u w:val="single" w:color="000000"/>
                                  </w:rPr>
                                  <w:t>ery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110"/>
                                    <w:sz w:val="9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  <w:u w:val="single" w:color="000000"/>
                                  </w:rPr>
                                  <w:t>dry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  <w:u w:val="single" w:color="000000"/>
                                  </w:rPr>
                                  <w:t>year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&amp;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 in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such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scenario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CEW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may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be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use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spacing w:val="21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prevent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system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from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being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cut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off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7" name="Text Box 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" y="9253"/>
                              <a:ext cx="16496" cy="33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30" w14:textId="77777777" w:rsidR="00F20CE2" w:rsidRDefault="003E30F1">
                                <w:pPr>
                                  <w:spacing w:line="94" w:lineRule="exact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sz w:val="9"/>
                                  </w:rPr>
                                  <w:t>Key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z w:val="9"/>
                                  </w:rPr>
                                  <w:t>-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sz w:val="9"/>
                                  </w:rPr>
                                  <w:t>events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z w:val="9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z w:val="9"/>
                                  </w:rPr>
                                  <w:t>previous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z w:val="9"/>
                                  </w:rPr>
                                  <w:t>years</w:t>
                                </w:r>
                              </w:p>
                              <w:p w14:paraId="4E056531" w14:textId="77777777" w:rsidR="00F20CE2" w:rsidRDefault="003E30F1">
                                <w:pPr>
                                  <w:spacing w:before="32"/>
                                  <w:ind w:left="1087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means demand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was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met,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by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Commonwealth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or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any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other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source</w:t>
                                </w:r>
                              </w:p>
                              <w:p w14:paraId="4E056532" w14:textId="77777777" w:rsidR="00F20CE2" w:rsidRDefault="003E30F1">
                                <w:pPr>
                                  <w:spacing w:before="47" w:line="326" w:lineRule="auto"/>
                                  <w:ind w:left="1087" w:right="8675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means demand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was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partially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met,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by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Commonwealth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environmental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or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any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other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source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(may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be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used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indicate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infrastructure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assisted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delivery)</w:t>
                                </w:r>
                                <w:r>
                                  <w:rPr>
                                    <w:rFonts w:ascii="Century Gothic"/>
                                    <w:spacing w:val="11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means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not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provided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(or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not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required)</w:t>
                                </w:r>
                              </w:p>
                              <w:p w14:paraId="4E056533" w14:textId="77777777" w:rsidR="00F20CE2" w:rsidRDefault="003E30F1">
                                <w:pPr>
                                  <w:spacing w:before="1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Note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not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all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demands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require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>every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year,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drying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phases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are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important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floodplains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temporary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wetlands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or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streams</w:t>
                                </w:r>
                              </w:p>
                              <w:p w14:paraId="4E056534" w14:textId="77777777" w:rsidR="00F20CE2" w:rsidRDefault="00F20CE2">
                                <w:pPr>
                                  <w:rPr>
                                    <w:rFonts w:ascii="Century Gothic" w:eastAsia="Century Gothic" w:hAnsi="Century Gothic" w:cs="Century Gothic"/>
                                    <w:b/>
                                    <w:bCs/>
                                    <w:sz w:val="8"/>
                                    <w:szCs w:val="8"/>
                                  </w:rPr>
                                </w:pPr>
                              </w:p>
                              <w:p w14:paraId="4E056535" w14:textId="77777777" w:rsidR="00F20CE2" w:rsidRDefault="00F20CE2">
                                <w:pPr>
                                  <w:spacing w:before="4"/>
                                  <w:rPr>
                                    <w:rFonts w:ascii="Century Gothic" w:eastAsia="Century Gothic" w:hAnsi="Century Gothic" w:cs="Century Gothic"/>
                                    <w:b/>
                                    <w:bCs/>
                                    <w:sz w:val="9"/>
                                    <w:szCs w:val="9"/>
                                  </w:rPr>
                                </w:pPr>
                              </w:p>
                              <w:p w14:paraId="4E056536" w14:textId="77777777" w:rsidR="00F20CE2" w:rsidRDefault="003E30F1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sz w:val="9"/>
                                  </w:rPr>
                                  <w:t>Key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z w:val="9"/>
                                  </w:rPr>
                                  <w:t>-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sz w:val="9"/>
                                  </w:rPr>
                                  <w:t>potential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sz w:val="9"/>
                                  </w:rPr>
                                  <w:t>watering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z w:val="9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z w:val="9"/>
                                  </w:rPr>
                                  <w:t>2017-18</w:t>
                                </w:r>
                              </w:p>
                              <w:p w14:paraId="4E056537" w14:textId="77777777" w:rsidR="00F20CE2" w:rsidRDefault="003E30F1">
                                <w:pPr>
                                  <w:spacing w:before="32" w:line="334" w:lineRule="auto"/>
                                  <w:ind w:left="1087" w:right="8788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means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high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>priority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Commonwealth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watering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(full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or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partial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contribution,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subject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seasonal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operational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considerations)</w:t>
                                </w:r>
                                <w:r>
                                  <w:rPr>
                                    <w:rFonts w:ascii="Century Gothic"/>
                                    <w:spacing w:val="14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means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secondary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>priority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Commonwealth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environmental watering,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>likely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be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met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sz w:val="9"/>
                                  </w:rPr>
                                  <w:t>via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other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means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(other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holders,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or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natural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flows)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41"/>
                                    <w:sz w:val="9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low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>priority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Commonwealth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watering</w:t>
                                </w:r>
                              </w:p>
                              <w:p w14:paraId="4E056538" w14:textId="77777777" w:rsidR="00F20CE2" w:rsidRDefault="00F20CE2">
                                <w:pPr>
                                  <w:rPr>
                                    <w:rFonts w:ascii="Century Gothic" w:eastAsia="Century Gothic" w:hAnsi="Century Gothic" w:cs="Century Gothic"/>
                                    <w:b/>
                                    <w:bCs/>
                                    <w:sz w:val="8"/>
                                    <w:szCs w:val="8"/>
                                  </w:rPr>
                                </w:pPr>
                              </w:p>
                              <w:p w14:paraId="4E056539" w14:textId="77777777" w:rsidR="00F20CE2" w:rsidRDefault="003E30F1">
                                <w:pPr>
                                  <w:spacing w:before="64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sz w:val="9"/>
                                  </w:rPr>
                                  <w:t>Key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z w:val="9"/>
                                  </w:rPr>
                                  <w:t>-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z w:val="9"/>
                                  </w:rPr>
                                  <w:t>urgency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1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sz w:val="9"/>
                                  </w:rPr>
                                  <w:t>demands</w:t>
                                </w:r>
                              </w:p>
                              <w:p w14:paraId="4E05653A" w14:textId="77777777" w:rsidR="00F20CE2" w:rsidRDefault="003E30F1">
                                <w:pPr>
                                  <w:spacing w:before="32" w:line="326" w:lineRule="auto"/>
                                  <w:ind w:left="1087" w:right="10193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means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>critical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i.e.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urgent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need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particular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year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manage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>risk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>irretrievable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loss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or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damage</w:t>
                                </w:r>
                                <w:r>
                                  <w:rPr>
                                    <w:rFonts w:ascii="Century Gothic"/>
                                    <w:spacing w:val="90"/>
                                    <w:w w:val="99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means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high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i.e.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needed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particular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year</w:t>
                                </w:r>
                              </w:p>
                              <w:p w14:paraId="4E05653B" w14:textId="77777777" w:rsidR="00F20CE2" w:rsidRDefault="003E30F1">
                                <w:pPr>
                                  <w:spacing w:before="1" w:line="326" w:lineRule="auto"/>
                                  <w:ind w:left="1087" w:right="11593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means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moderate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demand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i.e.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needed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particular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year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and/or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next</w:t>
                                </w:r>
                                <w:r>
                                  <w:rPr>
                                    <w:rFonts w:ascii="Century Gothic"/>
                                    <w:spacing w:val="79"/>
                                    <w:w w:val="99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means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low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i.e.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generally</w:t>
                                </w:r>
                                <w:r>
                                  <w:rPr>
                                    <w:rFonts w:ascii="Century Gothic"/>
                                    <w:spacing w:val="1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not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needed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particular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year</w:t>
                                </w:r>
                              </w:p>
                              <w:p w14:paraId="4E05653C" w14:textId="77777777" w:rsidR="00F20CE2" w:rsidRDefault="003E30F1">
                                <w:pPr>
                                  <w:spacing w:before="1"/>
                                  <w:ind w:left="1087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means 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9"/>
                                  </w:rPr>
                                  <w:t>very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low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i.e.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generally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not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needed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particular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year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or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following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year</w:t>
                                </w:r>
                              </w:p>
                              <w:p w14:paraId="4E05653D" w14:textId="77777777" w:rsidR="00F20CE2" w:rsidRDefault="003E30F1">
                                <w:pPr>
                                  <w:spacing w:before="40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Note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>is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considered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at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generalised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scale;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there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may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be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specific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requirements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are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more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or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less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urgent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within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flow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regime</w:t>
                                </w:r>
                              </w:p>
                              <w:p w14:paraId="4E05653E" w14:textId="77777777" w:rsidR="00F20CE2" w:rsidRDefault="00F20CE2">
                                <w:pPr>
                                  <w:rPr>
                                    <w:rFonts w:ascii="Century Gothic" w:eastAsia="Century Gothic" w:hAnsi="Century Gothic" w:cs="Century Gothic"/>
                                    <w:b/>
                                    <w:bCs/>
                                    <w:sz w:val="8"/>
                                    <w:szCs w:val="8"/>
                                  </w:rPr>
                                </w:pPr>
                              </w:p>
                              <w:p w14:paraId="4E05653F" w14:textId="77777777" w:rsidR="00F20CE2" w:rsidRDefault="00F20CE2">
                                <w:pPr>
                                  <w:spacing w:before="6"/>
                                  <w:rPr>
                                    <w:rFonts w:ascii="Century Gothic" w:eastAsia="Century Gothic" w:hAnsi="Century Gothic" w:cs="Century Gothic"/>
                                    <w:b/>
                                    <w:bCs/>
                                    <w:sz w:val="7"/>
                                    <w:szCs w:val="7"/>
                                  </w:rPr>
                                </w:pPr>
                              </w:p>
                              <w:p w14:paraId="4E056540" w14:textId="77777777" w:rsidR="00F20CE2" w:rsidRDefault="003E30F1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information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this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table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was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compiled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using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number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sources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(below).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Where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no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specific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information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was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available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and/or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where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constraints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excluded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recommended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actions,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previous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actions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their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outcomes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were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used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as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basis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developing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watering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options.</w:t>
                                </w:r>
                              </w:p>
                              <w:p w14:paraId="4E056541" w14:textId="77777777" w:rsidR="00F20CE2" w:rsidRDefault="00F20CE2">
                                <w:pPr>
                                  <w:rPr>
                                    <w:rFonts w:ascii="Century Gothic" w:eastAsia="Century Gothic" w:hAnsi="Century Gothic" w:cs="Century Gothic"/>
                                    <w:b/>
                                    <w:bCs/>
                                    <w:sz w:val="13"/>
                                    <w:szCs w:val="13"/>
                                  </w:rPr>
                                </w:pPr>
                              </w:p>
                              <w:p w14:paraId="4E056542" w14:textId="77777777" w:rsidR="00F20CE2" w:rsidRDefault="003E30F1">
                                <w:pPr>
                                  <w:spacing w:line="306" w:lineRule="auto"/>
                                  <w:rPr>
                                    <w:rFonts w:ascii="Arial" w:eastAsia="Arial" w:hAnsi="Arial" w:cs="Arial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References: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1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Hale,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J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SKM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(2011),</w:t>
                                </w:r>
                                <w:r>
                                  <w:rPr>
                                    <w:rFonts w:ascii="Century Gothic"/>
                                    <w:spacing w:val="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 xml:space="preserve"> Delivery: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>Edward-Wakool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9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9"/>
                                  </w:rPr>
                                  <w:t>2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10"/>
                                    <w:sz w:val="9"/>
                                  </w:rPr>
                                  <w:t xml:space="preserve">Adapted 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w w:val="110"/>
                                    <w:sz w:val="9"/>
                                  </w:rPr>
                                  <w:t>from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w w:val="110"/>
                                    <w:sz w:val="9"/>
                                  </w:rPr>
                                  <w:t xml:space="preserve"> Watts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9"/>
                                  </w:rPr>
                                  <w:t xml:space="preserve">et.al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10"/>
                                    <w:sz w:val="9"/>
                                  </w:rPr>
                                  <w:t>(2013),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Monitoring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>ecosystem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>responses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Commonwealth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4"/>
                                    <w:w w:val="110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delivered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 xml:space="preserve"> Edward-Wakool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 xml:space="preserve">river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>system,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2012-13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10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w w:val="110"/>
                                    <w:sz w:val="9"/>
                                  </w:rPr>
                                  <w:t>Watts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9"/>
                                  </w:rPr>
                                  <w:t>et.al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10"/>
                                    <w:sz w:val="9"/>
                                  </w:rPr>
                                  <w:t>(2014),</w:t>
                                </w:r>
                                <w:r>
                                  <w:rPr>
                                    <w:rFonts w:ascii="Arial"/>
                                    <w:spacing w:val="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Monitoring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>ecosystem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>responses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Commonwealth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4"/>
                                    <w:w w:val="110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 xml:space="preserve"> delivered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4"/>
                                    <w:w w:val="110"/>
                                    <w:sz w:val="9"/>
                                  </w:rPr>
                                  <w:t>Edward-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85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  <w:w w:val="110"/>
                                    <w:sz w:val="9"/>
                                  </w:rPr>
                                  <w:t>Wakool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 xml:space="preserve">river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>system,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2013-14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10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w w:val="110"/>
                                    <w:sz w:val="9"/>
                                  </w:rPr>
                                  <w:t>Watts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10"/>
                                    <w:sz w:val="9"/>
                                  </w:rPr>
                                  <w:t>et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10"/>
                                    <w:sz w:val="9"/>
                                  </w:rPr>
                                  <w:t>al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10"/>
                                    <w:sz w:val="9"/>
                                  </w:rPr>
                                  <w:t>(2015),</w:t>
                                </w:r>
                                <w:r>
                                  <w:rPr>
                                    <w:rFonts w:ascii="Arial"/>
                                    <w:spacing w:val="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Commonwealth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 xml:space="preserve"> Water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  <w:w w:val="110"/>
                                    <w:sz w:val="9"/>
                                  </w:rPr>
                                  <w:t>Office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Long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Term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>Intervention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Monitoring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>Project: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>Edward-Wakool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 xml:space="preserve"> Selected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>Area Synthesis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Report,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2014-15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9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9"/>
                                  </w:rPr>
                                  <w:t>3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9"/>
                                  </w:rPr>
                                  <w:t>Webster,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9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10"/>
                                    <w:sz w:val="9"/>
                                  </w:rPr>
                                  <w:t>(2010),</w:t>
                                </w:r>
                                <w:r>
                                  <w:rPr>
                                    <w:rFonts w:ascii="Arial"/>
                                    <w:spacing w:val="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Monitoring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>Werai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>Forest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>Flow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0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9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05616C" id="Group 228" o:spid="_x0000_s1140" style="width:843.45pt;height:635.9pt;mso-position-horizontal-relative:char;mso-position-vertical-relative:line" coordsize="16869,12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">
                <v:group id="Group 582" o:spid="_x0000_s1141" style="position:absolute;left:13103;top:155;width:1095;height:458" coordorigin="13103,155" coordsize="1095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583" o:spid="_x0000_s1142" style="position:absolute;left:13103;top:155;width:1095;height:458;visibility:visible;mso-wrap-style:square;v-text-anchor:top" coordsize="1095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SYdMMA&#10;AADcAAAADwAAAGRycy9kb3ducmV2LnhtbESPzWrDMBCE74W+g9hCb7VcE0xxLJu2EMit1Ak5L9b6&#10;J7FWxlJix09fFQo9DjPzDZOXixnEjSbXW1bwGsUgiGure24VHA+7lzcQziNrHCyTgjs5KIvHhxwz&#10;bWf+plvlWxEg7DJU0Hk/ZlK6uiODLrIjcfAaOxn0QU6t1BPOAW4GmcRxKg32HBY6HOmzo/pSXY2C&#10;9Drv1tic0uOZ6Avbj0NTratSz0/L+xaEp8X/h//ae60g2Wzg90w4Ar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SYdMMAAADcAAAADwAAAAAAAAAAAAAAAACYAgAAZHJzL2Rv&#10;d25yZXYueG1sUEsFBgAAAAAEAAQA9QAAAIgDAAAAAA==&#10;" path="m,457r1095,l1095,,,,,457xe" fillcolor="#fbd4b4" stroked="f">
                    <v:path arrowok="t" o:connecttype="custom" o:connectlocs="0,612;1095,612;1095,155;0,155;0,612" o:connectangles="0,0,0,0,0"/>
                  </v:shape>
                </v:group>
                <v:group id="Group 580" o:spid="_x0000_s1143" style="position:absolute;left:5101;top:605;width:675;height:443" coordorigin="5101,605" coordsize="675,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581" o:spid="_x0000_s1144" style="position:absolute;left:5101;top:605;width:675;height:443;visibility:visible;mso-wrap-style:square;v-text-anchor:top" coordsize="675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E4CcEA&#10;AADcAAAADwAAAGRycy9kb3ducmV2LnhtbESPS6vCMBSE94L/IRzBnaaKiPQaRYV7ceHGx+IuD82x&#10;KTYnpYl9/HsjCC6HmfmGWW87W4qGal84VjCbJiCIM6cLzhXcrr+TFQgfkDWWjklBTx62m+Fgjal2&#10;LZ+puYRcRAj7FBWYEKpUSp8ZsuinriKO3t3VFkOUdS51jW2E21LOk2QpLRYcFwxWdDCUPS5Pq+D/&#10;79H0t7Y3nbzygU90L/aVVGo86nY/IAJ14Rv+tI9awXyxhP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hOAnBAAAA3AAAAA8AAAAAAAAAAAAAAAAAmAIAAGRycy9kb3du&#10;cmV2LnhtbFBLBQYAAAAABAAEAPUAAACGAwAAAAA=&#10;" path="m,442r675,l675,,,,,442xe" fillcolor="#d9d9d9" stroked="f">
                    <v:path arrowok="t" o:connecttype="custom" o:connectlocs="0,1047;675,1047;675,605;0,605;0,1047" o:connectangles="0,0,0,0,0"/>
                  </v:shape>
                </v:group>
                <v:group id="Group 578" o:spid="_x0000_s1145" style="position:absolute;left:5768;top:605;width:4681;height:443" coordorigin="5768,605" coordsize="4681,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579" o:spid="_x0000_s1146" style="position:absolute;left:5768;top:605;width:4681;height:443;visibility:visible;mso-wrap-style:square;v-text-anchor:top" coordsize="4681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WzMEA&#10;AADcAAAADwAAAGRycy9kb3ducmV2LnhtbERPz2vCMBS+C/4P4Qm72XRlk9IZZYgbHoZgHYPdHs2z&#10;LTYvIcls998vh4HHj+/3ejuZQdzIh96ygscsB0HcWN1zq+Dz/LYsQYSIrHGwTAp+KcB2M5+tsdJ2&#10;5BPd6tiKFMKhQgVdjK6SMjQdGQyZdcSJu1hvMCboW6k9jincDLLI85U02HNq6NDRrqPmWv8YBX50&#10;4eNYhuJ9/Npb+T0dyDxbpR4W0+sLiEhTvIv/3QetoHhKa9OZd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s1szBAAAA3AAAAA8AAAAAAAAAAAAAAAAAmAIAAGRycy9kb3du&#10;cmV2LnhtbFBLBQYAAAAABAAEAPUAAACGAwAAAAA=&#10;" path="m,442r4680,l4680,,,,,442xe" fillcolor="#a6a6a6" stroked="f">
                    <v:path arrowok="t" o:connecttype="custom" o:connectlocs="0,1047;4680,1047;4680,605;0,605;0,1047" o:connectangles="0,0,0,0,0"/>
                  </v:shape>
                </v:group>
                <v:group id="Group 576" o:spid="_x0000_s1147" style="position:absolute;left:10441;top:605;width:2671;height:443" coordorigin="10441,605" coordsize="2671,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577" o:spid="_x0000_s1148" style="position:absolute;left:10441;top:605;width:2671;height:443;visibility:visible;mso-wrap-style:square;v-text-anchor:top" coordsize="2671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1/cEA&#10;AADcAAAADwAAAGRycy9kb3ducmV2LnhtbERPTYvCMBC9C/sfwgh709SuitZGWQTBg5etsrC3oZk2&#10;xWZSmqj135uDsMfH+853g23FnXrfOFYwmyYgiEunG64VXM6HyQqED8gaW8ek4EkedtuPUY6Zdg/+&#10;oXsRahFD2GeowITQZVL60pBFP3UdceQq11sMEfa11D0+YrhtZZokS2mx4dhgsKO9ofJa3KyCIqn8&#10;4rw+zdvDfH0x3TO9/n39KvU5Hr43IAIN4V/8dh+1gnQR58cz8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Wdf3BAAAA3AAAAA8AAAAAAAAAAAAAAAAAmAIAAGRycy9kb3du&#10;cmV2LnhtbFBLBQYAAAAABAAEAPUAAACGAwAAAAA=&#10;" path="m,442r2670,l2670,,,,,442xe" fillcolor="red" stroked="f">
                    <v:path arrowok="t" o:connecttype="custom" o:connectlocs="0,1047;2670,1047;2670,605;0,605;0,1047" o:connectangles="0,0,0,0,0"/>
                  </v:shape>
                </v:group>
                <v:group id="Group 574" o:spid="_x0000_s1149" style="position:absolute;left:5768;top:1040;width:4681;height:1058" coordorigin="5768,1040" coordsize="4681,1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575" o:spid="_x0000_s1150" style="position:absolute;left:5768;top:1040;width:4681;height:1058;visibility:visible;mso-wrap-style:square;v-text-anchor:top" coordsize="4681,1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SiN8UA&#10;AADcAAAADwAAAGRycy9kb3ducmV2LnhtbESPQWvCQBSE74X+h+UVvNVNAraauooIBXso2KgHb6/Z&#10;ZzaYfRuy25j+e1cQPA4z8w0zXw62ET11vnasIB0nIIhLp2uuFOx3n69TED4ga2wck4J/8rBcPD/N&#10;Mdfuwj/UF6ESEcI+RwUmhDaX0peGLPqxa4mjd3KdxRBlV0nd4SXCbSOzJHmTFmuOCwZbWhsqz8Wf&#10;VXAqt+kxpN/n/qsudnSY/R435l2p0cuw+gARaAiP8L290QqySQa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KI3xQAAANwAAAAPAAAAAAAAAAAAAAAAAJgCAABkcnMv&#10;ZG93bnJldi54bWxQSwUGAAAAAAQABAD1AAAAigMAAAAA&#10;" path="m,1057r4680,l4680,,,,,1057xe" fillcolor="#a6a6a6" stroked="f">
                    <v:path arrowok="t" o:connecttype="custom" o:connectlocs="0,2097;4680,2097;4680,1040;0,1040;0,2097" o:connectangles="0,0,0,0,0"/>
                  </v:shape>
                </v:group>
                <v:group id="Group 572" o:spid="_x0000_s1151" style="position:absolute;left:10441;top:1040;width:2671;height:1058" coordorigin="10441,1040" coordsize="2671,1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573" o:spid="_x0000_s1152" style="position:absolute;left:10441;top:1040;width:2671;height:1058;visibility:visible;mso-wrap-style:square;v-text-anchor:top" coordsize="2671,1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nf8YA&#10;AADcAAAADwAAAGRycy9kb3ducmV2LnhtbESPQWvCQBSE7wX/w/KE3pqNYsXErCKtofbgQdsf8Mg+&#10;k2D2bciuMfHXdwuFHoeZ+YbJtoNpRE+dqy0rmEUxCOLC6ppLBd9f+csKhPPIGhvLpGAkB9vN5CnD&#10;VNs7n6g/+1IECLsUFVTet6mUrqjIoItsSxy8i+0M+iC7UuoO7wFuGjmP46U0WHNYqLClt4qK6/lm&#10;FPT1cp9/fjwSuT+8P0bTJ9fjkCj1PB12axCeBv8f/msftIL56wJ+z4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unf8YAAADcAAAADwAAAAAAAAAAAAAAAACYAgAAZHJz&#10;L2Rvd25yZXYueG1sUEsFBgAAAAAEAAQA9QAAAIsDAAAAAA==&#10;" path="m,1057r2670,l2670,,,,,1057xe" fillcolor="#ffc000" stroked="f">
                    <v:path arrowok="t" o:connecttype="custom" o:connectlocs="0,2097;2670,2097;2670,1040;0,1040;0,2097" o:connectangles="0,0,0,0,0"/>
                  </v:shape>
                </v:group>
                <v:group id="Group 570" o:spid="_x0000_s1153" style="position:absolute;left:14191;top:1040;width:2670;height:1058" coordorigin="14191,1040" coordsize="2670,1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571" o:spid="_x0000_s1154" style="position:absolute;left:14191;top:1040;width:2670;height:1058;visibility:visible;mso-wrap-style:square;v-text-anchor:top" coordsize="2670,1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BqsMA&#10;AADcAAAADwAAAGRycy9kb3ducmV2LnhtbESPT4vCMBTE74LfITxhL6KpyspajSLign9Ounp/NG/b&#10;ss1LaKKt394ICx6HmfkNs1i1phJ3qn1pWcFomIAgzqwuOVdw+fkefIHwAVljZZkUPMjDatntLDDV&#10;tuET3c8hFxHCPkUFRQguldJnBRn0Q+uIo/dra4MhyjqXusYmwk0lx0kylQZLjgsFOtoUlP2db0ZB&#10;/+ap6Vez677ZHmdu4g7uYFCpj167noMI1IZ3+L+90wrGn1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UBqsMAAADcAAAADwAAAAAAAAAAAAAAAACYAgAAZHJzL2Rv&#10;d25yZXYueG1sUEsFBgAAAAAEAAQA9QAAAIgDAAAAAA==&#10;" path="m,1057r2670,l2670,,,,,1057xe" fillcolor="#365f92" stroked="f">
                    <v:path arrowok="t" o:connecttype="custom" o:connectlocs="0,2097;2670,2097;2670,1040;0,1040;0,2097" o:connectangles="0,0,0,0,0"/>
                  </v:shape>
                </v:group>
                <v:group id="Group 568" o:spid="_x0000_s1155" style="position:absolute;left:5101;top:2090;width:675;height:458" coordorigin="5101,2090" coordsize="675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569" o:spid="_x0000_s1156" style="position:absolute;left:5101;top:2090;width:675;height:458;visibility:visible;mso-wrap-style:square;v-text-anchor:top" coordsize="675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j8jsEA&#10;AADcAAAADwAAAGRycy9kb3ducmV2LnhtbERPTYvCMBC9L/gfwgje1lRBWbpGUUFQFMEqeJ1tZtuu&#10;zaQ2sa3/3hwWPD7e92zRmVI0VLvCsoLRMAJBnFpdcKbgct58foFwHlljaZkUPMnBYt77mGGsbcsn&#10;ahKfiRDCLkYFufdVLKVLczLohrYiDtyvrQ36AOtM6hrbEG5KOY6iqTRYcGjIsaJ1TukteRgFhz/T&#10;HFY/e/e43U/bHSfUXqOjUoN+t/wG4anzb/G/e6sVjCdhbTgTjoC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I/I7BAAAA3AAAAA8AAAAAAAAAAAAAAAAAmAIAAGRycy9kb3du&#10;cmV2LnhtbFBLBQYAAAAABAAEAPUAAACGAwAAAAA=&#10;" path="m,457r675,l675,,,,,457xe" fillcolor="#d9d9d9" stroked="f">
                    <v:path arrowok="t" o:connecttype="custom" o:connectlocs="0,2547;675,2547;675,2090;0,2090;0,2547" o:connectangles="0,0,0,0,0"/>
                  </v:shape>
                </v:group>
                <v:group id="Group 566" o:spid="_x0000_s1157" style="position:absolute;left:5768;top:2090;width:4681;height:458" coordorigin="5768,2090" coordsize="4681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567" o:spid="_x0000_s1158" style="position:absolute;left:5768;top:2090;width:4681;height:458;visibility:visible;mso-wrap-style:square;v-text-anchor:top" coordsize="4681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4IQcMA&#10;AADcAAAADwAAAGRycy9kb3ducmV2LnhtbERPz2vCMBS+C/sfwhvspqk9yKhGGYIwGLJO65i3R/Js&#10;6pqX0kTb/ffLYbDjx/d7tRldK+7Uh8azgvksA0GsvWm4VlAdd9NnECEiG2w9k4IfCrBZP0xWWBg/&#10;8AfdD7EWKYRDgQpsjF0hZdCWHIaZ74gTd/G9w5hgX0vT45DCXSvzLFtIhw2nBosdbS3p78PNKSj3&#10;49a9e/um8+P1szqXu+vXaa7U0+P4sgQRaYz/4j/3q1GQL9L8dCYd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4IQcMAAADcAAAADwAAAAAAAAAAAAAAAACYAgAAZHJzL2Rv&#10;d25yZXYueG1sUEsFBgAAAAAEAAQA9QAAAIgDAAAAAA==&#10;" path="m,457r4680,l4680,,,,,457xe" fillcolor="#a6a6a6" stroked="f">
                    <v:path arrowok="t" o:connecttype="custom" o:connectlocs="0,2547;4680,2547;4680,2090;0,2090;0,2547" o:connectangles="0,0,0,0,0"/>
                  </v:shape>
                </v:group>
                <v:group id="Group 564" o:spid="_x0000_s1159" style="position:absolute;left:10441;top:2090;width:2671;height:458" coordorigin="10441,2090" coordsize="2671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565" o:spid="_x0000_s1160" style="position:absolute;left:10441;top:2090;width:2671;height:458;visibility:visible;mso-wrap-style:square;v-text-anchor:top" coordsize="2671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LpcQA&#10;AADcAAAADwAAAGRycy9kb3ducmV2LnhtbESPzWrDMBCE74W8g9hAb7VcQ+3gRglN2kIuOdTxAyzW&#10;+odaK2Opjt2nrwKBHoeZ+YbZ7mfTi4lG11lW8BzFIIgrqztuFJSXz6cNCOeRNfaWScFCDva71cMW&#10;c22v/EVT4RsRIOxyVNB6P+RSuqolgy6yA3Hwajsa9EGOjdQjXgPc9DKJ41Qa7DgstDjQsaXqu/gx&#10;Cn4rPtRZZt6Xghqc+OUjO5tSqcf1/PYKwtPs/8P39kkrSNIEbmfCE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cS6XEAAAA3AAAAA8AAAAAAAAAAAAAAAAAmAIAAGRycy9k&#10;b3ducmV2LnhtbFBLBQYAAAAABAAEAPUAAACJAwAAAAA=&#10;" path="m,457r2670,l2670,,,,,457xe" fillcolor="red" stroked="f">
                    <v:path arrowok="t" o:connecttype="custom" o:connectlocs="0,2547;2670,2547;2670,2090;0,2090;0,2547" o:connectangles="0,0,0,0,0"/>
                  </v:shape>
                </v:group>
                <v:group id="Group 562" o:spid="_x0000_s1161" style="position:absolute;left:5768;top:2540;width:4681;height:1126" coordorigin="5768,2540" coordsize="4681,1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563" o:spid="_x0000_s1162" style="position:absolute;left:5768;top:2540;width:4681;height:1126;visibility:visible;mso-wrap-style:square;v-text-anchor:top" coordsize="4681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2WiscA&#10;AADcAAAADwAAAGRycy9kb3ducmV2LnhtbESPQWsCMRSE7wX/Q3hCbzWrFKurUUSw2JN17UFvz83r&#10;7tLNyzZJdfXXG0HocZiZb5jpvDW1OJHzlWUF/V4Cgji3uuJCwddu9TIC4QOyxtoyKbiQh/ms8zTF&#10;VNszb+mUhUJECPsUFZQhNKmUPi/JoO/Zhjh639YZDFG6QmqH5wg3tRwkyVAarDgulNjQsqT8J/sz&#10;CtbtR3ZZjd3+d7R7O36+Xw+brH9Q6rnbLiYgArXhP/xor7WCwfAV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NlorHAAAA3AAAAA8AAAAAAAAAAAAAAAAAmAIAAGRy&#10;cy9kb3ducmV2LnhtbFBLBQYAAAAABAAEAPUAAACMAwAAAAA=&#10;" path="m,1125r4680,l4680,,,,,1125xe" fillcolor="#a6a6a6" stroked="f">
                    <v:path arrowok="t" o:connecttype="custom" o:connectlocs="0,3665;4680,3665;4680,2540;0,2540;0,3665" o:connectangles="0,0,0,0,0"/>
                  </v:shape>
                </v:group>
                <v:group id="Group 560" o:spid="_x0000_s1163" style="position:absolute;left:10441;top:2540;width:2671;height:1126" coordorigin="10441,2540" coordsize="2671,1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561" o:spid="_x0000_s1164" style="position:absolute;left:10441;top:2540;width:2671;height:1126;visibility:visible;mso-wrap-style:square;v-text-anchor:top" coordsize="2671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oo+cQA&#10;AADcAAAADwAAAGRycy9kb3ducmV2LnhtbESPQWvCQBSE7wX/w/KE3upGhVSjq0iotAcvjQoeH9ln&#10;Esy+jdmtSf+9Kwgeh5n5hlmue1OLG7WusqxgPIpAEOdWV1woOOy3HzMQziNrrC2Tgn9ysF4N3paY&#10;aNvxL90yX4gAYZeggtL7JpHS5SUZdCPbEAfvbFuDPsi2kLrFLsBNLSdRFEuDFYeFEhtKS8ov2Z9R&#10;sIu6NPOX2fVrXnyn1+PnlKoTK/U+7DcLEJ56/wo/2z9awSSO4XEmH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6KPnEAAAA3AAAAA8AAAAAAAAAAAAAAAAAmAIAAGRycy9k&#10;b3ducmV2LnhtbFBLBQYAAAAABAAEAPUAAACJAwAAAAA=&#10;" path="m,1125r2670,l2670,,,,,1125xe" fillcolor="#ffc000" stroked="f">
                    <v:path arrowok="t" o:connecttype="custom" o:connectlocs="0,3665;2670,3665;2670,2540;0,2540;0,3665" o:connectangles="0,0,0,0,0"/>
                  </v:shape>
                </v:group>
                <v:group id="Group 558" o:spid="_x0000_s1165" style="position:absolute;left:14191;top:2540;width:2670;height:1126" coordorigin="14191,2540" coordsize="2670,1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559" o:spid="_x0000_s1166" style="position:absolute;left:14191;top:2540;width:2670;height:1126;visibility:visible;mso-wrap-style:square;v-text-anchor:top" coordsize="2670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rR8sIA&#10;AADcAAAADwAAAGRycy9kb3ducmV2LnhtbERP3WrCMBS+F3yHcITdaWoF5zqjlA1hGxOZ+gDH5th0&#10;NielibZ7++VC8PLj+1+ue1uLG7W+cqxgOklAEBdOV1wqOB424wUIH5A11o5JwR95WK+GgyVm2nX8&#10;Q7d9KEUMYZ+hAhNCk0npC0MW/cQ1xJE7u9ZiiLAtpW6xi+G2lmmSzKXFimODwYbeDBWX/dUq+Nw1&#10;3fnr8Pt9NbZ79qd8W8zeX5R6GvX5K4hAfXiI7+4PrSCdx7Xx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2tHywgAAANwAAAAPAAAAAAAAAAAAAAAAAJgCAABkcnMvZG93&#10;bnJldi54bWxQSwUGAAAAAAQABAD1AAAAhwMAAAAA&#10;" path="m,1125r2670,l2670,,,,,1125xe" fillcolor="#365f92" stroked="f">
                    <v:path arrowok="t" o:connecttype="custom" o:connectlocs="0,3665;2670,3665;2670,2540;0,2540;0,3665" o:connectangles="0,0,0,0,0"/>
                  </v:shape>
                </v:group>
                <v:group id="Group 556" o:spid="_x0000_s1167" style="position:absolute;left:5101;top:3657;width:675;height:698" coordorigin="5101,3657" coordsize="675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557" o:spid="_x0000_s1168" style="position:absolute;left:5101;top:3657;width:675;height:698;visibility:visible;mso-wrap-style:square;v-text-anchor:top" coordsize="675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7uzL8A&#10;AADcAAAADwAAAGRycy9kb3ducmV2LnhtbERPy4rCMBTdD/gP4QruxlQXKtUoKoi61BHcXptrW2xu&#10;apM+9OvNQpjl4bwXq84UoqHK5ZYVjIYRCOLE6pxTBZe/3e8MhPPIGgvLpOBFDlbL3s8CY21bPlFz&#10;9qkIIexiVJB5X8ZSuiQjg25oS+LA3W1l0AdYpVJX2IZwU8hxFE2kwZxDQ4YlbTNKHufaKHjv7w0d&#10;29ORZvXmWt8Oz7TJn0oN+t16DsJT5//FX/dBKxhPw/xw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Pu7MvwAAANwAAAAPAAAAAAAAAAAAAAAAAJgCAABkcnMvZG93bnJl&#10;di54bWxQSwUGAAAAAAQABAD1AAAAhAMAAAAA&#10;" path="m,698r675,l675,,,,,698xe" fillcolor="#a6a6a6" stroked="f">
                    <v:path arrowok="t" o:connecttype="custom" o:connectlocs="0,4355;675,4355;675,3657;0,3657;0,4355" o:connectangles="0,0,0,0,0"/>
                  </v:shape>
                </v:group>
                <v:group id="Group 554" o:spid="_x0000_s1169" style="position:absolute;left:5768;top:3657;width:1343;height:698" coordorigin="5768,3657" coordsize="1343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555" o:spid="_x0000_s1170" style="position:absolute;left:5768;top:3657;width:1343;height:698;visibility:visible;mso-wrap-style:square;v-text-anchor:top" coordsize="1343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KsUcQA&#10;AADcAAAADwAAAGRycy9kb3ducmV2LnhtbESPQWvCQBSE7wX/w/IEb3VjkFqjq4gSsJeWRvH8yD6z&#10;wezbkF1j/PfdQqHHYWa+YdbbwTaip87XjhXMpgkI4tLpmisF51P++g7CB2SNjWNS8CQP283oZY2Z&#10;dg/+pr4IlYgQ9hkqMCG0mZS+NGTRT11LHL2r6yyGKLtK6g4fEW4bmSbJm7RYc1ww2NLeUHkr7lbB&#10;ov/KP5a3w2X3WTwN6vlsicdcqcl42K1ABBrCf/ivfdQK0kUK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CrFHEAAAA3AAAAA8AAAAAAAAAAAAAAAAAmAIAAGRycy9k&#10;b3ducmV2LnhtbFBLBQYAAAAABAAEAPUAAACJAwAAAAA=&#10;" path="m,698r1343,l1343,,,,,698xe" fillcolor="#a6a6a6" stroked="f">
                    <v:path arrowok="t" o:connecttype="custom" o:connectlocs="0,4355;1343,4355;1343,3657;0,3657;0,4355" o:connectangles="0,0,0,0,0"/>
                  </v:shape>
                </v:group>
                <v:group id="Group 552" o:spid="_x0000_s1171" style="position:absolute;left:8438;top:3657;width:675;height:698" coordorigin="8438,3657" coordsize="675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553" o:spid="_x0000_s1172" style="position:absolute;left:8438;top:3657;width:675;height:698;visibility:visible;mso-wrap-style:square;v-text-anchor:top" coordsize="675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oRLsQA&#10;AADcAAAADwAAAGRycy9kb3ducmV2LnhtbESP24oCMRBE34X9h9DCvmlGXS+MRhFFFHzy8gHNpJ3M&#10;JZ1hktXx7zcLC/tYVNUparXpbC2e1PrCsYLRMAFBnDldcK7gfjsMFiB8QNZYOyYFb/KwWX/0Vphq&#10;9+ILPa8hFxHCPkUFJoQmldJnhiz6oWuIo/dwrcUQZZtL3eIrwm0tx0kykxYLjgsGG9oZyqrrt1Ww&#10;77blqShDdRjNzO59PB/l1E2U+ux32yWIQF34D/+1T1rBeP4F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qES7EAAAA3AAAAA8AAAAAAAAAAAAAAAAAmAIAAGRycy9k&#10;b3ducmV2LnhtbFBLBQYAAAAABAAEAPUAAACJAwAAAAA=&#10;" path="m,698r675,l675,,,,,698xe" fillcolor="#d9d9d9" stroked="f">
                    <v:path arrowok="t" o:connecttype="custom" o:connectlocs="0,4355;675,4355;675,3657;0,3657;0,4355" o:connectangles="0,0,0,0,0"/>
                  </v:shape>
                </v:group>
                <v:group id="Group 550" o:spid="_x0000_s1173" style="position:absolute;left:9773;top:3657;width:675;height:698" coordorigin="9773,3657" coordsize="675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551" o:spid="_x0000_s1174" style="position:absolute;left:9773;top:3657;width:675;height:698;visibility:visible;mso-wrap-style:square;v-text-anchor:top" coordsize="675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TI8MA&#10;AADcAAAADwAAAGRycy9kb3ducmV2LnhtbESPT4vCMBTE74LfITxhb5rqQaUaRQVZPaoLe302z7bY&#10;vNQm/aOf3iwseBxm5jfMct2ZQjRUudyygvEoAkGcWJ1zquDnsh/OQTiPrLGwTAqe5GC96veWGGvb&#10;8omas09FgLCLUUHmfRlL6ZKMDLqRLYmDd7OVQR9klUpdYRvgppCTKJpKgzmHhQxL2mWU3M+1UfD6&#10;vjV0bE9Hmtfb3/p6eKRN/lDqa9BtFiA8df4T/m8ftILJbAp/Z8IR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vTI8MAAADcAAAADwAAAAAAAAAAAAAAAACYAgAAZHJzL2Rv&#10;d25yZXYueG1sUEsFBgAAAAAEAAQA9QAAAIgDAAAAAA==&#10;" path="m,698r675,l675,,,,,698xe" fillcolor="#a6a6a6" stroked="f">
                    <v:path arrowok="t" o:connecttype="custom" o:connectlocs="0,4355;675,4355;675,3657;0,3657;0,4355" o:connectangles="0,0,0,0,0"/>
                  </v:shape>
                </v:group>
                <v:group id="Group 548" o:spid="_x0000_s1175" style="position:absolute;left:10441;top:3657;width:2671;height:698" coordorigin="10441,3657" coordsize="2671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549" o:spid="_x0000_s1176" style="position:absolute;left:10441;top:3657;width:2671;height:698;visibility:visible;mso-wrap-style:square;v-text-anchor:top" coordsize="2671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9KMEA&#10;AADcAAAADwAAAGRycy9kb3ducmV2LnhtbERPPU/DMBDdK/EfrENiax0yNCXUrVBRpUxBbcp+io/Y&#10;ND5HsdOGf48HJMan973dz64XNxqD9azgeZWBIG69ttwpuDTH5QZEiMgae8+k4IcC7HcPiy2W2t/5&#10;RLdz7EQK4VCiAhPjUEoZWkMOw8oPxIn78qPDmODYST3iPYW7XuZZtpYOLacGgwMdDLXX8+QUVB+f&#10;V5y+azaNreXLe3EoQmaVenqc315BRJrjv/jPXWkFeZHWpjPp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MfSjBAAAA3AAAAA8AAAAAAAAAAAAAAAAAmAIAAGRycy9kb3du&#10;cmV2LnhtbFBLBQYAAAAABAAEAPUAAACGAwAAAAA=&#10;" path="m,698r2670,l2670,,,,,698xe" fillcolor="#ffc000" stroked="f">
                    <v:path arrowok="t" o:connecttype="custom" o:connectlocs="0,4355;2670,4355;2670,3657;0,3657;0,4355" o:connectangles="0,0,0,0,0"/>
                  </v:shape>
                </v:group>
                <v:group id="Group 546" o:spid="_x0000_s1177" style="position:absolute;left:14191;top:3657;width:2670;height:698" coordorigin="14191,3657" coordsize="2670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547" o:spid="_x0000_s1178" style="position:absolute;left:14191;top:3657;width:2670;height:698;visibility:visible;mso-wrap-style:square;v-text-anchor:top" coordsize="2670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RebMMA&#10;AADcAAAADwAAAGRycy9kb3ducmV2LnhtbERPTWvCQBC9C/6HZYTedFORINFVpCpowWJVxOOQHZNg&#10;djZmtyb117uHQo+P9z2dt6YUD6pdYVnB+yACQZxaXXCm4HRc98cgnEfWWFomBb/kYD7rdqaYaNvw&#10;Nz0OPhMhhF2CCnLvq0RKl+Zk0A1sRRy4q60N+gDrTOoamxBuSjmMolgaLDg05FjRR07p7fBjFETZ&#10;V/P8PO4v5912Wz6Xl/soXsVKvfXaxQSEp9b/i//cG61gOA7zw5lw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RebMMAAADcAAAADwAAAAAAAAAAAAAAAACYAgAAZHJzL2Rv&#10;d25yZXYueG1sUEsFBgAAAAAEAAQA9QAAAIgDAAAAAA==&#10;" path="m,698r2670,l2670,,,,,698xe" fillcolor="#365f92" stroked="f">
                    <v:path arrowok="t" o:connecttype="custom" o:connectlocs="0,4355;2670,4355;2670,3657;0,3657;0,4355" o:connectangles="0,0,0,0,0"/>
                  </v:shape>
                </v:group>
                <v:group id="Group 544" o:spid="_x0000_s1179" style="position:absolute;left:5768;top:4347;width:4681;height:945" coordorigin="5768,4347" coordsize="4681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545" o:spid="_x0000_s1180" style="position:absolute;left:5768;top:4347;width:4681;height:945;visibility:visible;mso-wrap-style:square;v-text-anchor:top" coordsize="4681,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cx8YA&#10;AADcAAAADwAAAGRycy9kb3ducmV2LnhtbESPQWsCMRSE74X+h/AKvRTNdqVlWY1SFKGn2rWK18fm&#10;uVm6edkmqa7/3hQKHoeZ+YaZLQbbiRP50DpW8DzOQBDXTrfcKNh9rUcFiBCRNXaOScGFAizm93cz&#10;LLU7c0WnbWxEgnAoUYGJsS+lDLUhi2HseuLkHZ23GJP0jdQezwluO5ln2au02HJaMNjT0lD9vf21&#10;Cp72pmj9ZinrTf9TfUxWk8+X6qDU48PwNgURaYi38H/7XSvIixz+zq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pcx8YAAADcAAAADwAAAAAAAAAAAAAAAACYAgAAZHJz&#10;L2Rvd25yZXYueG1sUEsFBgAAAAAEAAQA9QAAAIsDAAAAAA==&#10;" path="m,945r4680,l4680,,,,,945xe" fillcolor="#a6a6a6" stroked="f">
                    <v:path arrowok="t" o:connecttype="custom" o:connectlocs="0,5292;4680,5292;4680,4347;0,4347;0,5292" o:connectangles="0,0,0,0,0"/>
                  </v:shape>
                </v:group>
                <v:group id="Group 542" o:spid="_x0000_s1181" style="position:absolute;left:10441;top:4347;width:2671;height:945" coordorigin="10441,4347" coordsize="2671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543" o:spid="_x0000_s1182" style="position:absolute;left:10441;top:4347;width:2671;height:945;visibility:visible;mso-wrap-style:square;v-text-anchor:top" coordsize="2671,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Xeh8MA&#10;AADcAAAADwAAAGRycy9kb3ducmV2LnhtbESPUWvCQBCE3wv+h2MF3+pFkRJSTylFQdDSmvoDlrtt&#10;EprbC7k1xn/fKxT6OMzMN8x6O/pWDdTHJrCBxTwDRWyDa7gycPncP+agoiA7bAOTgTtF2G4mD2ss&#10;XLjxmYZSKpUgHAs0UIt0hdbR1uQxzkNHnLyv0HuUJPtKux5vCe5bvcyyJ+2x4bRQY0evNdnv8uoN&#10;iFjLp/jWfrxjNRzzsy4vu8GY2XR8eQYlNMp/+K99cAaW+Qp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Xeh8MAAADcAAAADwAAAAAAAAAAAAAAAACYAgAAZHJzL2Rv&#10;d25yZXYueG1sUEsFBgAAAAAEAAQA9QAAAIgDAAAAAA==&#10;" path="m,945r2670,l2670,,,,,945xe" fillcolor="#ffc000" stroked="f">
                    <v:path arrowok="t" o:connecttype="custom" o:connectlocs="0,5292;2670,5292;2670,4347;0,4347;0,5292" o:connectangles="0,0,0,0,0"/>
                  </v:shape>
                </v:group>
                <v:group id="Group 540" o:spid="_x0000_s1183" style="position:absolute;left:14191;top:4347;width:2670;height:945" coordorigin="14191,4347" coordsize="2670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541" o:spid="_x0000_s1184" style="position:absolute;left:14191;top:4347;width:2670;height:945;visibility:visible;mso-wrap-style:square;v-text-anchor:top" coordsize="2670,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Gt8UA&#10;AADcAAAADwAAAGRycy9kb3ducmV2LnhtbESPwWrDMBBE74X+g9hCbo0cF4Jxo4RiKLSXlDjpIbfF&#10;2lqm1kpYauz066NAIMdhZt4wq81ke3GiIXSOFSzmGQjixumOWwWH/ftzASJEZI29Y1JwpgCb9ePD&#10;CkvtRt7RqY6tSBAOJSowMfpSytAYshjmzhMn78cNFmOSQyv1gGOC217mWbaUFjtOCwY9VYaa3/rP&#10;KvguTPX1bxa0fanHba6Px09feaVmT9PbK4hIU7yHb+0PrSAvlnA9k46A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1ga3xQAAANwAAAAPAAAAAAAAAAAAAAAAAJgCAABkcnMv&#10;ZG93bnJldi54bWxQSwUGAAAAAAQABAD1AAAAigMAAAAA&#10;" path="m,945r2670,l2670,,,,,945xe" fillcolor="#94b3d6" stroked="f">
                    <v:path arrowok="t" o:connecttype="custom" o:connectlocs="0,5292;2670,5292;2670,4347;0,4347;0,5292" o:connectangles="0,0,0,0,0"/>
                  </v:shape>
                </v:group>
                <v:group id="Group 538" o:spid="_x0000_s1185" style="position:absolute;left:5768;top:5285;width:2011;height:428" coordorigin="5768,5285" coordsize="2011,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539" o:spid="_x0000_s1186" style="position:absolute;left:5768;top:5285;width:2011;height:428;visibility:visible;mso-wrap-style:square;v-text-anchor:top" coordsize="2011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/rFsAA&#10;AADcAAAADwAAAGRycy9kb3ducmV2LnhtbERPy4rCMBTdC/5DuIIb0dQuinaMMgqCGwUfH3Btbh8z&#10;zU1pola/3iwEl4fzXqw6U4s7ta6yrGA6iUAQZ1ZXXCi4nLfjGQjnkTXWlknBkxyslv3eAlNtH3yk&#10;+8kXIoSwS1FB6X2TSumykgy6iW2IA5fb1qAPsC2kbvERwk0t4yhKpMGKQ0OJDW1Kyv5PN6Ng3uRR&#10;cqX4mVD+Oq/3r8PfAUdKDQfd7w8IT53/ij/unVYQz8LacCYcA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/rFsAAAADcAAAADwAAAAAAAAAAAAAAAACYAgAAZHJzL2Rvd25y&#10;ZXYueG1sUEsFBgAAAAAEAAQA9QAAAIUDAAAAAA==&#10;" path="m,427r2010,l2010,,,,,427xe" fillcolor="#a6a6a6" stroked="f">
                    <v:path arrowok="t" o:connecttype="custom" o:connectlocs="0,5712;2010,5712;2010,5285;0,5285;0,5712" o:connectangles="0,0,0,0,0"/>
                  </v:shape>
                </v:group>
                <v:group id="Group 536" o:spid="_x0000_s1187" style="position:absolute;left:9773;top:5285;width:675;height:428" coordorigin="9773,5285" coordsize="675,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537" o:spid="_x0000_s1188" style="position:absolute;left:9773;top:5285;width:675;height:428;visibility:visible;mso-wrap-style:square;v-text-anchor:top" coordsize="675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Vfe8MA&#10;AADcAAAADwAAAGRycy9kb3ducmV2LnhtbERPPW/CMBDdK/U/WIfUrThJJdQGDEJVS7tVEBjYjvhI&#10;AvE5sQ2k/x4PlTo+ve/ZYjCtuJLzjWUF6TgBQVxa3XClYFt8Pr+C8AFZY2uZFPySh8X88WGGubY3&#10;XtN1EyoRQ9jnqKAOocul9GVNBv3YdsSRO1pnMEToKqkd3mK4aWWWJBNpsOHYUGNH7zWV583FKDhM&#10;Pl7SPnWhOK0Kt9uvvn76Cyv1NBqWUxCBhvAv/nN/awXZW5wfz8Qj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Vfe8MAAADcAAAADwAAAAAAAAAAAAAAAACYAgAAZHJzL2Rv&#10;d25yZXYueG1sUEsFBgAAAAAEAAQA9QAAAIgDAAAAAA==&#10;" path="m,427r675,l675,,,,,427xe" fillcolor="#a6a6a6" stroked="f">
                    <v:path arrowok="t" o:connecttype="custom" o:connectlocs="0,5712;675,5712;675,5285;0,5285;0,5712" o:connectangles="0,0,0,0,0"/>
                  </v:shape>
                </v:group>
                <v:group id="Group 534" o:spid="_x0000_s1189" style="position:absolute;left:14191;top:5285;width:2670;height:428" coordorigin="14191,5285" coordsize="2670,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535" o:spid="_x0000_s1190" style="position:absolute;left:14191;top:5285;width:2670;height:428;visibility:visible;mso-wrap-style:square;v-text-anchor:top" coordsize="2670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v7SMIA&#10;AADcAAAADwAAAGRycy9kb3ducmV2LnhtbESPT6vCMBDE74LfIazgTVN7EO0ziqgPHnjyD++8NGtb&#10;bTYliVr99EYQPA6z85ud2aI1tbiR85VlBaNhAoI4t7riQsHx8DuYgPABWWNtmRQ8yMNi3u3MMNP2&#10;zju67UMhIoR9hgrKEJpMSp+XZNAPbUMcvZN1BkOUrpDa4T3CTS3TJBlLgxXHhhIbWpWUX/ZXE994&#10;htVhfU7NONlc3XO6zLf/x4lS/V67/AERqA3f40/6TytIpym8x0QC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W/tIwgAAANwAAAAPAAAAAAAAAAAAAAAAAJgCAABkcnMvZG93&#10;bnJldi54bWxQSwUGAAAAAAQABAD1AAAAhwMAAAAA&#10;" path="m,427r2670,l2670,,,,,427xe" fillcolor="#94b3d6" stroked="f">
                    <v:path arrowok="t" o:connecttype="custom" o:connectlocs="0,5712;2670,5712;2670,5285;0,5285;0,5712" o:connectangles="0,0,0,0,0"/>
                  </v:shape>
                </v:group>
                <v:group id="Group 532" o:spid="_x0000_s1191" style="position:absolute;left:5768;top:5705;width:1343;height:548" coordorigin="5768,5705" coordsize="1343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533" o:spid="_x0000_s1192" style="position:absolute;left:5768;top:5705;width:1343;height:548;visibility:visible;mso-wrap-style:square;v-text-anchor:top" coordsize="1343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UgsEA&#10;AADcAAAADwAAAGRycy9kb3ducmV2LnhtbESP3YrCMBCF7wXfIYywdzatiKzVVERYFMGLVR9gaMa2&#10;NJmUJtbu22+Ehb08nJ+Ps92N1oiBet84VpAlKQji0umGKwX329f8E4QPyBqNY1LwQx52xXSyxVy7&#10;F3/TcA2ViCPsc1RQh9DlUvqyJos+cR1x9B6utxii7Cupe3zFcWvkIk1X0mLDkVBjR4eayvb6tBEy&#10;HLPMELbZWY4uXdmLOV7WSn3Mxv0GRKAx/If/2ietYLFewvtMPAK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ZlILBAAAA3AAAAA8AAAAAAAAAAAAAAAAAmAIAAGRycy9kb3du&#10;cmV2LnhtbFBLBQYAAAAABAAEAPUAAACGAwAAAAA=&#10;" path="m,547r1343,l1343,,,,,547xe" fillcolor="#a6a6a6" stroked="f">
                    <v:path arrowok="t" o:connecttype="custom" o:connectlocs="0,6252;1343,6252;1343,5705;0,5705;0,6252" o:connectangles="0,0,0,0,0"/>
                  </v:shape>
                </v:group>
                <v:group id="Group 530" o:spid="_x0000_s1193" style="position:absolute;left:7771;top:5705;width:675;height:548" coordorigin="7771,5705" coordsize="675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531" o:spid="_x0000_s1194" style="position:absolute;left:7771;top:5705;width:675;height:548;visibility:visible;mso-wrap-style:square;v-text-anchor:top" coordsize="675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xJX8UA&#10;AADcAAAADwAAAGRycy9kb3ducmV2LnhtbESPzWrDMBCE74W+g9hCLqWRk0No3SihGEpySA+x+wCL&#10;tf6h1sqVlFjJ00eFQI/DzHzDrLfRDOJMzveWFSzmGQji2uqeWwXf1efLKwgfkDUOlknBhTxsN48P&#10;a8y1nfhI5zK0IkHY56igC2HMpfR1Rwb93I7EyWusMxiSdK3UDqcEN4NcZtlKGuw5LXQ4UtFR/VOe&#10;jILq6+pCsSuLomqeD7/T1TUxOqVmT/HjHUSgGP7D9/ZeK1i+reDvTDo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ElfxQAAANwAAAAPAAAAAAAAAAAAAAAAAJgCAABkcnMv&#10;ZG93bnJldi54bWxQSwUGAAAAAAQABAD1AAAAigMAAAAA&#10;" path="m,547r675,l675,,,,,547xe" fillcolor="#d9d9d9" stroked="f">
                    <v:path arrowok="t" o:connecttype="custom" o:connectlocs="0,6252;675,6252;675,5705;0,5705;0,6252" o:connectangles="0,0,0,0,0"/>
                  </v:shape>
                </v:group>
                <v:group id="Group 528" o:spid="_x0000_s1195" style="position:absolute;left:9773;top:5705;width:675;height:548" coordorigin="9773,5705" coordsize="675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529" o:spid="_x0000_s1196" style="position:absolute;left:9773;top:5705;width:675;height:548;visibility:visible;mso-wrap-style:square;v-text-anchor:top" coordsize="675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4EqsIA&#10;AADcAAAADwAAAGRycy9kb3ducmV2LnhtbERPy4rCMBTdD/gP4Qqz01RlBq1GEUXUxSx8gC4vzbWt&#10;Nje1yWjm781CmOXhvCezYCrxoMaVlhX0ugkI4szqknMFx8OqMwThPLLGyjIp+CMHs2nrY4Kptk/e&#10;0WPvcxFD2KWooPC+TqV0WUEGXdfWxJG72Magj7DJpW7wGcNNJftJ8i0NlhwbCqxpUVB22/8aBevb&#10;8XTeLqkc3L8yv95cw88lD0p9tsN8DMJT8P/it3ujFfRHcW08E4+An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jgSqwgAAANwAAAAPAAAAAAAAAAAAAAAAAJgCAABkcnMvZG93&#10;bnJldi54bWxQSwUGAAAAAAQABAD1AAAAhwMAAAAA&#10;" path="m,547r675,l675,,,,,547xe" fillcolor="#a6a6a6" stroked="f">
                    <v:path arrowok="t" o:connecttype="custom" o:connectlocs="0,6252;675,6252;675,5705;0,5705;0,6252" o:connectangles="0,0,0,0,0"/>
                  </v:shape>
                </v:group>
                <v:group id="Group 526" o:spid="_x0000_s1197" style="position:absolute;left:10441;top:5705;width:2671;height:548" coordorigin="10441,5705" coordsize="2671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527" o:spid="_x0000_s1198" style="position:absolute;left:10441;top:5705;width:2671;height:548;visibility:visible;mso-wrap-style:square;v-text-anchor:top" coordsize="2671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PU8AA&#10;AADcAAAADwAAAGRycy9kb3ducmV2LnhtbERPy6rCMBDdX/AfwgjurqkKotUoIihuFHwgLodmbKvN&#10;pDSxrX9vFoLLw3nPl60pRE2Vyy0rGPQjEMSJ1TmnCi7nzf8EhPPIGgvLpOBNDpaLzt8cY20bPlJ9&#10;8qkIIexiVJB5X8ZSuiQjg65vS+LA3W1l0AdYpVJX2IRwU8hhFI2lwZxDQ4YlrTNKnqeXUVBsd4/k&#10;0Gzq6fC9v5nJNR28xiulet12NQPhqfU/8de90wpGUZgfzoQj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bPU8AAAADcAAAADwAAAAAAAAAAAAAAAACYAgAAZHJzL2Rvd25y&#10;ZXYueG1sUEsFBgAAAAAEAAQA9QAAAIUDAAAAAA==&#10;" path="m,547r2670,l2670,,,,,547xe" fillcolor="#ffc000" stroked="f">
                    <v:path arrowok="t" o:connecttype="custom" o:connectlocs="0,6252;2670,6252;2670,5705;0,5705;0,6252" o:connectangles="0,0,0,0,0"/>
                  </v:shape>
                </v:group>
                <v:group id="Group 524" o:spid="_x0000_s1199" style="position:absolute;left:5768;top:6245;width:1343;height:548" coordorigin="5768,6245" coordsize="1343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525" o:spid="_x0000_s1200" style="position:absolute;left:5768;top:6245;width:1343;height:548;visibility:visible;mso-wrap-style:square;v-text-anchor:top" coordsize="1343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zd8AA&#10;AADcAAAADwAAAGRycy9kb3ducmV2LnhtbESP3YrCMBCF7xd8hzCCd2tSBdFqFBEWZcELfx5gaMa2&#10;mExKE2v37c2C4OXh/Hyc1aZ3VnTUhtqzhmysQBAX3tRcarhefr7nIEJENmg9k4Y/CrBZD75WmBv/&#10;5BN151iKNMIhRw1VjE0uZSgqchjGviFO3s23DmOSbSlNi8807qycKDWTDmtOhAob2lVU3M8PlyDd&#10;Psss4T37lb1XM3e0++NC69Gw3y5BROrjJ/xuH4yGqZrA/5l0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czd8AAAADcAAAADwAAAAAAAAAAAAAAAACYAgAAZHJzL2Rvd25y&#10;ZXYueG1sUEsFBgAAAAAEAAQA9QAAAIUDAAAAAA==&#10;" path="m,547r1343,l1343,,,,,547xe" fillcolor="#a6a6a6" stroked="f">
                    <v:path arrowok="t" o:connecttype="custom" o:connectlocs="0,6792;1343,6792;1343,6245;0,6245;0,6792" o:connectangles="0,0,0,0,0"/>
                  </v:shape>
                </v:group>
                <v:group id="Group 522" o:spid="_x0000_s1201" style="position:absolute;left:8438;top:6245;width:675;height:548" coordorigin="8438,6245" coordsize="675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523" o:spid="_x0000_s1202" style="position:absolute;left:8438;top:6245;width:675;height:548;visibility:visible;mso-wrap-style:square;v-text-anchor:top" coordsize="675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oqcUA&#10;AADcAAAADwAAAGRycy9kb3ducmV2LnhtbESPzWrDMBCE74W+g9hALqWW05ZQ3CghGEpzaA+1+wCL&#10;tf4h1sqV1FjJ00eFQo/DzHzDbHbRjOJEzg+WFayyHARxY/XAnYKv+vX+GYQPyBpHy6TgTB5229ub&#10;DRbazvxJpyp0IkHYF6igD2EqpPRNTwZ9Zifi5LXWGQxJuk5qh3OCm1E+5PlaGhw4LfQ4UdlTc6x+&#10;jIL64+JC+VaVZd3evX/PF9fG6JRaLuL+BUSgGP7Df+2DVvCYP8HvmXQE5P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2eipxQAAANwAAAAPAAAAAAAAAAAAAAAAAJgCAABkcnMv&#10;ZG93bnJldi54bWxQSwUGAAAAAAQABAD1AAAAigMAAAAA&#10;" path="m,547r675,l675,,,,,547xe" fillcolor="#d9d9d9" stroked="f">
                    <v:path arrowok="t" o:connecttype="custom" o:connectlocs="0,6792;675,6792;675,6245;0,6245;0,6792" o:connectangles="0,0,0,0,0"/>
                  </v:shape>
                </v:group>
                <v:group id="Group 520" o:spid="_x0000_s1203" style="position:absolute;left:9773;top:6245;width:675;height:548" coordorigin="9773,6245" coordsize="675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521" o:spid="_x0000_s1204" style="position:absolute;left:9773;top:6245;width:675;height:548;visibility:visible;mso-wrap-style:square;v-text-anchor:top" coordsize="675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avWcYA&#10;AADcAAAADwAAAGRycy9kb3ducmV2LnhtbESPQWvCQBSE70L/w/KE3szGBqWkrlJaSvTgoRpoj4/s&#10;M0nNvk2zW13/vSsUPA4z8w2zWAXTiRMNrrWsYJqkIIgrq1uuFZT7j8kzCOeRNXaWScGFHKyWD6MF&#10;5tqe+ZNOO1+LCGGXo4LG+z6X0lUNGXSJ7Ymjd7CDQR/lUEs94DnCTSef0nQuDbYcFxrs6a2h6rj7&#10;MwqKY/n1vXmnNvudVb5Y/4TtoQ5KPY7D6wsIT8Hfw//ttVaQpXO4nY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avWcYAAADcAAAADwAAAAAAAAAAAAAAAACYAgAAZHJz&#10;L2Rvd25yZXYueG1sUEsFBgAAAAAEAAQA9QAAAIsDAAAAAA==&#10;" path="m,547r675,l675,,,,,547xe" fillcolor="#a6a6a6" stroked="f">
                    <v:path arrowok="t" o:connecttype="custom" o:connectlocs="0,6792;675,6792;675,6245;0,6245;0,6792" o:connectangles="0,0,0,0,0"/>
                  </v:shape>
                </v:group>
                <v:group id="Group 518" o:spid="_x0000_s1205" style="position:absolute;left:10441;top:6245;width:2671;height:548" coordorigin="10441,6245" coordsize="2671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519" o:spid="_x0000_s1206" style="position:absolute;left:10441;top:6245;width:2671;height:548;visibility:visible;mso-wrap-style:square;v-text-anchor:top" coordsize="2671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DDVcAA&#10;AADcAAAADwAAAGRycy9kb3ducmV2LnhtbERPy6rCMBDdX/AfwgjurqkKotUoIihuFHwgLodmbKvN&#10;pDSxrX9vFoLLw3nPl60pRE2Vyy0rGPQjEMSJ1TmnCi7nzf8EhPPIGgvLpOBNDpaLzt8cY20bPlJ9&#10;8qkIIexiVJB5X8ZSuiQjg65vS+LA3W1l0AdYpVJX2IRwU8hhFI2lwZxDQ4YlrTNKnqeXUVBsd4/k&#10;0Gzq6fC9v5nJNR28xiulet12NQPhqfU/8de90wpGUVgbzoQj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4DDVcAAAADcAAAADwAAAAAAAAAAAAAAAACYAgAAZHJzL2Rvd25y&#10;ZXYueG1sUEsFBgAAAAAEAAQA9QAAAIUDAAAAAA==&#10;" path="m,547r2670,l2670,,,,,547xe" fillcolor="#ffc000" stroked="f">
                    <v:path arrowok="t" o:connecttype="custom" o:connectlocs="0,6792;2670,6792;2670,6245;0,6245;0,6792" o:connectangles="0,0,0,0,0"/>
                  </v:shape>
                </v:group>
                <v:group id="Group 516" o:spid="_x0000_s1207" style="position:absolute;left:5768;top:6785;width:676;height:698" coordorigin="5768,6785" coordsize="676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517" o:spid="_x0000_s1208" style="position:absolute;left:5768;top:6785;width:676;height:698;visibility:visible;mso-wrap-style:square;v-text-anchor:top" coordsize="676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g8sEA&#10;AADcAAAADwAAAGRycy9kb3ducmV2LnhtbERPz2vCMBS+D/Y/hCd4m0kVhlZjkQ1hFw/qptdH82yL&#10;yUvXZNrur18OA48f3+9V0TsrbtSFxrOGbKJAEJfeNFxp+DxuX+YgQkQ2aD2ThoECFOvnpxXmxt95&#10;T7dDrEQK4ZCjhjrGNpcylDU5DBPfEifu4juHMcGukqbDewp3Vk6VepUOG04NNbb0VlN5Pfw4Daev&#10;wdK3srNwPL8vlP1t9js5aD0e9ZsliEh9fIj/3R9GwyxL89OZd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1oPLBAAAA3AAAAA8AAAAAAAAAAAAAAAAAmAIAAGRycy9kb3du&#10;cmV2LnhtbFBLBQYAAAAABAAEAPUAAACGAwAAAAA=&#10;" path="m,697r676,l676,,,,,697xe" fillcolor="#a6a6a6" stroked="f">
                    <v:path arrowok="t" o:connecttype="custom" o:connectlocs="0,7482;676,7482;676,6785;0,6785;0,7482" o:connectangles="0,0,0,0,0"/>
                  </v:shape>
                </v:group>
                <v:group id="Group 514" o:spid="_x0000_s1209" style="position:absolute;left:6436;top:6785;width:1343;height:698" coordorigin="6436,6785" coordsize="1343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515" o:spid="_x0000_s1210" style="position:absolute;left:6436;top:6785;width:1343;height:698;visibility:visible;mso-wrap-style:square;v-text-anchor:top" coordsize="1343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uH5sUA&#10;AADcAAAADwAAAGRycy9kb3ducmV2LnhtbESPQWvCQBSE7wX/w/IEb3WTWIpGVxFFaKEXbUC8PbLP&#10;JJp9G7NbE/+9Wyj0OMzMN8xi1Zta3Kl1lWUF8TgCQZxbXXGhIPvevU5BOI+ssbZMCh7kYLUcvCww&#10;1bbjPd0PvhABwi5FBaX3TSqly0sy6Ma2IQ7e2bYGfZBtIXWLXYCbWiZR9C4NVhwWSmxoU1J+PfwY&#10;BbP9LNvI7jS5HL+2b7fPZJvFeFFqNOzXcxCeev8f/mt/aAWTOIHfM+EI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K4fmxQAAANwAAAAPAAAAAAAAAAAAAAAAAJgCAABkcnMv&#10;ZG93bnJldi54bWxQSwUGAAAAAAQABAD1AAAAigMAAAAA&#10;" path="m,697r1342,l1342,,,,,697xe" fillcolor="#d9d9d9" stroked="f">
                    <v:path arrowok="t" o:connecttype="custom" o:connectlocs="0,7482;1342,7482;1342,6785;0,6785;0,7482" o:connectangles="0,0,0,0,0"/>
                  </v:shape>
                </v:group>
                <v:group id="Group 512" o:spid="_x0000_s1211" style="position:absolute;left:8438;top:6785;width:1343;height:698" coordorigin="8438,6785" coordsize="1343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513" o:spid="_x0000_s1212" style="position:absolute;left:8438;top:6785;width:1343;height:698;visibility:visible;mso-wrap-style:square;v-text-anchor:top" coordsize="1343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6CcUA&#10;AADcAAAADwAAAGRycy9kb3ducmV2LnhtbESPQWvCQBSE70L/w/IK3nQTFdHoKkUpKPSiBkpvj+wz&#10;ic2+TbOrif/eLQgeh5n5hlmuO1OJGzWutKwgHkYgiDOrS84VpKfPwQyE88gaK8uk4E4O1qu33hIT&#10;bVs+0O3ocxEg7BJUUHhfJ1K6rCCDbmhr4uCdbWPQB9nkUjfYBrip5CiKptJgyWGhwJo2BWW/x6tR&#10;MD/M041sf8aX76/t5G8/2qYxXpTqv3cfCxCeOv8KP9s7rWAcT+D/TD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roJxQAAANwAAAAPAAAAAAAAAAAAAAAAAJgCAABkcnMv&#10;ZG93bnJldi54bWxQSwUGAAAAAAQABAD1AAAAigMAAAAA&#10;" path="m,697r1343,l1343,,,,,697xe" fillcolor="#d9d9d9" stroked="f">
                    <v:path arrowok="t" o:connecttype="custom" o:connectlocs="0,7482;1343,7482;1343,6785;0,6785;0,7482" o:connectangles="0,0,0,0,0"/>
                  </v:shape>
                </v:group>
                <v:group id="Group 510" o:spid="_x0000_s1213" style="position:absolute;left:9773;top:6785;width:675;height:698" coordorigin="9773,6785" coordsize="675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511" o:spid="_x0000_s1214" style="position:absolute;left:9773;top:6785;width:675;height:698;visibility:visible;mso-wrap-style:square;v-text-anchor:top" coordsize="675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U5HsQA&#10;AADcAAAADwAAAGRycy9kb3ducmV2LnhtbESPW2vCQBSE3wv+h+UIfasbKwSJWUWFoj7GFvp6zJ5c&#10;MHs2ZjeX9td3C4U+DjPzDZPuJtOIgTpXW1awXEQgiHOray4VfLy/vaxBOI+ssbFMCr7IwW47e0ox&#10;0XbkjIarL0WAsEtQQeV9m0jp8ooMuoVtiYNX2M6gD7Irpe5wDHDTyNcoiqXBmsNChS0dK8rv194o&#10;+D4VA13G7ELr/vDZ386PcqgfSj3Pp/0GhKfJ/4f/2metYLWM4fdMO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lOR7EAAAA3AAAAA8AAAAAAAAAAAAAAAAAmAIAAGRycy9k&#10;b3ducmV2LnhtbFBLBQYAAAAABAAEAPUAAACJAwAAAAA=&#10;" path="m,697r675,l675,,,,,697xe" fillcolor="#a6a6a6" stroked="f">
                    <v:path arrowok="t" o:connecttype="custom" o:connectlocs="0,7482;675,7482;675,6785;0,6785;0,7482" o:connectangles="0,0,0,0,0"/>
                  </v:shape>
                </v:group>
                <v:group id="Group 508" o:spid="_x0000_s1215" style="position:absolute;left:10441;top:6785;width:2671;height:698" coordorigin="10441,6785" coordsize="2671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509" o:spid="_x0000_s1216" style="position:absolute;left:10441;top:6785;width:2671;height:698;visibility:visible;mso-wrap-style:square;v-text-anchor:top" coordsize="2671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KXFcAA&#10;AADcAAAADwAAAGRycy9kb3ducmV2LnhtbERPz2vCMBS+D/wfwhO8rakbzFmNIo5BT47ZeX80zyba&#10;vJQm2vrfL4fBjh/f7/V2dK24Ux+sZwXzLAdBXHttuVHwU30+v4MIEVlj65kUPCjAdjN5WmOh/cDf&#10;dD/GRqQQDgUqMDF2hZShNuQwZL4jTtzZ9w5jgn0jdY9DCnetfMnzN+nQcmow2NHeUH093pyC8ut0&#10;xdvlwKayB7n8WOwXIbdKzabjbgUi0hj/xX/uUit4nae16Uw6An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nKXFcAAAADcAAAADwAAAAAAAAAAAAAAAACYAgAAZHJzL2Rvd25y&#10;ZXYueG1sUEsFBgAAAAAEAAQA9QAAAIUDAAAAAA==&#10;" path="m,697r2670,l2670,,,,,697xe" fillcolor="#ffc000" stroked="f">
                    <v:path arrowok="t" o:connecttype="custom" o:connectlocs="0,7482;2670,7482;2670,6785;0,6785;0,7482" o:connectangles="0,0,0,0,0"/>
                  </v:shape>
                </v:group>
                <v:group id="Group 506" o:spid="_x0000_s1217" style="position:absolute;left:14191;top:6785;width:2670;height:698" coordorigin="14191,6785" coordsize="2670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507" o:spid="_x0000_s1218" style="position:absolute;left:14191;top:6785;width:2670;height:698;visibility:visible;mso-wrap-style:square;v-text-anchor:top" coordsize="2670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L+cQA&#10;AADcAAAADwAAAGRycy9kb3ducmV2LnhtbERPy2oCMRTdF/oP4Rbc1UxHKDIapXUQ24WIj4Xd3U5u&#10;M6OTmzBJdfx7syh0eTjv6by3rbhQFxrHCl6GGQjiyumGjYLDfvk8BhEissbWMSm4UYD57PFhioV2&#10;V97SZReNSCEcClRQx+gLKUNVk8UwdJ44cT+usxgT7IzUHV5TuG1lnmWv0mLDqaFGT4uaqvPu1yoo&#10;87IyX+a29lu/+jy9b8rT8btUavDUv01AROrjv/jP/aEVjPI0P51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/nEAAAA3AAAAA8AAAAAAAAAAAAAAAAAmAIAAGRycy9k&#10;b3ducmV2LnhtbFBLBQYAAAAABAAEAPUAAACJAwAAAAA=&#10;" path="m,697r2670,l2670,,,,,697xe" fillcolor="#94b3d6" stroked="f">
                    <v:path arrowok="t" o:connecttype="custom" o:connectlocs="0,7482;2670,7482;2670,6785;0,6785;0,7482" o:connectangles="0,0,0,0,0"/>
                  </v:shape>
                </v:group>
                <v:group id="Group 504" o:spid="_x0000_s1219" style="position:absolute;left:5768;top:7475;width:1343;height:586" coordorigin="5768,7475" coordsize="1343,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505" o:spid="_x0000_s1220" style="position:absolute;left:5768;top:7475;width:1343;height:586;visibility:visible;mso-wrap-style:square;v-text-anchor:top" coordsize="1343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gtSMQA&#10;AADcAAAADwAAAGRycy9kb3ducmV2LnhtbESPT2vCQBTE74V+h+UVequbRhCNrlIEoe3NP3h+yT6T&#10;YPZt3N0mqZ/eFQSPw8z8hlmsBtOIjpyvLSv4HCUgiAuray4VHPabjykIH5A1NpZJwT95WC1fXxaY&#10;advzlrpdKEWEsM9QQRVCm0npi4oM+pFtiaN3ss5giNKVUjvsI9w0Mk2SiTRYc1yosKV1RcV592cU&#10;XPN+cjkcQzve/sxcXtaXfN/9KvX+NnzNQQQawjP8aH9rBeM0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YLUjEAAAA3AAAAA8AAAAAAAAAAAAAAAAAmAIAAGRycy9k&#10;b3ducmV2LnhtbFBLBQYAAAAABAAEAPUAAACJAwAAAAA=&#10;" path="m,585r1343,l1343,,,,,585xe" fillcolor="#a6a6a6" stroked="f">
                    <v:path arrowok="t" o:connecttype="custom" o:connectlocs="0,8060;1343,8060;1343,7475;0,7475;0,8060" o:connectangles="0,0,0,0,0"/>
                  </v:shape>
                </v:group>
                <v:group id="Group 502" o:spid="_x0000_s1221" style="position:absolute;left:9773;top:7475;width:675;height:586" coordorigin="9773,7475" coordsize="675,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503" o:spid="_x0000_s1222" style="position:absolute;left:9773;top:7475;width:675;height:586;visibility:visible;mso-wrap-style:square;v-text-anchor:top" coordsize="675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5bcYA&#10;AADcAAAADwAAAGRycy9kb3ducmV2LnhtbESPT2vCQBTE74LfYXlCb2ajFmmjq9hKS0vpoVY8P7PP&#10;JJp9G7KbP/32XUHwOMzMb5jlujelaKl2hWUFkygGQZxaXXCmYP/7Nn4C4TyyxtIyKfgjB+vVcLDE&#10;RNuOf6jd+UwECLsEFeTeV4mULs3JoItsRRy8k60N+iDrTOoauwA3pZzG8VwaLDgs5FjRa07pZdcY&#10;BZ9Zs/9OfffSNsft+fB1oOf3Myn1MOo3CxCeen8P39ofWsFs+gjXM+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r5bcYAAADcAAAADwAAAAAAAAAAAAAAAACYAgAAZHJz&#10;L2Rvd25yZXYueG1sUEsFBgAAAAAEAAQA9QAAAIsDAAAAAA==&#10;" path="m,585r675,l675,,,,,585xe" fillcolor="#a6a6a6" stroked="f">
                    <v:path arrowok="t" o:connecttype="custom" o:connectlocs="0,8060;675,8060;675,7475;0,7475;0,8060" o:connectangles="0,0,0,0,0"/>
                  </v:shape>
                </v:group>
                <v:group id="Group 500" o:spid="_x0000_s1223" style="position:absolute;left:10441;top:7475;width:2671;height:586" coordorigin="10441,7475" coordsize="2671,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501" o:spid="_x0000_s1224" style="position:absolute;left:10441;top:7475;width:2671;height:586;visibility:visible;mso-wrap-style:square;v-text-anchor:top" coordsize="2671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YsxcMA&#10;AADcAAAADwAAAGRycy9kb3ducmV2LnhtbESPQWvCQBSE7wX/w/IEb3UThVBT1yCC6EWwtt5fs69J&#10;6O7bsLvG+O+7hUKPw8x8w6yr0RoxkA+dYwX5PANBXDvdcaPg433//AIiRGSNxjEpeFCAajN5WmOp&#10;3Z3faLjERiQIhxIVtDH2pZShbslimLueOHlfzluMSfpGao/3BLdGLrKskBY7Tgst9rRrqf6+3KyC&#10;w+nzfO5isWezGhqztcab/KrUbDpuX0FEGuN/+K991AqWiwJ+z6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YsxcMAAADcAAAADwAAAAAAAAAAAAAAAACYAgAAZHJzL2Rv&#10;d25yZXYueG1sUEsFBgAAAAAEAAQA9QAAAIgDAAAAAA==&#10;" path="m,585r2670,l2670,,,,,585xe" fillcolor="#ffc000" stroked="f">
                    <v:path arrowok="t" o:connecttype="custom" o:connectlocs="0,8060;2670,8060;2670,7475;0,7475;0,8060" o:connectangles="0,0,0,0,0"/>
                  </v:shape>
                </v:group>
                <v:group id="Group 498" o:spid="_x0000_s1225" style="position:absolute;left:14191;top:7475;width:2670;height:586" coordorigin="14191,7475" coordsize="2670,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499" o:spid="_x0000_s1226" style="position:absolute;left:14191;top:7475;width:2670;height:586;visibility:visible;mso-wrap-style:square;v-text-anchor:top" coordsize="2670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d1x8IA&#10;AADcAAAADwAAAGRycy9kb3ducmV2LnhtbERPz2vCMBS+D/wfwhO8zdTKhtamooONwU5T0eujeTbF&#10;5qU20Xb765fDwOPH9ztfD7YRd+p87VjBbJqAIC6drrlScNi/Py9A+ICssXFMCn7Iw7oYPeWYadfz&#10;N913oRIxhH2GCkwIbSalLw1Z9FPXEkfu7DqLIcKukrrDPobbRqZJ8iot1hwbDLb0Zqi87G5WwXW7&#10;TOXi9PLx9XsMaX/bSEPNWanJeNisQAQawkP87/7UCuZpXBvPxCM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l3XHwgAAANwAAAAPAAAAAAAAAAAAAAAAAJgCAABkcnMvZG93&#10;bnJldi54bWxQSwUGAAAAAAQABAD1AAAAhwMAAAAA&#10;" path="m,585r2670,l2670,,,,,585xe" fillcolor="#94b3d6" stroked="f">
                    <v:path arrowok="t" o:connecttype="custom" o:connectlocs="0,8060;2670,8060;2670,7475;0,7475;0,8060" o:connectangles="0,0,0,0,0"/>
                  </v:shape>
                </v:group>
                <v:group id="Group 496" o:spid="_x0000_s1227" style="position:absolute;left:8438;top:8052;width:2011;height:585" coordorigin="8438,8052" coordsize="2011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497" o:spid="_x0000_s1228" style="position:absolute;left:8438;top:8052;width:2011;height:585;visibility:visible;mso-wrap-style:square;v-text-anchor:top" coordsize="2011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5OeMEA&#10;AADcAAAADwAAAGRycy9kb3ducmV2LnhtbERPy4rCMBTdC/MP4Q7MzqYqilSj+GBgcOdjBtxdmmtT&#10;bG5KE2udrzcLweXhvOfLzlaipcaXjhUMkhQEce50yYWC0/G7PwXhA7LGyjEpeJCH5eKjN8dMuzvv&#10;qT2EQsQQ9hkqMCHUmZQ+N2TRJ64mjtzFNRZDhE0hdYP3GG4rOUzTibRYcmwwWNPGUH493KyCP6d/&#10;r+N85/xq15rNw2/PZv2v1Ndnt5qBCNSFt/jl/tEKRqM4P56JR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OTnjBAAAA3AAAAA8AAAAAAAAAAAAAAAAAmAIAAGRycy9kb3du&#10;cmV2LnhtbFBLBQYAAAAABAAEAPUAAACGAwAAAAA=&#10;" path="m,585r2010,l2010,,,,,585xe" fillcolor="#a6a6a6" stroked="f">
                    <v:path arrowok="t" o:connecttype="custom" o:connectlocs="0,8637;2010,8637;2010,8052;0,8052;0,8637" o:connectangles="0,0,0,0,0"/>
                  </v:shape>
                </v:group>
                <v:group id="Group 494" o:spid="_x0000_s1229" style="position:absolute;left:10441;top:8052;width:2671;height:585" coordorigin="10441,8052" coordsize="2671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495" o:spid="_x0000_s1230" style="position:absolute;left:10441;top:8052;width:2671;height:585;visibility:visible;mso-wrap-style:square;v-text-anchor:top" coordsize="2671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ItcUA&#10;AADcAAAADwAAAGRycy9kb3ducmV2LnhtbESPUWvCMBSF3wf+h3CFvc1UC3NUo4hs0DEQ1m3g46W5&#10;tsXkpmsyzfbrzUDw8XDO+Q5nuY7WiBMNvnOsYDrJQBDXTnfcKPj8eHl4AuEDskbjmBT8kof1anS3&#10;xEK7M7/TqQqNSBD2BSpoQ+gLKX3dkkU/cT1x8g5usBiSHBqpBzwnuDVylmWP0mLHaaHFnrYt1cfq&#10;xyp4Dab8rubl199zHynu3vKN2edK3Y/jZgEiUAy38LVdagV5PoP/M+k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Ai1xQAAANwAAAAPAAAAAAAAAAAAAAAAAJgCAABkcnMv&#10;ZG93bnJldi54bWxQSwUGAAAAAAQABAD1AAAAigMAAAAA&#10;" path="m,585r2670,l2670,,,,,585xe" fillcolor="#ffc000" stroked="f">
                    <v:path arrowok="t" o:connecttype="custom" o:connectlocs="0,8637;2670,8637;2670,8052;0,8052;0,8637" o:connectangles="0,0,0,0,0"/>
                  </v:shape>
                </v:group>
                <v:group id="Group 492" o:spid="_x0000_s1231" style="position:absolute;left:14191;top:8052;width:2670;height:585" coordorigin="14191,8052" coordsize="2670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493" o:spid="_x0000_s1232" style="position:absolute;left:14191;top:8052;width:2670;height:585;visibility:visible;mso-wrap-style:square;v-text-anchor:top" coordsize="267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NycMA&#10;AADcAAAADwAAAGRycy9kb3ducmV2LnhtbESPQWvCQBSE7wX/w/IKvTWbGmlDdBUjWLyqLfT4zL4m&#10;sdm3YXeN8d+7hUKPw8x8wyxWo+nEQM63lhW8JCkI4srqlmsFH8ftcw7CB2SNnWVScCMPq+XkYYGF&#10;tlfe03AItYgQ9gUqaELoCyl91ZBBn9ieOHrf1hkMUbpaaofXCDednKbpqzTYclxosKdNQ9XP4WIU&#10;6PP+VH61eebLc/fm9Hv4zEkr9fQ4rucgAo3hP/zX3mkFWTaD3zPx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SNycMAAADcAAAADwAAAAAAAAAAAAAAAACYAgAAZHJzL2Rv&#10;d25yZXYueG1sUEsFBgAAAAAEAAQA9QAAAIgDAAAAAA==&#10;" path="m,585r2670,l2670,,,,,585xe" fillcolor="#365f92" stroked="f">
                    <v:path arrowok="t" o:connecttype="custom" o:connectlocs="0,8637;2670,8637;2670,8052;0,8052;0,8637" o:connectangles="0,0,0,0,0"/>
                  </v:shape>
                </v:group>
                <v:group id="Group 490" o:spid="_x0000_s1233" style="position:absolute;left:5768;top:8630;width:2678;height:435" coordorigin="5768,8630" coordsize="2678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491" o:spid="_x0000_s1234" style="position:absolute;left:5768;top:8630;width:2678;height:435;visibility:visible;mso-wrap-style:square;v-text-anchor:top" coordsize="2678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Y9sQA&#10;AADcAAAADwAAAGRycy9kb3ducmV2LnhtbESPQWvCQBSE7wX/w/IEb3VTA6GmrqEIAS8RYnuot0f2&#10;NQnJvg3ZVeO/dwXB4zAz3zCbbDK9uNDoWssKPpYRCOLK6pZrBb8/+fsnCOeRNfaWScGNHGTb2dsG&#10;U22vXNLl6GsRIOxSVNB4P6RSuqohg25pB+Lg/dvRoA9yrKUe8RrgpperKEqkwZbDQoMD7RqquuPZ&#10;KFhPJ5kf/F85ULc/JOeiqLpSK7WYT99fIDxN/hV+tvdaQRwn8DgTj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VWPbEAAAA3AAAAA8AAAAAAAAAAAAAAAAAmAIAAGRycy9k&#10;b3ducmV2LnhtbFBLBQYAAAAABAAEAPUAAACJAwAAAAA=&#10;" path="m,435r2678,l2678,,,,,435xe" fillcolor="#a6a6a6" stroked="f">
                    <v:path arrowok="t" o:connecttype="custom" o:connectlocs="0,9065;2678,9065;2678,8630;0,8630;0,9065" o:connectangles="0,0,0,0,0"/>
                  </v:shape>
                </v:group>
                <v:group id="Group 488" o:spid="_x0000_s1235" style="position:absolute;left:9773;top:8630;width:675;height:435" coordorigin="9773,8630" coordsize="675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489" o:spid="_x0000_s1236" style="position:absolute;left:9773;top:8630;width:675;height:435;visibility:visible;mso-wrap-style:square;v-text-anchor:top" coordsize="675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9STLwA&#10;AADcAAAADwAAAGRycy9kb3ducmV2LnhtbERPSwrCMBDdC94hjOBOUxVEqmmRglBw5Yeuh2Zsq82k&#10;NFHr7c1CcPl4/106mFa8qHeNZQWLeQSCuLS64UrB9XKYbUA4j6yxtUwKPuQgTcajHcbavvlEr7Ov&#10;RAhhF6OC2vsultKVNRl0c9sRB+5me4M+wL6Susd3CDetXEbRWhpsODTU2FFWU/k4P42Ci86zbKGL&#10;Lr8XjTtu/EkWPCg1nQz7LQhPg/+Lf+5cK1itwtpwJhwBmX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cD1JMvAAAANwAAAAPAAAAAAAAAAAAAAAAAJgCAABkcnMvZG93bnJldi54&#10;bWxQSwUGAAAAAAQABAD1AAAAgQMAAAAA&#10;" path="m,435r675,l675,,,,,435xe" fillcolor="#a6a6a6" stroked="f">
                    <v:path arrowok="t" o:connecttype="custom" o:connectlocs="0,9065;675,9065;675,8630;0,8630;0,9065" o:connectangles="0,0,0,0,0"/>
                  </v:shape>
                </v:group>
                <v:group id="Group 486" o:spid="_x0000_s1237" style="position:absolute;left:10441;top:8630;width:2671;height:435" coordorigin="10441,8630" coordsize="2671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487" o:spid="_x0000_s1238" style="position:absolute;left:10441;top:8630;width:2671;height:435;visibility:visible;mso-wrap-style:square;v-text-anchor:top" coordsize="267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C1jsAA&#10;AADcAAAADwAAAGRycy9kb3ducmV2LnhtbERPz0vDMBS+D/wfwhO8ralWhtRlQ4XSXW0Fd3w0b2lZ&#10;81KSbK3/vTkMdvz4fm/3ix3FlXwYHCt4znIQxJ3TAxsFP221fgMRIrLG0TEp+KMA+93DaouldjN/&#10;07WJRqQQDiUq6GOcSilD15PFkLmJOHEn5y3GBL2R2uOcwu0oX/J8Iy0OnBp6nOirp+7cXKyCi0Vf&#10;5PbIx863dVvVpv78NUo9PS4f7yAiLfEuvrkPWkHxmuanM+kIyN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C1jsAAAADcAAAADwAAAAAAAAAAAAAAAACYAgAAZHJzL2Rvd25y&#10;ZXYueG1sUEsFBgAAAAAEAAQA9QAAAIUDAAAAAA==&#10;" path="m,435r2670,l2670,,,,,435xe" fillcolor="#c00000" stroked="f">
                    <v:path arrowok="t" o:connecttype="custom" o:connectlocs="0,9065;2670,9065;2670,8630;0,8630;0,9065" o:connectangles="0,0,0,0,0"/>
                  </v:shape>
                </v:group>
                <v:group id="Group 484" o:spid="_x0000_s1239" style="position:absolute;left:14191;top:8630;width:2670;height:435" coordorigin="14191,8630" coordsize="2670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485" o:spid="_x0000_s1240" style="position:absolute;left:14191;top:8630;width:2670;height:435;visibility:visible;mso-wrap-style:square;v-text-anchor:top" coordsize="2670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E3HsUA&#10;AADcAAAADwAAAGRycy9kb3ducmV2LnhtbESP3WoCMRSE74W+QzgF7zSpP6VsjVIsLXqjuO0DnG7O&#10;ZpduTrabVNe3N4Lg5TAz3zCLVe8acaQu1J41PI0VCOLCm5qthu+vj9ELiBCRDTaeScOZAqyWD4MF&#10;Zsaf+EDHPFqRIBwy1FDF2GZShqIih2HsW+Lklb5zGJPsrDQdnhLcNXKi1LN0WHNaqLCldUXFb/7v&#10;NNj9um8KNSvV36fc2fdyu/2Zt1oPH/u3VxCR+ngP39obo2E6m8D1TDo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ATcexQAAANwAAAAPAAAAAAAAAAAAAAAAAJgCAABkcnMv&#10;ZG93bnJldi54bWxQSwUGAAAAAAQABAD1AAAAigMAAAAA&#10;" path="m,435r2670,l2670,,,,,435xe" fillcolor="#365f92" stroked="f">
                    <v:path arrowok="t" o:connecttype="custom" o:connectlocs="0,9065;2670,9065;2670,8630;0,8630;0,9065" o:connectangles="0,0,0,0,0"/>
                  </v:shape>
                </v:group>
                <v:group id="Group 482" o:spid="_x0000_s1241" style="position:absolute;left:16771;top:721;width:83;height:2" coordorigin="16771,721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483" o:spid="_x0000_s1242" style="position:absolute;left:16771;top:721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PQgsUA&#10;AADcAAAADwAAAGRycy9kb3ducmV2LnhtbESPT4vCMBTE74LfITxhL6Kprop0jSKCuBcX/Ace3zbP&#10;tti8lCbVrp9+Iwgeh5n5DTNbNKYQN6pcblnBoB+BIE6szjlVcDyse1MQziNrLCyTgj9ysJi3WzOM&#10;tb3zjm57n4oAYRejgsz7MpbSJRkZdH1bEgfvYiuDPsgqlbrCe4CbQg6jaCIN5hwWMixplVFy3ddG&#10;wY/Hen26bk6P7WB8frju9He3cUp9dJrlFwhPjX+HX+1vreBzNILnmX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89CCxQAAANwAAAAPAAAAAAAAAAAAAAAAAJgCAABkcnMv&#10;ZG93bnJldi54bWxQSwUGAAAAAAQABAD1AAAAigMAAAAA&#10;" path="m,l82,e" filled="f" strokeweight=".1675mm">
                    <v:path arrowok="t" o:connecttype="custom" o:connectlocs="0,0;82,0" o:connectangles="0,0"/>
                  </v:shape>
                </v:group>
                <v:group id="Group 480" o:spid="_x0000_s1243" style="position:absolute;left:16771;top:2206;width:83;height:2" coordorigin="16771,2206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481" o:spid="_x0000_s1244" style="position:absolute;left:16771;top:2206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3rbsUA&#10;AADcAAAADwAAAGRycy9kb3ducmV2LnhtbESPT4vCMBTE7wt+h/CEvSyauq4i1SgiiF5c8B94fDbP&#10;tti8lCbV6qffLAgeh5n5DTOZNaYQN6pcbllBrxuBIE6szjlVcNgvOyMQziNrLCyTggc5mE1bHxOM&#10;tb3zlm47n4oAYRejgsz7MpbSJRkZdF1bEgfvYiuDPsgqlbrCe4CbQn5H0VAazDksZFjSIqPkuquN&#10;gl+P9fJ4XR2fm97g9HRfo/N25ZT6bDfzMQhPjX+HX+21VtD/GcL/mXA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etuxQAAANwAAAAPAAAAAAAAAAAAAAAAAJgCAABkcnMv&#10;ZG93bnJldi54bWxQSwUGAAAAAAQABAD1AAAAigMAAAAA&#10;" path="m,l82,e" filled="f" strokeweight=".1675mm">
                    <v:path arrowok="t" o:connecttype="custom" o:connectlocs="0,0;82,0" o:connectangles="0,0"/>
                  </v:shape>
                </v:group>
                <v:group id="Group 478" o:spid="_x0000_s1245" style="position:absolute;left:5108;top:158;width:11753;height:2" coordorigin="5108,158" coordsize="117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479" o:spid="_x0000_s1246" style="position:absolute;left:5108;top:158;width:11753;height:2;visibility:visible;mso-wrap-style:square;v-text-anchor:top" coordsize="117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6iEMEA&#10;AADcAAAADwAAAGRycy9kb3ducmV2LnhtbERPzWrCQBC+F3yHZQRvdaMW0egqIhV6aYvRBxizYxLN&#10;zobsVmOfvnMoePz4/pfrztXqRm2oPBsYDRNQxLm3FRcGjofd6wxUiMgWa89k4EEB1qveyxJT6++8&#10;p1sWCyUhHFI0UMbYpFqHvCSHYegbYuHOvnUYBbaFti3eJdzVepwkU+2wYmkosaFtSfk1+3HSmz9O&#10;/ms+O3yOs8uk+v22PH2fGzPod5sFqEhdfIr/3R/WwORN1soZOQJ6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+ohDBAAAA3AAAAA8AAAAAAAAAAAAAAAAAmAIAAGRycy9kb3du&#10;cmV2LnhtbFBLBQYAAAAABAAEAPUAAACGAwAAAAA=&#10;" path="m,l11753,e" filled="f" strokeweight=".1675mm">
                    <v:path arrowok="t" o:connecttype="custom" o:connectlocs="0,0;11753,0" o:connectangles="0,0"/>
                  </v:shape>
                </v:group>
                <v:group id="Group 476" o:spid="_x0000_s1247" style="position:absolute;left:5108;top:309;width:5340;height:2" coordorigin="5108,309" coordsize="53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477" o:spid="_x0000_s1248" style="position:absolute;left:5108;top:309;width:5340;height:2;visibility:visible;mso-wrap-style:square;v-text-anchor:top" coordsize="53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ancIA&#10;AADcAAAADwAAAGRycy9kb3ducmV2LnhtbERPy0oDMRTdC/5DuAV3NtOKMoxNiwiCs6nYB7S76+Sa&#10;RCc3wySdTv++WQguD+e9WI2+FQP10QVWMJsWIIiboB0bBbvt230JIiZkjW1gUnChCKvl7c0CKx3O&#10;/EnDJhmRQzhWqMCm1FVSxsaSxzgNHXHmvkPvMWXYG6l7POdw38p5UTxJj45zg8WOXi01v5uTV/Dx&#10;s5/70g3mq96vzdHVh9rZoNTdZHx5BpFoTP/iP/e7VvDwmOfnM/kI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M1qdwgAAANwAAAAPAAAAAAAAAAAAAAAAAJgCAABkcnMvZG93&#10;bnJldi54bWxQSwUGAAAAAAQABAD1AAAAhwMAAAAA&#10;" path="m,l5340,e" filled="f" strokeweight=".1675mm">
                    <v:path arrowok="t" o:connecttype="custom" o:connectlocs="0,0;5340,0" o:connectangles="0,0"/>
                  </v:shape>
                </v:group>
                <v:group id="Group 474" o:spid="_x0000_s1249" style="position:absolute;left:8;top:608;width:16853;height:2" coordorigin="8,608" coordsize="168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475" o:spid="_x0000_s1250" style="position:absolute;left:8;top:608;width:16853;height:2;visibility:visible;mso-wrap-style:square;v-text-anchor:top" coordsize="168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5Ao8UA&#10;AADcAAAADwAAAGRycy9kb3ducmV2LnhtbESPS2vDMBCE74H+B7GF3hK5KXnUjRLagsH41qSH5rZY&#10;60crrYwlJ86/jwKFHIeZ+YbZ7EZrxIl63zpW8DxLQBCXTrdcK/g+ZNM1CB+QNRrHpOBCHnbbh8kG&#10;U+3O/EWnfahFhLBPUUETQpdK6cuGLPqZ64ijV7neYoiyr6Xu8Rzh1sh5kiylxZbjQoMdfTZU/u0H&#10;q8CvzGuVVz8Zf9CyGNrjwRTyV6mnx/H9DUSgMdzD/+1cK3hZzOF2Jh4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kCjxQAAANwAAAAPAAAAAAAAAAAAAAAAAJgCAABkcnMv&#10;ZG93bnJldi54bWxQSwUGAAAAAAQABAD1AAAAigMAAAAA&#10;" path="m,l16853,e" filled="f" strokeweight=".1675mm">
                    <v:path arrowok="t" o:connecttype="custom" o:connectlocs="0,0;16853,0" o:connectangles="0,0"/>
                  </v:shape>
                </v:group>
                <v:group id="Group 472" o:spid="_x0000_s1251" style="position:absolute;left:2183;top:1043;width:14678;height:2" coordorigin="2183,1043" coordsize="146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473" o:spid="_x0000_s1252" style="position:absolute;left:2183;top:1043;width:14678;height:2;visibility:visible;mso-wrap-style:square;v-text-anchor:top" coordsize="146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Wu/sYA&#10;AADcAAAADwAAAGRycy9kb3ducmV2LnhtbESPT2vCQBTE7wW/w/KE3nRTq1Wiq4ik0EPF+ge8PrKv&#10;STD7Nu5uY/rtu4LQ4zAzv2EWq87UoiXnK8sKXoYJCOLc6ooLBafj+2AGwgdkjbVlUvBLHlbL3tMC&#10;U21vvKf2EAoRIexTVFCG0KRS+rwkg35oG+LofVtnMETpCqkd3iLc1HKUJG/SYMVxocSGNiXll8OP&#10;UWCyz+TSunE2vW6zzWhyPH+5HSv13O/WcxCBuvAffrQ/tILXyRj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Wu/sYAAADcAAAADwAAAAAAAAAAAAAAAACYAgAAZHJz&#10;L2Rvd25yZXYueG1sUEsFBgAAAAAEAAQA9QAAAIsDAAAAAA==&#10;" path="m,l14678,e" filled="f" strokeweight=".1675mm">
                    <v:path arrowok="t" o:connecttype="custom" o:connectlocs="0,0;14678,0" o:connectangles="0,0"/>
                  </v:shape>
                </v:group>
                <v:group id="Group 470" o:spid="_x0000_s1253" style="position:absolute;left:2183;top:1516;width:14678;height:2" coordorigin="2183,1516" coordsize="146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471" o:spid="_x0000_s1254" style="position:absolute;left:2183;top:1516;width:14678;height:2;visibility:visible;mso-wrap-style:square;v-text-anchor:top" coordsize="146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uVEsYA&#10;AADcAAAADwAAAGRycy9kb3ducmV2LnhtbESPW2vCQBSE3wv+h+UIfaubWm9EVxFJwYcW6wV8PWRP&#10;k2D2bNzdxvTfu0Khj8PMfMMsVp2pRUvOV5YVvA4SEMS51RUXCk7H95cZCB+QNdaWScEveVgte08L&#10;TLW98Z7aQyhEhLBPUUEZQpNK6fOSDPqBbYij922dwRClK6R2eItwU8thkkykwYrjQokNbUrKL4cf&#10;o8BkH8mldaNsev3MNsPx8fzldqzUc79bz0EE6sJ/+K+91QrexhN4nI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uVEsYAAADcAAAADwAAAAAAAAAAAAAAAACYAgAAZHJz&#10;L2Rvd25yZXYueG1sUEsFBgAAAAAEAAQA9QAAAIsDAAAAAA==&#10;" path="m,l14678,e" filled="f" strokeweight=".1675mm">
                    <v:path arrowok="t" o:connecttype="custom" o:connectlocs="0,0;14678,0" o:connectangles="0,0"/>
                  </v:shape>
                </v:group>
                <v:group id="Group 468" o:spid="_x0000_s1255" style="position:absolute;left:8;top:2094;width:16853;height:2" coordorigin="8,2094" coordsize="168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469" o:spid="_x0000_s1256" style="position:absolute;left:8;top:2094;width:16853;height:2;visibility:visible;mso-wrap-style:square;v-text-anchor:top" coordsize="168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Z3ScIA&#10;AADcAAAADwAAAGRycy9kb3ducmV2LnhtbERPu27CMBTdK/EP1kViKw4g0jZgEK2EFGUrdGi3q/jm&#10;AfZ1FBsS/r4eKnU8Ou/tfrRG3Kn3rWMFi3kCgrh0uuVawdf5+PwKwgdkjcYxKXiQh/1u8rTFTLuB&#10;P+l+CrWIIewzVNCE0GVS+rIhi37uOuLIVa63GCLsa6l7HGK4NXKZJKm02HJsaLCjj4bK6+lmFfgX&#10;81bl1feR3yktbu3P2RTyotRsOh42IAKN4V/85861gtU6ro1n4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xndJwgAAANwAAAAPAAAAAAAAAAAAAAAAAJgCAABkcnMvZG93&#10;bnJldi54bWxQSwUGAAAAAAQABAD1AAAAhwMAAAAA&#10;" path="m,l16853,e" filled="f" strokeweight=".1675mm">
                    <v:path arrowok="t" o:connecttype="custom" o:connectlocs="0,0;16853,0" o:connectangles="0,0"/>
                  </v:shape>
                </v:group>
                <v:group id="Group 466" o:spid="_x0000_s1257" style="position:absolute;left:2183;top:2543;width:14678;height:2" coordorigin="2183,2543" coordsize="146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467" o:spid="_x0000_s1258" style="position:absolute;left:2183;top:2543;width:14678;height:2;visibility:visible;mso-wrap-style:square;v-text-anchor:top" coordsize="146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JiQMIA&#10;AADcAAAADwAAAGRycy9kb3ducmV2LnhtbERPy2rCQBTdF/yH4Qru6kRrbYmOIhLBhcVXodtL5poE&#10;M3fSmTHGv3cWhS4P5z1fdqYWLTlfWVYwGiYgiHOrKy4UfJ83r58gfEDWWFsmBQ/ysFz0XuaYanvn&#10;I7WnUIgYwj5FBWUITSqlz0sy6Ie2IY7cxTqDIUJXSO3wHsNNLcdJMpUGK44NJTa0Lim/nm5Ggcl2&#10;ybV1k+zj9ytbj9/PPwe3Z6UG/W41AxGoC//iP/dWK3ibxvnxTD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4mJAwgAAANwAAAAPAAAAAAAAAAAAAAAAAJgCAABkcnMvZG93&#10;bnJldi54bWxQSwUGAAAAAAQABAD1AAAAhwMAAAAA&#10;" path="m,l14678,e" filled="f" strokeweight=".1675mm">
                    <v:path arrowok="t" o:connecttype="custom" o:connectlocs="0,0;14678,0" o:connectangles="0,0"/>
                  </v:shape>
                </v:group>
                <v:group id="Group 464" o:spid="_x0000_s1259" style="position:absolute;left:2183;top:3083;width:14678;height:2" coordorigin="2183,3083" coordsize="146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465" o:spid="_x0000_s1260" style="position:absolute;left:2183;top:3083;width:14678;height:2;visibility:visible;mso-wrap-style:square;v-text-anchor:top" coordsize="146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ZrMYA&#10;AADcAAAADwAAAGRycy9kb3ducmV2LnhtbESPS2vDMBCE74X8B7GF3hq5zqPBjRJCcKGHhuZRyHWx&#10;traJtXIk1XH+fRUI9DjMzDfMfNmbRnTkfG1ZwcswAUFcWF1zqeD78P48A+EDssbGMim4koflYvAw&#10;x0zbC++o24dSRAj7DBVUIbSZlL6oyKAf2pY4ej/WGQxRulJqh5cIN41Mk2QqDdYcFypsaV1Rcdr/&#10;GgUm/0xOnRvnr+dNvk4nh+PWfbFST4/96g1EoD78h+/tD61gNE3hdi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xZrMYAAADcAAAADwAAAAAAAAAAAAAAAACYAgAAZHJz&#10;L2Rvd25yZXYueG1sUEsFBgAAAAAEAAQA9QAAAIsDAAAAAA==&#10;" path="m,l14678,e" filled="f" strokeweight=".1675mm">
                    <v:path arrowok="t" o:connecttype="custom" o:connectlocs="0,0;14678,0" o:connectangles="0,0"/>
                  </v:shape>
                </v:group>
                <v:group id="Group 462" o:spid="_x0000_s1261" style="position:absolute;left:8;top:3661;width:16853;height:2" coordorigin="8,3661" coordsize="168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463" o:spid="_x0000_s1262" style="position:absolute;left:8;top:3661;width:16853;height:2;visibility:visible;mso-wrap-style:square;v-text-anchor:top" coordsize="168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e38cUA&#10;AADcAAAADwAAAGRycy9kb3ducmV2LnhtbESPzWsCMRTE70L/h/AK3jTbKmu7NUoVBPHmx6G9PTZv&#10;P9rkZdnE3fW/bwqCx2FmfsMs14M1oqPW144VvEwTEMS50zWXCi7n3eQNhA/IGo1jUnAjD+vV02iJ&#10;mXY9H6k7hVJECPsMFVQhNJmUPq/Iop+6hjh6hWsthijbUuoW+wi3Rr4mSSot1hwXKmxoW1H+e7pa&#10;BX5h3ot98bXjDaWHa/19Ngf5o9T4efj8ABFoCI/wvb3XCmbpHP7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7fxxQAAANwAAAAPAAAAAAAAAAAAAAAAAJgCAABkcnMv&#10;ZG93bnJldi54bWxQSwUGAAAAAAQABAD1AAAAigMAAAAA&#10;" path="m,l16853,e" filled="f" strokeweight=".1675mm">
                    <v:path arrowok="t" o:connecttype="custom" o:connectlocs="0,0;16853,0" o:connectangles="0,0"/>
                  </v:shape>
                </v:group>
                <v:group id="Group 460" o:spid="_x0000_s1263" style="position:absolute;left:8;top:4351;width:16853;height:2" coordorigin="8,4351" coordsize="168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461" o:spid="_x0000_s1264" style="position:absolute;left:8;top:4351;width:16853;height:2;visibility:visible;mso-wrap-style:square;v-text-anchor:top" coordsize="168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mMHcMA&#10;AADcAAAADwAAAGRycy9kb3ducmV2LnhtbESPzYoCMRCE74LvEFrwphkVxnU0igqCeFvdw+6tmfT8&#10;7CadYRJ1fHsjLHgsquorarXprBE3an3tWMFknIAgzp2uuVTwdTmMPkD4gKzROCYFD/KwWfd7K8y0&#10;u/Mn3c6hFBHCPkMFVQhNJqXPK7Lox64hjl7hWoshyraUusV7hFsjp0mSSos1x4UKG9pXlP+dr1aB&#10;n5tFcSy+D7yj9HStfy7mJH+VGg667RJEoC68w//to1YwS1N4nY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mMHcMAAADcAAAADwAAAAAAAAAAAAAAAACYAgAAZHJzL2Rv&#10;d25yZXYueG1sUEsFBgAAAAAEAAQA9QAAAIgDAAAAAA==&#10;" path="m,l16853,e" filled="f" strokeweight=".1675mm">
                    <v:path arrowok="t" o:connecttype="custom" o:connectlocs="0,0;16853,0" o:connectangles="0,0"/>
                  </v:shape>
                </v:group>
                <v:group id="Group 458" o:spid="_x0000_s1265" style="position:absolute;left:8;top:5288;width:16853;height:2" coordorigin="8,5288" coordsize="168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459" o:spid="_x0000_s1266" style="position:absolute;left:8;top:5288;width:16853;height:2;visibility:visible;mso-wrap-style:square;v-text-anchor:top" coordsize="168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99MIA&#10;AADcAAAADwAAAGRycy9kb3ducmV2LnhtbERPu2rDMBTdA/0HcQvdErktOK0TJbQFg/EWO0O7Xazr&#10;RypdGUtJ3L+vhkDGw3lv97M14kKTHxwreF4lIIgbpwfuFBzrfPkGwgdkjcYxKfgjD/vdw2KLmXZX&#10;PtClCp2IIewzVNCHMGZS+qYni37lRuLItW6yGCKcOqknvMZwa+RLkqTS4sCxoceRvnpqfquzVeDX&#10;5r0t2u+cPyktz8NPbUp5Uurpcf7YgAg0h7v45i60gtc0ro1n4hG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r30wgAAANwAAAAPAAAAAAAAAAAAAAAAAJgCAABkcnMvZG93&#10;bnJldi54bWxQSwUGAAAAAAQABAD1AAAAhwMAAAAA&#10;" path="m,l16853,e" filled="f" strokeweight=".1675mm">
                    <v:path arrowok="t" o:connecttype="custom" o:connectlocs="0,0;16853,0" o:connectangles="0,0"/>
                  </v:shape>
                </v:group>
                <v:group id="Group 456" o:spid="_x0000_s1267" style="position:absolute;left:8;top:5708;width:16853;height:2" coordorigin="8,5708" coordsize="168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457" o:spid="_x0000_s1268" style="position:absolute;left:8;top:5708;width:16853;height:2;visibility:visible;mso-wrap-style:square;v-text-anchor:top" coordsize="168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UnL8AA&#10;AADcAAAADwAAAGRycy9kb3ducmV2LnhtbERPy4rCMBTdC/5DuAPuNB0FHWujqCCIO3UWurs0t4+Z&#10;5KY00da/nywGXB7OO9v01ogntb52rOBzkoAgzp2uuVTwfT2Mv0D4gKzROCYFL/KwWQ8HGabadXym&#10;5yWUIoawT1FBFUKTSunziiz6iWuII1e41mKIsC2lbrGL4dbIaZLMpcWaY0OFDe0ryn8vD6vAL8yy&#10;OBa3A+9ofnrU96s5yR+lRh/9dgUiUB/e4n/3USuYLeL8eCYeAb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UnL8AAAADcAAAADwAAAAAAAAAAAAAAAACYAgAAZHJzL2Rvd25y&#10;ZXYueG1sUEsFBgAAAAAEAAQA9QAAAIUDAAAAAA==&#10;" path="m,l16853,e" filled="f" strokeweight=".1675mm">
                    <v:path arrowok="t" o:connecttype="custom" o:connectlocs="0,0;16853,0" o:connectangles="0,0"/>
                  </v:shape>
                </v:group>
                <v:group id="Group 454" o:spid="_x0000_s1269" style="position:absolute;left:8;top:6249;width:16853;height:2" coordorigin="8,6249" coordsize="168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455" o:spid="_x0000_s1270" style="position:absolute;left:8;top:6249;width:16853;height:2;visibility:visible;mso-wrap-style:square;v-text-anchor:top" coordsize="168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scw8IA&#10;AADcAAAADwAAAGRycy9kb3ducmV2LnhtbESPzYoCMRCE74LvEFrYm2Z0QdfRKO6CIN7UPeitmfT8&#10;aNIZJlHHtzeC4LGoqq+o+bK1Rtyo8ZVjBcNBAoI4c7riQsH/Yd3/AeEDskbjmBQ8yMNy0e3MMdXu&#10;zju67UMhIoR9igrKEOpUSp+VZNEPXE0cvdw1FkOUTSF1g/cIt0aOkmQsLVYcF0qs6a+k7LK/WgV+&#10;Yqb5Jj+u+ZfG22t1OpitPCv11WtXMxCB2vAJv9sbreB7MoLXmX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mxzDwgAAANwAAAAPAAAAAAAAAAAAAAAAAJgCAABkcnMvZG93&#10;bnJldi54bWxQSwUGAAAAAAQABAD1AAAAhwMAAAAA&#10;" path="m,l16853,e" filled="f" strokeweight=".1675mm">
                    <v:path arrowok="t" o:connecttype="custom" o:connectlocs="0,0;16853,0" o:connectangles="0,0"/>
                  </v:shape>
                </v:group>
                <v:group id="Group 452" o:spid="_x0000_s1271" style="position:absolute;left:8;top:6788;width:16853;height:2" coordorigin="8,6788" coordsize="168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453" o:spid="_x0000_s1272" style="position:absolute;left:8;top:6788;width:16853;height:2;visibility:visible;mso-wrap-style:square;v-text-anchor:top" coordsize="168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4hLMMA&#10;AADcAAAADwAAAGRycy9kb3ducmV2LnhtbESPS4sCMRCE74L/IbTgTTO7irqzRlkFQbz5OLi3ZtLz&#10;2E06wyTq+O+NIHgsquorar5srRFXanzlWMHHMAFBnDldcaHgdNwMZiB8QNZoHJOCO3lYLrqdOaba&#10;3XhP10MoRISwT1FBGUKdSumzkiz6oauJo5e7xmKIsimkbvAW4dbIzySZSIsVx4USa1qXlP0fLlaB&#10;n5qvfJufN7yiye5S/R7NTv4p1e+1P98gArXhHX61t1rBaDqG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4hLMMAAADcAAAADwAAAAAAAAAAAAAAAACYAgAAZHJzL2Rv&#10;d25yZXYueG1sUEsFBgAAAAAEAAQA9QAAAIgDAAAAAA==&#10;" path="m,l16853,e" filled="f" strokeweight=".1675mm">
                    <v:path arrowok="t" o:connecttype="custom" o:connectlocs="0,0;16853,0" o:connectangles="0,0"/>
                  </v:shape>
                </v:group>
                <v:group id="Group 450" o:spid="_x0000_s1273" style="position:absolute;left:2183;top:7478;width:14678;height:2" coordorigin="2183,7478" coordsize="146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451" o:spid="_x0000_s1274" style="position:absolute;left:2183;top:7478;width:14678;height:2;visibility:visible;mso-wrap-style:square;v-text-anchor:top" coordsize="146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7JcsUA&#10;AADcAAAADwAAAGRycy9kb3ducmV2LnhtbESPT2vCQBTE7wW/w/KE3urG/5K6ikgKPVRsteD1kX1N&#10;gtm3cXcb47fvCkKPw8z8hlmuO1OLlpyvLCsYDhIQxLnVFRcKvo9vLwsQPiBrrC2Tght5WK96T0tM&#10;tb3yF7WHUIgIYZ+igjKEJpXS5yUZ9APbEEfvxzqDIUpXSO3wGuGmlqMkmUmDFceFEhvalpSfD79G&#10;gck+knPrJtn8ssu2o+nx9On2rNRzv9u8ggjUhf/wo/2uFYznM7i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slyxQAAANwAAAAPAAAAAAAAAAAAAAAAAJgCAABkcnMv&#10;ZG93bnJldi54bWxQSwUGAAAAAAQABAD1AAAAigMAAAAA&#10;" path="m,l14678,e" filled="f" strokeweight=".1675mm">
                    <v:path arrowok="t" o:connecttype="custom" o:connectlocs="0,0;14678,0" o:connectangles="0,0"/>
                  </v:shape>
                </v:group>
                <v:group id="Group 448" o:spid="_x0000_s1275" style="position:absolute;left:8;top:8056;width:16853;height:2" coordorigin="8,8056" coordsize="168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449" o:spid="_x0000_s1276" style="position:absolute;left:8;top:8056;width:16853;height:2;visibility:visible;mso-wrap-style:square;v-text-anchor:top" coordsize="168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MrKcAA&#10;AADcAAAADwAAAGRycy9kb3ducmV2LnhtbERPy4rCMBTdC/5DuAPuNB0FHWujqCCIO3UWurs0t4+Z&#10;5KY00da/nywGXB7OO9v01ogntb52rOBzkoAgzp2uuVTwfT2Mv0D4gKzROCYFL/KwWQ8HGabadXym&#10;5yWUIoawT1FBFUKTSunziiz6iWuII1e41mKIsC2lbrGL4dbIaZLMpcWaY0OFDe0ryn8vD6vAL8yy&#10;OBa3A+9ofnrU96s5yR+lRh/9dgUiUB/e4n/3USuYLeLaeCYeAb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MrKcAAAADcAAAADwAAAAAAAAAAAAAAAACYAgAAZHJzL2Rvd25y&#10;ZXYueG1sUEsFBgAAAAAEAAQA9QAAAIUDAAAAAA==&#10;" path="m,l16853,e" filled="f" strokeweight=".1675mm">
                    <v:path arrowok="t" o:connecttype="custom" o:connectlocs="0,0;16853,0" o:connectangles="0,0"/>
                  </v:shape>
                </v:group>
                <v:group id="Group 446" o:spid="_x0000_s1277" style="position:absolute;left:8;top:8633;width:16853;height:2" coordorigin="8,8633" coordsize="168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447" o:spid="_x0000_s1278" style="position:absolute;left:8;top:8633;width:16853;height:2;visibility:visible;mso-wrap-style:square;v-text-anchor:top" coordsize="168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BXCMIA&#10;AADcAAAADwAAAGRycy9kb3ducmV2LnhtbERPu2rDMBTdC/kHcQPdarkpuIljJbQBg/HWpEOzXazr&#10;RypdGUtJ3L+vhkLHw3kX+9kacaPJD44VPCcpCOLG6YE7BZ+n8mkNwgdkjcYxKfghD/vd4qHAXLs7&#10;f9DtGDoRQ9jnqKAPYcyl9E1PFn3iRuLItW6yGCKcOqknvMdwa+QqTTNpceDY0ONIh56a7+PVKvCv&#10;ZtNW7VfJ75TV1+F8MrW8KPW4nN+2IALN4V/85660gpd1nB/P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0FcIwgAAANwAAAAPAAAAAAAAAAAAAAAAAJgCAABkcnMvZG93&#10;bnJldi54bWxQSwUGAAAAAAQABAD1AAAAhwMAAAAA&#10;" path="m,l16853,e" filled="f" strokeweight=".1675mm">
                    <v:path arrowok="t" o:connecttype="custom" o:connectlocs="0,0;16853,0" o:connectangles="0,0"/>
                  </v:shape>
                </v:group>
                <v:group id="Group 444" o:spid="_x0000_s1279" style="position:absolute;left:8;top:8;width:16853;height:2" coordorigin="8,8" coordsize="168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445" o:spid="_x0000_s1280" style="position:absolute;left:8;top:8;width:16853;height:2;visibility:visible;mso-wrap-style:square;v-text-anchor:top" coordsize="168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5s5MQA&#10;AADcAAAADwAAAGRycy9kb3ducmV2LnhtbESPT2vCQBTE7wW/w/IEb82mEWxMXUUFQbxVe6i3R/bl&#10;T7v7NmQ3Gr99t1DocZiZ3zCrzWiNuFHvW8cKXpIUBHHpdMu1go/L4TkH4QOyRuOYFDzIw2Y9eVph&#10;od2d3+l2DrWIEPYFKmhC6AopfdmQRZ+4jjh6lesthij7Wuoe7xFujczSdCEtthwXGuxo31D5fR6s&#10;Av9qltWx+jzwjhanob1ezEl+KTWbjts3EIHG8B/+ax+1gnmewe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ObOTEAAAA3AAAAA8AAAAAAAAAAAAAAAAAmAIAAGRycy9k&#10;b3ducmV2LnhtbFBLBQYAAAAABAAEAPUAAACJAwAAAAA=&#10;" path="m,l16853,e" filled="f" strokeweight=".1675mm">
                    <v:path arrowok="t" o:connecttype="custom" o:connectlocs="0,0;16853,0" o:connectangles="0,0"/>
                  </v:shape>
                </v:group>
                <v:group id="Group 442" o:spid="_x0000_s1281" style="position:absolute;left:10441;top:12;width:2;height:9053" coordorigin="10441,12" coordsize="2,9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443" o:spid="_x0000_s1282" style="position:absolute;left:10441;top:12;width:2;height:9053;visibility:visible;mso-wrap-style:square;v-text-anchor:top" coordsize="2,9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7acIA&#10;AADcAAAADwAAAGRycy9kb3ducmV2LnhtbESP0WoCMRRE3wv+Q7iCbzWrbXVdjVIEwdeqH3DZXHdX&#10;k5slievq15tCoY/DzJlhVpveGtGRD41jBZNxBoK4dLrhSsHpuHvPQYSIrNE4JgUPCrBZD95WWGh3&#10;5x/qDrESqYRDgQrqGNtCylDWZDGMXUucvLPzFmOSvpLa4z2VWyOnWTaTFhtOCzW2tK2pvB5uVsHH&#10;ovsy/Ulup/KyN7v86ee08EqNhv33EkSkPv6H/+i9Tlz+Cb9n0hG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vLtpwgAAANwAAAAPAAAAAAAAAAAAAAAAAJgCAABkcnMvZG93&#10;bnJldi54bWxQSwUGAAAAAAQABAD1AAAAhwMAAAAA&#10;" path="m,l,9053e" filled="f" strokeweight=".29975mm">
                    <v:path arrowok="t" o:connecttype="custom" o:connectlocs="0,12;0,9065" o:connectangles="0,0"/>
                  </v:shape>
                </v:group>
                <v:group id="Group 440" o:spid="_x0000_s1283" style="position:absolute;left:1092;top:12;width:2;height:9053" coordorigin="1092,12" coordsize="2,9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441" o:spid="_x0000_s1284" style="position:absolute;left:1092;top:12;width:2;height:9053;visibility:visible;mso-wrap-style:square;v-text-anchor:top" coordsize="2,9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oJsQA&#10;AADcAAAADwAAAGRycy9kb3ducmV2LnhtbESPT4vCMBTE7wt+h/CEva2pu2wpXaOI4Cp7EPzDnl+b&#10;Z1NsXkoTtX57Iwgeh5n5DTOZ9bYRF+p87VjBeJSAIC6drrlScNgvPzIQPiBrbByTght5mE0HbxPM&#10;tbvyli67UIkIYZ+jAhNCm0vpS0MW/ci1xNE7us5iiLKrpO7wGuG2kZ9JkkqLNccFgy0tDJWn3dkq&#10;+B1vvkNWpast/f8VRWFOZr8+KPU+7Oc/IAL14RV+ttdawVeWwuNMPA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8KCbEAAAA3AAAAA8AAAAAAAAAAAAAAAAAmAIAAGRycy9k&#10;b3ducmV2LnhtbFBLBQYAAAAABAAEAPUAAACJAwAAAAA=&#10;" path="m,l,9053e" filled="f" strokeweight=".1675mm">
                    <v:path arrowok="t" o:connecttype="custom" o:connectlocs="0,12;0,9065" o:connectangles="0,0"/>
                  </v:shape>
                </v:group>
                <v:group id="Group 438" o:spid="_x0000_s1285" style="position:absolute;left:2180;top:12;width:2;height:9053" coordorigin="2180,12" coordsize="2,9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439" o:spid="_x0000_s1286" style="position:absolute;left:2180;top:12;width:2;height:9053;visibility:visible;mso-wrap-style:square;v-text-anchor:top" coordsize="2,9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8Zz8EA&#10;AADcAAAADwAAAGRycy9kb3ducmV2LnhtbERPy4rCMBTdC/MP4Q7MTlMVpVSjDAM+mIVgFde3zbUp&#10;Njelidr5+8lCcHk47+W6t414UOdrxwrGowQEcel0zZWC82kzTEH4gKyxcUwK/sjDevUxWGKm3ZOP&#10;9MhDJWII+wwVmBDaTEpfGrLoR64ljtzVdRZDhF0ldYfPGG4bOUmSubRYc2ww2NKPofKW362C7fgw&#10;C2k13x3p8lsUhbmZ0/6s1Ndn/70AEagPb/HLvdcKpmlcG8/E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vGc/BAAAA3AAAAA8AAAAAAAAAAAAAAAAAmAIAAGRycy9kb3du&#10;cmV2LnhtbFBLBQYAAAAABAAEAPUAAACGAwAAAAA=&#10;" path="m,l,9053e" filled="f" strokeweight=".1675mm">
                    <v:path arrowok="t" o:connecttype="custom" o:connectlocs="0,12;0,9065" o:connectangles="0,0"/>
                  </v:shape>
                </v:group>
                <v:group id="Group 436" o:spid="_x0000_s1287" style="position:absolute;left:4385;top:12;width:2;height:9053" coordorigin="4385,12" coordsize="2,9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437" o:spid="_x0000_s1288" style="position:absolute;left:4385;top:12;width:2;height:9053;visibility:visible;mso-wrap-style:square;v-text-anchor:top" coordsize="2,9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CDFMAA&#10;AADcAAAADwAAAGRycy9kb3ducmV2LnhtbERPy4rCMBTdC/5DuII7TVVGtBpFBEeZheAD17fNtSk2&#10;N6XJaP37yWLA5eG8l+vWVuJJjS8dKxgNExDEudMlFwqul91gBsIHZI2VY1LwJg/rVbezxFS7F5/o&#10;eQ6FiCHsU1RgQqhTKX1uyKIfupo4cnfXWAwRNoXUDb5iuK3kOEmm0mLJscFgTVtD+eP8axV8j45f&#10;YVZM9ye6/WRZZh7mcrgq1e+1mwWIQG34iP/dB61gMo/z45l4BO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CDFMAAAADcAAAADwAAAAAAAAAAAAAAAACYAgAAZHJzL2Rvd25y&#10;ZXYueG1sUEsFBgAAAAAEAAQA9QAAAIUDAAAAAA==&#10;" path="m,l,9053e" filled="f" strokeweight=".1675mm">
                    <v:path arrowok="t" o:connecttype="custom" o:connectlocs="0,12;0,9065" o:connectangles="0,0"/>
                  </v:shape>
                </v:group>
                <v:group id="Group 434" o:spid="_x0000_s1289" style="position:absolute;left:5105;top:12;width:2;height:9053" coordorigin="5105,12" coordsize="2,9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435" o:spid="_x0000_s1290" style="position:absolute;left:5105;top:12;width:2;height:9053;visibility:visible;mso-wrap-style:square;v-text-anchor:top" coordsize="2,9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64+MYA&#10;AADcAAAADwAAAGRycy9kb3ducmV2LnhtbESPzWrDMBCE74W+g9hCbo2chITEjWJKoY3poZAfel5b&#10;W8vYWhlLjZ23jwqFHIeZ+YbZZqNtxYV6XztWMJsmIIhLp2uuFJxP789rED4ga2wdk4Irech2jw9b&#10;TLUb+ECXY6hEhLBPUYEJoUul9KUhi37qOuLo/bjeYoiyr6TucYhw28p5kqykxZrjgsGO3gyVzfHX&#10;KviYfS3DulrtD/T9WRSFacwpPys1eRpfX0AEGsM9/N/OtYLFZg5/Z+IRkL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64+MYAAADcAAAADwAAAAAAAAAAAAAAAACYAgAAZHJz&#10;L2Rvd25yZXYueG1sUEsFBgAAAAAEAAQA9QAAAIsDAAAAAA==&#10;" path="m,l,9053e" filled="f" strokeweight=".1675mm">
                    <v:path arrowok="t" o:connecttype="custom" o:connectlocs="0,12;0,9065" o:connectangles="0,0"/>
                  </v:shape>
                </v:group>
                <v:group id="Group 432" o:spid="_x0000_s1291" style="position:absolute;left:5772;top:162;width:2;height:8903" coordorigin="5772,162" coordsize="2,8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433" o:spid="_x0000_s1292" style="position:absolute;left:5772;top:162;width:2;height:8903;visibility:visible;mso-wrap-style:square;v-text-anchor:top" coordsize="2,8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HjqMYA&#10;AADcAAAADwAAAGRycy9kb3ducmV2LnhtbESPQWsCMRSE7wX/Q3iCl6LZ2qJ1NUoRBLGXVoXi7bF5&#10;blY3L2uS6vrvm0Khx2FmvmFmi9bW4ko+VI4VPA0yEMSF0xWXCva7Vf8VRIjIGmvHpOBOARbzzsMM&#10;c+1u/EnXbSxFgnDIUYGJscmlDIUhi2HgGuLkHZ23GJP0pdQebwluaznMspG0WHFaMNjQ0lBx3n5b&#10;Be2pqL+a4WS3WcuTP3yYx/fxhZTqddu3KYhIbfwP/7XXWsHz5AV+z6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HjqMYAAADcAAAADwAAAAAAAAAAAAAAAACYAgAAZHJz&#10;L2Rvd25yZXYueG1sUEsFBgAAAAAEAAQA9QAAAIsDAAAAAA==&#10;" path="m,l,8903e" filled="f" strokeweight=".1675mm">
                    <v:path arrowok="t" o:connecttype="custom" o:connectlocs="0,162;0,9065" o:connectangles="0,0"/>
                  </v:shape>
                </v:group>
                <v:group id="Group 430" o:spid="_x0000_s1293" style="position:absolute;left:6440;top:162;width:2;height:8903" coordorigin="6440,162" coordsize="2,8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431" o:spid="_x0000_s1294" style="position:absolute;left:6440;top:162;width:2;height:8903;visibility:visible;mso-wrap-style:square;v-text-anchor:top" coordsize="2,8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/YRMUA&#10;AADcAAAADwAAAGRycy9kb3ducmV2LnhtbESPQWsCMRSE74X+h/AEL0WzVbC6NUoRBLGXqgXx9ti8&#10;blY3L9sk6vbfG6HgcZiZb5jpvLW1uJAPlWMFr/0MBHHhdMWlgu/dsjcGESKyxtoxKfijAPPZ89MU&#10;c+2uvKHLNpYiQTjkqMDE2ORShsKQxdB3DXHyfpy3GJP0pdQerwluaznIspG0WHFaMNjQwlBx2p6t&#10;gvZY1PtmMNmtV/LoD1/m5fPtl5TqdtqPdxCR2vgI/7dXWsFwMoL7mX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9hExQAAANwAAAAPAAAAAAAAAAAAAAAAAJgCAABkcnMv&#10;ZG93bnJldi54bWxQSwUGAAAAAAQABAD1AAAAigMAAAAA&#10;" path="m,l,8903e" filled="f" strokeweight=".1675mm">
                    <v:path arrowok="t" o:connecttype="custom" o:connectlocs="0,162;0,9065" o:connectangles="0,0"/>
                  </v:shape>
                </v:group>
                <v:group id="Group 428" o:spid="_x0000_s1295" style="position:absolute;left:7107;top:162;width:2;height:8903" coordorigin="7107,162" coordsize="2,8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429" o:spid="_x0000_s1296" style="position:absolute;left:7107;top:162;width:2;height:8903;visibility:visible;mso-wrap-style:square;v-text-anchor:top" coordsize="2,8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prcQA&#10;AADcAAAADwAAAGRycy9kb3ducmV2LnhtbERPy2oCMRTdF/yHcAU3ohktVJ1OFCkI0m7qA6S7y+R2&#10;MtPJzTRJdfr3zULo8nDexaa3rbiSD7VjBbNpBoK4dLrmSsH5tJssQYSIrLF1TAp+KcBmPXgoMNfu&#10;xge6HmMlUgiHHBWYGLtcylAashimriNO3KfzFmOCvpLa4y2F21bOs+xJWqw5NRjs6MVQ+XX8sQr6&#10;pmwv3Xx1et3Lxn+8m/Hb4puUGg377TOISH38F9/de63gcZXWpj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c6a3EAAAA3AAAAA8AAAAAAAAAAAAAAAAAmAIAAGRycy9k&#10;b3ducmV2LnhtbFBLBQYAAAAABAAEAPUAAACJAwAAAAA=&#10;" path="m,l,8903e" filled="f" strokeweight=".1675mm">
                    <v:path arrowok="t" o:connecttype="custom" o:connectlocs="0,162;0,9065" o:connectangles="0,0"/>
                  </v:shape>
                </v:group>
                <v:group id="Group 426" o:spid="_x0000_s1297" style="position:absolute;left:7775;top:162;width:2;height:8903" coordorigin="7775,162" coordsize="2,8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427" o:spid="_x0000_s1298" style="position:absolute;left:7775;top:162;width:2;height:8903;visibility:visible;mso-wrap-style:square;v-text-anchor:top" coordsize="2,8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9ScIA&#10;AADcAAAADwAAAGRycy9kb3ducmV2LnhtbERPy2oCMRTdF/yHcIVupGYUqe3UKCIUpG7qA8TdZXKd&#10;jE5uxiTV8e/NQujycN6TWWtrcSUfKscKBv0MBHHhdMWlgt32++0DRIjIGmvHpOBOAWbTzssEc+1u&#10;vKbrJpYihXDIUYGJscmlDIUhi6HvGuLEHZ23GBP0pdQebync1nKYZe/SYsWpwWBDC0PFefNnFbSn&#10;ot43w8/tz1Ke/OHX9FbjCyn12m3nXyAitfFf/HQvtYJRluanM+kI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yr1JwgAAANwAAAAPAAAAAAAAAAAAAAAAAJgCAABkcnMvZG93&#10;bnJldi54bWxQSwUGAAAAAAQABAD1AAAAhwMAAAAA&#10;" path="m,l,8903e" filled="f" strokeweight=".1675mm">
                    <v:path arrowok="t" o:connecttype="custom" o:connectlocs="0,162;0,9065" o:connectangles="0,0"/>
                  </v:shape>
                </v:group>
                <v:group id="Group 424" o:spid="_x0000_s1299" style="position:absolute;left:8442;top:162;width:2;height:8903" coordorigin="8442,162" coordsize="2,8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425" o:spid="_x0000_s1300" style="position:absolute;left:8442;top:162;width:2;height:8903;visibility:visible;mso-wrap-style:square;v-text-anchor:top" coordsize="2,8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GpcYA&#10;AADcAAAADwAAAGRycy9kb3ducmV2LnhtbESPQWsCMRSE70L/Q3gFL1KzXYqtq1GKIIi9VC2U3h6b&#10;52Z187ImUbf/vikIHoeZ+YaZzjvbiAv5UDtW8DzMQBCXTtdcKfjaLZ/eQISIrLFxTAp+KcB89tCb&#10;YqHdlTd02cZKJAiHAhWYGNtCylAashiGriVO3t55izFJX0nt8ZrgtpF5lo2kxZrTgsGWFobK4/Zs&#10;FXSHsvlu8/FuvZIH//NpBh+vJ1Kq/9i9T0BE6uI9fGuvtIKXLIf/M+k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SGpcYAAADcAAAADwAAAAAAAAAAAAAAAACYAgAAZHJz&#10;L2Rvd25yZXYueG1sUEsFBgAAAAAEAAQA9QAAAIsDAAAAAA==&#10;" path="m,l,8903e" filled="f" strokeweight=".1675mm">
                    <v:path arrowok="t" o:connecttype="custom" o:connectlocs="0,162;0,9065" o:connectangles="0,0"/>
                  </v:shape>
                </v:group>
                <v:group id="Group 422" o:spid="_x0000_s1301" style="position:absolute;left:9110;top:162;width:2;height:8903" coordorigin="9110,162" coordsize="2,8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423" o:spid="_x0000_s1302" style="position:absolute;left:9110;top:162;width:2;height:8903;visibility:visible;mso-wrap-style:square;v-text-anchor:top" coordsize="2,8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G7SsYA&#10;AADcAAAADwAAAGRycy9kb3ducmV2LnhtbESPW2sCMRSE3wv9D+EU+lI0WxEvW6MUQRB9qRcQ3w6b&#10;083azck2SXX996Yg+DjMzDfMZNbaWpzJh8qxgvduBoK4cLriUsF+t+iMQISIrLF2TAquFGA2fX6a&#10;YK7dhTd03sZSJAiHHBWYGJtcylAYshi6riFO3rfzFmOSvpTa4yXBbS17WTaQFitOCwYbmhsqfrZ/&#10;VkF7KupD0xvvVkt58scv87Ye/pJSry/t5weISG18hO/tpVbQz/rwfyYd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G7SsYAAADcAAAADwAAAAAAAAAAAAAAAACYAgAAZHJz&#10;L2Rvd25yZXYueG1sUEsFBgAAAAAEAAQA9QAAAIsDAAAAAA==&#10;" path="m,l,8903e" filled="f" strokeweight=".1675mm">
                    <v:path arrowok="t" o:connecttype="custom" o:connectlocs="0,162;0,9065" o:connectangles="0,0"/>
                  </v:shape>
                </v:group>
                <v:group id="Group 420" o:spid="_x0000_s1303" style="position:absolute;left:9777;top:162;width:2;height:8903" coordorigin="9777,162" coordsize="2,8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421" o:spid="_x0000_s1304" style="position:absolute;left:9777;top:162;width:2;height:8903;visibility:visible;mso-wrap-style:square;v-text-anchor:top" coordsize="2,8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ApsUA&#10;AADcAAAADwAAAGRycy9kb3ducmV2LnhtbESPQWsCMRSE74X+h/AEL0WzFdG6NUoRBLGXqgXx9ti8&#10;blY3L9sk6vbfG6HgcZiZb5jpvLW1uJAPlWMFr/0MBHHhdMWlgu/dsvcGIkRkjbVjUvBHAeaz56cp&#10;5tpdeUOXbSxFgnDIUYGJscmlDIUhi6HvGuLk/ThvMSbpS6k9XhPc1nKQZSNpseK0YLChhaHitD1b&#10;Be2xqPfNYLJbr+TRH77My+f4l5TqdtqPdxCR2vgI/7dXWsEwG8H9TDo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4CmxQAAANwAAAAPAAAAAAAAAAAAAAAAAJgCAABkcnMv&#10;ZG93bnJldi54bWxQSwUGAAAAAAQABAD1AAAAigMAAAAA&#10;" path="m,l,8903e" filled="f" strokeweight=".1675mm">
                    <v:path arrowok="t" o:connecttype="custom" o:connectlocs="0,162;0,9065" o:connectangles="0,0"/>
                  </v:shape>
                </v:group>
                <v:group id="Group 418" o:spid="_x0000_s1305" style="position:absolute;left:8;top:9061;width:16853;height:2" coordorigin="8,9061" coordsize="168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419" o:spid="_x0000_s1306" style="position:absolute;left:8;top:9061;width:16853;height:2;visibility:visible;mso-wrap-style:square;v-text-anchor:top" coordsize="168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+VMb8A&#10;AADcAAAADwAAAGRycy9kb3ducmV2LnhtbERPyYoCMRC9C/5DKMGbpkfEpccoKgjizeWgt6JTvcwk&#10;laYTtf17cxA8Pt6+WLXWiAc1vnKs4GeYgCDOnK64UHA57wYzED4gazSOScGLPKyW3c4CU+2efKTH&#10;KRQihrBPUUEZQp1K6bOSLPqhq4kjl7vGYoiwKaRu8BnDrZGjJJlIixXHhhJr2paU/Z/uVoGfmnm+&#10;z6873tDkcK9uZ3OQf0r1e+36F0SgNnzFH/deKxgncW08E4+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35UxvwAAANwAAAAPAAAAAAAAAAAAAAAAAJgCAABkcnMvZG93bnJl&#10;di54bWxQSwUGAAAAAAQABAD1AAAAhAMAAAAA&#10;" path="m,l16853,e" filled="f" strokeweight=".1675mm">
                    <v:path arrowok="t" o:connecttype="custom" o:connectlocs="0,0;16853,0" o:connectangles="0,0"/>
                  </v:shape>
                </v:group>
                <v:group id="Group 416" o:spid="_x0000_s1307" style="position:absolute;left:13107;top:162;width:2;height:8903" coordorigin="13107,162" coordsize="2,8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417" o:spid="_x0000_s1308" style="position:absolute;left:13107;top:162;width:2;height:8903;visibility:visible;mso-wrap-style:square;v-text-anchor:top" coordsize="2,8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rlMIA&#10;AADcAAAADwAAAGRycy9kb3ducmV2LnhtbERPTWsCMRC9C/0PYQpeimYVsXU1ShEEsRerBfE2bMbN&#10;2s1kTaKu/745FDw+3vds0dpa3MiHyrGCQT8DQVw4XXGp4Ge/6n2ACBFZY+2YFDwowGL+0plhrt2d&#10;v+m2i6VIIRxyVGBibHIpQ2HIYui7hjhxJ+ctxgR9KbXHewq3tRxm2VharDg1GGxoaaj43V2tgvZc&#10;1IdmONlv1vLsj1vz9vV+IaW6r+3nFESkNj7F/+61VjAapPnpTDoC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yuUwgAAANwAAAAPAAAAAAAAAAAAAAAAAJgCAABkcnMvZG93&#10;bnJldi54bWxQSwUGAAAAAAQABAD1AAAAhwMAAAAA&#10;" path="m,l,8903e" filled="f" strokeweight=".1675mm">
                    <v:path arrowok="t" o:connecttype="custom" o:connectlocs="0,162;0,9065" o:connectangles="0,0"/>
                  </v:shape>
                </v:group>
                <v:group id="Group 414" o:spid="_x0000_s1309" style="position:absolute;left:14195;top:162;width:2;height:8903" coordorigin="14195,162" coordsize="2,8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415" o:spid="_x0000_s1310" style="position:absolute;left:14195;top:162;width:2;height:8903;visibility:visible;mso-wrap-style:square;v-text-anchor:top" coordsize="2,8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QeMYA&#10;AADcAAAADwAAAGRycy9kb3ducmV2LnhtbESPT2sCMRTE7wW/Q3iFXopmXYrV1SgiFKS91D8g3h6b&#10;52bt5mVNUt1++6Yg9DjMzG+Y2aKzjbiSD7VjBcNBBoK4dLrmSsF+99YfgwgRWWPjmBT8UIDFvPcw&#10;w0K7G2/ouo2VSBAOBSowMbaFlKE0ZDEMXEucvJPzFmOSvpLa4y3BbSPzLBtJizWnBYMtrQyVX9tv&#10;q6A7l82hzSe797U8++Onef54vZBST4/dcgoiUhf/w/f2Wit4GebwdyYd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0QeMYAAADcAAAADwAAAAAAAAAAAAAAAACYAgAAZHJz&#10;L2Rvd25yZXYueG1sUEsFBgAAAAAEAAQA9QAAAIsDAAAAAA==&#10;" path="m,l,8903e" filled="f" strokeweight=".1675mm">
                    <v:path arrowok="t" o:connecttype="custom" o:connectlocs="0,162;0,9065" o:connectangles="0,0"/>
                  </v:shape>
                </v:group>
                <v:group id="Group 412" o:spid="_x0000_s1311" style="position:absolute;left:5772;top:9065;width:2;height:143" coordorigin="5772,9065" coordsize="2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413" o:spid="_x0000_s1312" style="position:absolute;left:5772;top:9065;width:2;height:143;visibility:visible;mso-wrap-style:square;v-text-anchor:top" coordsize="2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JfcYA&#10;AADcAAAADwAAAGRycy9kb3ducmV2LnhtbESPQWvCQBSE74X+h+UJvdWNJdU2ZhW1rXjw0mjx+sg+&#10;k2j2bchuNfbXdwXB4zAz3zDptDO1OFHrKssKBv0IBHFudcWFgu3m6/kNhPPIGmvLpOBCDqaTx4cU&#10;E23P/E2nzBciQNglqKD0vkmkdHlJBl3fNsTB29vWoA+yLaRu8RzgppYvUTSUBisOCyU2tCgpP2a/&#10;RkGX7T5f48Po8hcd31HPfj7Wy/lBqadeNxuD8NT5e/jWXmkF8SCG65lwBOTk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cJfcYAAADcAAAADwAAAAAAAAAAAAAAAACYAgAAZHJz&#10;L2Rvd25yZXYueG1sUEsFBgAAAAAEAAQA9QAAAIsDAAAAAA==&#10;" path="m,l,142e" filled="f" strokecolor="#d3d3d3" strokeweight=".1675mm">
                    <v:path arrowok="t" o:connecttype="custom" o:connectlocs="0,9065;0,9207" o:connectangles="0,0"/>
                  </v:shape>
                </v:group>
                <v:group id="Group 410" o:spid="_x0000_s1313" style="position:absolute;left:6440;top:9065;width:2;height:143" coordorigin="6440,9065" coordsize="2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411" o:spid="_x0000_s1314" style="position:absolute;left:6440;top:9065;width:2;height:143;visibility:visible;mso-wrap-style:square;v-text-anchor:top" coordsize="2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ykccA&#10;AADcAAAADwAAAGRycy9kb3ducmV2LnhtbESPzW7CMBCE75V4B2uReisOiFIaMAj6gzj00lDEdRUv&#10;SSBeR7GbBJ6+RkLqcTQz32jmy86UoqHaFZYVDAcRCOLU6oIzBT+7z6cpCOeRNZaWScGFHCwXvYc5&#10;xtq2/E1N4jMRIOxiVJB7X8VSujQng25gK+LgHW1t0AdZZ1LX2Aa4KeUoiibSYMFhIceK3nJKz8mv&#10;UdAlh4/n8enlco3Or6hX+/evzfqk1GO/W81AeOr8f/je3moF4+EEbmfC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5MpHHAAAA3AAAAA8AAAAAAAAAAAAAAAAAmAIAAGRy&#10;cy9kb3ducmV2LnhtbFBLBQYAAAAABAAEAPUAAACMAwAAAAA=&#10;" path="m,l,142e" filled="f" strokecolor="#d3d3d3" strokeweight=".1675mm">
                    <v:path arrowok="t" o:connecttype="custom" o:connectlocs="0,9065;0,9207" o:connectangles="0,0"/>
                  </v:shape>
                </v:group>
                <v:group id="Group 408" o:spid="_x0000_s1315" style="position:absolute;left:7107;top:9065;width:2;height:143" coordorigin="7107,9065" coordsize="2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409" o:spid="_x0000_s1316" style="position:absolute;left:7107;top:9065;width:2;height:143;visibility:visible;mso-wrap-style:square;v-text-anchor:top" coordsize="2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oDeMQA&#10;AADcAAAADwAAAGRycy9kb3ducmV2LnhtbERPu27CMBTdK/EP1q3UrXFA0JaAg4BCxdClAcR6Fd/m&#10;QXwdxQZCv74eKnU8Ou/5ojeNuFLnKssKhlEMgji3uuJCwWG/fX4D4TyyxsYyKbiTg0U6eJhjou2N&#10;v+ia+UKEEHYJKii9bxMpXV6SQRfZljhw37Yz6APsCqk7vIVw08hRHL9IgxWHhhJbWpeUn7OLUdBn&#10;p81kXL/ef+LzFPXy+P75saqVenrslzMQnnr/L/5z77SC8TCsDWfCEZ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qA3jEAAAA3AAAAA8AAAAAAAAAAAAAAAAAmAIAAGRycy9k&#10;b3ducmV2LnhtbFBLBQYAAAAABAAEAPUAAACJAwAAAAA=&#10;" path="m,l,142e" filled="f" strokecolor="#d3d3d3" strokeweight=".1675mm">
                    <v:path arrowok="t" o:connecttype="custom" o:connectlocs="0,9065;0,9207" o:connectangles="0,0"/>
                  </v:shape>
                </v:group>
                <v:group id="Group 406" o:spid="_x0000_s1317" style="position:absolute;left:8;top:9211;width:16853;height:2" coordorigin="8,9211" coordsize="168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407" o:spid="_x0000_s1318" style="position:absolute;left:8;top:9211;width:16853;height:2;visibility:visible;mso-wrap-style:square;v-text-anchor:top" coordsize="168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FV78A&#10;AADcAAAADwAAAGRycy9kb3ducmV2LnhtbERPyYoCMRC9D/gPoQRvY1oRl9YoKgjibdSD3opO9aJJ&#10;pelEbf/eHAY8Pt6+WLXWiCc1vnKsYNBPQBBnTldcKDifdr9TED4gazSOScGbPKyWnZ8Fptq9+I+e&#10;x1CIGMI+RQVlCHUqpc9Ksuj7riaOXO4aiyHCppC6wVcMt0YOk2QsLVYcG0qsaVtSdj8+rAI/MbN8&#10;n192vKHx4VFdT+Ygb0r1uu16DiJQG77if/deKxgN4/x4Jh4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HMVXvwAAANwAAAAPAAAAAAAAAAAAAAAAAJgCAABkcnMvZG93bnJl&#10;di54bWxQSwUGAAAAAAQABAD1AAAAhAMAAAAA&#10;" path="m,l16853,e" filled="f" strokeweight=".1675mm">
                    <v:path arrowok="t" o:connecttype="custom" o:connectlocs="0,0;16853,0" o:connectangles="0,0"/>
                  </v:shape>
                </v:group>
                <v:group id="Group 404" o:spid="_x0000_s1319" style="position:absolute;left:8;top:9357;width:1088;height:165" coordorigin="8,9357" coordsize="1088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405" o:spid="_x0000_s1320" style="position:absolute;left:8;top:9357;width:1088;height:165;visibility:visible;mso-wrap-style:square;v-text-anchor:top" coordsize="108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Ii/MIA&#10;AADcAAAADwAAAGRycy9kb3ducmV2LnhtbESPQWvCQBSE74X+h+UJ3urGtAk2uooUGrzWePD4yL4m&#10;wezbsLtq8u9dodDjMDPfMJvdaHpxI+c7ywqWiwQEcW11x42CU/X9tgLhA7LG3jIpmMjDbvv6ssFC&#10;2zv/0O0YGhEh7AtU0IYwFFL6uiWDfmEH4uj9WmcwROkaqR3eI9z0Mk2SXBrsOC60ONBXS/XleDUK&#10;9H4aSszcZynP9G71Nc+qEpWaz8b9GkSgMfyH/9oHreAjTeF5Jh4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wiL8wgAAANwAAAAPAAAAAAAAAAAAAAAAAJgCAABkcnMvZG93&#10;bnJldi54bWxQSwUGAAAAAAQABAD1AAAAhwMAAAAA&#10;" path="m,165r1088,l1088,,,,,165xe" fillcolor="gray" stroked="f">
                    <v:path arrowok="t" o:connecttype="custom" o:connectlocs="0,9522;1088,9522;1088,9357;0,9357;0,9522" o:connectangles="0,0,0,0,0"/>
                  </v:shape>
                </v:group>
                <v:group id="Group 402" o:spid="_x0000_s1321" style="position:absolute;left:8;top:9515;width:1088;height:166" coordorigin="8,9515" coordsize="108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403" o:spid="_x0000_s1322" style="position:absolute;left:8;top:9515;width:1088;height:166;visibility:visible;mso-wrap-style:square;v-text-anchor:top" coordsize="108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FQWMIA&#10;AADcAAAADwAAAGRycy9kb3ducmV2LnhtbESPQYvCMBSE78L+h/AW9qbpFhGpRhFhwYvCVnt/NM+2&#10;2ryUJNq6v34jCB6HmfmGWa4H04o7Od9YVvA9SUAQl1Y3XCk4HX/GcxA+IGtsLZOCB3lYrz5GS8y0&#10;7fmX7nmoRISwz1BBHUKXSenLmgz6ie2Io3e2zmCI0lVSO+wj3LQyTZKZNNhwXKixo21N5TW/GQV9&#10;mlyLw2zvHOeF1OmlkIe/Qqmvz2GzABFoCO/wq73TCqbpFJ5n4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4VBYwgAAANwAAAAPAAAAAAAAAAAAAAAAAJgCAABkcnMvZG93&#10;bnJldi54bWxQSwUGAAAAAAQABAD1AAAAhwMAAAAA&#10;" path="m,165r1088,l1088,,,,,165xe" fillcolor="#d9d9d9" stroked="f">
                    <v:path arrowok="t" o:connecttype="custom" o:connectlocs="0,9680;1088,9680;1088,9515;0,9515;0,9680" o:connectangles="0,0,0,0,0"/>
                  </v:shape>
                </v:group>
                <v:group id="Group 400" o:spid="_x0000_s1323" style="position:absolute;left:8;top:9518;width:1088;height:2" coordorigin="8,9518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401" o:spid="_x0000_s1324" style="position:absolute;left:8;top:9518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QC8MA&#10;AADcAAAADwAAAGRycy9kb3ducmV2LnhtbESP3YrCMBSE74V9h3CEvdNUEZVqlGXVxZ8b1/UBDs2x&#10;LduclCb25+2NIHg5zMw3zHLdmkLUVLncsoLRMAJBnFidc6rg+rcbzEE4j6yxsEwKOnKwXn30lhhr&#10;2/Av1RefigBhF6OCzPsyltIlGRl0Q1sSB+9mK4M+yCqVusImwE0hx1E0lQZzDgsZlvSdUfJ/uRsF&#10;OdanjT00P3fsutlxe74WcrJV6rPffi1AeGr9O/xq77WCyXgK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bQC8MAAADcAAAADwAAAAAAAAAAAAAAAACYAgAAZHJzL2Rv&#10;d25yZXYueG1sUEsFBgAAAAAEAAQA9QAAAIgDAAAAAA==&#10;" path="m,l1088,e" filled="f" strokeweight=".1675mm">
                    <v:path arrowok="t" o:connecttype="custom" o:connectlocs="0,0;1088,0" o:connectangles="0,0"/>
                  </v:shape>
                </v:group>
                <v:group id="Group 398" o:spid="_x0000_s1325" style="position:absolute;left:8;top:9676;width:1088;height:2" coordorigin="8,9676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399" o:spid="_x0000_s1326" style="position:absolute;left:8;top:9676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h4sIA&#10;AADcAAAADwAAAGRycy9kb3ducmV2LnhtbERPS2rDMBDdB3IHMYXuYrkhtMGJEkrqlrbZJI4PMFgT&#10;29QaGUv+3b5aFLp8vP/+OJlGDNS52rKCpygGQVxYXXOpIL+9r7YgnEfW2FgmBTM5OB6Wiz0m2o58&#10;pSHzpQgh7BJUUHnfJlK6oiKDLrItceDutjPoA+xKqTscQ7hp5DqOn6XBmkNDhS2dKip+st4oqHE4&#10;v9mv8aPHeX75Ti95IzepUo8P0+sOhKfJ/4v/3J9awWYd1oYz4Qj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FeHiwgAAANwAAAAPAAAAAAAAAAAAAAAAAJgCAABkcnMvZG93&#10;bnJldi54bWxQSwUGAAAAAAQABAD1AAAAhwMAAAAA&#10;" path="m,l1088,e" filled="f" strokeweight=".1675mm">
                    <v:path arrowok="t" o:connecttype="custom" o:connectlocs="0,0;1088,0" o:connectangles="0,0"/>
                  </v:shape>
                </v:group>
                <v:group id="Group 396" o:spid="_x0000_s1327" style="position:absolute;left:8;top:9826;width:1088;height:2" coordorigin="8,9826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397" o:spid="_x0000_s1328" style="position:absolute;left:8;top:9826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7OcAA&#10;AADcAAAADwAAAGRycy9kb3ducmV2LnhtbERPyW7CMBC9V+IfrEHiVhwKKihgEKK0YrmwfcAoHpKI&#10;eBzFJsvf4wNSj09vX6xaU4iaKpdbVjAaRiCIE6tzThXcrr+fMxDOI2ssLJOCjhyslr2PBcbaNnym&#10;+uJTEULYxagg876MpXRJRgbd0JbEgbvbyqAPsEqlrrAJ4aaQX1H0LQ3mHBoyLGmTUfK4PI2CHOvj&#10;j903f0/suulhe7oVcrJVatBv13MQnlr/L367d1rBZBzmhzPh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7p7OcAAAADcAAAADwAAAAAAAAAAAAAAAACYAgAAZHJzL2Rvd25y&#10;ZXYueG1sUEsFBgAAAAAEAAQA9QAAAIUDAAAAAA==&#10;" path="m,l1088,e" filled="f" strokeweight=".1675mm">
                    <v:path arrowok="t" o:connecttype="custom" o:connectlocs="0,0;1088,0" o:connectangles="0,0"/>
                  </v:shape>
                </v:group>
                <v:group id="Group 394" o:spid="_x0000_s1329" style="position:absolute;left:1092;top:9357;width:2;height:473" coordorigin="1092,9357" coordsize="2,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395" o:spid="_x0000_s1330" style="position:absolute;left:1092;top:9357;width:2;height:473;visibility:visible;mso-wrap-style:square;v-text-anchor:top" coordsize="2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/5AcYA&#10;AADcAAAADwAAAGRycy9kb3ducmV2LnhtbESPzW7CMBCE75V4B2uRemtsKEJVwIkqUP8OHEo5cFzi&#10;JQmN1yE2EN6+RkLqcTQz32jmeW8bcabO1441jBIFgrhwpuZSw+bn7ekFhA/IBhvHpOFKHvJs8DDH&#10;1LgLf9N5HUoRIexT1FCF0KZS+qIiiz5xLXH09q6zGKLsSmk6vES4beRYqam0WHNcqLClRUXF7/pk&#10;NWw/doejX6rlYVV+1bvT4j0ob7V+HPavMxCB+vAfvrc/jYbJ8xhuZ+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/5AcYAAADcAAAADwAAAAAAAAAAAAAAAACYAgAAZHJz&#10;L2Rvd25yZXYueG1sUEsFBgAAAAAEAAQA9QAAAIsDAAAAAA==&#10;" path="m,l,473e" filled="f" strokeweight=".1675mm">
                    <v:path arrowok="t" o:connecttype="custom" o:connectlocs="0,9357;0,9830" o:connectangles="0,0"/>
                  </v:shape>
                </v:group>
                <v:group id="Group 392" o:spid="_x0000_s1331" style="position:absolute;left:8;top:10280;width:1088;height:165" coordorigin="8,10280" coordsize="1088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393" o:spid="_x0000_s1332" style="position:absolute;left:8;top:10280;width:1088;height:165;visibility:visible;mso-wrap-style:square;v-text-anchor:top" coordsize="108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yAsQA&#10;AADcAAAADwAAAGRycy9kb3ducmV2LnhtbESPQWvCQBSE7wX/w/KEXkrdGDWU1E0QweK1UdDjI/ua&#10;TZt9G7LbGP99t1DocZiZb5htOdlOjDT41rGC5SIBQVw73XKj4Hw6PL+A8AFZY+eYFNzJQ1nMHraY&#10;a3fjdxqr0IgIYZ+jAhNCn0vpa0MW/cL1xNH7cIPFEOXQSD3gLcJtJ9MkyaTFluOCwZ72huqv6tsq&#10;ePtMce/vPn0aDSaX62GThapX6nE+7V5BBJrCf/ivfdQK1qs1/J6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7sgLEAAAA3AAAAA8AAAAAAAAAAAAAAAAAmAIAAGRycy9k&#10;b3ducmV2LnhtbFBLBQYAAAAABAAEAPUAAACJAwAAAAA=&#10;" path="m,165r1088,l1088,,,,,165xe" fillcolor="#365f92" stroked="f">
                    <v:path arrowok="t" o:connecttype="custom" o:connectlocs="0,10445;1088,10445;1088,10280;0,10280;0,10445" o:connectangles="0,0,0,0,0"/>
                  </v:shape>
                </v:group>
                <v:group id="Group 390" o:spid="_x0000_s1333" style="position:absolute;left:8;top:10437;width:1088;height:166" coordorigin="8,10437" coordsize="108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391" o:spid="_x0000_s1334" style="position:absolute;left:8;top:10437;width:1088;height:166;visibility:visible;mso-wrap-style:square;v-text-anchor:top" coordsize="108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zcnsYA&#10;AADcAAAADwAAAGRycy9kb3ducmV2LnhtbESPQWvCQBSE7wX/w/IEb3VT24pEV5FQQS/FRg/29pp9&#10;JqHZtyG7cdN/3xUKPQ4z8w2z2gymETfqXG1ZwdM0AUFcWF1zqeB82j0uQDiPrLGxTAp+yMFmPXpY&#10;Yapt4A+65b4UEcIuRQWV920qpSsqMuimtiWO3tV2Bn2UXSl1hyHCTSNnSTKXBmuOCxW2lFVUfOe9&#10;UXAJMhwz338dPvssHLLXfvdWvys1GQ/bJQhPg/8P/7X3WsHL8xzu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zcnsYAAADcAAAADwAAAAAAAAAAAAAAAACYAgAAZHJz&#10;L2Rvd25yZXYueG1sUEsFBgAAAAAEAAQA9QAAAIsDAAAAAA==&#10;" path="m,165r1088,l1088,,,,,165xe" fillcolor="#94b3d6" stroked="f">
                    <v:path arrowok="t" o:connecttype="custom" o:connectlocs="0,10602;1088,10602;1088,10437;0,10437;0,10602" o:connectangles="0,0,0,0,0"/>
                  </v:shape>
                </v:group>
                <v:group id="Group 388" o:spid="_x0000_s1335" style="position:absolute;left:8;top:10283;width:1088;height:2" coordorigin="8,10283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389" o:spid="_x0000_s1336" style="position:absolute;left:8;top:10283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3P8AA&#10;AADcAAAADwAAAGRycy9kb3ducmV2LnhtbERPyW7CMBC9V+IfrEHiVhwKKihgEKK0YrmwfcAoHpKI&#10;eBzFJsvf4wNSj09vX6xaU4iaKpdbVjAaRiCIE6tzThXcrr+fMxDOI2ssLJOCjhyslr2PBcbaNnym&#10;+uJTEULYxagg876MpXRJRgbd0JbEgbvbyqAPsEqlrrAJ4aaQX1H0LQ3mHBoyLGmTUfK4PI2CHOvj&#10;j903f0/suulhe7oVcrJVatBv13MQnlr/L367d1rBZBzWhjPh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x3P8AAAADcAAAADwAAAAAAAAAAAAAAAACYAgAAZHJzL2Rvd25y&#10;ZXYueG1sUEsFBgAAAAAEAAQA9QAAAIUDAAAAAA==&#10;" path="m,l1088,e" filled="f" strokeweight=".1675mm">
                    <v:path arrowok="t" o:connecttype="custom" o:connectlocs="0,0;1088,0" o:connectangles="0,0"/>
                  </v:shape>
                </v:group>
                <v:group id="Group 386" o:spid="_x0000_s1337" style="position:absolute;left:8;top:10441;width:1088;height:2" coordorigin="8,10441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387" o:spid="_x0000_s1338" style="position:absolute;left:8;top:10441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wIRMAA&#10;AADcAAAADwAAAGRycy9kb3ducmV2LnhtbERPy4rCMBTdC/MP4Q7MTlOHokM1iqgz+Ng46gdcmmtb&#10;bG5KE/v4e7MQXB7Oe77sTCkaql1hWcF4FIEgTq0uOFNwvfwOf0A4j6yxtEwKenKwXHwM5pho2/I/&#10;NWefiRDCLkEFufdVIqVLczLoRrYiDtzN1gZ9gHUmdY1tCDel/I6iiTRYcGjIsaJ1Tun9/DAKCmyO&#10;G7tv/x7Y99PD9nQtZbxV6uuzW81AeOr8W/xy77SCOA7zw5lw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7wIRMAAAADcAAAADwAAAAAAAAAAAAAAAACYAgAAZHJzL2Rvd25y&#10;ZXYueG1sUEsFBgAAAAAEAAQA9QAAAIUDAAAAAA==&#10;" path="m,l1088,e" filled="f" strokeweight=".1675mm">
                    <v:path arrowok="t" o:connecttype="custom" o:connectlocs="0,0;1088,0" o:connectangles="0,0"/>
                  </v:shape>
                </v:group>
                <v:group id="Group 384" o:spid="_x0000_s1339" style="position:absolute;left:8;top:10598;width:1088;height:2" coordorigin="8,10598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385" o:spid="_x0000_s1340" style="position:absolute;left:8;top:10598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zqMUA&#10;AADcAAAADwAAAGRycy9kb3ducmV2LnhtbESP3WrCQBSE74W+w3IK3tVNJdiSZiOl1dLqjU19gEP2&#10;mASzZ0N2zc/buwXBy2FmvmHS9Wga0VPnassKnhcRCOLC6ppLBce/7dMrCOeRNTaWScFEDtbZwyzF&#10;RNuBf6nPfSkChF2CCirv20RKV1Rk0C1sSxy8k+0M+iC7UuoOhwA3jVxG0UoarDksVNjSR0XFOb8Y&#10;BTX2+0/7M3xdcJpedpvDsZHxRqn54/j+BsLT6O/hW/tbK4jjJfyfCUd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jOoxQAAANwAAAAPAAAAAAAAAAAAAAAAAJgCAABkcnMv&#10;ZG93bnJldi54bWxQSwUGAAAAAAQABAD1AAAAigMAAAAA&#10;" path="m,l1088,e" filled="f" strokeweight=".1675mm">
                    <v:path arrowok="t" o:connecttype="custom" o:connectlocs="0,0;1088,0" o:connectangles="0,0"/>
                  </v:shape>
                </v:group>
                <v:group id="Group 382" o:spid="_x0000_s1341" style="position:absolute;left:8;top:10748;width:1088;height:2" coordorigin="8,10748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383" o:spid="_x0000_s1342" style="position:absolute;left:8;top:10748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cOR8UA&#10;AADcAAAADwAAAGRycy9kb3ducmV2LnhtbESP3WrCQBSE74W+w3IK3tVNJdgSs5FStbR606Y+wCF7&#10;TEKzZ0N2zc/buwXBy2FmvmHSzWga0VPnassKnhcRCOLC6ppLBaff/dMrCOeRNTaWScFEDjbZwyzF&#10;RNuBf6jPfSkChF2CCirv20RKV1Rk0C1sSxy8s+0M+iC7UuoOhwA3jVxG0UoarDksVNjSe0XFX34x&#10;Cmrsj1v7NXxccJpeDrvvUyPjnVLzx/FtDcLT6O/hW/tTK4jjGP7PhCM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w5HxQAAANwAAAAPAAAAAAAAAAAAAAAAAJgCAABkcnMv&#10;ZG93bnJldi54bWxQSwUGAAAAAAQABAD1AAAAigMAAAAA&#10;" path="m,l1088,e" filled="f" strokeweight=".1675mm">
                    <v:path arrowok="t" o:connecttype="custom" o:connectlocs="0,0;1088,0" o:connectangles="0,0"/>
                  </v:shape>
                </v:group>
                <v:group id="Group 380" o:spid="_x0000_s1343" style="position:absolute;left:1092;top:10287;width:2;height:465" coordorigin="1092,10287" coordsize="2,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381" o:spid="_x0000_s1344" style="position:absolute;left:1092;top:10287;width:2;height:465;visibility:visible;mso-wrap-style:square;v-text-anchor:top" coordsize="2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BKFcQA&#10;AADcAAAADwAAAGRycy9kb3ducmV2LnhtbESP0WrCQBRE3wv+w3KFvpS6sZVQo5sggiA+FBrzAdfs&#10;NQlm74bsmsS/dwuFPg4zc4bZZpNpxUC9aywrWC4iEMSl1Q1XCorz4f0LhPPIGlvLpOBBDrJ09rLF&#10;RNuRf2jIfSUChF2CCmrvu0RKV9Zk0C1sRxy8q+0N+iD7SuoexwA3rfyIolgabDgs1NjRvqbylt+N&#10;Al+8sVlfTnHeumL53dz5c31jpV7n024DwtPk/8N/7aNWsFrF8HsmHAGZ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QShXEAAAA3AAAAA8AAAAAAAAAAAAAAAAAmAIAAGRycy9k&#10;b3ducmV2LnhtbFBLBQYAAAAABAAEAPUAAACJAwAAAAA=&#10;" path="m,l,465e" filled="f" strokeweight=".1675mm">
                    <v:path arrowok="t" o:connecttype="custom" o:connectlocs="0,10287;0,10752" o:connectangles="0,0"/>
                  </v:shape>
                </v:group>
                <v:group id="Group 378" o:spid="_x0000_s1345" style="position:absolute;left:8;top:11052;width:1088;height:158" coordorigin="8,11052" coordsize="1088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379" o:spid="_x0000_s1346" style="position:absolute;left:8;top:11052;width:1088;height:158;visibility:visible;mso-wrap-style:square;v-text-anchor:top" coordsize="108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SEwcAA&#10;AADcAAAADwAAAGRycy9kb3ducmV2LnhtbERPy2rCQBTdF/yH4RbcNZO2QWx0DCVQ6E58QHB3ydwm&#10;g5k7MTM18e+dheDycN7rYrKduNLgjWMF70kKgrh22nCj4Hj4eVuC8AFZY+eYFNzIQ7GZvawx127k&#10;HV33oRExhH2OCtoQ+lxKX7dk0SeuJ47cnxsshgiHRuoBxxhuO/mRpgtp0XBsaLGnsqX6vP+3CmxZ&#10;jUGmEqf+a3e6bDNT8adRav46fa9ABJrCU/xw/2oFWRbXxjPxCM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2SEwcAAAADcAAAADwAAAAAAAAAAAAAAAACYAgAAZHJzL2Rvd25y&#10;ZXYueG1sUEsFBgAAAAAEAAQA9QAAAIUDAAAAAA==&#10;" path="m,158r1088,l1088,,,,,158xe" fillcolor="#c00000" stroked="f">
                    <v:path arrowok="t" o:connecttype="custom" o:connectlocs="0,11210;1088,11210;1088,11052;0,11052;0,11210" o:connectangles="0,0,0,0,0"/>
                  </v:shape>
                </v:group>
                <v:group id="Group 376" o:spid="_x0000_s1347" style="position:absolute;left:8;top:11202;width:1088;height:158" coordorigin="8,11202" coordsize="1088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377" o:spid="_x0000_s1348" style="position:absolute;left:8;top:11202;width:1088;height:158;visibility:visible;mso-wrap-style:square;v-text-anchor:top" coordsize="108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HSMIA&#10;AADcAAAADwAAAGRycy9kb3ducmV2LnhtbERPTWvCQBC9F/wPywi9lLpRVGzqKiII7Um0UvQ2ZMck&#10;mp0N2a1Gf71zEHp8vO/pvHWVulATSs8G+r0EFHHmbcm5gd3P6n0CKkRki5VnMnCjAPNZ52WKqfVX&#10;3tBlG3MlIRxSNFDEWKdah6wgh6Hna2Lhjr5xGAU2ubYNXiXcVXqQJGPtsGRpKLCmZUHZefvnDAxX&#10;erH/Xn+E5Pdexkl7rN/Op4Mxr9128QkqUhv/xU/3lxXfSObLGTkCe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2MdIwgAAANwAAAAPAAAAAAAAAAAAAAAAAJgCAABkcnMvZG93&#10;bnJldi54bWxQSwUGAAAAAAQABAD1AAAAhwMAAAAA&#10;" path="m,157r1088,l1088,,,,,157xe" fillcolor="red" stroked="f">
                    <v:path arrowok="t" o:connecttype="custom" o:connectlocs="0,11359;1088,11359;1088,11202;0,11202;0,11359" o:connectangles="0,0,0,0,0"/>
                  </v:shape>
                </v:group>
                <v:group id="Group 374" o:spid="_x0000_s1349" style="position:absolute;left:8;top:11352;width:1088;height:158" coordorigin="8,11352" coordsize="1088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375" o:spid="_x0000_s1350" style="position:absolute;left:8;top:11352;width:1088;height:158;visibility:visible;mso-wrap-style:square;v-text-anchor:top" coordsize="108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5fJscA&#10;AADcAAAADwAAAGRycy9kb3ducmV2LnhtbESPT2vCQBTE7wW/w/IEL0U3hio1dRXxDwSklUYPPT6y&#10;zySYfRuyq6bf3hUKPQ4z8xtmvuxMLW7UusqygvEoAkGcW11xoeB03A3fQTiPrLG2TAp+ycFy0XuZ&#10;Y6Ltnb/plvlCBAi7BBWU3jeJlC4vyaAb2YY4eGfbGvRBtoXULd4D3NQyjqKpNFhxWCixoXVJ+SW7&#10;GgXb3NU/m/P4cxa/prPLcX9ND+5LqUG/W32A8NT5//BfO9UK3iYxPM+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OXybHAAAA3AAAAA8AAAAAAAAAAAAAAAAAmAIAAGRy&#10;cy9kb3ducmV2LnhtbFBLBQYAAAAABAAEAPUAAACMAwAAAAA=&#10;" path="m,158r1088,l1088,,,,,158xe" fillcolor="#ffc000" stroked="f">
                    <v:path arrowok="t" o:connecttype="custom" o:connectlocs="0,11510;1088,11510;1088,11352;0,11352;0,11510" o:connectangles="0,0,0,0,0"/>
                  </v:shape>
                </v:group>
                <v:group id="Group 372" o:spid="_x0000_s1351" style="position:absolute;left:8;top:11502;width:1088;height:158" coordorigin="8,11502" coordsize="1088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373" o:spid="_x0000_s1352" style="position:absolute;left:8;top:11502;width:1088;height:158;visibility:visible;mso-wrap-style:square;v-text-anchor:top" coordsize="108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xUdccA&#10;AADcAAAADwAAAGRycy9kb3ducmV2LnhtbESPQWvCQBSE70L/w/IK3nRjiSKpq6hUsAcr2lbw9sg+&#10;k7TZtzG7jam/3hUKPQ4z8w0zmbWmFA3VrrCsYNCPQBCnVhecKfh4X/XGIJxH1lhaJgW/5GA2fehM&#10;MNH2wjtq9j4TAcIuQQW591UipUtzMuj6tiIO3snWBn2QdSZ1jZcAN6V8iqKRNFhwWMixomVO6ff+&#10;xyh4O48+D9vXzUsTXxfH85HKMX6tlOo+tvNnEJ5a/x/+a6+1gngYw/1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MVHXHAAAA3AAAAA8AAAAAAAAAAAAAAAAAmAIAAGRy&#10;cy9kb3ducmV2LnhtbFBLBQYAAAAABAAEAPUAAACMAwAAAAA=&#10;" path="m,158r1088,l1088,,,,,158xe" fillcolor="#92d050" stroked="f">
                    <v:path arrowok="t" o:connecttype="custom" o:connectlocs="0,11660;1088,11660;1088,11502;0,11502;0,11660" o:connectangles="0,0,0,0,0"/>
                  </v:shape>
                </v:group>
                <v:group id="Group 370" o:spid="_x0000_s1353" style="position:absolute;left:8;top:11652;width:1088;height:158" coordorigin="8,11652" coordsize="1088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371" o:spid="_x0000_s1354" style="position:absolute;left:8;top:11652;width:1088;height:158;visibility:visible;mso-wrap-style:square;v-text-anchor:top" coordsize="108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1VNMMA&#10;AADcAAAADwAAAGRycy9kb3ducmV2LnhtbESPQWsCMRSE7wX/Q3iCt5pd22rZGkUEpdBTV/H82Lzu&#10;bk1ewiZd139vCoLHYWa+YZbrwRrRUxdaxwryaQaCuHK65VrB8bB7fgcRIrJG45gUXCnAejV6WmKh&#10;3YW/qS9jLRKEQ4EKmhh9IWWoGrIYps4TJ+/HdRZjkl0tdYeXBLdGzrJsLi22nBYa9LRtqDqXf1aB&#10;OUuf73+/FqeD8buXWexLn0ulJuNh8wEi0hAf4Xv7Uyt4fZvD/5l0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1VNMMAAADcAAAADwAAAAAAAAAAAAAAAACYAgAAZHJzL2Rv&#10;d25yZXYueG1sUEsFBgAAAAAEAAQA9QAAAIgDAAAAAA==&#10;" path="m,158r1088,l1088,,,,,158xe" fillcolor="#00af50" stroked="f">
                    <v:path arrowok="t" o:connecttype="custom" o:connectlocs="0,11810;1088,11810;1088,11652;0,11652;0,11810" o:connectangles="0,0,0,0,0"/>
                  </v:shape>
                </v:group>
                <v:group id="Group 368" o:spid="_x0000_s1355" style="position:absolute;left:8;top:11056;width:1088;height:2" coordorigin="8,11056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369" o:spid="_x0000_s1356" style="position:absolute;left:8;top:11056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OSn8IA&#10;AADcAAAADwAAAGRycy9kb3ducmV2LnhtbERPS27CMBDdI3EHa5C6I04R0CrFiRBQ1NJNm3KAUTxN&#10;osbjKDb53L5eVGL59P67bDSN6KlztWUFj1EMgriwuuZSwfX7dfkMwnlkjY1lUjCRgyydz3aYaDvw&#10;F/W5L0UIYZeggsr7NpHSFRUZdJFtiQP3YzuDPsCulLrDIYSbRq7ieCsN1hwaKmzpUFHxm9+Mghr7&#10;j6N9H843nKany+nz2sj1SamHxbh/AeFp9Hfxv/tNK1hvwtpwJhwBm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5KfwgAAANwAAAAPAAAAAAAAAAAAAAAAAJgCAABkcnMvZG93&#10;bnJldi54bWxQSwUGAAAAAAQABAD1AAAAhwMAAAAA&#10;" path="m,l1088,e" filled="f" strokeweight=".1675mm">
                    <v:path arrowok="t" o:connecttype="custom" o:connectlocs="0,0;1088,0" o:connectangles="0,0"/>
                  </v:shape>
                </v:group>
                <v:group id="Group 366" o:spid="_x0000_s1357" style="position:absolute;left:8;top:11206;width:1088;height:2" coordorigin="8,11206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367" o:spid="_x0000_s1358" style="position:absolute;left:8;top:11206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lUJMAA&#10;AADcAAAADwAAAGRycy9kb3ducmV2LnhtbERPy4rCMBTdD/gP4QruxlQRRzpGEV/ouHE6fsCludMW&#10;m5vSxD7+3iwEl4fzXq47U4qGaldYVjAZRyCIU6sLzhTc/g6fCxDOI2ssLZOCnhysV4OPJcbatvxL&#10;TeIzEULYxagg976KpXRpTgbd2FbEgfu3tUEfYJ1JXWMbwk0pp1E0lwYLDg05VrTNKb0nD6OgwOay&#10;s+f2+MC+//rZX2+lnO2VGg27zTcIT51/i1/uk1Ywm4f54Uw4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AlUJMAAAADcAAAADwAAAAAAAAAAAAAAAACYAgAAZHJzL2Rvd25y&#10;ZXYueG1sUEsFBgAAAAAEAAQA9QAAAIUDAAAAAA==&#10;" path="m,l1088,e" filled="f" strokeweight=".1675mm">
                    <v:path arrowok="t" o:connecttype="custom" o:connectlocs="0,0;1088,0" o:connectangles="0,0"/>
                  </v:shape>
                </v:group>
                <v:group id="Group 364" o:spid="_x0000_s1359" style="position:absolute;left:8;top:11356;width:1088;height:2" coordorigin="8,11356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365" o:spid="_x0000_s1360" style="position:absolute;left:8;top:11356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dvyMMA&#10;AADcAAAADwAAAGRycy9kb3ducmV2LnhtbESP3YrCMBSE74V9h3CEvdNUEZVqlGXVxZ8b1/UBDs2x&#10;LduclCb25+2NIHg5zMw3zHLdmkLUVLncsoLRMAJBnFidc6rg+rcbzEE4j6yxsEwKOnKwXn30lhhr&#10;2/Av1RefigBhF6OCzPsyltIlGRl0Q1sSB+9mK4M+yCqVusImwE0hx1E0lQZzDgsZlvSdUfJ/uRsF&#10;OdanjT00P3fsutlxe74WcrJV6rPffi1AeGr9O/xq77WCyXQM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dvyMMAAADcAAAADwAAAAAAAAAAAAAAAACYAgAAZHJzL2Rv&#10;d25yZXYueG1sUEsFBgAAAAAEAAQA9QAAAIgDAAAAAA==&#10;" path="m,l1088,e" filled="f" strokeweight=".1675mm">
                    <v:path arrowok="t" o:connecttype="custom" o:connectlocs="0,0;1088,0" o:connectangles="0,0"/>
                  </v:shape>
                </v:group>
                <v:group id="Group 362" o:spid="_x0000_s1361" style="position:absolute;left:8;top:11506;width:1088;height:2" coordorigin="8,11506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363" o:spid="_x0000_s1362" style="position:absolute;left:8;top:11506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SJ8UA&#10;AADcAAAADwAAAGRycy9kb3ducmV2LnhtbESP3WrCQBSE7wt9h+UUvKsbS7AlzUaktVL1xqY+wCF7&#10;TILZsyG75uftu4LQy2FmvmHS1Wga0VPnassKFvMIBHFhdc2lgtPv1/MbCOeRNTaWScFEDlbZ40OK&#10;ibYD/1Cf+1IECLsEFVTet4mUrqjIoJvbljh4Z9sZ9EF2pdQdDgFuGvkSRUtpsOawUGFLHxUVl/xq&#10;FNTYHz7tbthecZpe95vjqZHxRqnZ07h+B+Fp9P/he/tbK4iXMdzOh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lInxQAAANwAAAAPAAAAAAAAAAAAAAAAAJgCAABkcnMv&#10;ZG93bnJldi54bWxQSwUGAAAAAAQABAD1AAAAigMAAAAA&#10;" path="m,l1088,e" filled="f" strokeweight=".1675mm">
                    <v:path arrowok="t" o:connecttype="custom" o:connectlocs="0,0;1088,0" o:connectangles="0,0"/>
                  </v:shape>
                </v:group>
                <v:group id="Group 360" o:spid="_x0000_s1363" style="position:absolute;left:8;top:11656;width:1088;height:2" coordorigin="8,11656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361" o:spid="_x0000_s1364" style="position:absolute;left:8;top:11656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xpy8QA&#10;AADcAAAADwAAAGRycy9kb3ducmV2LnhtbESP3WrCQBSE7wXfYTlC73TTIlGiq5TWFq03/j3AIXtM&#10;gtmzIbvm5+1doeDlMDPfMMt1Z0rRUO0KywreJxEI4tTqgjMFl/PPeA7CeWSNpWVS0JOD9Wo4WGKi&#10;bctHak4+EwHCLkEFufdVIqVLczLoJrYiDt7V1gZ9kHUmdY1tgJtSfkRRLA0WHBZyrOgrp/R2uhsF&#10;BTb7b7trf+/Y97O/zeFSyulGqbdR97kA4anzr/B/e6sVTOMY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sacvEAAAA3AAAAA8AAAAAAAAAAAAAAAAAmAIAAGRycy9k&#10;b3ducmV2LnhtbFBLBQYAAAAABAAEAPUAAACJAwAAAAA=&#10;" path="m,l1088,e" filled="f" strokeweight=".1675mm">
                    <v:path arrowok="t" o:connecttype="custom" o:connectlocs="0,0;1088,0" o:connectangles="0,0"/>
                  </v:shape>
                </v:group>
                <v:group id="Group 358" o:spid="_x0000_s1365" style="position:absolute;left:8;top:11806;width:1088;height:2" coordorigin="8,11806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359" o:spid="_x0000_s1366" style="position:absolute;left:8;top:11806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9YIsAA&#10;AADcAAAADwAAAGRycy9kb3ducmV2LnhtbERPy4rCMBTdD/gP4QruxlQRRzpGEV/ouHE6fsCludMW&#10;m5vSxD7+3iwEl4fzXq47U4qGaldYVjAZRyCIU6sLzhTc/g6fCxDOI2ssLZOCnhysV4OPJcbatvxL&#10;TeIzEULYxagg976KpXRpTgbd2FbEgfu3tUEfYJ1JXWMbwk0pp1E0lwYLDg05VrTNKb0nD6OgwOay&#10;s+f2+MC+//rZX2+lnO2VGg27zTcIT51/i1/uk1Ywm4e14Uw4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9YIsAAAADcAAAADwAAAAAAAAAAAAAAAACYAgAAZHJzL2Rvd25y&#10;ZXYueG1sUEsFBgAAAAAEAAQA9QAAAIUDAAAAAA==&#10;" path="m,l1088,e" filled="f" strokeweight=".1675mm">
                    <v:path arrowok="t" o:connecttype="custom" o:connectlocs="0,0;1088,0" o:connectangles="0,0"/>
                  </v:shape>
                </v:group>
                <v:group id="Group 356" o:spid="_x0000_s1367" style="position:absolute;left:1092;top:11060;width:2;height:751" coordorigin="1092,11060" coordsize="2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357" o:spid="_x0000_s1368" style="position:absolute;left:1092;top:11060;width:2;height:751;visibility:visible;mso-wrap-style:square;v-text-anchor:top" coordsize="2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Np8sEA&#10;AADcAAAADwAAAGRycy9kb3ducmV2LnhtbERPTYvCMBC9L/gfwgje1lTRdalGEUFQlJW6HjwOzdgW&#10;m0lJotZ/bw6Cx8f7ni1aU4s7OV9ZVjDoJyCIc6srLhSc/tffvyB8QNZYWyYFT/KwmHe+Zphq++CM&#10;7sdQiBjCPkUFZQhNKqXPSzLo+7YhjtzFOoMhQldI7fARw00th0nyIw1WHBtKbGhVUn493oyCw+TP&#10;3J7ZdZDt9mG8lafD2buLUr1uu5yCCNSGj/jt3mgFo0mcH8/EI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TafLBAAAA3AAAAA8AAAAAAAAAAAAAAAAAmAIAAGRycy9kb3du&#10;cmV2LnhtbFBLBQYAAAAABAAEAPUAAACGAwAAAAA=&#10;" path="m,l,750e" filled="f" strokeweight=".1675mm">
                    <v:path arrowok="t" o:connecttype="custom" o:connectlocs="0,11060;0,11810" o:connectangles="0,0"/>
                  </v:shape>
                </v:group>
                <v:group id="Group 354" o:spid="_x0000_s1369" style="position:absolute;left:5;top:5;width:2;height:12705" coordorigin="5,5" coordsize="2,1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355" o:spid="_x0000_s1370" style="position:absolute;left:5;top:5;width:2;height:12705;visibility:visible;mso-wrap-style:square;v-text-anchor:top" coordsize="2,1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ZoFMYA&#10;AADcAAAADwAAAGRycy9kb3ducmV2LnhtbESPUUvDQBCE3wX/w7GFvoi9s4ipaa9FiwWhILX6A9bc&#10;NgnN7YXcNk3/vVcQfBxm5htmsRp8o3rqYh3YwsPEgCIugqu5tPD9tbmfgYqC7LAJTBYuFGG1vL1Z&#10;YO7CmT+p30upEoRjjhYqkTbXOhYVeYyT0BIn7xA6j5JkV2rX4TnBfaOnxjxpjzWnhQpbWldUHPcn&#10;b2Enw092eu6zD7OV19nbpTR3m52149HwMgclNMh/+K/97iw8ZlO4nklH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ZoFMYAAADcAAAADwAAAAAAAAAAAAAAAACYAgAAZHJz&#10;L2Rvd25yZXYueG1sUEsFBgAAAAAEAAQA9QAAAIsDAAAAAA==&#10;" path="m,l,12705e" filled="f" strokeweight=".1675mm">
                    <v:path arrowok="t" o:connecttype="custom" o:connectlocs="0,5;0,12710" o:connectangles="0,0"/>
                  </v:shape>
                </v:group>
                <v:group id="Group 352" o:spid="_x0000_s1371" style="position:absolute;left:8;top:12706;width:16845;height:2" coordorigin="8,12706" coordsize="168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353" o:spid="_x0000_s1372" style="position:absolute;left:8;top:12706;width:16845;height:2;visibility:visible;mso-wrap-style:square;v-text-anchor:top" coordsize="168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RA+cQA&#10;AADcAAAADwAAAGRycy9kb3ducmV2LnhtbESP0YrCMBRE3wX/IVzBF1nTlaJLNYqsrIj4ovUDLs21&#10;LTY33SZq9u83guDjMDNnmMUqmEbcqXO1ZQWf4wQEcWF1zaWCc/7z8QXCeWSNjWVS8EcOVst+b4GZ&#10;tg8+0v3kSxEh7DJUUHnfZlK6oiKDbmxb4uhdbGfQR9mVUnf4iHDTyEmSTKXBmuNChS19V1RcTzej&#10;YHrbpL/l5RCCzjczvd1P8vXIKDUchPUchKfg3+FXe6cVpLMUn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EQPnEAAAA3AAAAA8AAAAAAAAAAAAAAAAAmAIAAGRycy9k&#10;b3ducmV2LnhtbFBLBQYAAAAABAAEAPUAAACJAwAAAAA=&#10;" path="m,l16845,e" filled="f" strokecolor="#d3d3d3" strokeweight=".1675mm">
                    <v:path arrowok="t" o:connecttype="custom" o:connectlocs="0,0;16845,0" o:connectangles="0,0"/>
                  </v:shape>
                </v:group>
                <v:group id="Group 229" o:spid="_x0000_s1373" style="position:absolute;left:16857;top:12;width:2;height:12698" coordorigin="16857,12" coordsize="2,12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351" o:spid="_x0000_s1374" style="position:absolute;left:16857;top:12;width:2;height:12698;visibility:visible;mso-wrap-style:square;v-text-anchor:top" coordsize="2,12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JuFsUA&#10;AADcAAAADwAAAGRycy9kb3ducmV2LnhtbESPT2sCMRTE74LfITzBm2b9gy2rUUTaogcL2goeH5vn&#10;bnDzsm5SXb+9EYQeh5n5DTNbNLYUV6q9caxg0E9AEGdOG84V/P589t5B+ICssXRMCu7kYTFvt2aY&#10;anfjHV33IRcRwj5FBUUIVSqlzwqy6PuuIo7eydUWQ5R1LnWNtwi3pRwmyURaNBwXCqxoVVB23v9Z&#10;BavBtzeb8eiwS45flw973pql3CrV7TTLKYhATfgPv9prrWD8NoHnmX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4m4WxQAAANwAAAAPAAAAAAAAAAAAAAAAAJgCAABkcnMv&#10;ZG93bnJldi54bWxQSwUGAAAAAAQABAD1AAAAigMAAAAA&#10;" path="m,l,12698e" filled="f" strokeweight=".1675mm">
                    <v:path arrowok="t" o:connecttype="custom" o:connectlocs="0,12;0,12710" o:connectangles="0,0"/>
                  </v:shape>
                  <v:shape id="Text Box 350" o:spid="_x0000_s1375" type="#_x0000_t202" style="position:absolute;left:5;top:8;width:1088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8ZYsYA&#10;AADcAAAADwAAAGRycy9kb3ducmV2LnhtbESPQWvCQBSE74X+h+UVvNVNi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8ZYsYAAADcAAAADwAAAAAAAAAAAAAAAACYAgAAZHJz&#10;L2Rvd25yZXYueG1sUEsFBgAAAAAEAAQA9QAAAIsDAAAAAA==&#10;" filled="f" stroked="f">
                    <v:textbox inset="0,0,0,0">
                      <w:txbxContent>
                        <w:p w14:paraId="4E05649D" w14:textId="77777777" w:rsidR="00F20CE2" w:rsidRDefault="003E30F1">
                          <w:pPr>
                            <w:spacing w:before="10"/>
                            <w:ind w:left="18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b/>
                              <w:spacing w:val="-10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assets</w:t>
                          </w:r>
                        </w:p>
                      </w:txbxContent>
                    </v:textbox>
                  </v:shape>
                  <v:shape id="Text Box 349" o:spid="_x0000_s1376" type="#_x0000_t202" style="position:absolute;left:1092;top:8;width:1088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NEM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I0QwgAAANwAAAAPAAAAAAAAAAAAAAAAAJgCAABkcnMvZG93&#10;bnJldi54bWxQSwUGAAAAAAQABAD1AAAAhwMAAAAA&#10;" filled="f" stroked="f">
                    <v:textbox inset="0,0,0,0">
                      <w:txbxContent>
                        <w:p w14:paraId="4E05649E" w14:textId="77777777" w:rsidR="00F20CE2" w:rsidRDefault="003E30F1">
                          <w:pPr>
                            <w:spacing w:before="10" w:line="277" w:lineRule="auto"/>
                            <w:ind w:left="18" w:right="96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pacing w:val="2"/>
                              <w:w w:val="110"/>
                              <w:sz w:val="9"/>
                            </w:rPr>
                            <w:t>Primary</w:t>
                          </w:r>
                          <w:r>
                            <w:rPr>
                              <w:rFonts w:ascii="Century Gothic"/>
                              <w:b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objective</w:t>
                          </w:r>
                          <w:r>
                            <w:rPr>
                              <w:rFonts w:ascii="Century Gothic"/>
                              <w:b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-3"/>
                              <w:w w:val="110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b/>
                              <w:spacing w:val="25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flows</w:t>
                          </w:r>
                        </w:p>
                      </w:txbxContent>
                    </v:textbox>
                  </v:shape>
                  <v:shape id="Text Box 348" o:spid="_x0000_s1377" type="#_x0000_t202" style="position:absolute;left:2180;top:8;width:2205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oi8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CiLxQAAANwAAAAPAAAAAAAAAAAAAAAAAJgCAABkcnMv&#10;ZG93bnJldi54bWxQSwUGAAAAAAQABAD1AAAAigMAAAAA&#10;" filled="f" stroked="f">
                    <v:textbox inset="0,0,0,0">
                      <w:txbxContent>
                        <w:p w14:paraId="4E05649F" w14:textId="77777777" w:rsidR="00F20CE2" w:rsidRDefault="003E30F1">
                          <w:pPr>
                            <w:tabs>
                              <w:tab w:val="left" w:pos="2173"/>
                            </w:tabs>
                            <w:spacing w:before="10" w:line="277" w:lineRule="auto"/>
                            <w:ind w:left="18" w:right="29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pacing w:val="1"/>
                              <w:w w:val="110"/>
                              <w:sz w:val="9"/>
                            </w:rPr>
                            <w:t>Indicative</w:t>
                          </w:r>
                          <w:r>
                            <w:rPr>
                              <w:rFonts w:ascii="Century Gothic"/>
                              <w:b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 xml:space="preserve">demand </w:t>
                          </w:r>
                          <w:r>
                            <w:rPr>
                              <w:rFonts w:ascii="Century Gothic"/>
                              <w:b/>
                              <w:spacing w:val="-1"/>
                              <w:w w:val="110"/>
                              <w:sz w:val="9"/>
                            </w:rPr>
                            <w:t>(for</w:t>
                          </w:r>
                          <w:r>
                            <w:rPr>
                              <w:rFonts w:ascii="Century Gothic"/>
                              <w:b/>
                              <w:spacing w:val="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1"/>
                              <w:w w:val="110"/>
                              <w:sz w:val="9"/>
                              <w:u w:val="single" w:color="000000"/>
                            </w:rPr>
                            <w:t>al</w:t>
                          </w:r>
                          <w:r>
                            <w:rPr>
                              <w:rFonts w:ascii="Century Gothic"/>
                              <w:b/>
                              <w:spacing w:val="-22"/>
                              <w:w w:val="110"/>
                              <w:sz w:val="9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  <w:u w:val="single" w:color="000000"/>
                            </w:rPr>
                            <w:t>l</w:t>
                          </w:r>
                          <w:r>
                            <w:rPr>
                              <w:rFonts w:ascii="Century Gothic"/>
                              <w:b/>
                              <w:spacing w:val="4"/>
                              <w:w w:val="110"/>
                              <w:sz w:val="9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  <w:u w:val="single" w:color="000000"/>
                            </w:rPr>
                            <w:t>sour</w:t>
                          </w:r>
                          <w:r>
                            <w:rPr>
                              <w:rFonts w:ascii="Century Gothic"/>
                              <w:b/>
                              <w:spacing w:val="-23"/>
                              <w:w w:val="110"/>
                              <w:sz w:val="9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-3"/>
                              <w:w w:val="110"/>
                              <w:sz w:val="9"/>
                              <w:u w:val="single" w:color="000000"/>
                            </w:rPr>
                            <w:t>ces</w:t>
                          </w:r>
                          <w:r>
                            <w:rPr>
                              <w:rFonts w:ascii="Century Gothic"/>
                              <w:b/>
                              <w:spacing w:val="-1"/>
                              <w:w w:val="110"/>
                              <w:sz w:val="9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-3"/>
                              <w:w w:val="110"/>
                              <w:sz w:val="9"/>
                              <w:u w:val="single" w:color="000000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-1"/>
                              <w:w w:val="110"/>
                              <w:sz w:val="9"/>
                              <w:u w:val="single" w:color="000000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b/>
                              <w:w w:val="108"/>
                              <w:sz w:val="9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9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Century Gothic"/>
                              <w:b/>
                              <w:spacing w:val="29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2"/>
                              <w:w w:val="105"/>
                              <w:sz w:val="9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b/>
                              <w:spacing w:val="9"/>
                              <w:w w:val="10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b/>
                              <w:spacing w:val="-10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system)</w:t>
                          </w:r>
                        </w:p>
                      </w:txbxContent>
                    </v:textbox>
                  </v:shape>
                  <v:shape id="Text Box 347" o:spid="_x0000_s1378" type="#_x0000_t202" style="position:absolute;left:4385;top:8;width:72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xMc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j8THBAAAA3AAAAA8AAAAAAAAAAAAAAAAAmAIAAGRycy9kb3du&#10;cmV2LnhtbFBLBQYAAAAABAAEAPUAAACGAwAAAAA=&#10;" filled="f" stroked="f">
                    <v:textbox inset="0,0,0,0">
                      <w:txbxContent>
                        <w:p w14:paraId="4E0564A0" w14:textId="77777777" w:rsidR="00F20CE2" w:rsidRDefault="003E30F1">
                          <w:pPr>
                            <w:spacing w:before="10" w:line="277" w:lineRule="auto"/>
                            <w:ind w:left="56" w:right="63" w:firstLine="82"/>
                            <w:jc w:val="both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pacing w:val="1"/>
                              <w:w w:val="110"/>
                              <w:sz w:val="9"/>
                            </w:rPr>
                            <w:t>Required</w:t>
                          </w:r>
                          <w:r>
                            <w:rPr>
                              <w:rFonts w:ascii="Century Gothic"/>
                              <w:b/>
                              <w:spacing w:val="25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frequency</w:t>
                          </w:r>
                          <w:r>
                            <w:rPr>
                              <w:rFonts w:ascii="Century Gothic"/>
                              <w:b/>
                              <w:spacing w:val="24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(maximum</w:t>
                          </w:r>
                          <w:r>
                            <w:rPr>
                              <w:rFonts w:ascii="Century Gothic"/>
                              <w:b/>
                              <w:spacing w:val="23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3"/>
                              <w:w w:val="110"/>
                              <w:sz w:val="9"/>
                            </w:rPr>
                            <w:t>dry</w:t>
                          </w:r>
                          <w:r>
                            <w:rPr>
                              <w:rFonts w:ascii="Century Gothic"/>
                              <w:b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1"/>
                              <w:w w:val="110"/>
                              <w:sz w:val="9"/>
                            </w:rPr>
                            <w:t>interval)</w:t>
                          </w:r>
                        </w:p>
                      </w:txbxContent>
                    </v:textbox>
                  </v:shape>
                  <v:shape id="Text Box 346" o:spid="_x0000_s1379" type="#_x0000_t202" style="position:absolute;left:5105;top:8;width:5337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UqsUA&#10;AADcAAAADwAAAGRycy9kb3ducmV2LnhtbESPQWvCQBSE74X+h+UVems2FhF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1SqxQAAANwAAAAPAAAAAAAAAAAAAAAAAJgCAABkcnMv&#10;ZG93bnJldi54bWxQSwUGAAAAAAQABAD1AAAAigMAAAAA&#10;" filled="f" stroked="f">
                    <v:textbox inset="0,0,0,0">
                      <w:txbxContent>
                        <w:p w14:paraId="4E0564A1" w14:textId="77777777" w:rsidR="00F20CE2" w:rsidRDefault="003E30F1">
                          <w:pPr>
                            <w:spacing w:before="10"/>
                            <w:ind w:left="1623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pacing w:val="1"/>
                              <w:w w:val="110"/>
                              <w:sz w:val="9"/>
                            </w:rPr>
                            <w:t>Watering</w:t>
                          </w:r>
                          <w:r>
                            <w:rPr>
                              <w:rFonts w:ascii="Century Gothic"/>
                              <w:b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1"/>
                              <w:w w:val="110"/>
                              <w:sz w:val="9"/>
                            </w:rPr>
                            <w:t>history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1"/>
                              <w:w w:val="110"/>
                              <w:sz w:val="9"/>
                            </w:rPr>
                            <w:t>(from</w:t>
                          </w:r>
                          <w:r>
                            <w:rPr>
                              <w:rFonts w:ascii="Century Gothic"/>
                              <w:b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3"/>
                              <w:w w:val="110"/>
                              <w:sz w:val="9"/>
                            </w:rPr>
                            <w:t xml:space="preserve">all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sources</w:t>
                          </w:r>
                          <w:r>
                            <w:rPr>
                              <w:rFonts w:ascii="Century Gothic"/>
                              <w:b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-3"/>
                              <w:w w:val="110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b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water)</w:t>
                          </w:r>
                        </w:p>
                      </w:txbxContent>
                    </v:textbox>
                  </v:shape>
                  <v:shape id="Text Box 345" o:spid="_x0000_s1380" type="#_x0000_t202" style="position:absolute;left:10441;top:8;width:6417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3K3c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9yt3EAAAA3AAAAA8AAAAAAAAAAAAAAAAAmAIAAGRycy9k&#10;b3ducmV2LnhtbFBLBQYAAAAABAAEAPUAAACJAwAAAAA=&#10;" filled="f" stroked="f">
                    <v:textbox inset="0,0,0,0">
                      <w:txbxContent>
                        <w:p w14:paraId="4E0564A2" w14:textId="77777777" w:rsidR="00F20CE2" w:rsidRDefault="003E30F1">
                          <w:pPr>
                            <w:spacing w:before="10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pacing w:val="-4"/>
                              <w:w w:val="110"/>
                              <w:sz w:val="9"/>
                            </w:rPr>
                            <w:t>2017-18</w:t>
                          </w:r>
                        </w:p>
                      </w:txbxContent>
                    </v:textbox>
                  </v:shape>
                  <v:shape id="Text Box 344" o:spid="_x0000_s1381" type="#_x0000_t202" style="position:absolute;left:5105;top:158;width:668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vRs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W9GxQAAANwAAAAPAAAAAAAAAAAAAAAAAJgCAABkcnMv&#10;ZG93bnJldi54bWxQSwUGAAAAAAQABAD1AAAAigMAAAAA&#10;" filled="f" stroked="f">
                    <v:textbox inset="0,0,0,0">
                      <w:txbxContent>
                        <w:p w14:paraId="4E0564A3" w14:textId="77777777" w:rsidR="00F20CE2" w:rsidRDefault="003E30F1">
                          <w:pPr>
                            <w:spacing w:before="11"/>
                            <w:ind w:left="153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pacing w:val="-4"/>
                              <w:w w:val="110"/>
                              <w:sz w:val="9"/>
                            </w:rPr>
                            <w:t>2009-10</w:t>
                          </w:r>
                        </w:p>
                      </w:txbxContent>
                    </v:textbox>
                  </v:shape>
                  <v:shape id="Text Box 343" o:spid="_x0000_s1382" type="#_x0000_t202" style="position:absolute;left:5772;top:158;width:668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3MsUA&#10;AADcAAAADwAAAGRycy9kb3ducmV2LnhtbESPQWvCQBSE74L/YXmF3nRTE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PcyxQAAANwAAAAPAAAAAAAAAAAAAAAAAJgCAABkcnMv&#10;ZG93bnJldi54bWxQSwUGAAAAAAQABAD1AAAAigMAAAAA&#10;" filled="f" stroked="f">
                    <v:textbox inset="0,0,0,0">
                      <w:txbxContent>
                        <w:p w14:paraId="4E0564A4" w14:textId="77777777" w:rsidR="00F20CE2" w:rsidRDefault="003E30F1">
                          <w:pPr>
                            <w:spacing w:before="11"/>
                            <w:ind w:left="153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pacing w:val="-4"/>
                              <w:w w:val="110"/>
                              <w:sz w:val="9"/>
                            </w:rPr>
                            <w:t>2010-11</w:t>
                          </w:r>
                        </w:p>
                      </w:txbxContent>
                    </v:textbox>
                  </v:shape>
                  <v:shape id="Text Box 342" o:spid="_x0000_s1383" type="#_x0000_t202" style="position:absolute;left:6440;top:158;width:668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Sqc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FKpxQAAANwAAAAPAAAAAAAAAAAAAAAAAJgCAABkcnMv&#10;ZG93bnJldi54bWxQSwUGAAAAAAQABAD1AAAAigMAAAAA&#10;" filled="f" stroked="f">
                    <v:textbox inset="0,0,0,0">
                      <w:txbxContent>
                        <w:p w14:paraId="4E0564A5" w14:textId="77777777" w:rsidR="00F20CE2" w:rsidRDefault="003E30F1">
                          <w:pPr>
                            <w:spacing w:before="11"/>
                            <w:ind w:left="153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pacing w:val="-4"/>
                              <w:w w:val="110"/>
                              <w:sz w:val="9"/>
                            </w:rPr>
                            <w:t>2011-12</w:t>
                          </w:r>
                        </w:p>
                      </w:txbxContent>
                    </v:textbox>
                  </v:shape>
                  <v:shape id="Text Box 341" o:spid="_x0000_s1384" type="#_x0000_t202" style="position:absolute;left:7107;top:158;width:668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M3s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szexQAAANwAAAAPAAAAAAAAAAAAAAAAAJgCAABkcnMv&#10;ZG93bnJldi54bWxQSwUGAAAAAAQABAD1AAAAigMAAAAA&#10;" filled="f" stroked="f">
                    <v:textbox inset="0,0,0,0">
                      <w:txbxContent>
                        <w:p w14:paraId="4E0564A6" w14:textId="77777777" w:rsidR="00F20CE2" w:rsidRDefault="003E30F1">
                          <w:pPr>
                            <w:spacing w:before="11"/>
                            <w:ind w:left="146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pacing w:val="-3"/>
                              <w:w w:val="110"/>
                              <w:sz w:val="9"/>
                              <w:szCs w:val="9"/>
                            </w:rPr>
                            <w:t>2012–13</w:t>
                          </w:r>
                        </w:p>
                      </w:txbxContent>
                    </v:textbox>
                  </v:shape>
                  <v:shape id="Text Box 340" o:spid="_x0000_s1385" type="#_x0000_t202" style="position:absolute;left:7775;top:158;width:668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pRcUA&#10;AADcAAAADwAAAGRycy9kb3ducmV2LnhtbESPQWvCQBSE7wX/w/KE3upGE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mlFxQAAANwAAAAPAAAAAAAAAAAAAAAAAJgCAABkcnMv&#10;ZG93bnJldi54bWxQSwUGAAAAAAQABAD1AAAAigMAAAAA&#10;" filled="f" stroked="f">
                    <v:textbox inset="0,0,0,0">
                      <w:txbxContent>
                        <w:p w14:paraId="4E0564A7" w14:textId="77777777" w:rsidR="00F20CE2" w:rsidRDefault="003E30F1">
                          <w:pPr>
                            <w:spacing w:before="11"/>
                            <w:ind w:left="146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pacing w:val="-3"/>
                              <w:w w:val="110"/>
                              <w:sz w:val="9"/>
                              <w:szCs w:val="9"/>
                            </w:rPr>
                            <w:t>2013–14</w:t>
                          </w:r>
                        </w:p>
                      </w:txbxContent>
                    </v:textbox>
                  </v:shape>
                  <v:shape id="Text Box 339" o:spid="_x0000_s1386" type="#_x0000_t202" style="position:absolute;left:8442;top:158;width:668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9N8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V/TfBAAAA3AAAAA8AAAAAAAAAAAAAAAAAmAIAAGRycy9kb3du&#10;cmV2LnhtbFBLBQYAAAAABAAEAPUAAACGAwAAAAA=&#10;" filled="f" stroked="f">
                    <v:textbox inset="0,0,0,0">
                      <w:txbxContent>
                        <w:p w14:paraId="4E0564A8" w14:textId="77777777" w:rsidR="00F20CE2" w:rsidRDefault="003E30F1">
                          <w:pPr>
                            <w:spacing w:before="11"/>
                            <w:ind w:left="146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pacing w:val="-3"/>
                              <w:w w:val="110"/>
                              <w:sz w:val="9"/>
                              <w:szCs w:val="9"/>
                            </w:rPr>
                            <w:t>2014–15</w:t>
                          </w:r>
                        </w:p>
                      </w:txbxContent>
                    </v:textbox>
                  </v:shape>
                  <v:shape id="Text Box 338" o:spid="_x0000_s1387" type="#_x0000_t202" style="position:absolute;left:9110;top:158;width:668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lYrMUA&#10;AADcAAAADwAAAGRycy9kb3ducmV2LnhtbESPQWvCQBSE74X+h+UVvNVNpYh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VisxQAAANwAAAAPAAAAAAAAAAAAAAAAAJgCAABkcnMv&#10;ZG93bnJldi54bWxQSwUGAAAAAAQABAD1AAAAigMAAAAA&#10;" filled="f" stroked="f">
                    <v:textbox inset="0,0,0,0">
                      <w:txbxContent>
                        <w:p w14:paraId="4E0564A9" w14:textId="77777777" w:rsidR="00F20CE2" w:rsidRDefault="003E30F1">
                          <w:pPr>
                            <w:spacing w:before="11"/>
                            <w:ind w:left="146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pacing w:val="-3"/>
                              <w:w w:val="110"/>
                              <w:sz w:val="9"/>
                              <w:szCs w:val="9"/>
                            </w:rPr>
                            <w:t>2015–16</w:t>
                          </w:r>
                        </w:p>
                      </w:txbxContent>
                    </v:textbox>
                  </v:shape>
                  <v:shape id="Text Box 337" o:spid="_x0000_s1388" type="#_x0000_t202" style="position:absolute;left:9777;top:158;width:664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n7M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pn7MMAAADcAAAADwAAAAAAAAAAAAAAAACYAgAAZHJzL2Rv&#10;d25yZXYueG1sUEsFBgAAAAAEAAQA9QAAAIgDAAAAAA==&#10;" filled="f" stroked="f">
                    <v:textbox inset="0,0,0,0">
                      <w:txbxContent>
                        <w:p w14:paraId="4E0564AA" w14:textId="77777777" w:rsidR="00F20CE2" w:rsidRDefault="003E30F1">
                          <w:pPr>
                            <w:spacing w:before="11"/>
                            <w:ind w:left="153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pacing w:val="-4"/>
                              <w:w w:val="110"/>
                              <w:sz w:val="9"/>
                            </w:rPr>
                            <w:t>2016-17</w:t>
                          </w:r>
                        </w:p>
                      </w:txbxContent>
                    </v:textbox>
                  </v:shape>
                  <v:shape id="Text Box 336" o:spid="_x0000_s1389" type="#_x0000_t202" style="position:absolute;left:10441;top:158;width:266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bCd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sJ3xQAAANwAAAAPAAAAAAAAAAAAAAAAAJgCAABkcnMv&#10;ZG93bnJldi54bWxQSwUGAAAAAAQABAD1AAAAigMAAAAA&#10;" filled="f" stroked="f">
                    <v:textbox inset="0,0,0,0">
                      <w:txbxContent>
                        <w:p w14:paraId="4E0564AB" w14:textId="77777777" w:rsidR="00F20CE2" w:rsidRDefault="003E30F1">
                          <w:pPr>
                            <w:spacing w:before="11" w:line="277" w:lineRule="auto"/>
                            <w:ind w:left="1199" w:right="95" w:hanging="1118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Predominant</w:t>
                          </w:r>
                          <w:r>
                            <w:rPr>
                              <w:rFonts w:ascii="Century Gothic"/>
                              <w:b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urgency</w:t>
                          </w:r>
                          <w:r>
                            <w:rPr>
                              <w:rFonts w:ascii="Century Gothic"/>
                              <w:b/>
                              <w:spacing w:val="-3"/>
                              <w:w w:val="110"/>
                              <w:sz w:val="9"/>
                            </w:rPr>
                            <w:t xml:space="preserve"> of</w:t>
                          </w:r>
                          <w:r>
                            <w:rPr>
                              <w:rFonts w:ascii="Century Gothic"/>
                              <w:b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environmental demand</w:t>
                          </w:r>
                          <w:r>
                            <w:rPr>
                              <w:rFonts w:ascii="Century Gothic"/>
                              <w:b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-1"/>
                              <w:w w:val="110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b/>
                              <w:spacing w:val="47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-1"/>
                              <w:w w:val="110"/>
                              <w:sz w:val="9"/>
                            </w:rPr>
                            <w:t>water</w:t>
                          </w:r>
                        </w:p>
                      </w:txbxContent>
                    </v:textbox>
                  </v:shape>
                  <v:shape id="Text Box 335" o:spid="_x0000_s1390" type="#_x0000_t202" style="position:absolute;left:13107;top:158;width:1088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cAM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kXADEAAAA3AAAAA8AAAAAAAAAAAAAAAAAmAIAAGRycy9k&#10;b3ducmV2LnhtbFBLBQYAAAAABAAEAPUAAACJAwAAAAA=&#10;" filled="f" stroked="f">
                    <v:textbox inset="0,0,0,0">
                      <w:txbxContent>
                        <w:p w14:paraId="4E0564AC" w14:textId="77777777" w:rsidR="00F20CE2" w:rsidRDefault="003E30F1">
                          <w:pPr>
                            <w:spacing w:before="11" w:line="277" w:lineRule="auto"/>
                            <w:ind w:left="176" w:right="97" w:hanging="83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Purpose</w:t>
                          </w:r>
                          <w:r>
                            <w:rPr>
                              <w:rFonts w:ascii="Century Gothic"/>
                              <w:b/>
                              <w:spacing w:val="-8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under</w:t>
                          </w:r>
                          <w:r>
                            <w:rPr>
                              <w:rFonts w:ascii="Century Gothic"/>
                              <w:b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1"/>
                              <w:w w:val="110"/>
                              <w:sz w:val="9"/>
                            </w:rPr>
                            <w:t>low</w:t>
                          </w:r>
                          <w:r>
                            <w:rPr>
                              <w:rFonts w:ascii="Century Gothic"/>
                              <w:b/>
                              <w:spacing w:val="28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2"/>
                              <w:w w:val="110"/>
                              <w:sz w:val="9"/>
                            </w:rPr>
                            <w:t>inflow</w:t>
                          </w:r>
                          <w:r>
                            <w:rPr>
                              <w:rFonts w:ascii="Century Gothic"/>
                              <w:b/>
                              <w:spacing w:val="-1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1"/>
                              <w:w w:val="110"/>
                              <w:sz w:val="9"/>
                            </w:rPr>
                            <w:t>scenario</w:t>
                          </w:r>
                        </w:p>
                      </w:txbxContent>
                    </v:textbox>
                  </v:shape>
                  <v:shape id="Text Box 334" o:spid="_x0000_s1391" type="#_x0000_t202" style="position:absolute;left:14195;top:158;width:266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5m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PmbxQAAANwAAAAPAAAAAAAAAAAAAAAAAJgCAABkcnMv&#10;ZG93bnJldi54bWxQSwUGAAAAAAQABAD1AAAAigMAAAAA&#10;" filled="f" stroked="f">
                    <v:textbox inset="0,0,0,0">
                      <w:txbxContent>
                        <w:p w14:paraId="4E0564AD" w14:textId="77777777" w:rsidR="00F20CE2" w:rsidRDefault="003E30F1">
                          <w:pPr>
                            <w:spacing w:before="11" w:line="277" w:lineRule="auto"/>
                            <w:ind w:left="1015" w:right="221" w:hanging="803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Potential</w:t>
                          </w:r>
                          <w:r>
                            <w:rPr>
                              <w:rFonts w:ascii="Century Gothic"/>
                              <w:b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-1"/>
                              <w:w w:val="110"/>
                              <w:sz w:val="9"/>
                            </w:rPr>
                            <w:t>Commonwealth</w:t>
                          </w:r>
                          <w:r>
                            <w:rPr>
                              <w:rFonts w:ascii="Century Gothic"/>
                              <w:b/>
                              <w:spacing w:val="-8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b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-1"/>
                              <w:w w:val="110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b/>
                              <w:spacing w:val="23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1"/>
                              <w:w w:val="110"/>
                              <w:sz w:val="9"/>
                            </w:rPr>
                            <w:t>contribution?</w:t>
                          </w:r>
                        </w:p>
                      </w:txbxContent>
                    </v:textbox>
                  </v:shape>
                  <v:shape id="Text Box 333" o:spid="_x0000_s1392" type="#_x0000_t202" style="position:absolute;left:5105;top:309;width:668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Fh78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BYe/EAAAA3AAAAA8AAAAAAAAAAAAAAAAAmAIAAGRycy9k&#10;b3ducmV2LnhtbFBLBQYAAAAABAAEAPUAAACJAwAAAAA=&#10;" filled="f" stroked="f">
                    <v:textbox inset="0,0,0,0">
                      <w:txbxContent>
                        <w:p w14:paraId="4E0564AE" w14:textId="77777777" w:rsidR="00F20CE2" w:rsidRDefault="003E30F1">
                          <w:pPr>
                            <w:spacing w:before="10"/>
                            <w:ind w:left="101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(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dr</w:t>
                          </w:r>
                          <w:r>
                            <w:rPr>
                              <w:rFonts w:ascii="Century Gothic"/>
                              <w:spacing w:val="3"/>
                              <w:w w:val="110"/>
                              <w:sz w:val="9"/>
                            </w:rPr>
                            <w:t>o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u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g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h</w:t>
                          </w:r>
                          <w:r>
                            <w:rPr>
                              <w:rFonts w:ascii="Century Gothic"/>
                              <w:spacing w:val="4"/>
                              <w:w w:val="110"/>
                              <w:sz w:val="9"/>
                            </w:rPr>
                            <w:t>t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332" o:spid="_x0000_s1393" type="#_x0000_t202" style="position:absolute;left:5772;top:309;width:668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EdM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zcR0xQAAANwAAAAPAAAAAAAAAAAAAAAAAJgCAABkcnMv&#10;ZG93bnJldi54bWxQSwUGAAAAAAQABAD1AAAAigMAAAAA&#10;" filled="f" stroked="f">
                    <v:textbox inset="0,0,0,0">
                      <w:txbxContent>
                        <w:p w14:paraId="4E0564AF" w14:textId="77777777" w:rsidR="00F20CE2" w:rsidRDefault="003E30F1">
                          <w:pPr>
                            <w:spacing w:before="10" w:line="293" w:lineRule="auto"/>
                            <w:ind w:left="191" w:right="86" w:hanging="98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(very</w:t>
                          </w:r>
                          <w:r>
                            <w:rPr>
                              <w:rFonts w:ascii="Century Gothic"/>
                              <w:spacing w:val="-1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wet)</w:t>
                          </w:r>
                          <w:r>
                            <w:rPr>
                              <w:rFonts w:ascii="Century Gothic"/>
                              <w:spacing w:val="22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(HBW)</w:t>
                          </w:r>
                        </w:p>
                      </w:txbxContent>
                    </v:textbox>
                  </v:shape>
                  <v:shape id="Text Box 331" o:spid="_x0000_s1394" type="#_x0000_t202" style="position:absolute;left:6440;top:309;width:668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9aA8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1oDxQAAANwAAAAPAAAAAAAAAAAAAAAAAJgCAABkcnMv&#10;ZG93bnJldi54bWxQSwUGAAAAAAQABAD1AAAAigMAAAAA&#10;" filled="f" stroked="f">
                    <v:textbox inset="0,0,0,0">
                      <w:txbxContent>
                        <w:p w14:paraId="4E0564B0" w14:textId="77777777" w:rsidR="00F20CE2" w:rsidRDefault="003E30F1">
                          <w:pPr>
                            <w:spacing w:before="10"/>
                            <w:ind w:left="206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(wet)</w:t>
                          </w:r>
                        </w:p>
                        <w:p w14:paraId="4E0564B1" w14:textId="77777777" w:rsidR="00F20CE2" w:rsidRDefault="003E30F1">
                          <w:pPr>
                            <w:spacing w:before="24"/>
                            <w:ind w:left="191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(HBW)</w:t>
                          </w:r>
                        </w:p>
                      </w:txbxContent>
                    </v:textbox>
                  </v:shape>
                  <v:shape id="Text Box 330" o:spid="_x0000_s1395" type="#_x0000_t202" style="position:absolute;left:7107;top:309;width:668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/mM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/+YxQAAANwAAAAPAAAAAAAAAAAAAAAAAJgCAABkcnMv&#10;ZG93bnJldi54bWxQSwUGAAAAAAQABAD1AAAAigMAAAAA&#10;" filled="f" stroked="f">
                    <v:textbox inset="0,0,0,0">
                      <w:txbxContent>
                        <w:p w14:paraId="4E0564B2" w14:textId="77777777" w:rsidR="00F20CE2" w:rsidRDefault="003E30F1">
                          <w:pPr>
                            <w:spacing w:before="10"/>
                            <w:ind w:left="206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(wet)</w:t>
                          </w:r>
                        </w:p>
                      </w:txbxContent>
                    </v:textbox>
                  </v:shape>
                  <v:shape id="Text Box 329" o:spid="_x0000_s1396" type="#_x0000_t202" style="position:absolute;left:7775;top:309;width:668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r6s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xr6sMAAADcAAAADwAAAAAAAAAAAAAAAACYAgAAZHJzL2Rv&#10;d25yZXYueG1sUEsFBgAAAAAEAAQA9QAAAIgDAAAAAA==&#10;" filled="f" stroked="f">
                    <v:textbox inset="0,0,0,0">
                      <w:txbxContent>
                        <w:p w14:paraId="4E0564B3" w14:textId="77777777" w:rsidR="00F20CE2" w:rsidRDefault="003E30F1">
                          <w:pPr>
                            <w:spacing w:before="10"/>
                            <w:ind w:left="56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(moderate)</w:t>
                          </w:r>
                        </w:p>
                      </w:txbxContent>
                    </v:textbox>
                  </v:shape>
                  <v:shape id="Text Box 328" o:spid="_x0000_s1397" type="#_x0000_t202" style="position:absolute;left:8442;top:309;width:668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OccUA&#10;AADcAAAADwAAAGRycy9kb3ducmV2LnhtbESPQWvCQBSE7wX/w/IEb3VjEWmiq4i0UBCKMR48PrPP&#10;ZDH7Ns1uNf77rlDwOMzMN8xi1dtGXKnzxrGCyTgBQVw6bbhScCg+X99B+ICssXFMCu7kYbUcvCww&#10;0+7GOV33oRIRwj5DBXUIbSalL2uy6MeuJY7e2XUWQ5RdJXWHtwi3jXxLkpm0aDgu1NjSpqbysv+1&#10;CtZHzj/Mz/dpl59zUxRpwtvZRanRsF/PQQTqwzP83/7SCqZ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M5xxQAAANwAAAAPAAAAAAAAAAAAAAAAAJgCAABkcnMv&#10;ZG93bnJldi54bWxQSwUGAAAAAAQABAD1AAAAigMAAAAA&#10;" filled="f" stroked="f">
                    <v:textbox inset="0,0,0,0">
                      <w:txbxContent>
                        <w:p w14:paraId="4E0564B4" w14:textId="77777777" w:rsidR="00F20CE2" w:rsidRDefault="003E30F1">
                          <w:pPr>
                            <w:spacing w:before="10"/>
                            <w:ind w:left="153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(drying)</w:t>
                          </w:r>
                        </w:p>
                      </w:txbxContent>
                    </v:textbox>
                  </v:shape>
                  <v:shape id="Text Box 327" o:spid="_x0000_s1398" type="#_x0000_t202" style="position:absolute;left:9110;top:309;width:668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99sEA&#10;AADcAAAADwAAAGRycy9kb3ducmV2LnhtbERPz2vCMBS+D/wfwhN2m4mDya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R/fbBAAAA3AAAAA8AAAAAAAAAAAAAAAAAmAIAAGRycy9kb3du&#10;cmV2LnhtbFBLBQYAAAAABAAEAPUAAACGAwAAAAA=&#10;" filled="f" stroked="f">
                    <v:textbox inset="0,0,0,0">
                      <w:txbxContent>
                        <w:p w14:paraId="4E0564B5" w14:textId="77777777" w:rsidR="00F20CE2" w:rsidRDefault="003E30F1">
                          <w:pPr>
                            <w:spacing w:before="10"/>
                            <w:ind w:left="5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(dry)</w:t>
                          </w:r>
                        </w:p>
                        <w:p w14:paraId="4E0564B6" w14:textId="77777777" w:rsidR="00F20CE2" w:rsidRDefault="003E30F1">
                          <w:pPr>
                            <w:spacing w:before="24"/>
                            <w:ind w:left="5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>(BGA)</w:t>
                          </w:r>
                        </w:p>
                      </w:txbxContent>
                    </v:textbox>
                  </v:shape>
                  <v:shape id="Text Box 326" o:spid="_x0000_s1399" type="#_x0000_t202" style="position:absolute;left:9777;top:309;width:664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YbcUA&#10;AADcAAAADwAAAGRycy9kb3ducmV2LnhtbESPQWsCMRSE70L/Q3iF3jRRqN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VhtxQAAANwAAAAPAAAAAAAAAAAAAAAAAJgCAABkcnMv&#10;ZG93bnJldi54bWxQSwUGAAAAAAQABAD1AAAAigMAAAAA&#10;" filled="f" stroked="f">
                    <v:textbox inset="0,0,0,0">
                      <w:txbxContent>
                        <w:p w14:paraId="4E0564B7" w14:textId="77777777" w:rsidR="00F20CE2" w:rsidRDefault="003E30F1">
                          <w:pPr>
                            <w:spacing w:before="10" w:line="293" w:lineRule="auto"/>
                            <w:ind w:left="191" w:right="82" w:hanging="98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(very</w:t>
                          </w:r>
                          <w:r>
                            <w:rPr>
                              <w:rFonts w:ascii="Century Gothic"/>
                              <w:spacing w:val="-1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wet)</w:t>
                          </w:r>
                          <w:r>
                            <w:rPr>
                              <w:rFonts w:ascii="Century Gothic"/>
                              <w:spacing w:val="22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(HBW)</w:t>
                          </w:r>
                        </w:p>
                      </w:txbxContent>
                    </v:textbox>
                  </v:shape>
                  <v:shape id="Text Box 325" o:spid="_x0000_s1400" type="#_x0000_t202" style="position:absolute;left:5;top:608;width:1088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/GGs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8YaxQAAANwAAAAPAAAAAAAAAAAAAAAAAJgCAABkcnMv&#10;ZG93bnJldi54bWxQSwUGAAAAAAQABAD1AAAAigMAAAAA&#10;" filled="f" stroked="f">
                    <v:textbox inset="0,0,0,0">
                      <w:txbxContent>
                        <w:p w14:paraId="4E0564B8" w14:textId="77777777" w:rsidR="00F20CE2" w:rsidRDefault="003E30F1">
                          <w:pPr>
                            <w:spacing w:before="11" w:line="277" w:lineRule="auto"/>
                            <w:ind w:left="288" w:right="70" w:hanging="226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pacing w:val="1"/>
                              <w:w w:val="110"/>
                              <w:sz w:val="9"/>
                            </w:rPr>
                            <w:t>Yallakool</w:t>
                          </w:r>
                          <w:r>
                            <w:rPr>
                              <w:rFonts w:ascii="Century Gothic"/>
                              <w:b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&amp;</w:t>
                          </w:r>
                          <w:r>
                            <w:rPr>
                              <w:rFonts w:ascii="Century Gothic"/>
                              <w:b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Wakool</w:t>
                          </w:r>
                          <w:r>
                            <w:rPr>
                              <w:rFonts w:ascii="Century Gothic"/>
                              <w:b/>
                              <w:spacing w:val="27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(below</w:t>
                          </w:r>
                          <w:r>
                            <w:rPr>
                              <w:rFonts w:ascii="Century Gothic"/>
                              <w:b/>
                              <w:spacing w:val="-1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the</w:t>
                          </w:r>
                        </w:p>
                        <w:p w14:paraId="4E0564B9" w14:textId="77777777" w:rsidR="00F20CE2" w:rsidRDefault="003E30F1">
                          <w:pPr>
                            <w:spacing w:line="277" w:lineRule="auto"/>
                            <w:ind w:left="296" w:right="68" w:hanging="226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pacing w:val="-1"/>
                              <w:w w:val="110"/>
                              <w:sz w:val="9"/>
                            </w:rPr>
                            <w:t>confluence</w:t>
                          </w:r>
                          <w:r>
                            <w:rPr>
                              <w:rFonts w:ascii="Century Gothic"/>
                              <w:b/>
                              <w:spacing w:val="-9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with</w:t>
                          </w:r>
                          <w:r>
                            <w:rPr>
                              <w:rFonts w:ascii="Century Gothic"/>
                              <w:b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b/>
                              <w:spacing w:val="27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-1"/>
                              <w:w w:val="110"/>
                              <w:sz w:val="9"/>
                            </w:rPr>
                            <w:t>Y</w:t>
                          </w:r>
                          <w:r>
                            <w:rPr>
                              <w:rFonts w:ascii="Century Gothic"/>
                              <w:b/>
                              <w:spacing w:val="3"/>
                              <w:w w:val="110"/>
                              <w:sz w:val="9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b/>
                              <w:spacing w:val="6"/>
                              <w:w w:val="110"/>
                              <w:sz w:val="9"/>
                            </w:rPr>
                            <w:t>ll</w:t>
                          </w:r>
                          <w:r>
                            <w:rPr>
                              <w:rFonts w:ascii="Century Gothic"/>
                              <w:b/>
                              <w:spacing w:val="3"/>
                              <w:w w:val="110"/>
                              <w:sz w:val="9"/>
                            </w:rPr>
                            <w:t>ak</w:t>
                          </w:r>
                          <w:r>
                            <w:rPr>
                              <w:rFonts w:ascii="Century Gothic"/>
                              <w:b/>
                              <w:spacing w:val="-4"/>
                              <w:w w:val="110"/>
                              <w:sz w:val="9"/>
                            </w:rPr>
                            <w:t>oo</w:t>
                          </w:r>
                          <w:r>
                            <w:rPr>
                              <w:rFonts w:ascii="Century Gothic"/>
                              <w:b/>
                              <w:spacing w:val="6"/>
                              <w:w w:val="110"/>
                              <w:sz w:val="9"/>
                            </w:rPr>
                            <w:t>l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324" o:spid="_x0000_s1401" type="#_x0000_t202" style="position:absolute;left:1092;top:608;width:1088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jgc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2OBxQAAANwAAAAPAAAAAAAAAAAAAAAAAJgCAABkcnMv&#10;ZG93bnJldi54bWxQSwUGAAAAAAQABAD1AAAAigMAAAAA&#10;" filled="f" stroked="f">
                    <v:textbox inset="0,0,0,0">
                      <w:txbxContent>
                        <w:p w14:paraId="4E0564BA" w14:textId="77777777" w:rsidR="00F20CE2" w:rsidRDefault="003E30F1">
                          <w:pPr>
                            <w:spacing w:before="11" w:line="293" w:lineRule="auto"/>
                            <w:ind w:left="18" w:right="15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Maintenance</w:t>
                          </w:r>
                          <w:r>
                            <w:rPr>
                              <w:rFonts w:ascii="Century Gothic"/>
                              <w:spacing w:val="-1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spacing w:val="22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native</w:t>
                          </w:r>
                          <w:r>
                            <w:rPr>
                              <w:rFonts w:ascii="Century Gothic"/>
                              <w:spacing w:val="-9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fish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habitat</w:t>
                          </w:r>
                          <w:r>
                            <w:rPr>
                              <w:rFonts w:ascii="Century Gothic"/>
                              <w:spacing w:val="22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instream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aquatic</w:t>
                          </w:r>
                          <w:r>
                            <w:rPr>
                              <w:rFonts w:ascii="Century Gothic"/>
                              <w:spacing w:val="27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vegetation</w:t>
                          </w:r>
                          <w:r>
                            <w:rPr>
                              <w:rFonts w:ascii="Century Gothic"/>
                              <w:spacing w:val="21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L</w:t>
                          </w:r>
                          <w:r>
                            <w:rPr>
                              <w:rFonts w:ascii="Century Gothic"/>
                              <w:spacing w:val="3"/>
                              <w:w w:val="110"/>
                              <w:sz w:val="9"/>
                            </w:rPr>
                            <w:t>o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n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g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i</w:t>
                          </w:r>
                          <w:r>
                            <w:rPr>
                              <w:rFonts w:ascii="Century Gothic"/>
                              <w:spacing w:val="4"/>
                              <w:w w:val="110"/>
                              <w:sz w:val="9"/>
                            </w:rPr>
                            <w:t>t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ud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i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nal</w:t>
                          </w:r>
                          <w:r>
                            <w:rPr>
                              <w:rFonts w:ascii="Century Gothic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connectivity</w:t>
                          </w:r>
                        </w:p>
                        <w:p w14:paraId="4E0564BB" w14:textId="77777777" w:rsidR="00F20CE2" w:rsidRDefault="003E30F1">
                          <w:pPr>
                            <w:spacing w:before="1" w:line="293" w:lineRule="auto"/>
                            <w:ind w:left="18" w:right="176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Fish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spawning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23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movement</w:t>
                          </w:r>
                          <w:r>
                            <w:rPr>
                              <w:rFonts w:ascii="Century Gothic"/>
                              <w:spacing w:val="22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Nutrient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cycling</w:t>
                          </w:r>
                          <w:r>
                            <w:rPr>
                              <w:rFonts w:ascii="Century Gothic"/>
                              <w:spacing w:val="26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9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Quality</w:t>
                          </w:r>
                        </w:p>
                      </w:txbxContent>
                    </v:textbox>
                  </v:shape>
                  <v:shape id="Text Box 323" o:spid="_x0000_s1402" type="#_x0000_t202" style="position:absolute;left:2180;top:608;width:220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79cUA&#10;AADcAAAADwAAAGRycy9kb3ducmV2LnhtbESPQWsCMRSE7wX/Q3iF3mpSaaX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vv1xQAAANwAAAAPAAAAAAAAAAAAAAAAAJgCAABkcnMv&#10;ZG93bnJldi54bWxQSwUGAAAAAAQABAD1AAAAigMAAAAA&#10;" filled="f" stroked="f">
                    <v:textbox inset="0,0,0,0">
                      <w:txbxContent>
                        <w:p w14:paraId="4E0564BC" w14:textId="77777777" w:rsidR="00F20CE2" w:rsidRDefault="003E30F1">
                          <w:pPr>
                            <w:spacing w:before="23" w:line="314" w:lineRule="auto"/>
                            <w:ind w:left="18" w:right="20"/>
                            <w:rPr>
                              <w:rFonts w:ascii="Century Gothic" w:eastAsia="Century Gothic" w:hAnsi="Century Gothic" w:cs="Century Gothic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Base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flows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position w:val="4"/>
                              <w:sz w:val="6"/>
                            </w:rPr>
                            <w:t>1</w:t>
                          </w:r>
                          <w:r>
                            <w:rPr>
                              <w:rFonts w:ascii="Century Gothic"/>
                              <w:spacing w:val="10"/>
                              <w:w w:val="110"/>
                              <w:position w:val="4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~170ML/d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for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300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days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(~51 GL)</w:t>
                          </w:r>
                          <w:r>
                            <w:rPr>
                              <w:rFonts w:ascii="Century Gothic"/>
                              <w:spacing w:val="31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from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late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winter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till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late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Autumn</w:t>
                          </w:r>
                          <w:r>
                            <w:rPr>
                              <w:rFonts w:ascii="Century Gothic"/>
                              <w:w w:val="110"/>
                              <w:position w:val="4"/>
                              <w:sz w:val="6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22" o:spid="_x0000_s1403" type="#_x0000_t202" style="position:absolute;left:4385;top:608;width:72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ebsUA&#10;AADcAAAADwAAAGRycy9kb3ducmV2LnhtbESPQWsCMRSE70L/Q3iF3jSpoN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l5uxQAAANwAAAAPAAAAAAAAAAAAAAAAAJgCAABkcnMv&#10;ZG93bnJldi54bWxQSwUGAAAAAAQABAD1AAAAigMAAAAA&#10;" filled="f" stroked="f">
                    <v:textbox inset="0,0,0,0">
                      <w:txbxContent>
                        <w:p w14:paraId="4E0564BD" w14:textId="77777777" w:rsidR="00F20CE2" w:rsidRDefault="003E30F1">
                          <w:pPr>
                            <w:spacing w:before="11"/>
                            <w:ind w:left="26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1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in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1 (2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>years)</w:t>
                          </w:r>
                        </w:p>
                      </w:txbxContent>
                    </v:textbox>
                  </v:shape>
                  <v:shape id="Text Box 321" o:spid="_x0000_s1404" type="#_x0000_t202" style="position:absolute;left:10441;top:608;width:2667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AGcUA&#10;AADcAAAADwAAAGRycy9kb3ducmV2LnhtbESPQWsCMRSE74X+h/CE3mpio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MAZxQAAANwAAAAPAAAAAAAAAAAAAAAAAJgCAABkcnMv&#10;ZG93bnJldi54bWxQSwUGAAAAAAQABAD1AAAAigMAAAAA&#10;" filled="f" stroked="f">
                    <v:textbox inset="0,0,0,0">
                      <w:txbxContent>
                        <w:p w14:paraId="4E0564BE" w14:textId="77777777" w:rsidR="00F20CE2" w:rsidRDefault="003E30F1">
                          <w:pPr>
                            <w:spacing w:before="11"/>
                            <w:ind w:left="10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  <w:u w:val="single" w:color="000000"/>
                            </w:rPr>
                            <w:t>High</w:t>
                          </w:r>
                        </w:p>
                        <w:p w14:paraId="4E0564BF" w14:textId="77777777" w:rsidR="00F20CE2" w:rsidRDefault="003E30F1">
                          <w:pPr>
                            <w:spacing w:before="24"/>
                            <w:ind w:left="1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Critical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minimum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flows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avoid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long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term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 damage</w:t>
                          </w:r>
                        </w:p>
                      </w:txbxContent>
                    </v:textbox>
                  </v:shape>
                  <v:shape id="Text Box 320" o:spid="_x0000_s1405" type="#_x0000_t202" style="position:absolute;left:13107;top:608;width:1088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lgsUA&#10;AADcAAAADwAAAGRycy9kb3ducmV2LnhtbESPQWsCMRSE7wX/Q3iF3mpSob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GWCxQAAANwAAAAPAAAAAAAAAAAAAAAAAJgCAABkcnMv&#10;ZG93bnJldi54bWxQSwUGAAAAAAQABAD1AAAAigMAAAAA&#10;" filled="f" stroked="f">
                    <v:textbox inset="0,0,0,0">
                      <w:txbxContent>
                        <w:p w14:paraId="4E0564C0" w14:textId="77777777" w:rsidR="00F20CE2" w:rsidRDefault="003E30F1">
                          <w:pPr>
                            <w:spacing w:before="11"/>
                            <w:ind w:right="1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E36C09"/>
                              <w:spacing w:val="-1"/>
                              <w:w w:val="110"/>
                              <w:sz w:val="9"/>
                            </w:rPr>
                            <w:t>Protect</w:t>
                          </w:r>
                        </w:p>
                      </w:txbxContent>
                    </v:textbox>
                  </v:shape>
                  <v:shape id="Text Box 319" o:spid="_x0000_s1406" type="#_x0000_t202" style="position:absolute;left:2180;top:1043;width:22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x8MEA&#10;AADcAAAADwAAAGRycy9kb3ducmV2LnhtbERPz2vCMBS+D/wfwhN2m4mDya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8fDBAAAA3AAAAA8AAAAAAAAAAAAAAAAAmAIAAGRycy9kb3du&#10;cmV2LnhtbFBLBQYAAAAABAAEAPUAAACGAwAAAAA=&#10;" filled="f" stroked="f">
                    <v:textbox inset="0,0,0,0">
                      <w:txbxContent>
                        <w:p w14:paraId="4E0564C1" w14:textId="77777777" w:rsidR="00F20CE2" w:rsidRDefault="003E30F1">
                          <w:pPr>
                            <w:spacing w:before="23" w:line="314" w:lineRule="auto"/>
                            <w:ind w:left="18" w:right="69"/>
                            <w:rPr>
                              <w:rFonts w:ascii="Century Gothic" w:eastAsia="Century Gothic" w:hAnsi="Century Gothic" w:cs="Century Gothic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Small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events</w:t>
                          </w:r>
                          <w:r>
                            <w:rPr>
                              <w:rFonts w:ascii="Century Gothic"/>
                              <w:w w:val="110"/>
                              <w:position w:val="4"/>
                              <w:sz w:val="6"/>
                            </w:rPr>
                            <w:t>2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position w:val="4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~30-60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GL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(~600ML/d)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60-</w:t>
                          </w:r>
                          <w:r>
                            <w:rPr>
                              <w:rFonts w:ascii="Century Gothic"/>
                              <w:spacing w:val="45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120 days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late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winter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 xml:space="preserve">to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early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summer</w:t>
                          </w:r>
                          <w:r>
                            <w:rPr>
                              <w:rFonts w:ascii="Century Gothic"/>
                              <w:w w:val="110"/>
                              <w:position w:val="4"/>
                              <w:sz w:val="6"/>
                            </w:rPr>
                            <w:t>1,2</w:t>
                          </w:r>
                        </w:p>
                      </w:txbxContent>
                    </v:textbox>
                  </v:shape>
                  <v:shape id="Text Box 318" o:spid="_x0000_s1407" type="#_x0000_t202" style="position:absolute;left:4385;top:1043;width:72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tUa8UA&#10;AADcAAAADwAAAGRycy9kb3ducmV2LnhtbESPQWsCMRSE7wX/Q3gFbzVpQ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1RrxQAAANwAAAAPAAAAAAAAAAAAAAAAAJgCAABkcnMv&#10;ZG93bnJldi54bWxQSwUGAAAAAAQABAD1AAAAigMAAAAA&#10;" filled="f" stroked="f">
                    <v:textbox inset="0,0,0,0">
                      <w:txbxContent>
                        <w:p w14:paraId="4E0564C2" w14:textId="77777777" w:rsidR="00F20CE2" w:rsidRDefault="003E30F1">
                          <w:pPr>
                            <w:spacing w:before="11" w:line="293" w:lineRule="auto"/>
                            <w:ind w:left="228" w:right="158" w:hanging="68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2 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in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3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(4</w:t>
                          </w:r>
                          <w:r>
                            <w:rPr>
                              <w:rFonts w:ascii="Century Gothic"/>
                              <w:spacing w:val="21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>years)</w:t>
                          </w:r>
                        </w:p>
                      </w:txbxContent>
                    </v:textbox>
                  </v:shape>
                  <v:shape id="Text Box 317" o:spid="_x0000_s1408" type="#_x0000_t202" style="position:absolute;left:10441;top:1043;width:2667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rK8MA&#10;AADcAAAADwAAAGRycy9kb3ducmV2LnhtbERPz2vCMBS+D/wfwhN2m2kHk6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hrK8MAAADcAAAADwAAAAAAAAAAAAAAAACYAgAAZHJzL2Rv&#10;d25yZXYueG1sUEsFBgAAAAAEAAQA9QAAAIgDAAAAAA==&#10;" filled="f" stroked="f">
                    <v:textbox inset="0,0,0,0">
                      <w:txbxContent>
                        <w:p w14:paraId="4E0564C3" w14:textId="77777777" w:rsidR="00F20CE2" w:rsidRDefault="003E30F1">
                          <w:pPr>
                            <w:spacing w:before="11"/>
                            <w:ind w:left="13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  <w:u w:val="single" w:color="000000"/>
                            </w:rPr>
                            <w:t>Moderate</w:t>
                          </w:r>
                        </w:p>
                        <w:p w14:paraId="4E0564C4" w14:textId="77777777" w:rsidR="00F20CE2" w:rsidRDefault="003E30F1">
                          <w:pPr>
                            <w:spacing w:before="24" w:line="293" w:lineRule="auto"/>
                            <w:ind w:left="52" w:right="51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Depending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on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scale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timing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event,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less</w:t>
                          </w:r>
                          <w:r>
                            <w:rPr>
                              <w:rFonts w:ascii="Century Gothic"/>
                              <w:spacing w:val="28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likely</w:t>
                          </w:r>
                          <w:r>
                            <w:rPr>
                              <w:rFonts w:ascii="Century Gothic"/>
                              <w:spacing w:val="-1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under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low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resource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availability</w:t>
                          </w:r>
                          <w:r>
                            <w:rPr>
                              <w:rFonts w:ascii="Century Gothic"/>
                              <w:spacing w:val="-1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scenario.</w:t>
                          </w:r>
                        </w:p>
                      </w:txbxContent>
                    </v:textbox>
                  </v:shape>
                  <v:shape id="Text Box 316" o:spid="_x0000_s1409" type="#_x0000_t202" style="position:absolute;left:13107;top:1043;width:1088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OsMUA&#10;AADcAAAADwAAAGRycy9kb3ducmV2LnhtbESPQWvCQBSE74X+h+UJvdVNhEq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M6wxQAAANwAAAAPAAAAAAAAAAAAAAAAAJgCAABkcnMv&#10;ZG93bnJldi54bWxQSwUGAAAAAAQABAD1AAAAigMAAAAA&#10;" filled="f" stroked="f">
                    <v:textbox inset="0,0,0,0">
                      <w:txbxContent>
                        <w:p w14:paraId="4E0564C5" w14:textId="77777777" w:rsidR="00F20CE2" w:rsidRDefault="003E30F1">
                          <w:pPr>
                            <w:spacing w:before="11"/>
                            <w:ind w:right="1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E36C09"/>
                              <w:spacing w:val="-1"/>
                              <w:w w:val="110"/>
                              <w:sz w:val="9"/>
                            </w:rPr>
                            <w:t>Protect</w:t>
                          </w:r>
                        </w:p>
                      </w:txbxContent>
                    </v:textbox>
                  </v:shape>
                  <v:shape id="Text Box 315" o:spid="_x0000_s1410" type="#_x0000_t202" style="position:absolute;left:14195;top:1043;width:2663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Qx8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WUMfEAAAA3AAAAA8AAAAAAAAAAAAAAAAAmAIAAGRycy9k&#10;b3ducmV2LnhtbFBLBQYAAAAABAAEAPUAAACJAwAAAAA=&#10;" filled="f" stroked="f">
                    <v:textbox inset="0,0,0,0">
                      <w:txbxContent>
                        <w:p w14:paraId="4E0564C6" w14:textId="77777777" w:rsidR="00F20CE2" w:rsidRDefault="003E30F1">
                          <w:pPr>
                            <w:spacing w:before="11" w:line="293" w:lineRule="auto"/>
                            <w:ind w:left="626" w:right="92" w:hanging="548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Priority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2"/>
                              <w:w w:val="110"/>
                              <w:sz w:val="9"/>
                            </w:rPr>
                            <w:t>Commonwealth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2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color w:val="FFFFFF"/>
                              <w:spacing w:val="52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continue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9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3"/>
                              <w:w w:val="110"/>
                              <w:sz w:val="9"/>
                            </w:rPr>
                            <w:t>ecosystem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w w:val="110"/>
                              <w:sz w:val="9"/>
                            </w:rPr>
                            <w:t xml:space="preserve"> recovery</w:t>
                          </w:r>
                        </w:p>
                      </w:txbxContent>
                    </v:textbox>
                  </v:shape>
                  <v:shape id="Text Box 314" o:spid="_x0000_s1411" type="#_x0000_t202" style="position:absolute;left:2180;top:1516;width:2205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r1X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r1XMYAAADcAAAADwAAAAAAAAAAAAAAAACYAgAAZHJz&#10;L2Rvd25yZXYueG1sUEsFBgAAAAAEAAQA9QAAAIsDAAAAAA==&#10;" filled="f" stroked="f">
                    <v:textbox inset="0,0,0,0">
                      <w:txbxContent>
                        <w:p w14:paraId="4E0564C7" w14:textId="77777777" w:rsidR="00F20CE2" w:rsidRDefault="003E30F1">
                          <w:pPr>
                            <w:spacing w:before="10" w:line="293" w:lineRule="auto"/>
                            <w:ind w:left="18" w:right="36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Pulse/Fresh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(~600ML/d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peak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2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days)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35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7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days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winter-spring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or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spring-summer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3"/>
                              <w:w w:val="110"/>
                              <w:sz w:val="9"/>
                            </w:rPr>
                            <w:t>with</w:t>
                          </w:r>
                          <w:r>
                            <w:rPr>
                              <w:rFonts w:ascii="Century Gothic"/>
                              <w:spacing w:val="30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slow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recession</w:t>
                          </w:r>
                        </w:p>
                      </w:txbxContent>
                    </v:textbox>
                  </v:shape>
                  <v:shape id="Text Box 313" o:spid="_x0000_s1412" type="#_x0000_t202" style="position:absolute;left:4385;top:1516;width:720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tKM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NtKMYAAADcAAAADwAAAAAAAAAAAAAAAACYAgAAZHJz&#10;L2Rvd25yZXYueG1sUEsFBgAAAAAEAAQA9QAAAIsDAAAAAA==&#10;" filled="f" stroked="f">
                    <v:textbox inset="0,0,0,0">
                      <w:txbxContent>
                        <w:p w14:paraId="4E0564C8" w14:textId="77777777" w:rsidR="00F20CE2" w:rsidRDefault="003E30F1">
                          <w:pPr>
                            <w:spacing w:before="10"/>
                            <w:ind w:left="78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>As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Required</w:t>
                          </w:r>
                        </w:p>
                      </w:txbxContent>
                    </v:textbox>
                  </v:shape>
                  <v:shape id="Text Box 312" o:spid="_x0000_s1413" type="#_x0000_t202" style="position:absolute;left:10441;top:1516;width:2667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/Is8QA&#10;AADcAAAADwAAAGRycy9kb3ducmV2LnhtbESPQWvCQBSE7wX/w/IEb3VjQ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/yLPEAAAA3AAAAA8AAAAAAAAAAAAAAAAAmAIAAGRycy9k&#10;b3ducmV2LnhtbFBLBQYAAAAABAAEAPUAAACJAwAAAAA=&#10;" filled="f" stroked="f">
                    <v:textbox inset="0,0,0,0">
                      <w:txbxContent>
                        <w:p w14:paraId="4E0564C9" w14:textId="77777777" w:rsidR="00F20CE2" w:rsidRDefault="003E30F1">
                          <w:pPr>
                            <w:spacing w:before="10"/>
                            <w:ind w:left="13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  <w:u w:val="single" w:color="000000"/>
                            </w:rPr>
                            <w:t>Moderate</w:t>
                          </w:r>
                        </w:p>
                        <w:p w14:paraId="4E0564CA" w14:textId="77777777" w:rsidR="00F20CE2" w:rsidRDefault="003E30F1">
                          <w:pPr>
                            <w:spacing w:before="24" w:line="293" w:lineRule="auto"/>
                            <w:ind w:left="52" w:right="51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Depending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on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scale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timing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event,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less</w:t>
                          </w:r>
                          <w:r>
                            <w:rPr>
                              <w:rFonts w:ascii="Century Gothic"/>
                              <w:spacing w:val="28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likely</w:t>
                          </w:r>
                          <w:r>
                            <w:rPr>
                              <w:rFonts w:ascii="Century Gothic"/>
                              <w:spacing w:val="-1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under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low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resource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availability</w:t>
                          </w:r>
                          <w:r>
                            <w:rPr>
                              <w:rFonts w:ascii="Century Gothic"/>
                              <w:spacing w:val="-1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scenario.</w:t>
                          </w:r>
                        </w:p>
                      </w:txbxContent>
                    </v:textbox>
                  </v:shape>
                  <v:shape id="Text Box 311" o:spid="_x0000_s1414" type="#_x0000_t202" style="position:absolute;left:13107;top:1516;width:1088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WxM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VbExQAAANwAAAAPAAAAAAAAAAAAAAAAAJgCAABkcnMv&#10;ZG93bnJldi54bWxQSwUGAAAAAAQABAD1AAAAigMAAAAA&#10;" filled="f" stroked="f">
                    <v:textbox inset="0,0,0,0">
                      <w:txbxContent>
                        <w:p w14:paraId="4E0564CB" w14:textId="77777777" w:rsidR="00F20CE2" w:rsidRDefault="003E30F1">
                          <w:pPr>
                            <w:spacing w:before="10"/>
                            <w:ind w:right="1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E36C09"/>
                              <w:spacing w:val="-1"/>
                              <w:w w:val="110"/>
                              <w:sz w:val="9"/>
                            </w:rPr>
                            <w:t>Protect</w:t>
                          </w:r>
                        </w:p>
                      </w:txbxContent>
                    </v:textbox>
                  </v:shape>
                  <v:shape id="Text Box 310" o:spid="_x0000_s1415" type="#_x0000_t202" style="position:absolute;left:14195;top:1516;width:2663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zX8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HzX8YAAADcAAAADwAAAAAAAAAAAAAAAACYAgAAZHJz&#10;L2Rvd25yZXYueG1sUEsFBgAAAAAEAAQA9QAAAIsDAAAAAA==&#10;" filled="f" stroked="f">
                    <v:textbox inset="0,0,0,0">
                      <w:txbxContent>
                        <w:p w14:paraId="4E0564CC" w14:textId="77777777" w:rsidR="00F20CE2" w:rsidRDefault="003E30F1">
                          <w:pPr>
                            <w:spacing w:before="10" w:line="293" w:lineRule="auto"/>
                            <w:ind w:left="33" w:right="36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color w:val="FFFFFF"/>
                              <w:spacing w:val="2"/>
                              <w:w w:val="110"/>
                              <w:sz w:val="9"/>
                            </w:rPr>
                            <w:t>Commonwealth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may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3"/>
                              <w:w w:val="110"/>
                              <w:sz w:val="9"/>
                            </w:rPr>
                            <w:t>used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if</w:t>
                          </w:r>
                          <w:r>
                            <w:rPr>
                              <w:rFonts w:ascii="Century Gothic"/>
                              <w:color w:val="FFFFFF"/>
                              <w:spacing w:val="48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there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are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no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multi-site/return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flow</w:t>
                          </w:r>
                          <w:r>
                            <w:rPr>
                              <w:rFonts w:ascii="Century Gothic"/>
                              <w:color w:val="FFFFFF"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watering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actions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or</w:t>
                          </w:r>
                          <w:r>
                            <w:rPr>
                              <w:rFonts w:ascii="Century Gothic"/>
                              <w:color w:val="FFFFFF"/>
                              <w:spacing w:val="42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natural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8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events.</w:t>
                          </w:r>
                        </w:p>
                      </w:txbxContent>
                    </v:textbox>
                  </v:shape>
                  <v:shape id="Text Box 309" o:spid="_x0000_s1416" type="#_x0000_t202" style="position:absolute;left:5;top:2094;width:1088;height:1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5nLcMA&#10;AADcAAAADwAAAGRycy9kb3ducmV2LnhtbERPz2vCMBS+D/wfwhN2m2kHk6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5nLcMAAADcAAAADwAAAAAAAAAAAAAAAACYAgAAZHJzL2Rv&#10;d25yZXYueG1sUEsFBgAAAAAEAAQA9QAAAIgDAAAAAA==&#10;" filled="f" stroked="f">
                    <v:textbox inset="0,0,0,0">
                      <w:txbxContent>
                        <w:p w14:paraId="4E0564CD" w14:textId="77777777" w:rsidR="00F20CE2" w:rsidRDefault="003E30F1">
                          <w:pPr>
                            <w:spacing w:before="10"/>
                            <w:ind w:left="18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pacing w:val="1"/>
                              <w:w w:val="110"/>
                              <w:sz w:val="9"/>
                            </w:rPr>
                            <w:t>Colligen/</w:t>
                          </w:r>
                          <w:r>
                            <w:rPr>
                              <w:rFonts w:ascii="Century Gothic"/>
                              <w:b/>
                              <w:spacing w:val="-1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Niemur</w:t>
                          </w:r>
                        </w:p>
                      </w:txbxContent>
                    </v:textbox>
                  </v:shape>
                  <v:shape id="Text Box 308" o:spid="_x0000_s1417" type="#_x0000_t202" style="position:absolute;left:1092;top:2094;width:1088;height:1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Cts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sK2xQAAANwAAAAPAAAAAAAAAAAAAAAAAJgCAABkcnMv&#10;ZG93bnJldi54bWxQSwUGAAAAAAQABAD1AAAAigMAAAAA&#10;" filled="f" stroked="f">
                    <v:textbox inset="0,0,0,0">
                      <w:txbxContent>
                        <w:p w14:paraId="4E0564CE" w14:textId="77777777" w:rsidR="00F20CE2" w:rsidRDefault="003E30F1">
                          <w:pPr>
                            <w:spacing w:before="10" w:line="293" w:lineRule="auto"/>
                            <w:ind w:left="18" w:right="195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Maintenance</w:t>
                          </w:r>
                          <w:r>
                            <w:rPr>
                              <w:rFonts w:ascii="Century Gothic"/>
                              <w:spacing w:val="-1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spacing w:val="22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instream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aquatic</w:t>
                          </w:r>
                          <w:r>
                            <w:rPr>
                              <w:rFonts w:ascii="Century Gothic"/>
                              <w:spacing w:val="27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vegetation</w:t>
                          </w:r>
                          <w:r>
                            <w:rPr>
                              <w:rFonts w:ascii="Century Gothic"/>
                              <w:spacing w:val="-1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21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native</w:t>
                          </w:r>
                          <w:r>
                            <w:rPr>
                              <w:rFonts w:ascii="Century Gothic"/>
                              <w:spacing w:val="-9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fish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habitat</w:t>
                          </w:r>
                          <w:r>
                            <w:rPr>
                              <w:rFonts w:ascii="Century Gothic"/>
                              <w:spacing w:val="22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L</w:t>
                          </w:r>
                          <w:r>
                            <w:rPr>
                              <w:rFonts w:ascii="Century Gothic"/>
                              <w:spacing w:val="3"/>
                              <w:w w:val="110"/>
                              <w:sz w:val="9"/>
                            </w:rPr>
                            <w:t>o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n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g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i</w:t>
                          </w:r>
                          <w:r>
                            <w:rPr>
                              <w:rFonts w:ascii="Century Gothic"/>
                              <w:spacing w:val="4"/>
                              <w:w w:val="110"/>
                              <w:sz w:val="9"/>
                            </w:rPr>
                            <w:t>t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ud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i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nal</w:t>
                          </w:r>
                          <w:r>
                            <w:rPr>
                              <w:rFonts w:ascii="Century Gothic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connectivity</w:t>
                          </w:r>
                        </w:p>
                        <w:p w14:paraId="4E0564CF" w14:textId="77777777" w:rsidR="00F20CE2" w:rsidRDefault="003E30F1">
                          <w:pPr>
                            <w:spacing w:line="293" w:lineRule="auto"/>
                            <w:ind w:left="18" w:right="320"/>
                            <w:jc w:val="both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Fish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movement</w:t>
                          </w:r>
                          <w:r>
                            <w:rPr>
                              <w:rFonts w:ascii="Century Gothic"/>
                              <w:spacing w:val="25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Nutrient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cycling</w:t>
                          </w:r>
                          <w:r>
                            <w:rPr>
                              <w:rFonts w:ascii="Century Gothic"/>
                              <w:spacing w:val="26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9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Quality</w:t>
                          </w:r>
                        </w:p>
                      </w:txbxContent>
                    </v:textbox>
                  </v:shape>
                  <v:shape id="Text Box 307" o:spid="_x0000_s1418" type="#_x0000_t202" style="position:absolute;left:2180;top:2094;width:220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hl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koZbBAAAA3AAAAA8AAAAAAAAAAAAAAAAAmAIAAGRycy9kb3du&#10;cmV2LnhtbFBLBQYAAAAABAAEAPUAAACGAwAAAAA=&#10;" filled="f" stroked="f">
                    <v:textbox inset="0,0,0,0">
                      <w:txbxContent>
                        <w:p w14:paraId="4E0564D0" w14:textId="77777777" w:rsidR="00F20CE2" w:rsidRDefault="003E30F1">
                          <w:pPr>
                            <w:spacing w:before="23" w:line="294" w:lineRule="auto"/>
                            <w:ind w:left="18" w:right="182"/>
                            <w:rPr>
                              <w:rFonts w:ascii="Century Gothic" w:eastAsia="Century Gothic" w:hAnsi="Century Gothic" w:cs="Century Gothic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Base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flows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position w:val="4"/>
                              <w:sz w:val="6"/>
                            </w:rPr>
                            <w:t>1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~170ML/d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300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days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(~51</w:t>
                          </w:r>
                          <w:r>
                            <w:rPr>
                              <w:rFonts w:ascii="Century Gothic"/>
                              <w:spacing w:val="33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GL)</w:t>
                          </w:r>
                          <w:r>
                            <w:rPr>
                              <w:rFonts w:ascii="Century Gothic"/>
                              <w:spacing w:val="-8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from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late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winter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till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late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Autumn</w:t>
                          </w:r>
                          <w:r>
                            <w:rPr>
                              <w:rFonts w:ascii="Century Gothic"/>
                              <w:w w:val="110"/>
                              <w:position w:val="5"/>
                              <w:sz w:val="6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06" o:spid="_x0000_s1419" type="#_x0000_t202" style="position:absolute;left:4385;top:2094;width:72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ED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oBA3EAAAA3AAAAA8AAAAAAAAAAAAAAAAAmAIAAGRycy9k&#10;b3ducmV2LnhtbFBLBQYAAAAABAAEAPUAAACJAwAAAAA=&#10;" filled="f" stroked="f">
                    <v:textbox inset="0,0,0,0">
                      <w:txbxContent>
                        <w:p w14:paraId="4E0564D1" w14:textId="77777777" w:rsidR="00F20CE2" w:rsidRDefault="003E30F1">
                          <w:pPr>
                            <w:spacing w:before="10"/>
                            <w:ind w:left="26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1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in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1 (2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>years)</w:t>
                          </w:r>
                        </w:p>
                      </w:txbxContent>
                    </v:textbox>
                  </v:shape>
                  <v:shape id="Text Box 305" o:spid="_x0000_s1420" type="#_x0000_t202" style="position:absolute;left:10441;top:2094;width:2667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ae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pp6xQAAANwAAAAPAAAAAAAAAAAAAAAAAJgCAABkcnMv&#10;ZG93bnJldi54bWxQSwUGAAAAAAQABAD1AAAAigMAAAAA&#10;" filled="f" stroked="f">
                    <v:textbox inset="0,0,0,0">
                      <w:txbxContent>
                        <w:p w14:paraId="4E0564D2" w14:textId="77777777" w:rsidR="00F20CE2" w:rsidRDefault="003E30F1">
                          <w:pPr>
                            <w:spacing w:before="10"/>
                            <w:ind w:left="10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  <w:u w:val="single" w:color="000000"/>
                            </w:rPr>
                            <w:t>High</w:t>
                          </w:r>
                        </w:p>
                        <w:p w14:paraId="4E0564D3" w14:textId="77777777" w:rsidR="00F20CE2" w:rsidRDefault="003E30F1">
                          <w:pPr>
                            <w:spacing w:before="24"/>
                            <w:ind w:left="1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Critical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minimum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flows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avoid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long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term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 damage</w:t>
                          </w:r>
                        </w:p>
                      </w:txbxContent>
                    </v:textbox>
                  </v:shape>
                  <v:shape id="Text Box 304" o:spid="_x0000_s1421" type="#_x0000_t202" style="position:absolute;left:13107;top:2094;width:1088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/4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Y/4cYAAADcAAAADwAAAAAAAAAAAAAAAACYAgAAZHJz&#10;L2Rvd25yZXYueG1sUEsFBgAAAAAEAAQA9QAAAIsDAAAAAA==&#10;" filled="f" stroked="f">
                    <v:textbox inset="0,0,0,0">
                      <w:txbxContent>
                        <w:p w14:paraId="4E0564D4" w14:textId="77777777" w:rsidR="00F20CE2" w:rsidRDefault="003E30F1">
                          <w:pPr>
                            <w:spacing w:before="10"/>
                            <w:ind w:right="1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E36C09"/>
                              <w:spacing w:val="-1"/>
                              <w:w w:val="110"/>
                              <w:sz w:val="9"/>
                            </w:rPr>
                            <w:t>Protect</w:t>
                          </w:r>
                        </w:p>
                      </w:txbxContent>
                    </v:textbox>
                  </v:shape>
                  <v:shape id="Text Box 303" o:spid="_x0000_s1422" type="#_x0000_t202" style="position:absolute;left:2180;top:2543;width:220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nl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+nlcYAAADcAAAADwAAAAAAAAAAAAAAAACYAgAAZHJz&#10;L2Rvd25yZXYueG1sUEsFBgAAAAAEAAQA9QAAAIsDAAAAAA==&#10;" filled="f" stroked="f">
                    <v:textbox inset="0,0,0,0">
                      <w:txbxContent>
                        <w:p w14:paraId="4E0564D5" w14:textId="77777777" w:rsidR="00F20CE2" w:rsidRDefault="003E30F1">
                          <w:pPr>
                            <w:spacing w:before="23" w:line="294" w:lineRule="auto"/>
                            <w:ind w:left="18" w:right="99"/>
                            <w:rPr>
                              <w:rFonts w:ascii="Century Gothic" w:eastAsia="Century Gothic" w:hAnsi="Century Gothic" w:cs="Century Gothic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Small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events</w:t>
                          </w:r>
                          <w:r>
                            <w:rPr>
                              <w:rFonts w:ascii="Century Gothic"/>
                              <w:w w:val="110"/>
                              <w:position w:val="4"/>
                              <w:sz w:val="6"/>
                            </w:rPr>
                            <w:t>2</w:t>
                          </w:r>
                          <w:r>
                            <w:rPr>
                              <w:rFonts w:ascii="Century Gothic"/>
                              <w:spacing w:val="8"/>
                              <w:w w:val="110"/>
                              <w:position w:val="4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~450ML/d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for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60-120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days</w:t>
                          </w:r>
                          <w:r>
                            <w:rPr>
                              <w:rFonts w:ascii="Century Gothic"/>
                              <w:spacing w:val="25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(~27-54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GL)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late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winter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 xml:space="preserve">to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early</w:t>
                          </w:r>
                          <w:r>
                            <w:rPr>
                              <w:rFonts w:ascii="Century Gothic"/>
                              <w:spacing w:val="-8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summer</w:t>
                          </w:r>
                          <w:r>
                            <w:rPr>
                              <w:rFonts w:ascii="Century Gothic"/>
                              <w:w w:val="110"/>
                              <w:position w:val="5"/>
                              <w:sz w:val="6"/>
                            </w:rPr>
                            <w:t>1,2</w:t>
                          </w:r>
                        </w:p>
                      </w:txbxContent>
                    </v:textbox>
                  </v:shape>
                  <v:shape id="Text Box 302" o:spid="_x0000_s1423" type="#_x0000_t202" style="position:absolute;left:4385;top:254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CD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wIOxQAAANwAAAAPAAAAAAAAAAAAAAAAAJgCAABkcnMv&#10;ZG93bnJldi54bWxQSwUGAAAAAAQABAD1AAAAigMAAAAA&#10;" filled="f" stroked="f">
                    <v:textbox inset="0,0,0,0">
                      <w:txbxContent>
                        <w:p w14:paraId="4E0564D6" w14:textId="77777777" w:rsidR="00F20CE2" w:rsidRDefault="003E30F1">
                          <w:pPr>
                            <w:spacing w:before="10" w:line="293" w:lineRule="auto"/>
                            <w:ind w:left="228" w:right="158" w:hanging="68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2 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in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3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(4</w:t>
                          </w:r>
                          <w:r>
                            <w:rPr>
                              <w:rFonts w:ascii="Century Gothic"/>
                              <w:spacing w:val="21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>years)</w:t>
                          </w:r>
                        </w:p>
                      </w:txbxContent>
                    </v:textbox>
                  </v:shape>
                  <v:shape id="Text Box 301" o:spid="_x0000_s1424" type="#_x0000_t202" style="position:absolute;left:10441;top:2543;width:2667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ce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Zx5xQAAANwAAAAPAAAAAAAAAAAAAAAAAJgCAABkcnMv&#10;ZG93bnJldi54bWxQSwUGAAAAAAQABAD1AAAAigMAAAAA&#10;" filled="f" stroked="f">
                    <v:textbox inset="0,0,0,0">
                      <w:txbxContent>
                        <w:p w14:paraId="4E0564D7" w14:textId="77777777" w:rsidR="00F20CE2" w:rsidRDefault="003E30F1">
                          <w:pPr>
                            <w:spacing w:before="10"/>
                            <w:ind w:left="13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  <w:u w:val="single" w:color="000000"/>
                            </w:rPr>
                            <w:t>Moderate</w:t>
                          </w:r>
                        </w:p>
                        <w:p w14:paraId="4E0564D8" w14:textId="77777777" w:rsidR="00F20CE2" w:rsidRDefault="003E30F1">
                          <w:pPr>
                            <w:spacing w:before="24" w:line="293" w:lineRule="auto"/>
                            <w:ind w:left="97" w:right="97" w:firstLine="8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maintain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recession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flows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on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rain-rejection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or</w:t>
                          </w:r>
                          <w:r>
                            <w:rPr>
                              <w:rFonts w:ascii="Century Gothic"/>
                              <w:spacing w:val="42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natural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events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see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extend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inundation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within</w:t>
                          </w:r>
                          <w:r>
                            <w:rPr>
                              <w:rFonts w:ascii="Century Gothic"/>
                              <w:spacing w:val="22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constraints</w:t>
                          </w:r>
                          <w:r>
                            <w:rPr>
                              <w:rFonts w:ascii="Century Gothic"/>
                              <w:spacing w:val="-8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if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possible</w:t>
                          </w:r>
                        </w:p>
                      </w:txbxContent>
                    </v:textbox>
                  </v:shape>
                  <v:shape id="Text Box 300" o:spid="_x0000_s1425" type="#_x0000_t202" style="position:absolute;left:13107;top:2543;width:108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054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054sYAAADcAAAADwAAAAAAAAAAAAAAAACYAgAAZHJz&#10;L2Rvd25yZXYueG1sUEsFBgAAAAAEAAQA9QAAAIsDAAAAAA==&#10;" filled="f" stroked="f">
                    <v:textbox inset="0,0,0,0">
                      <w:txbxContent>
                        <w:p w14:paraId="4E0564D9" w14:textId="77777777" w:rsidR="00F20CE2" w:rsidRDefault="003E30F1">
                          <w:pPr>
                            <w:spacing w:before="10"/>
                            <w:ind w:right="1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E36C09"/>
                              <w:spacing w:val="-1"/>
                              <w:w w:val="110"/>
                              <w:sz w:val="9"/>
                            </w:rPr>
                            <w:t>Protect</w:t>
                          </w:r>
                        </w:p>
                      </w:txbxContent>
                    </v:textbox>
                  </v:shape>
                  <v:shape id="Text Box 299" o:spid="_x0000_s1426" type="#_x0000_t202" style="position:absolute;left:14195;top:2543;width:266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Ktk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SrZDBAAAA3AAAAA8AAAAAAAAAAAAAAAAAmAIAAGRycy9kb3du&#10;cmV2LnhtbFBLBQYAAAAABAAEAPUAAACGAwAAAAA=&#10;" filled="f" stroked="f">
                    <v:textbox inset="0,0,0,0">
                      <w:txbxContent>
                        <w:p w14:paraId="4E0564DA" w14:textId="77777777" w:rsidR="00F20CE2" w:rsidRDefault="003E30F1">
                          <w:pPr>
                            <w:spacing w:before="10" w:line="293" w:lineRule="auto"/>
                            <w:ind w:left="26" w:right="33" w:hanging="4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color w:val="FFFFFF"/>
                              <w:spacing w:val="2"/>
                              <w:w w:val="110"/>
                              <w:sz w:val="9"/>
                            </w:rPr>
                            <w:t>Commonwealth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may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8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3"/>
                              <w:w w:val="110"/>
                              <w:sz w:val="9"/>
                            </w:rPr>
                            <w:t>used</w:t>
                          </w:r>
                          <w:r>
                            <w:rPr>
                              <w:rFonts w:ascii="Century Gothic"/>
                              <w:color w:val="FFFFFF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48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2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 xml:space="preserve"> provide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habitat</w:t>
                          </w:r>
                          <w:r>
                            <w:rPr>
                              <w:rFonts w:ascii="Century Gothic"/>
                              <w:color w:val="FFFFFF"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2"/>
                              <w:w w:val="110"/>
                              <w:sz w:val="9"/>
                            </w:rPr>
                            <w:t>flows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3"/>
                              <w:w w:val="110"/>
                              <w:sz w:val="9"/>
                            </w:rPr>
                            <w:t>such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as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those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3"/>
                              <w:w w:val="110"/>
                              <w:sz w:val="9"/>
                            </w:rPr>
                            <w:t>received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color w:val="FFFFFF"/>
                              <w:spacing w:val="46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Yallakool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previous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4"/>
                              <w:w w:val="110"/>
                              <w:sz w:val="9"/>
                            </w:rPr>
                            <w:t xml:space="preserve"> years.</w:t>
                          </w:r>
                        </w:p>
                      </w:txbxContent>
                    </v:textbox>
                  </v:shape>
                  <v:shape id="Text Box 298" o:spid="_x0000_s1427" type="#_x0000_t202" style="position:absolute;left:2180;top:3083;width:2205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IC8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eCAvEAAAA3AAAAA8AAAAAAAAAAAAAAAAAmAIAAGRycy9k&#10;b3ducmV2LnhtbFBLBQYAAAAABAAEAPUAAACJAwAAAAA=&#10;" filled="f" stroked="f">
                    <v:textbox inset="0,0,0,0">
                      <w:txbxContent>
                        <w:p w14:paraId="4E0564DB" w14:textId="77777777" w:rsidR="00F20CE2" w:rsidRDefault="003E30F1">
                          <w:pPr>
                            <w:spacing w:before="10" w:line="294" w:lineRule="auto"/>
                            <w:ind w:left="18" w:right="65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Pulse/Fresh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(~450ML/d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peak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2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days)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35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7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days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winter-spring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3"/>
                              <w:w w:val="110"/>
                              <w:sz w:val="9"/>
                            </w:rPr>
                            <w:t>with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slow</w:t>
                          </w:r>
                          <w:r>
                            <w:rPr>
                              <w:rFonts w:ascii="Century Gothic"/>
                              <w:spacing w:val="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recession</w:t>
                          </w:r>
                        </w:p>
                      </w:txbxContent>
                    </v:textbox>
                  </v:shape>
                  <v:shape id="Text Box 297" o:spid="_x0000_s1428" type="#_x0000_t202" style="position:absolute;left:4385;top:3083;width:720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03S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TdLwgAAANwAAAAPAAAAAAAAAAAAAAAAAJgCAABkcnMvZG93&#10;bnJldi54bWxQSwUGAAAAAAQABAD1AAAAhwMAAAAA&#10;" filled="f" stroked="f">
                    <v:textbox inset="0,0,0,0">
                      <w:txbxContent>
                        <w:p w14:paraId="4E0564DC" w14:textId="77777777" w:rsidR="00F20CE2" w:rsidRDefault="003E30F1">
                          <w:pPr>
                            <w:spacing w:before="10"/>
                            <w:ind w:left="78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>As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Required</w:t>
                          </w:r>
                        </w:p>
                      </w:txbxContent>
                    </v:textbox>
                  </v:shape>
                  <v:shape id="Text Box 296" o:spid="_x0000_s1429" type="#_x0000_t202" style="position:absolute;left:10441;top:3083;width:2667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GS0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GS0MYAAADcAAAADwAAAAAAAAAAAAAAAACYAgAAZHJz&#10;L2Rvd25yZXYueG1sUEsFBgAAAAAEAAQA9QAAAIsDAAAAAA==&#10;" filled="f" stroked="f">
                    <v:textbox inset="0,0,0,0">
                      <w:txbxContent>
                        <w:p w14:paraId="4E0564DD" w14:textId="77777777" w:rsidR="00F20CE2" w:rsidRDefault="003E30F1">
                          <w:pPr>
                            <w:spacing w:before="10"/>
                            <w:ind w:left="13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  <w:u w:val="single" w:color="000000"/>
                            </w:rPr>
                            <w:t>Moderate</w:t>
                          </w:r>
                        </w:p>
                        <w:p w14:paraId="4E0564DE" w14:textId="77777777" w:rsidR="00F20CE2" w:rsidRDefault="003E30F1">
                          <w:pPr>
                            <w:spacing w:before="24" w:line="293" w:lineRule="auto"/>
                            <w:ind w:left="82" w:right="86" w:firstLine="3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 provide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pulse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fill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 low</w:t>
                          </w:r>
                          <w:r>
                            <w:rPr>
                              <w:rFonts w:ascii="Century Gothic"/>
                              <w:spacing w:val="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commence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 xml:space="preserve">to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flow</w:t>
                          </w:r>
                          <w:r>
                            <w:rPr>
                              <w:rFonts w:ascii="Century Gothic"/>
                              <w:spacing w:val="24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backwaters,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flood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runners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wetlands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nutrient</w:t>
                          </w:r>
                          <w:r>
                            <w:rPr>
                              <w:rFonts w:ascii="Century Gothic"/>
                              <w:spacing w:val="34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cycling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later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return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 xml:space="preserve">to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system.</w:t>
                          </w:r>
                        </w:p>
                      </w:txbxContent>
                    </v:textbox>
                  </v:shape>
                  <v:shape id="Text Box 295" o:spid="_x0000_s1430" type="#_x0000_t202" style="position:absolute;left:13107;top:3083;width:1088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Mp8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MMp8YAAADcAAAADwAAAAAAAAAAAAAAAACYAgAAZHJz&#10;L2Rvd25yZXYueG1sUEsFBgAAAAAEAAQA9QAAAIsDAAAAAA==&#10;" filled="f" stroked="f">
                    <v:textbox inset="0,0,0,0">
                      <w:txbxContent>
                        <w:p w14:paraId="4E0564DF" w14:textId="77777777" w:rsidR="00F20CE2" w:rsidRDefault="003E30F1">
                          <w:pPr>
                            <w:spacing w:before="10"/>
                            <w:ind w:right="1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E36C09"/>
                              <w:spacing w:val="-1"/>
                              <w:w w:val="110"/>
                              <w:sz w:val="9"/>
                            </w:rPr>
                            <w:t>Protect</w:t>
                          </w:r>
                        </w:p>
                      </w:txbxContent>
                    </v:textbox>
                  </v:shape>
                  <v:shape id="Text Box 294" o:spid="_x0000_s1431" type="#_x0000_t202" style="position:absolute;left:14195;top:3083;width:2663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pPM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6k8xQAAANwAAAAPAAAAAAAAAAAAAAAAAJgCAABkcnMv&#10;ZG93bnJldi54bWxQSwUGAAAAAAQABAD1AAAAigMAAAAA&#10;" filled="f" stroked="f">
                    <v:textbox inset="0,0,0,0">
                      <w:txbxContent>
                        <w:p w14:paraId="4E0564E0" w14:textId="77777777" w:rsidR="00F20CE2" w:rsidRDefault="003E30F1">
                          <w:pPr>
                            <w:spacing w:before="10" w:line="294" w:lineRule="auto"/>
                            <w:ind w:left="363" w:right="36" w:hanging="330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color w:val="FFFFFF"/>
                              <w:spacing w:val="2"/>
                              <w:w w:val="110"/>
                              <w:sz w:val="9"/>
                            </w:rPr>
                            <w:t>Commonwealth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may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3"/>
                              <w:w w:val="110"/>
                              <w:sz w:val="9"/>
                            </w:rPr>
                            <w:t>used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if</w:t>
                          </w:r>
                          <w:r>
                            <w:rPr>
                              <w:rFonts w:ascii="Century Gothic"/>
                              <w:color w:val="FFFFFF"/>
                              <w:spacing w:val="48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w w:val="110"/>
                              <w:sz w:val="9"/>
                            </w:rPr>
                            <w:t>these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are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no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multi-site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or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natural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events.</w:t>
                          </w:r>
                        </w:p>
                      </w:txbxContent>
                    </v:textbox>
                  </v:shape>
                  <v:shape id="Text Box 293" o:spid="_x0000_s1432" type="#_x0000_t202" style="position:absolute;left:5;top:3661;width:1088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xS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WD4/g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jFIxQAAANwAAAAPAAAAAAAAAAAAAAAAAJgCAABkcnMv&#10;ZG93bnJldi54bWxQSwUGAAAAAAQABAD1AAAAigMAAAAA&#10;" filled="f" stroked="f">
                    <v:textbox inset="0,0,0,0">
                      <w:txbxContent>
                        <w:p w14:paraId="4E0564E1" w14:textId="77777777" w:rsidR="00F20CE2" w:rsidRDefault="003E30F1">
                          <w:pPr>
                            <w:spacing w:before="10"/>
                            <w:ind w:left="18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pacing w:val="1"/>
                              <w:w w:val="110"/>
                              <w:sz w:val="9"/>
                            </w:rPr>
                            <w:t>Edward</w:t>
                          </w:r>
                          <w:r>
                            <w:rPr>
                              <w:rFonts w:ascii="Century Gothic"/>
                              <w:b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River</w:t>
                          </w:r>
                        </w:p>
                      </w:txbxContent>
                    </v:textbox>
                  </v:shape>
                  <v:shape id="Text Box 292" o:spid="_x0000_s1433" type="#_x0000_t202" style="position:absolute;left:1092;top:3661;width:1088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U0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qU08YAAADcAAAADwAAAAAAAAAAAAAAAACYAgAAZHJz&#10;L2Rvd25yZXYueG1sUEsFBgAAAAAEAAQA9QAAAIsDAAAAAA==&#10;" filled="f" stroked="f">
                    <v:textbox inset="0,0,0,0">
                      <w:txbxContent>
                        <w:p w14:paraId="4E0564E2" w14:textId="77777777" w:rsidR="00F20CE2" w:rsidRDefault="003E30F1">
                          <w:pPr>
                            <w:spacing w:before="10" w:line="293" w:lineRule="auto"/>
                            <w:ind w:left="18" w:right="341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Flow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variability</w:t>
                          </w:r>
                          <w:r>
                            <w:rPr>
                              <w:rFonts w:ascii="Century Gothic"/>
                              <w:spacing w:val="28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L</w:t>
                          </w:r>
                          <w:r>
                            <w:rPr>
                              <w:rFonts w:ascii="Century Gothic"/>
                              <w:spacing w:val="3"/>
                              <w:w w:val="110"/>
                              <w:sz w:val="9"/>
                            </w:rPr>
                            <w:t>o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n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g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i</w:t>
                          </w:r>
                          <w:r>
                            <w:rPr>
                              <w:rFonts w:ascii="Century Gothic"/>
                              <w:spacing w:val="4"/>
                              <w:w w:val="110"/>
                              <w:sz w:val="9"/>
                            </w:rPr>
                            <w:t>t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ud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i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nal</w:t>
                          </w:r>
                          <w:r>
                            <w:rPr>
                              <w:rFonts w:ascii="Century Gothic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connectivity</w:t>
                          </w:r>
                        </w:p>
                        <w:p w14:paraId="4E0564E3" w14:textId="77777777" w:rsidR="00F20CE2" w:rsidRDefault="003E30F1">
                          <w:pPr>
                            <w:spacing w:before="1" w:line="293" w:lineRule="auto"/>
                            <w:ind w:left="18" w:right="176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Fish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spawning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23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movement</w:t>
                          </w:r>
                        </w:p>
                      </w:txbxContent>
                    </v:textbox>
                  </v:shape>
                  <v:shape id="Text Box 291" o:spid="_x0000_s1434" type="#_x0000_t202" style="position:absolute;left:2180;top:3661;width:220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Kp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AqkxQAAANwAAAAPAAAAAAAAAAAAAAAAAJgCAABkcnMv&#10;ZG93bnJldi54bWxQSwUGAAAAAAQABAD1AAAAigMAAAAA&#10;" filled="f" stroked="f">
                    <v:textbox inset="0,0,0,0">
                      <w:txbxContent>
                        <w:p w14:paraId="4E0564E4" w14:textId="77777777" w:rsidR="00F20CE2" w:rsidRDefault="003E30F1">
                          <w:pPr>
                            <w:spacing w:before="10" w:line="293" w:lineRule="auto"/>
                            <w:ind w:left="18" w:right="44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Pulse/reverse</w:t>
                          </w:r>
                          <w:r>
                            <w:rPr>
                              <w:rFonts w:ascii="Century Gothic"/>
                              <w:spacing w:val="-9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pulse</w:t>
                          </w:r>
                          <w:r>
                            <w:rPr>
                              <w:rFonts w:ascii="Century Gothic"/>
                              <w:spacing w:val="-8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events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aligned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3"/>
                              <w:w w:val="110"/>
                              <w:sz w:val="9"/>
                            </w:rPr>
                            <w:t>with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River</w:t>
                          </w:r>
                          <w:r>
                            <w:rPr>
                              <w:rFonts w:ascii="Century Gothic"/>
                              <w:spacing w:val="37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Operations,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particularly</w:t>
                          </w:r>
                          <w:r>
                            <w:rPr>
                              <w:rFonts w:ascii="Century Gothic"/>
                              <w:spacing w:val="-1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Stevens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Weir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28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outcomes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D/S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weir.</w:t>
                          </w:r>
                        </w:p>
                      </w:txbxContent>
                    </v:textbox>
                  </v:shape>
                  <v:shape id="Text Box 290" o:spid="_x0000_s1435" type="#_x0000_t202" style="position:absolute;left:4385;top:3661;width:72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SvP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SvP8YAAADcAAAADwAAAAAAAAAAAAAAAACYAgAAZHJz&#10;L2Rvd25yZXYueG1sUEsFBgAAAAAEAAQA9QAAAIsDAAAAAA==&#10;" filled="f" stroked="f">
                    <v:textbox inset="0,0,0,0">
                      <w:txbxContent>
                        <w:p w14:paraId="4E0564E5" w14:textId="77777777" w:rsidR="00F20CE2" w:rsidRDefault="003E30F1">
                          <w:pPr>
                            <w:spacing w:before="10"/>
                            <w:ind w:left="26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1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in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1 (2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>years)</w:t>
                          </w:r>
                        </w:p>
                      </w:txbxContent>
                    </v:textbox>
                  </v:shape>
                  <v:shape id="Text Box 289" o:spid="_x0000_s1436" type="#_x0000_t202" style="position:absolute;left:10441;top:3661;width:2667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7Tc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ztNwgAAANwAAAAPAAAAAAAAAAAAAAAAAJgCAABkcnMvZG93&#10;bnJldi54bWxQSwUGAAAAAAQABAD1AAAAhwMAAAAA&#10;" filled="f" stroked="f">
                    <v:textbox inset="0,0,0,0">
                      <w:txbxContent>
                        <w:p w14:paraId="4E0564E6" w14:textId="77777777" w:rsidR="00F20CE2" w:rsidRDefault="003E30F1">
                          <w:pPr>
                            <w:spacing w:before="10"/>
                            <w:ind w:left="13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  <w:u w:val="single" w:color="000000"/>
                            </w:rPr>
                            <w:t>Moderate</w:t>
                          </w:r>
                        </w:p>
                        <w:p w14:paraId="4E0564E7" w14:textId="77777777" w:rsidR="00F20CE2" w:rsidRDefault="003E30F1">
                          <w:pPr>
                            <w:spacing w:before="24" w:line="293" w:lineRule="auto"/>
                            <w:ind w:left="22" w:right="23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provide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improved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flow</w:t>
                          </w:r>
                          <w:r>
                            <w:rPr>
                              <w:rFonts w:ascii="Century Gothic"/>
                              <w:spacing w:val="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variability</w:t>
                          </w:r>
                          <w:r>
                            <w:rPr>
                              <w:rFonts w:ascii="Century Gothic"/>
                              <w:spacing w:val="-9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at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time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when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30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spawning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response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from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 native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fish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Edw</w:t>
                          </w:r>
                          <w:r>
                            <w:rPr>
                              <w:rFonts w:ascii="Century Gothic"/>
                              <w:spacing w:val="-2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ard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River</w:t>
                          </w:r>
                          <w:r>
                            <w:rPr>
                              <w:rFonts w:ascii="Century Gothic"/>
                              <w:spacing w:val="39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downstream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Stephens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Weir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may</w:t>
                          </w:r>
                          <w:r>
                            <w:rPr>
                              <w:rFonts w:ascii="Century Gothic"/>
                              <w:spacing w:val="-10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be</w:t>
                          </w:r>
                        </w:p>
                        <w:p w14:paraId="4E0564E8" w14:textId="77777777" w:rsidR="00F20CE2" w:rsidRDefault="003E30F1">
                          <w:pPr>
                            <w:ind w:right="20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achieved.</w:t>
                          </w:r>
                        </w:p>
                      </w:txbxContent>
                    </v:textbox>
                  </v:shape>
                  <v:shape id="Text Box 288" o:spid="_x0000_s1437" type="#_x0000_t202" style="position:absolute;left:13107;top:3661;width:1088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e1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57WxQAAANwAAAAPAAAAAAAAAAAAAAAAAJgCAABkcnMv&#10;ZG93bnJldi54bWxQSwUGAAAAAAQABAD1AAAAigMAAAAA&#10;" filled="f" stroked="f">
                    <v:textbox inset="0,0,0,0">
                      <w:txbxContent>
                        <w:p w14:paraId="4E0564E9" w14:textId="77777777" w:rsidR="00F20CE2" w:rsidRDefault="003E30F1">
                          <w:pPr>
                            <w:spacing w:before="10"/>
                            <w:ind w:right="1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E36C09"/>
                              <w:spacing w:val="-1"/>
                              <w:w w:val="110"/>
                              <w:sz w:val="9"/>
                            </w:rPr>
                            <w:t>Protect</w:t>
                          </w:r>
                        </w:p>
                      </w:txbxContent>
                    </v:textbox>
                  </v:shape>
                  <v:shape id="Text Box 287" o:spid="_x0000_s1438" type="#_x0000_t202" style="position:absolute;left:14195;top:3661;width:2663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tENs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0Q2wgAAANwAAAAPAAAAAAAAAAAAAAAAAJgCAABkcnMvZG93&#10;bnJldi54bWxQSwUGAAAAAAQABAD1AAAAhwMAAAAA&#10;" filled="f" stroked="f">
                    <v:textbox inset="0,0,0,0">
                      <w:txbxContent>
                        <w:p w14:paraId="4E0564EA" w14:textId="77777777" w:rsidR="00F20CE2" w:rsidRDefault="003E30F1">
                          <w:pPr>
                            <w:spacing w:before="10" w:line="293" w:lineRule="auto"/>
                            <w:ind w:left="33" w:right="36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color w:val="FFFFFF"/>
                              <w:spacing w:val="2"/>
                              <w:w w:val="110"/>
                              <w:sz w:val="9"/>
                            </w:rPr>
                            <w:t>Commonwealth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may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3"/>
                              <w:w w:val="110"/>
                              <w:sz w:val="9"/>
                            </w:rPr>
                            <w:t>used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if</w:t>
                          </w:r>
                          <w:r>
                            <w:rPr>
                              <w:rFonts w:ascii="Century Gothic"/>
                              <w:color w:val="FFFFFF"/>
                              <w:spacing w:val="48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w w:val="110"/>
                              <w:sz w:val="9"/>
                            </w:rPr>
                            <w:t>these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are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 xml:space="preserve">no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multi-site,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natural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events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or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w w:val="110"/>
                              <w:sz w:val="9"/>
                            </w:rPr>
                            <w:t>capacity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0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2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color w:val="FFFFFF"/>
                              <w:spacing w:val="32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manipulate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9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operation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2"/>
                              <w:w w:val="110"/>
                              <w:sz w:val="9"/>
                            </w:rPr>
                            <w:t>flows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enroute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9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2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South</w:t>
                          </w:r>
                          <w:r>
                            <w:rPr>
                              <w:rFonts w:ascii="Century Gothic"/>
                              <w:color w:val="FFFFFF"/>
                              <w:spacing w:val="38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Australia.</w:t>
                          </w:r>
                        </w:p>
                      </w:txbxContent>
                    </v:textbox>
                  </v:shape>
                  <v:shape id="Text Box 286" o:spid="_x0000_s1439" type="#_x0000_t202" style="position:absolute;left:5;top:4351;width:1088;height: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hrc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fhrcYAAADcAAAADwAAAAAAAAAAAAAAAACYAgAAZHJz&#10;L2Rvd25yZXYueG1sUEsFBgAAAAAEAAQA9QAAAIsDAAAAAA==&#10;" filled="f" stroked="f">
                    <v:textbox inset="0,0,0,0">
                      <w:txbxContent>
                        <w:p w14:paraId="4E0564EB" w14:textId="77777777" w:rsidR="00F20CE2" w:rsidRDefault="003E30F1">
                          <w:pPr>
                            <w:spacing w:before="10" w:line="277" w:lineRule="auto"/>
                            <w:ind w:left="18" w:right="65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Ephemeral</w:t>
                          </w:r>
                          <w:r>
                            <w:rPr>
                              <w:rFonts w:ascii="Century Gothic"/>
                              <w:b/>
                              <w:spacing w:val="-8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Streams</w:t>
                          </w:r>
                          <w:r>
                            <w:rPr>
                              <w:rFonts w:ascii="Century Gothic"/>
                              <w:b/>
                              <w:spacing w:val="22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(e.g.</w:t>
                          </w:r>
                          <w:r>
                            <w:rPr>
                              <w:rFonts w:ascii="Century Gothic"/>
                              <w:b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2"/>
                              <w:w w:val="110"/>
                              <w:sz w:val="9"/>
                            </w:rPr>
                            <w:t>Tuppal,</w:t>
                          </w:r>
                          <w:r>
                            <w:rPr>
                              <w:rFonts w:ascii="Century Gothic"/>
                              <w:b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2"/>
                              <w:w w:val="110"/>
                              <w:sz w:val="9"/>
                            </w:rPr>
                            <w:t>Merran</w:t>
                          </w:r>
                        </w:p>
                        <w:p w14:paraId="4E0564EC" w14:textId="77777777" w:rsidR="00F20CE2" w:rsidRDefault="003E30F1">
                          <w:pPr>
                            <w:spacing w:line="277" w:lineRule="auto"/>
                            <w:ind w:left="18" w:right="364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&amp;</w:t>
                          </w:r>
                          <w:r>
                            <w:rPr>
                              <w:rFonts w:ascii="Century Gothic"/>
                              <w:b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2"/>
                              <w:w w:val="110"/>
                              <w:sz w:val="9"/>
                            </w:rPr>
                            <w:t>Little</w:t>
                          </w:r>
                          <w:r>
                            <w:rPr>
                              <w:rFonts w:ascii="Century Gothic"/>
                              <w:b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2"/>
                              <w:w w:val="110"/>
                              <w:sz w:val="9"/>
                            </w:rPr>
                            <w:t>Merran</w:t>
                          </w:r>
                          <w:r>
                            <w:rPr>
                              <w:rFonts w:ascii="Century Gothic"/>
                              <w:b/>
                              <w:spacing w:val="24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Creeks)</w:t>
                          </w:r>
                        </w:p>
                      </w:txbxContent>
                    </v:textbox>
                  </v:shape>
                  <v:shape id="Text Box 285" o:spid="_x0000_s1440" type="#_x0000_t202" style="position:absolute;left:1092;top:4351;width:1088;height: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/2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V/2sYAAADcAAAADwAAAAAAAAAAAAAAAACYAgAAZHJz&#10;L2Rvd25yZXYueG1sUEsFBgAAAAAEAAQA9QAAAIsDAAAAAA==&#10;" filled="f" stroked="f">
                    <v:textbox inset="0,0,0,0">
                      <w:txbxContent>
                        <w:p w14:paraId="4E0564ED" w14:textId="77777777" w:rsidR="00F20CE2" w:rsidRDefault="003E30F1">
                          <w:pPr>
                            <w:spacing w:before="10" w:line="293" w:lineRule="auto"/>
                            <w:ind w:left="18" w:right="302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L</w:t>
                          </w:r>
                          <w:r>
                            <w:rPr>
                              <w:rFonts w:ascii="Century Gothic"/>
                              <w:spacing w:val="3"/>
                              <w:w w:val="110"/>
                              <w:sz w:val="9"/>
                            </w:rPr>
                            <w:t>o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n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g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i</w:t>
                          </w:r>
                          <w:r>
                            <w:rPr>
                              <w:rFonts w:ascii="Century Gothic"/>
                              <w:spacing w:val="4"/>
                              <w:w w:val="110"/>
                              <w:sz w:val="9"/>
                            </w:rPr>
                            <w:t>t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ud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i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nal</w:t>
                          </w:r>
                          <w:r>
                            <w:rPr>
                              <w:rFonts w:ascii="Century Gothic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connectivity</w:t>
                          </w:r>
                          <w:r>
                            <w:rPr>
                              <w:rFonts w:ascii="Century Gothic"/>
                              <w:spacing w:val="28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9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Quality</w:t>
                          </w:r>
                          <w:r>
                            <w:rPr>
                              <w:rFonts w:ascii="Century Gothic"/>
                              <w:spacing w:val="28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Maintenance</w:t>
                          </w:r>
                          <w:r>
                            <w:rPr>
                              <w:rFonts w:ascii="Century Gothic"/>
                              <w:spacing w:val="-1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spacing w:val="22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native</w:t>
                          </w:r>
                          <w:r>
                            <w:rPr>
                              <w:rFonts w:ascii="Century Gothic"/>
                              <w:spacing w:val="-1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animal</w:t>
                          </w:r>
                        </w:p>
                        <w:p w14:paraId="4E0564EE" w14:textId="77777777" w:rsidR="00F20CE2" w:rsidRDefault="003E30F1">
                          <w:pPr>
                            <w:spacing w:line="293" w:lineRule="auto"/>
                            <w:ind w:left="18" w:right="47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habitat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instream</w:t>
                          </w:r>
                          <w:r>
                            <w:rPr>
                              <w:rFonts w:ascii="Century Gothic"/>
                              <w:spacing w:val="27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aquatic</w:t>
                          </w:r>
                          <w:r>
                            <w:rPr>
                              <w:rFonts w:ascii="Century Gothic"/>
                              <w:spacing w:val="-19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vegetation</w:t>
                          </w:r>
                        </w:p>
                      </w:txbxContent>
                    </v:textbox>
                  </v:shape>
                  <v:shape id="Text Box 284" o:spid="_x0000_s1441" type="#_x0000_t202" style="position:absolute;left:2180;top:4351;width:2205;height: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aQc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WD48Q7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dpBxQAAANwAAAAPAAAAAAAAAAAAAAAAAJgCAABkcnMv&#10;ZG93bnJldi54bWxQSwUGAAAAAAQABAD1AAAAigMAAAAA&#10;" filled="f" stroked="f">
                    <v:textbox inset="0,0,0,0">
                      <w:txbxContent>
                        <w:p w14:paraId="4E0564EF" w14:textId="77777777" w:rsidR="00F20CE2" w:rsidRDefault="003E30F1">
                          <w:pPr>
                            <w:spacing w:before="23" w:line="289" w:lineRule="auto"/>
                            <w:ind w:left="18" w:right="482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Small events</w:t>
                          </w:r>
                          <w:r>
                            <w:rPr>
                              <w:rFonts w:ascii="Century Gothic"/>
                              <w:w w:val="110"/>
                              <w:position w:val="4"/>
                              <w:sz w:val="6"/>
                            </w:rPr>
                            <w:t>1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~6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GL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>year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stream</w:t>
                          </w:r>
                          <w:r>
                            <w:rPr>
                              <w:rFonts w:ascii="Century Gothic"/>
                              <w:spacing w:val="21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Winter/Spring/</w:t>
                          </w:r>
                          <w:r>
                            <w:rPr>
                              <w:rFonts w:ascii="Century Gothic"/>
                              <w:spacing w:val="-9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Autumn</w:t>
                          </w:r>
                          <w:r>
                            <w:rPr>
                              <w:rFonts w:ascii="Century Gothic"/>
                              <w:spacing w:val="-10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events</w:t>
                          </w:r>
                        </w:p>
                      </w:txbxContent>
                    </v:textbox>
                  </v:shape>
                  <v:shape id="Text Box 283" o:spid="_x0000_s1442" type="#_x0000_t202" style="position:absolute;left:4385;top:4351;width:720;height: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CNc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EI1xQAAANwAAAAPAAAAAAAAAAAAAAAAAJgCAABkcnMv&#10;ZG93bnJldi54bWxQSwUGAAAAAAQABAD1AAAAigMAAAAA&#10;" filled="f" stroked="f">
                    <v:textbox inset="0,0,0,0">
                      <w:txbxContent>
                        <w:p w14:paraId="4E0564F0" w14:textId="77777777" w:rsidR="00F20CE2" w:rsidRDefault="003E30F1">
                          <w:pPr>
                            <w:spacing w:before="10"/>
                            <w:ind w:left="26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1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in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2 (2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>years)</w:t>
                          </w:r>
                        </w:p>
                      </w:txbxContent>
                    </v:textbox>
                  </v:shape>
                  <v:shape id="Text Box 282" o:spid="_x0000_s1443" type="#_x0000_t202" style="position:absolute;left:10441;top:4351;width:2667;height: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znr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znrsYAAADcAAAADwAAAAAAAAAAAAAAAACYAgAAZHJz&#10;L2Rvd25yZXYueG1sUEsFBgAAAAAEAAQA9QAAAIsDAAAAAA==&#10;" filled="f" stroked="f">
                    <v:textbox inset="0,0,0,0">
                      <w:txbxContent>
                        <w:p w14:paraId="4E0564F1" w14:textId="77777777" w:rsidR="00F20CE2" w:rsidRDefault="003E30F1">
                          <w:pPr>
                            <w:spacing w:before="10"/>
                            <w:ind w:left="13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  <w:u w:val="single" w:color="000000"/>
                            </w:rPr>
                            <w:t>Moderate</w:t>
                          </w:r>
                        </w:p>
                        <w:p w14:paraId="4E0564F2" w14:textId="77777777" w:rsidR="00F20CE2" w:rsidRDefault="003E30F1">
                          <w:pPr>
                            <w:spacing w:before="25" w:line="293" w:lineRule="auto"/>
                            <w:ind w:left="142" w:right="145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Some</w:t>
                          </w:r>
                          <w:r>
                            <w:rPr>
                              <w:rFonts w:ascii="Century Gothic"/>
                              <w:spacing w:val="-8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watering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may</w:t>
                          </w:r>
                          <w:r>
                            <w:rPr>
                              <w:rFonts w:ascii="Century Gothic"/>
                              <w:spacing w:val="-10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spacing w:val="-8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important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supplement</w:t>
                          </w:r>
                          <w:r>
                            <w:rPr>
                              <w:rFonts w:ascii="Century Gothic"/>
                              <w:spacing w:val="34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flows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maintain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quality</w:t>
                          </w:r>
                          <w:r>
                            <w:rPr>
                              <w:rFonts w:ascii="Century Gothic"/>
                              <w:spacing w:val="-10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ecosystem</w:t>
                          </w:r>
                          <w:r>
                            <w:rPr>
                              <w:rFonts w:ascii="Century Gothic"/>
                              <w:spacing w:val="28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health.</w:t>
                          </w:r>
                        </w:p>
                      </w:txbxContent>
                    </v:textbox>
                  </v:shape>
                  <v:shape id="Text Box 281" o:spid="_x0000_s1444" type="#_x0000_t202" style="position:absolute;left:13107;top:4351;width:1088;height: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552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nnZxQAAANwAAAAPAAAAAAAAAAAAAAAAAJgCAABkcnMv&#10;ZG93bnJldi54bWxQSwUGAAAAAAQABAD1AAAAigMAAAAA&#10;" filled="f" stroked="f">
                    <v:textbox inset="0,0,0,0">
                      <w:txbxContent>
                        <w:p w14:paraId="4E0564F3" w14:textId="77777777" w:rsidR="00F20CE2" w:rsidRDefault="003E30F1">
                          <w:pPr>
                            <w:spacing w:before="10"/>
                            <w:ind w:right="1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E36C09"/>
                              <w:spacing w:val="-1"/>
                              <w:w w:val="110"/>
                              <w:sz w:val="9"/>
                            </w:rPr>
                            <w:t>Protect</w:t>
                          </w:r>
                        </w:p>
                      </w:txbxContent>
                    </v:textbox>
                  </v:shape>
                  <v:shape id="Text Box 280" o:spid="_x0000_s1445" type="#_x0000_t202" style="position:absolute;left:14195;top:4351;width:2663;height: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cQ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LcQsYAAADcAAAADwAAAAAAAAAAAAAAAACYAgAAZHJz&#10;L2Rvd25yZXYueG1sUEsFBgAAAAAEAAQA9QAAAIsDAAAAAA==&#10;" filled="f" stroked="f">
                    <v:textbox inset="0,0,0,0">
                      <w:txbxContent>
                        <w:p w14:paraId="4E0564F4" w14:textId="77777777" w:rsidR="00F20CE2" w:rsidRDefault="003E30F1">
                          <w:pPr>
                            <w:spacing w:before="10" w:line="293" w:lineRule="auto"/>
                            <w:ind w:left="18" w:right="21" w:hanging="1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Commonwealth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may</w:t>
                          </w:r>
                          <w:r>
                            <w:rPr>
                              <w:rFonts w:ascii="Century Gothic"/>
                              <w:spacing w:val="-10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spacing w:val="-8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used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spacing w:val="48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these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systems, depending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on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individual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need.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Sites</w:t>
                          </w:r>
                          <w:r>
                            <w:rPr>
                              <w:rFonts w:ascii="Century Gothic"/>
                              <w:spacing w:val="35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may</w:t>
                          </w:r>
                          <w:r>
                            <w:rPr>
                              <w:rFonts w:ascii="Century Gothic"/>
                              <w:spacing w:val="-9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more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likely</w:t>
                          </w:r>
                          <w:r>
                            <w:rPr>
                              <w:rFonts w:ascii="Century Gothic"/>
                              <w:spacing w:val="-8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 be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by</w:t>
                          </w:r>
                          <w:r>
                            <w:rPr>
                              <w:rFonts w:ascii="Century Gothic"/>
                              <w:spacing w:val="-8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NSW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OEH.</w:t>
                          </w:r>
                        </w:p>
                      </w:txbxContent>
                    </v:textbox>
                  </v:shape>
                  <v:shape id="Text Box 279" o:spid="_x0000_s1446" type="#_x0000_t202" style="position:absolute;left:5;top:5288;width:1088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IMM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UgwwgAAANwAAAAPAAAAAAAAAAAAAAAAAJgCAABkcnMvZG93&#10;bnJldi54bWxQSwUGAAAAAAQABAD1AAAAhwMAAAAA&#10;" filled="f" stroked="f">
                    <v:textbox inset="0,0,0,0">
                      <w:txbxContent>
                        <w:p w14:paraId="4E0564F5" w14:textId="77777777" w:rsidR="00F20CE2" w:rsidRDefault="003E30F1">
                          <w:pPr>
                            <w:spacing w:before="11" w:line="277" w:lineRule="auto"/>
                            <w:ind w:left="18" w:right="20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pacing w:val="2"/>
                              <w:w w:val="110"/>
                              <w:sz w:val="9"/>
                            </w:rPr>
                            <w:t>Fringing</w:t>
                          </w:r>
                          <w:r>
                            <w:rPr>
                              <w:rFonts w:ascii="Century Gothic"/>
                              <w:b/>
                              <w:spacing w:val="-1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1"/>
                              <w:w w:val="110"/>
                              <w:sz w:val="9"/>
                            </w:rPr>
                            <w:t>Wetlands</w:t>
                          </w:r>
                          <w:r>
                            <w:rPr>
                              <w:rFonts w:ascii="Century Gothic"/>
                              <w:b/>
                              <w:spacing w:val="29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(e.g.</w:t>
                          </w:r>
                          <w:r>
                            <w:rPr>
                              <w:rFonts w:ascii="Century Gothic"/>
                              <w:b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1"/>
                              <w:w w:val="110"/>
                              <w:sz w:val="9"/>
                            </w:rPr>
                            <w:t>Private</w:t>
                          </w:r>
                          <w:r>
                            <w:rPr>
                              <w:rFonts w:ascii="Century Gothic"/>
                              <w:b/>
                              <w:spacing w:val="-8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wetlands</w:t>
                          </w:r>
                          <w:r>
                            <w:rPr>
                              <w:rFonts w:ascii="Century Gothic"/>
                              <w:b/>
                              <w:spacing w:val="22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-3"/>
                              <w:w w:val="110"/>
                              <w:sz w:val="9"/>
                            </w:rPr>
                            <w:t>on</w:t>
                          </w:r>
                          <w:r>
                            <w:rPr>
                              <w:rFonts w:ascii="Century Gothic"/>
                              <w:b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1"/>
                              <w:w w:val="110"/>
                              <w:sz w:val="9"/>
                            </w:rPr>
                            <w:t>Colligen</w:t>
                          </w:r>
                          <w:r>
                            <w:rPr>
                              <w:rFonts w:ascii="Century Gothic"/>
                              <w:b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Creek)</w:t>
                          </w:r>
                        </w:p>
                      </w:txbxContent>
                    </v:textbox>
                  </v:shape>
                  <v:shape id="Text Box 278" o:spid="_x0000_s1447" type="#_x0000_t202" style="position:absolute;left:1092;top:5288;width:1088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Htq8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Ae2rxQAAANwAAAAPAAAAAAAAAAAAAAAAAJgCAABkcnMv&#10;ZG93bnJldi54bWxQSwUGAAAAAAQABAD1AAAAigMAAAAA&#10;" filled="f" stroked="f">
                    <v:textbox inset="0,0,0,0">
                      <w:txbxContent>
                        <w:p w14:paraId="4E0564F6" w14:textId="77777777" w:rsidR="00F20CE2" w:rsidRDefault="003E30F1">
                          <w:pPr>
                            <w:spacing w:before="11"/>
                            <w:ind w:left="18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>As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above</w:t>
                          </w:r>
                        </w:p>
                      </w:txbxContent>
                    </v:textbox>
                  </v:shape>
                  <v:shape id="Text Box 277" o:spid="_x0000_s1448" type="#_x0000_t202" style="position:absolute;left:2180;top:5288;width:2205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LS68MA&#10;AADcAAAADwAAAGRycy9kb3ducmV2LnhtbERPz2vCMBS+D/wfwhO8zdSB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LS68MAAADcAAAADwAAAAAAAAAAAAAAAACYAgAAZHJzL2Rv&#10;d25yZXYueG1sUEsFBgAAAAAEAAQA9QAAAIgDAAAAAA==&#10;" filled="f" stroked="f">
                    <v:textbox inset="0,0,0,0">
                      <w:txbxContent>
                        <w:p w14:paraId="4E0564F7" w14:textId="77777777" w:rsidR="00F20CE2" w:rsidRDefault="003E30F1">
                          <w:pPr>
                            <w:spacing w:before="11"/>
                            <w:ind w:left="18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Small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site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specific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actions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&lt;10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GL</w:t>
                          </w:r>
                        </w:p>
                      </w:txbxContent>
                    </v:textbox>
                  </v:shape>
                  <v:shape id="Text Box 276" o:spid="_x0000_s1449" type="#_x0000_t202" style="position:absolute;left:4385;top:5288;width:720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53cMQA&#10;AADcAAAADwAAAGRycy9kb3ducmV2LnhtbESPQWvCQBSE7wX/w/IEb3VjQ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ud3DEAAAA3AAAAA8AAAAAAAAAAAAAAAAAmAIAAGRycy9k&#10;b3ducmV2LnhtbFBLBQYAAAAABAAEAPUAAACJAwAAAAA=&#10;" filled="f" stroked="f">
                    <v:textbox inset="0,0,0,0">
                      <w:txbxContent>
                        <w:p w14:paraId="4E0564F8" w14:textId="77777777" w:rsidR="00F20CE2" w:rsidRDefault="003E30F1">
                          <w:pPr>
                            <w:spacing w:before="11"/>
                            <w:ind w:left="78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Site</w:t>
                          </w:r>
                          <w:r>
                            <w:rPr>
                              <w:rFonts w:ascii="Century Gothic"/>
                              <w:spacing w:val="-1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specific</w:t>
                          </w:r>
                        </w:p>
                      </w:txbxContent>
                    </v:textbox>
                  </v:shape>
                  <v:shape id="Text Box 275" o:spid="_x0000_s1450" type="#_x0000_t202" style="position:absolute;left:10441;top:5288;width:2667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zpB8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OkHxQAAANwAAAAPAAAAAAAAAAAAAAAAAJgCAABkcnMv&#10;ZG93bnJldi54bWxQSwUGAAAAAAQABAD1AAAAigMAAAAA&#10;" filled="f" stroked="f">
                    <v:textbox inset="0,0,0,0">
                      <w:txbxContent>
                        <w:p w14:paraId="4E0564F9" w14:textId="77777777" w:rsidR="00F20CE2" w:rsidRDefault="003E30F1">
                          <w:pPr>
                            <w:spacing w:before="11"/>
                            <w:ind w:right="1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Site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Specific</w:t>
                          </w:r>
                        </w:p>
                      </w:txbxContent>
                    </v:textbox>
                  </v:shape>
                  <v:shape id="Text Box 274" o:spid="_x0000_s1451" type="#_x0000_t202" style="position:absolute;left:13107;top:5288;width:1088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MnM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BMnMYAAADcAAAADwAAAAAAAAAAAAAAAACYAgAAZHJz&#10;L2Rvd25yZXYueG1sUEsFBgAAAAAEAAQA9QAAAIsDAAAAAA==&#10;" filled="f" stroked="f">
                    <v:textbox inset="0,0,0,0">
                      <w:txbxContent>
                        <w:p w14:paraId="4E0564FA" w14:textId="77777777" w:rsidR="00F20CE2" w:rsidRDefault="003E30F1">
                          <w:pPr>
                            <w:spacing w:before="11"/>
                            <w:ind w:right="1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E36C09"/>
                              <w:spacing w:val="-1"/>
                              <w:w w:val="110"/>
                              <w:sz w:val="9"/>
                            </w:rPr>
                            <w:t>Protect</w:t>
                          </w:r>
                        </w:p>
                      </w:txbxContent>
                    </v:textbox>
                  </v:shape>
                  <v:shape id="Text Box 273" o:spid="_x0000_s1452" type="#_x0000_t202" style="position:absolute;left:14195;top:5288;width:2663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U6M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nU6MYAAADcAAAADwAAAAAAAAAAAAAAAACYAgAAZHJz&#10;L2Rvd25yZXYueG1sUEsFBgAAAAAEAAQA9QAAAIsDAAAAAA==&#10;" filled="f" stroked="f">
                    <v:textbox inset="0,0,0,0">
                      <w:txbxContent>
                        <w:p w14:paraId="4E0564FB" w14:textId="77777777" w:rsidR="00F20CE2" w:rsidRDefault="003E30F1">
                          <w:pPr>
                            <w:spacing w:before="11" w:line="293" w:lineRule="auto"/>
                            <w:ind w:left="18" w:right="22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Commonwealth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may</w:t>
                          </w:r>
                          <w:r>
                            <w:rPr>
                              <w:rFonts w:ascii="Century Gothic"/>
                              <w:spacing w:val="-10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spacing w:val="-8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used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spacing w:val="48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these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systems,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depending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on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individual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need.</w:t>
                          </w:r>
                        </w:p>
                        <w:p w14:paraId="4E0564FC" w14:textId="77777777" w:rsidR="00F20CE2" w:rsidRDefault="003E30F1">
                          <w:pPr>
                            <w:ind w:right="4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Sites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may</w:t>
                          </w:r>
                          <w:r>
                            <w:rPr>
                              <w:rFonts w:ascii="Century Gothic"/>
                              <w:spacing w:val="-9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more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likely</w:t>
                          </w:r>
                          <w:r>
                            <w:rPr>
                              <w:rFonts w:ascii="Century Gothic"/>
                              <w:spacing w:val="-9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by</w:t>
                          </w:r>
                          <w:r>
                            <w:rPr>
                              <w:rFonts w:ascii="Century Gothic"/>
                              <w:spacing w:val="-9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NSW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OEH.</w:t>
                          </w:r>
                        </w:p>
                      </w:txbxContent>
                    </v:textbox>
                  </v:shape>
                  <v:shape id="Text Box 272" o:spid="_x0000_s1453" type="#_x0000_t202" style="position:absolute;left:5;top:5708;width:1088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xc8UA&#10;AADcAAAADwAAAGRycy9kb3ducmV2LnhtbESPQWvCQBSE7wX/w/IEb3VjIV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lXFzxQAAANwAAAAPAAAAAAAAAAAAAAAAAJgCAABkcnMv&#10;ZG93bnJldi54bWxQSwUGAAAAAAQABAD1AAAAigMAAAAA&#10;" filled="f" stroked="f">
                    <v:textbox inset="0,0,0,0">
                      <w:txbxContent>
                        <w:p w14:paraId="4E0564FD" w14:textId="77777777" w:rsidR="00F20CE2" w:rsidRDefault="003E30F1">
                          <w:pPr>
                            <w:spacing w:before="11"/>
                            <w:ind w:left="18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pacing w:val="1"/>
                              <w:w w:val="110"/>
                              <w:sz w:val="9"/>
                            </w:rPr>
                            <w:t>Werai</w:t>
                          </w:r>
                          <w:r>
                            <w:rPr>
                              <w:rFonts w:ascii="Century Gothic"/>
                              <w:b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Forest</w:t>
                          </w:r>
                        </w:p>
                      </w:txbxContent>
                    </v:textbox>
                  </v:shape>
                  <v:shape id="Text Box 271" o:spid="_x0000_s1454" type="#_x0000_t202" style="position:absolute;left:1092;top:5708;width:1088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vBM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+8ExQAAANwAAAAPAAAAAAAAAAAAAAAAAJgCAABkcnMv&#10;ZG93bnJldi54bWxQSwUGAAAAAAQABAD1AAAAigMAAAAA&#10;" filled="f" stroked="f">
                    <v:textbox inset="0,0,0,0">
                      <w:txbxContent>
                        <w:p w14:paraId="4E0564FE" w14:textId="77777777" w:rsidR="00F20CE2" w:rsidRDefault="003E30F1">
                          <w:pPr>
                            <w:spacing w:before="11" w:line="293" w:lineRule="auto"/>
                            <w:ind w:left="18" w:right="34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9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Quality</w:t>
                          </w:r>
                          <w:r>
                            <w:rPr>
                              <w:rFonts w:ascii="Century Gothic"/>
                              <w:spacing w:val="28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05"/>
                              <w:sz w:val="9"/>
                            </w:rPr>
                            <w:t>Maintenance</w:t>
                          </w:r>
                          <w:r>
                            <w:rPr>
                              <w:rFonts w:ascii="Century Gothic"/>
                              <w:w w:val="10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0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05"/>
                              <w:sz w:val="9"/>
                            </w:rPr>
                            <w:t>riparian</w:t>
                          </w:r>
                          <w:r>
                            <w:rPr>
                              <w:rFonts w:ascii="Century Gothic"/>
                              <w:spacing w:val="25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vegetation</w:t>
                          </w:r>
                        </w:p>
                      </w:txbxContent>
                    </v:textbox>
                  </v:shape>
                  <v:shape id="Text Box 270" o:spid="_x0000_s1455" type="#_x0000_t202" style="position:absolute;left:2180;top:5708;width:2205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Kn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nsL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0qfxQAAANwAAAAPAAAAAAAAAAAAAAAAAJgCAABkcnMv&#10;ZG93bnJldi54bWxQSwUGAAAAAAQABAD1AAAAigMAAAAA&#10;" filled="f" stroked="f">
                    <v:textbox inset="0,0,0,0">
                      <w:txbxContent>
                        <w:p w14:paraId="4E0564FF" w14:textId="77777777" w:rsidR="00F20CE2" w:rsidRDefault="003E30F1">
                          <w:pPr>
                            <w:spacing w:before="11" w:line="293" w:lineRule="auto"/>
                            <w:ind w:left="18" w:right="205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Small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events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~5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GL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provide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drought</w:t>
                          </w:r>
                          <w:r>
                            <w:rPr>
                              <w:rFonts w:ascii="Century Gothic"/>
                              <w:spacing w:val="26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refuge.</w:t>
                          </w:r>
                        </w:p>
                      </w:txbxContent>
                    </v:textbox>
                  </v:shape>
                  <v:shape id="Text Box 269" o:spid="_x0000_s1456" type="#_x0000_t202" style="position:absolute;left:4385;top:5708;width:720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Te7cMA&#10;AADcAAAADwAAAGRycy9kb3ducmV2LnhtbERPz2vCMBS+D/wfwhO8zdSB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Te7cMAAADcAAAADwAAAAAAAAAAAAAAAACYAgAAZHJzL2Rv&#10;d25yZXYueG1sUEsFBgAAAAAEAAQA9QAAAIgDAAAAAA==&#10;" filled="f" stroked="f">
                    <v:textbox inset="0,0,0,0">
                      <w:txbxContent>
                        <w:p w14:paraId="4E056500" w14:textId="77777777" w:rsidR="00F20CE2" w:rsidRDefault="003E30F1">
                          <w:pPr>
                            <w:spacing w:before="11"/>
                            <w:ind w:left="63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2-3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5 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>years</w:t>
                          </w:r>
                        </w:p>
                        <w:p w14:paraId="4E056501" w14:textId="77777777" w:rsidR="00F20CE2" w:rsidRDefault="003E30F1">
                          <w:pPr>
                            <w:spacing w:before="24" w:line="293" w:lineRule="auto"/>
                            <w:ind w:left="18" w:right="17" w:firstLine="67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(6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>years)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28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river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red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gums</w:t>
                          </w:r>
                        </w:p>
                      </w:txbxContent>
                    </v:textbox>
                  </v:shape>
                  <v:shape id="Text Box 268" o:spid="_x0000_s1457" type="#_x0000_t202" style="position:absolute;left:10441;top:5708;width:2667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h7ds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Ye3bEAAAA3AAAAA8AAAAAAAAAAAAAAAAAmAIAAGRycy9k&#10;b3ducmV2LnhtbFBLBQYAAAAABAAEAPUAAACJAwAAAAA=&#10;" filled="f" stroked="f">
                    <v:textbox inset="0,0,0,0">
                      <w:txbxContent>
                        <w:p w14:paraId="4E056502" w14:textId="77777777" w:rsidR="00F20CE2" w:rsidRDefault="003E30F1">
                          <w:pPr>
                            <w:spacing w:before="11"/>
                            <w:ind w:right="1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  <w:u w:val="single" w:color="000000"/>
                            </w:rPr>
                            <w:t>Moderate</w:t>
                          </w:r>
                        </w:p>
                      </w:txbxContent>
                    </v:textbox>
                  </v:shape>
                  <v:shape id="Text Box 267" o:spid="_x0000_s1458" type="#_x0000_t202" style="position:absolute;left:13107;top:5708;width:1088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4YVs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hhWwgAAANwAAAAPAAAAAAAAAAAAAAAAAJgCAABkcnMvZG93&#10;bnJldi54bWxQSwUGAAAAAAQABAD1AAAAhwMAAAAA&#10;" filled="f" stroked="f">
                    <v:textbox inset="0,0,0,0">
                      <w:txbxContent>
                        <w:p w14:paraId="4E056503" w14:textId="77777777" w:rsidR="00F20CE2" w:rsidRDefault="003E30F1">
                          <w:pPr>
                            <w:spacing w:before="11"/>
                            <w:ind w:right="1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E36C09"/>
                              <w:spacing w:val="-1"/>
                              <w:w w:val="110"/>
                              <w:sz w:val="9"/>
                            </w:rPr>
                            <w:t>Protect</w:t>
                          </w:r>
                        </w:p>
                      </w:txbxContent>
                    </v:textbox>
                  </v:shape>
                  <v:shape id="Text Box 266" o:spid="_x0000_s1459" type="#_x0000_t202" style="position:absolute;left:14195;top:5708;width:2663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9zc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r3NxQAAANwAAAAPAAAAAAAAAAAAAAAAAJgCAABkcnMv&#10;ZG93bnJldi54bWxQSwUGAAAAAAQABAD1AAAAigMAAAAA&#10;" filled="f" stroked="f">
                    <v:textbox inset="0,0,0,0">
                      <w:txbxContent>
                        <w:p w14:paraId="4E056504" w14:textId="77777777" w:rsidR="00F20CE2" w:rsidRDefault="003E30F1">
                          <w:pPr>
                            <w:spacing w:before="11" w:line="293" w:lineRule="auto"/>
                            <w:ind w:left="26" w:right="29" w:firstLine="4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Commonwealth</w:t>
                          </w:r>
                          <w:r>
                            <w:rPr>
                              <w:rFonts w:ascii="Century Gothic"/>
                              <w:spacing w:val="-8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8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could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spacing w:val="40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considered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future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>years,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subject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 stakeholder</w:t>
                          </w:r>
                          <w:r>
                            <w:rPr>
                              <w:rFonts w:ascii="Century Gothic"/>
                              <w:spacing w:val="27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support,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operational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delivery</w:t>
                          </w:r>
                          <w:r>
                            <w:rPr>
                              <w:rFonts w:ascii="Century Gothic"/>
                              <w:spacing w:val="-1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infrastructure,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third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party</w:t>
                          </w:r>
                          <w:r>
                            <w:rPr>
                              <w:rFonts w:ascii="Century Gothic"/>
                              <w:spacing w:val="40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impacts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return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flows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being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addressed.</w:t>
                          </w:r>
                        </w:p>
                      </w:txbxContent>
                    </v:textbox>
                  </v:shape>
                  <v:shape id="Text Box 265" o:spid="_x0000_s1460" type="#_x0000_t202" style="position:absolute;left:5;top:6249;width:108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jus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CO6xQAAANwAAAAPAAAAAAAAAAAAAAAAAJgCAABkcnMv&#10;ZG93bnJldi54bWxQSwUGAAAAAAQABAD1AAAAigMAAAAA&#10;" filled="f" stroked="f">
                    <v:textbox inset="0,0,0,0">
                      <w:txbxContent>
                        <w:p w14:paraId="4E056505" w14:textId="77777777" w:rsidR="00F20CE2" w:rsidRDefault="003E30F1">
                          <w:pPr>
                            <w:spacing w:before="10" w:line="277" w:lineRule="auto"/>
                            <w:ind w:left="18" w:right="266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Koondrook-</w:t>
                          </w:r>
                          <w:r>
                            <w:rPr>
                              <w:rFonts w:ascii="Century Gothic"/>
                              <w:b/>
                              <w:spacing w:val="20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Perricoota</w:t>
                          </w:r>
                          <w:r>
                            <w:rPr>
                              <w:rFonts w:ascii="Century Gothic"/>
                              <w:b/>
                              <w:spacing w:val="-10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Forest</w:t>
                          </w:r>
                        </w:p>
                      </w:txbxContent>
                    </v:textbox>
                  </v:shape>
                  <v:shape id="Text Box 264" o:spid="_x0000_s1461" type="#_x0000_t202" style="position:absolute;left:1092;top:6249;width:108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GIc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IYhxQAAANwAAAAPAAAAAAAAAAAAAAAAAJgCAABkcnMv&#10;ZG93bnJldi54bWxQSwUGAAAAAAQABAD1AAAAigMAAAAA&#10;" filled="f" stroked="f">
                    <v:textbox inset="0,0,0,0">
                      <w:txbxContent>
                        <w:p w14:paraId="4E056506" w14:textId="77777777" w:rsidR="00F20CE2" w:rsidRDefault="003E30F1">
                          <w:pPr>
                            <w:spacing w:before="10" w:line="293" w:lineRule="auto"/>
                            <w:ind w:left="18" w:right="34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9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Quality</w:t>
                          </w:r>
                          <w:r>
                            <w:rPr>
                              <w:rFonts w:ascii="Century Gothic"/>
                              <w:spacing w:val="28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05"/>
                              <w:sz w:val="9"/>
                            </w:rPr>
                            <w:t>Maintenance</w:t>
                          </w:r>
                          <w:r>
                            <w:rPr>
                              <w:rFonts w:ascii="Century Gothic"/>
                              <w:w w:val="10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0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05"/>
                              <w:sz w:val="9"/>
                            </w:rPr>
                            <w:t>riparian</w:t>
                          </w:r>
                          <w:r>
                            <w:rPr>
                              <w:rFonts w:ascii="Century Gothic"/>
                              <w:spacing w:val="25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vegetation</w:t>
                          </w:r>
                        </w:p>
                      </w:txbxContent>
                    </v:textbox>
                  </v:shape>
                  <v:shape id="Text Box 263" o:spid="_x0000_s1462" type="#_x0000_t202" style="position:absolute;left:2180;top:6249;width:220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eV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R5VxQAAANwAAAAPAAAAAAAAAAAAAAAAAJgCAABkcnMv&#10;ZG93bnJldi54bWxQSwUGAAAAAAQABAD1AAAAigMAAAAA&#10;" filled="f" stroked="f">
                    <v:textbox inset="0,0,0,0">
                      <w:txbxContent>
                        <w:p w14:paraId="4E056507" w14:textId="77777777" w:rsidR="00F20CE2" w:rsidRDefault="003E30F1">
                          <w:pPr>
                            <w:spacing w:before="10" w:line="293" w:lineRule="auto"/>
                            <w:ind w:left="18" w:right="99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Small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event</w:t>
                          </w:r>
                          <w:r>
                            <w:rPr>
                              <w:rFonts w:ascii="Century Gothic"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30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GL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over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60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days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 xml:space="preserve">to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inundate</w:t>
                          </w:r>
                          <w:r>
                            <w:rPr>
                              <w:rFonts w:ascii="Century Gothic"/>
                              <w:spacing w:val="25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around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1500ha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forest,wetlands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42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creeks.</w:t>
                          </w:r>
                        </w:p>
                      </w:txbxContent>
                    </v:textbox>
                  </v:shape>
                  <v:shape id="Text Box 262" o:spid="_x0000_s1463" type="#_x0000_t202" style="position:absolute;left:4385;top:624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7zs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+bvOxQAAANwAAAAPAAAAAAAAAAAAAAAAAJgCAABkcnMv&#10;ZG93bnJldi54bWxQSwUGAAAAAAQABAD1AAAAigMAAAAA&#10;" filled="f" stroked="f">
                    <v:textbox inset="0,0,0,0">
                      <w:txbxContent>
                        <w:p w14:paraId="4E056508" w14:textId="77777777" w:rsidR="00F20CE2" w:rsidRDefault="003E30F1">
                          <w:pPr>
                            <w:spacing w:before="10"/>
                            <w:ind w:left="63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2-3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5 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>years</w:t>
                          </w:r>
                        </w:p>
                        <w:p w14:paraId="4E056509" w14:textId="77777777" w:rsidR="00F20CE2" w:rsidRDefault="003E30F1">
                          <w:pPr>
                            <w:spacing w:before="24" w:line="293" w:lineRule="auto"/>
                            <w:ind w:left="18" w:right="17" w:firstLine="67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(6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>years)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28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river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red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gums</w:t>
                          </w:r>
                        </w:p>
                      </w:txbxContent>
                    </v:textbox>
                  </v:shape>
                  <v:shape id="Text Box 261" o:spid="_x0000_s1464" type="#_x0000_t202" style="position:absolute;left:10441;top:6249;width:2667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luc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JbnEAAAA3AAAAA8AAAAAAAAAAAAAAAAAmAIAAGRycy9k&#10;b3ducmV2LnhtbFBLBQYAAAAABAAEAPUAAACJAwAAAAA=&#10;" filled="f" stroked="f">
                    <v:textbox inset="0,0,0,0">
                      <w:txbxContent>
                        <w:p w14:paraId="4E05650A" w14:textId="77777777" w:rsidR="00F20CE2" w:rsidRDefault="003E30F1">
                          <w:pPr>
                            <w:spacing w:before="10"/>
                            <w:ind w:right="1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  <w:u w:val="single" w:color="000000"/>
                            </w:rPr>
                            <w:t>Moderate</w:t>
                          </w:r>
                        </w:p>
                      </w:txbxContent>
                    </v:textbox>
                  </v:shape>
                  <v:shape id="Text Box 260" o:spid="_x0000_s1465" type="#_x0000_t202" style="position:absolute;left:13107;top:6249;width:108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AIs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4AixQAAANwAAAAPAAAAAAAAAAAAAAAAAJgCAABkcnMv&#10;ZG93bnJldi54bWxQSwUGAAAAAAQABAD1AAAAigMAAAAA&#10;" filled="f" stroked="f">
                    <v:textbox inset="0,0,0,0">
                      <w:txbxContent>
                        <w:p w14:paraId="4E05650B" w14:textId="77777777" w:rsidR="00F20CE2" w:rsidRDefault="003E30F1">
                          <w:pPr>
                            <w:spacing w:before="10"/>
                            <w:ind w:right="1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E36C09"/>
                              <w:spacing w:val="-1"/>
                              <w:w w:val="110"/>
                              <w:sz w:val="9"/>
                            </w:rPr>
                            <w:t>Protect</w:t>
                          </w:r>
                        </w:p>
                      </w:txbxContent>
                    </v:textbox>
                  </v:shape>
                  <v:shape id="Text Box 259" o:spid="_x0000_s1466" type="#_x0000_t202" style="position:absolute;left:14195;top:6249;width:266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UUM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BRQwgAAANwAAAAPAAAAAAAAAAAAAAAAAJgCAABkcnMvZG93&#10;bnJldi54bWxQSwUGAAAAAAQABAD1AAAAhwMAAAAA&#10;" filled="f" stroked="f">
                    <v:textbox inset="0,0,0,0">
                      <w:txbxContent>
                        <w:p w14:paraId="4E05650C" w14:textId="77777777" w:rsidR="00F20CE2" w:rsidRDefault="003E30F1">
                          <w:pPr>
                            <w:spacing w:before="10"/>
                            <w:ind w:left="701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>As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Werai Forest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above.</w:t>
                          </w:r>
                        </w:p>
                      </w:txbxContent>
                    </v:textbox>
                  </v:shape>
                  <v:shape id="Text Box 258" o:spid="_x0000_s1467" type="#_x0000_t202" style="position:absolute;left:5;top:6788;width:1088;height:1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xy8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LHLxQAAANwAAAAPAAAAAAAAAAAAAAAAAJgCAABkcnMv&#10;ZG93bnJldi54bWxQSwUGAAAAAAQABAD1AAAAigMAAAAA&#10;" filled="f" stroked="f">
                    <v:textbox inset="0,0,0,0">
                      <w:txbxContent>
                        <w:p w14:paraId="4E05650D" w14:textId="77777777" w:rsidR="00F20CE2" w:rsidRDefault="003E30F1">
                          <w:pPr>
                            <w:spacing w:before="10" w:line="277" w:lineRule="auto"/>
                            <w:ind w:left="18" w:right="44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pacing w:val="1"/>
                              <w:w w:val="110"/>
                              <w:sz w:val="9"/>
                            </w:rPr>
                            <w:t>Edward</w:t>
                          </w:r>
                          <w:r>
                            <w:rPr>
                              <w:rFonts w:ascii="Century Gothic"/>
                              <w:b/>
                              <w:spacing w:val="-9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Wakool</w:t>
                          </w:r>
                          <w:r>
                            <w:rPr>
                              <w:rFonts w:ascii="Century Gothic"/>
                              <w:b/>
                              <w:spacing w:val="26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System</w:t>
                          </w:r>
                          <w:r>
                            <w:rPr>
                              <w:rFonts w:ascii="Century Gothic"/>
                              <w:b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-</w:t>
                          </w:r>
                          <w:r>
                            <w:rPr>
                              <w:rFonts w:ascii="Century Gothic"/>
                              <w:b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1"/>
                              <w:w w:val="110"/>
                              <w:sz w:val="9"/>
                            </w:rPr>
                            <w:t xml:space="preserve">Winter </w:t>
                          </w:r>
                          <w:r>
                            <w:rPr>
                              <w:rFonts w:ascii="Century Gothic"/>
                              <w:b/>
                              <w:spacing w:val="-1"/>
                              <w:w w:val="110"/>
                              <w:sz w:val="9"/>
                            </w:rPr>
                            <w:t>Flows</w:t>
                          </w:r>
                        </w:p>
                      </w:txbxContent>
                    </v:textbox>
                  </v:shape>
                  <v:shape id="Text Box 257" o:spid="_x0000_s1468" type="#_x0000_t202" style="position:absolute;left:1092;top:6788;width:1088;height:1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Oi8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46LwgAAANwAAAAPAAAAAAAAAAAAAAAAAJgCAABkcnMvZG93&#10;bnJldi54bWxQSwUGAAAAAAQABAD1AAAAhwMAAAAA&#10;" filled="f" stroked="f">
                    <v:textbox inset="0,0,0,0">
                      <w:txbxContent>
                        <w:p w14:paraId="4E05650E" w14:textId="77777777" w:rsidR="00F20CE2" w:rsidRDefault="003E30F1">
                          <w:pPr>
                            <w:spacing w:before="10" w:line="293" w:lineRule="auto"/>
                            <w:ind w:left="18" w:right="131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Reinstatement</w:t>
                          </w:r>
                          <w:r>
                            <w:rPr>
                              <w:rFonts w:ascii="Century Gothic"/>
                              <w:spacing w:val="-8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spacing w:val="23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natural</w:t>
                          </w:r>
                          <w:r>
                            <w:rPr>
                              <w:rFonts w:ascii="Century Gothic"/>
                              <w:spacing w:val="-1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hydrograph</w:t>
                          </w:r>
                          <w:r>
                            <w:rPr>
                              <w:rFonts w:ascii="Century Gothic"/>
                              <w:spacing w:val="30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winter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period</w:t>
                          </w:r>
                          <w:r>
                            <w:rPr>
                              <w:rFonts w:ascii="Century Gothic"/>
                              <w:spacing w:val="27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L</w:t>
                          </w:r>
                          <w:r>
                            <w:rPr>
                              <w:rFonts w:ascii="Century Gothic"/>
                              <w:spacing w:val="3"/>
                              <w:w w:val="110"/>
                              <w:sz w:val="9"/>
                            </w:rPr>
                            <w:t>o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n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g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i</w:t>
                          </w:r>
                          <w:r>
                            <w:rPr>
                              <w:rFonts w:ascii="Century Gothic"/>
                              <w:spacing w:val="4"/>
                              <w:w w:val="110"/>
                              <w:sz w:val="9"/>
                            </w:rPr>
                            <w:t>t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ud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i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nal</w:t>
                          </w:r>
                          <w:r>
                            <w:rPr>
                              <w:rFonts w:ascii="Century Gothic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connectivity</w:t>
                          </w:r>
                        </w:p>
                        <w:p w14:paraId="4E05650F" w14:textId="77777777" w:rsidR="00F20CE2" w:rsidRDefault="003E30F1">
                          <w:pPr>
                            <w:spacing w:before="1" w:line="293" w:lineRule="auto"/>
                            <w:ind w:left="18" w:right="116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Fish</w:t>
                          </w:r>
                          <w:r>
                            <w:rPr>
                              <w:rFonts w:ascii="Century Gothic"/>
                              <w:spacing w:val="-1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recruitment</w:t>
                          </w:r>
                          <w:r>
                            <w:rPr>
                              <w:rFonts w:ascii="Century Gothic"/>
                              <w:spacing w:val="25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Aquatic</w:t>
                          </w:r>
                          <w:r>
                            <w:rPr>
                              <w:rFonts w:ascii="Century Gothic"/>
                              <w:spacing w:val="-19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vegetation</w:t>
                          </w:r>
                          <w:r>
                            <w:rPr>
                              <w:rFonts w:ascii="Century Gothic"/>
                              <w:spacing w:val="22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reestablishment</w:t>
                          </w:r>
                        </w:p>
                      </w:txbxContent>
                    </v:textbox>
                  </v:shape>
                  <v:shape id="Text Box 256" o:spid="_x0000_s1469" type="#_x0000_t202" style="position:absolute;left:2180;top:6788;width:220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rEM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srEMYAAADcAAAADwAAAAAAAAAAAAAAAACYAgAAZHJz&#10;L2Rvd25yZXYueG1sUEsFBgAAAAAEAAQA9QAAAIsDAAAAAA==&#10;" filled="f" stroked="f">
                    <v:textbox inset="0,0,0,0">
                      <w:txbxContent>
                        <w:p w14:paraId="4E056510" w14:textId="77777777" w:rsidR="00F20CE2" w:rsidRDefault="003E30F1">
                          <w:pPr>
                            <w:spacing w:before="10" w:line="293" w:lineRule="auto"/>
                            <w:ind w:left="18" w:right="149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Edw</w:t>
                          </w:r>
                          <w:r>
                            <w:rPr>
                              <w:rFonts w:ascii="Century Gothic"/>
                              <w:spacing w:val="-2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ard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River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-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Provide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slightly</w:t>
                          </w:r>
                          <w:r>
                            <w:rPr>
                              <w:rFonts w:ascii="Century Gothic"/>
                              <w:spacing w:val="-10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higher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base</w:t>
                          </w:r>
                          <w:r>
                            <w:rPr>
                              <w:rFonts w:ascii="Century Gothic"/>
                              <w:spacing w:val="36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winter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flow</w:t>
                          </w:r>
                          <w:r>
                            <w:rPr>
                              <w:rFonts w:ascii="Century Gothic"/>
                              <w:spacing w:val="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~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300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ML/d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added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 xml:space="preserve">to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base</w:t>
                          </w:r>
                          <w:r>
                            <w:rPr>
                              <w:rFonts w:ascii="Century Gothic"/>
                              <w:spacing w:val="26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flow</w:t>
                          </w:r>
                          <w:r>
                            <w:rPr>
                              <w:rFonts w:ascii="Century Gothic"/>
                              <w:spacing w:val="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at</w:t>
                          </w:r>
                          <w:r>
                            <w:rPr>
                              <w:rFonts w:ascii="Century Gothic"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Toonalook over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mid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>May</w:t>
                          </w:r>
                          <w:r>
                            <w:rPr>
                              <w:rFonts w:ascii="Century Gothic"/>
                              <w:spacing w:val="-8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July</w:t>
                          </w:r>
                          <w:r>
                            <w:rPr>
                              <w:rFonts w:ascii="Century Gothic"/>
                              <w:spacing w:val="-8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(~</w:t>
                          </w:r>
                          <w:r>
                            <w:rPr>
                              <w:rFonts w:ascii="Century Gothic"/>
                              <w:spacing w:val="24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27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GL)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if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Stevens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Weir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is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fully</w:t>
                          </w:r>
                          <w:r>
                            <w:rPr>
                              <w:rFonts w:ascii="Century Gothic"/>
                              <w:spacing w:val="-9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open.</w:t>
                          </w:r>
                        </w:p>
                      </w:txbxContent>
                    </v:textbox>
                  </v:shape>
                  <v:shape id="Text Box 255" o:spid="_x0000_s1470" type="#_x0000_t202" style="position:absolute;left:4385;top:6788;width:72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1Z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m1Z8YAAADcAAAADwAAAAAAAAAAAAAAAACYAgAAZHJz&#10;L2Rvd25yZXYueG1sUEsFBgAAAAAEAAQA9QAAAIsDAAAAAA==&#10;" filled="f" stroked="f">
                    <v:textbox inset="0,0,0,0">
                      <w:txbxContent>
                        <w:p w14:paraId="4E056511" w14:textId="77777777" w:rsidR="00F20CE2" w:rsidRDefault="003E30F1">
                          <w:pPr>
                            <w:spacing w:before="10"/>
                            <w:ind w:left="26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1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in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2 (2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>years)</w:t>
                          </w:r>
                        </w:p>
                      </w:txbxContent>
                    </v:textbox>
                  </v:shape>
                  <v:shape id="Text Box 254" o:spid="_x0000_s1471" type="#_x0000_t202" style="position:absolute;left:10441;top:6788;width:2667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Q/M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UQ/MYAAADcAAAADwAAAAAAAAAAAAAAAACYAgAAZHJz&#10;L2Rvd25yZXYueG1sUEsFBgAAAAAEAAQA9QAAAIsDAAAAAA==&#10;" filled="f" stroked="f">
                    <v:textbox inset="0,0,0,0">
                      <w:txbxContent>
                        <w:p w14:paraId="4E056512" w14:textId="77777777" w:rsidR="00F20CE2" w:rsidRDefault="003E30F1">
                          <w:pPr>
                            <w:spacing w:before="10"/>
                            <w:ind w:left="13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  <w:u w:val="single" w:color="000000"/>
                            </w:rPr>
                            <w:t>Moderate</w:t>
                          </w:r>
                        </w:p>
                        <w:p w14:paraId="4E056513" w14:textId="77777777" w:rsidR="00F20CE2" w:rsidRDefault="003E30F1">
                          <w:pPr>
                            <w:spacing w:before="24" w:line="293" w:lineRule="auto"/>
                            <w:ind w:left="44" w:right="44" w:firstLine="10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To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provide</w:t>
                          </w:r>
                          <w:r>
                            <w:rPr>
                              <w:rFonts w:ascii="Century Gothic"/>
                              <w:spacing w:val="-9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improved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connectivity</w:t>
                          </w:r>
                          <w:r>
                            <w:rPr>
                              <w:rFonts w:ascii="Century Gothic"/>
                              <w:spacing w:val="-1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aquatic</w:t>
                          </w:r>
                          <w:r>
                            <w:rPr>
                              <w:rFonts w:ascii="Century Gothic"/>
                              <w:spacing w:val="40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habitat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at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time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when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Edw</w:t>
                          </w:r>
                          <w:r>
                            <w:rPr>
                              <w:rFonts w:ascii="Century Gothic"/>
                              <w:spacing w:val="-2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ard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River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downstream of</w:t>
                          </w:r>
                          <w:r>
                            <w:rPr>
                              <w:rFonts w:ascii="Century Gothic"/>
                              <w:spacing w:val="26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Stephens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Weir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is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subject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 xml:space="preserve"> to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 annual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low</w:t>
                          </w:r>
                          <w:r>
                            <w:rPr>
                              <w:rFonts w:ascii="Century Gothic"/>
                              <w:spacing w:val="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flows.</w:t>
                          </w:r>
                        </w:p>
                      </w:txbxContent>
                    </v:textbox>
                  </v:shape>
                  <v:shape id="Text Box 253" o:spid="_x0000_s1472" type="#_x0000_t202" style="position:absolute;left:13107;top:6788;width:1088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IiM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yIiMYAAADcAAAADwAAAAAAAAAAAAAAAACYAgAAZHJz&#10;L2Rvd25yZXYueG1sUEsFBgAAAAAEAAQA9QAAAIsDAAAAAA==&#10;" filled="f" stroked="f">
                    <v:textbox inset="0,0,0,0">
                      <w:txbxContent>
                        <w:p w14:paraId="4E056514" w14:textId="77777777" w:rsidR="00F20CE2" w:rsidRDefault="003E30F1">
                          <w:pPr>
                            <w:spacing w:before="10"/>
                            <w:ind w:right="1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E36C09"/>
                              <w:spacing w:val="-1"/>
                              <w:w w:val="110"/>
                              <w:sz w:val="9"/>
                            </w:rPr>
                            <w:t>Protect</w:t>
                          </w:r>
                        </w:p>
                      </w:txbxContent>
                    </v:textbox>
                  </v:shape>
                  <v:shape id="Text Box 252" o:spid="_x0000_s1473" type="#_x0000_t202" style="position:absolute;left:14195;top:6788;width:2663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tE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HcP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C0TxQAAANwAAAAPAAAAAAAAAAAAAAAAAJgCAABkcnMv&#10;ZG93bnJldi54bWxQSwUGAAAAAAQABAD1AAAAigMAAAAA&#10;" filled="f" stroked="f">
                    <v:textbox inset="0,0,0,0">
                      <w:txbxContent>
                        <w:p w14:paraId="4E056515" w14:textId="77777777" w:rsidR="00F20CE2" w:rsidRDefault="003E30F1">
                          <w:pPr>
                            <w:spacing w:before="10" w:line="293" w:lineRule="auto"/>
                            <w:ind w:left="131" w:right="134" w:firstLine="11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Commonwealth</w:t>
                          </w:r>
                          <w:r>
                            <w:rPr>
                              <w:rFonts w:ascii="Century Gothic"/>
                              <w:spacing w:val="-8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8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may</w:t>
                          </w:r>
                          <w:r>
                            <w:rPr>
                              <w:rFonts w:ascii="Century Gothic"/>
                              <w:spacing w:val="-1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spacing w:val="42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considered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subject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stakeholder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discussions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26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infrastructure</w:t>
                          </w:r>
                          <w:r>
                            <w:rPr>
                              <w:rFonts w:ascii="Century Gothic"/>
                              <w:spacing w:val="-1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maintenance</w:t>
                          </w:r>
                          <w:r>
                            <w:rPr>
                              <w:rFonts w:ascii="Century Gothic"/>
                              <w:spacing w:val="-1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requirements</w:t>
                          </w:r>
                          <w:r>
                            <w:rPr>
                              <w:rFonts w:ascii="Century Gothic"/>
                              <w:spacing w:val="-1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by</w:t>
                          </w:r>
                          <w:r>
                            <w:rPr>
                              <w:rFonts w:ascii="Century Gothic"/>
                              <w:spacing w:val="37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WaterNSW.</w:t>
                          </w:r>
                        </w:p>
                      </w:txbxContent>
                    </v:textbox>
                  </v:shape>
                  <v:shape id="Text Box 251" o:spid="_x0000_s1474" type="#_x0000_t202" style="position:absolute;left:2180;top:7478;width:2205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zZM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rNkxQAAANwAAAAPAAAAAAAAAAAAAAAAAJgCAABkcnMv&#10;ZG93bnJldi54bWxQSwUGAAAAAAQABAD1AAAAigMAAAAA&#10;" filled="f" stroked="f">
                    <v:textbox inset="0,0,0,0">
                      <w:txbxContent>
                        <w:p w14:paraId="4E056516" w14:textId="77777777" w:rsidR="00F20CE2" w:rsidRDefault="003E30F1">
                          <w:pPr>
                            <w:spacing w:before="11" w:line="293" w:lineRule="auto"/>
                            <w:ind w:left="18" w:right="269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Yallakool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Creek,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Wakool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River,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Colligen</w:t>
                          </w:r>
                          <w:r>
                            <w:rPr>
                              <w:rFonts w:ascii="Century Gothic"/>
                              <w:spacing w:val="30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Creek-Niemur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River,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Merran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Creek</w:t>
                          </w:r>
                        </w:p>
                      </w:txbxContent>
                    </v:textbox>
                  </v:shape>
                  <v:shape id="Text Box 250" o:spid="_x0000_s1475" type="#_x0000_t202" style="position:absolute;left:4385;top:7478;width:720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4W/8YA&#10;AADcAAAADwAAAGRycy9kb3ducmV2LnhtbESPT2vCQBTE74V+h+UVvNVNC/5p6kakKAhCaUwPPb5m&#10;n8mS7NuYXTV+e7dQ8DjMzG+YxXKwrThT741jBS/jBARx6bThSsF3sXmeg/ABWWPrmBRcycMye3xY&#10;YKrdhXM670MlIoR9igrqELpUSl/WZNGPXUccvYPrLYYo+0rqHi8Rblv5miRTadFwXKixo4+aymZ/&#10;sgpWP5yvzfHz9ys/5KYo3hLeTRulRk/D6h1EoCHcw//trVYwmc3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4W/8YAAADcAAAADwAAAAAAAAAAAAAAAACYAgAAZHJz&#10;L2Rvd25yZXYueG1sUEsFBgAAAAAEAAQA9QAAAIsDAAAAAA==&#10;" filled="f" stroked="f">
                    <v:textbox inset="0,0,0,0">
                      <w:txbxContent>
                        <w:p w14:paraId="4E056517" w14:textId="77777777" w:rsidR="00F20CE2" w:rsidRDefault="003E30F1">
                          <w:pPr>
                            <w:spacing w:before="11"/>
                            <w:ind w:left="26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1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in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2 (2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>years)</w:t>
                          </w:r>
                        </w:p>
                      </w:txbxContent>
                    </v:textbox>
                  </v:shape>
                  <v:shape id="Text Box 249" o:spid="_x0000_s1476" type="#_x0000_t202" style="position:absolute;left:10441;top:7478;width:2667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Cjc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YKNwgAAANwAAAAPAAAAAAAAAAAAAAAAAJgCAABkcnMvZG93&#10;bnJldi54bWxQSwUGAAAAAAQABAD1AAAAhwMAAAAA&#10;" filled="f" stroked="f">
                    <v:textbox inset="0,0,0,0">
                      <w:txbxContent>
                        <w:p w14:paraId="4E056518" w14:textId="77777777" w:rsidR="00F20CE2" w:rsidRDefault="003E30F1">
                          <w:pPr>
                            <w:spacing w:before="11"/>
                            <w:ind w:right="1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  <w:u w:val="single" w:color="000000"/>
                            </w:rPr>
                            <w:t>Moderate</w:t>
                          </w:r>
                        </w:p>
                        <w:p w14:paraId="4E056519" w14:textId="77777777" w:rsidR="00F20CE2" w:rsidRDefault="003E30F1">
                          <w:pPr>
                            <w:spacing w:before="24" w:line="293" w:lineRule="auto"/>
                            <w:ind w:left="127" w:right="130" w:hanging="1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To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provide</w:t>
                          </w:r>
                          <w:r>
                            <w:rPr>
                              <w:rFonts w:ascii="Century Gothic"/>
                              <w:spacing w:val="-9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improved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connectivity</w:t>
                          </w:r>
                          <w:r>
                            <w:rPr>
                              <w:rFonts w:ascii="Century Gothic"/>
                              <w:spacing w:val="-1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aquatic</w:t>
                          </w:r>
                          <w:r>
                            <w:rPr>
                              <w:rFonts w:ascii="Century Gothic"/>
                              <w:spacing w:val="40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habitat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at</w:t>
                          </w:r>
                          <w:r>
                            <w:rPr>
                              <w:rFonts w:ascii="Century Gothic"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a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time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>year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when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these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system</w:t>
                          </w:r>
                          <w:r>
                            <w:rPr>
                              <w:rFonts w:ascii="Century Gothic"/>
                              <w:spacing w:val="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have</w:t>
                          </w:r>
                          <w:r>
                            <w:rPr>
                              <w:rFonts w:ascii="Century Gothic"/>
                              <w:spacing w:val="34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historically</w:t>
                          </w:r>
                          <w:r>
                            <w:rPr>
                              <w:rFonts w:ascii="Century Gothic"/>
                              <w:spacing w:val="-10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been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shut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down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(no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flow).</w:t>
                          </w:r>
                        </w:p>
                      </w:txbxContent>
                    </v:textbox>
                  </v:shape>
                  <v:shape id="Text Box 248" o:spid="_x0000_s1477" type="#_x0000_t202" style="position:absolute;left:13107;top:7478;width:1088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0nFs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ScWxQAAANwAAAAPAAAAAAAAAAAAAAAAAJgCAABkcnMv&#10;ZG93bnJldi54bWxQSwUGAAAAAAQABAD1AAAAigMAAAAA&#10;" filled="f" stroked="f">
                    <v:textbox inset="0,0,0,0">
                      <w:txbxContent>
                        <w:p w14:paraId="4E05651A" w14:textId="77777777" w:rsidR="00F20CE2" w:rsidRDefault="003E30F1">
                          <w:pPr>
                            <w:spacing w:before="11"/>
                            <w:ind w:right="1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E36C09"/>
                              <w:spacing w:val="-1"/>
                              <w:w w:val="110"/>
                              <w:sz w:val="9"/>
                            </w:rPr>
                            <w:t>Protect</w:t>
                          </w:r>
                        </w:p>
                      </w:txbxContent>
                    </v:textbox>
                  </v:shape>
                  <v:shape id="Text Box 247" o:spid="_x0000_s1478" type="#_x0000_t202" style="position:absolute;left:14195;top:7478;width:2663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L+rM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C/qzBAAAA3AAAAA8AAAAAAAAAAAAAAAAAmAIAAGRycy9kb3du&#10;cmV2LnhtbFBLBQYAAAAABAAEAPUAAACGAwAAAAA=&#10;" filled="f" stroked="f">
                    <v:textbox inset="0,0,0,0">
                      <w:txbxContent>
                        <w:p w14:paraId="4E05651B" w14:textId="77777777" w:rsidR="00F20CE2" w:rsidRDefault="003E30F1">
                          <w:pPr>
                            <w:spacing w:before="11"/>
                            <w:ind w:left="671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>As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Edw</w:t>
                          </w:r>
                          <w:r>
                            <w:rPr>
                              <w:rFonts w:ascii="Century Gothic"/>
                              <w:spacing w:val="-20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ard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River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above.</w:t>
                          </w:r>
                        </w:p>
                      </w:txbxContent>
                    </v:textbox>
                  </v:shape>
                  <v:shape id="Text Box 246" o:spid="_x0000_s1479" type="#_x0000_t202" style="position:absolute;left:5;top:8056;width:1088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bN8UA&#10;AADcAAAADwAAAGRycy9kb3ducmV2LnhtbESPQWvCQBSE74X+h+UVems2FhR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ls3xQAAANwAAAAPAAAAAAAAAAAAAAAAAJgCAABkcnMv&#10;ZG93bnJldi54bWxQSwUGAAAAAAQABAD1AAAAigMAAAAA&#10;" filled="f" stroked="f">
                    <v:textbox inset="0,0,0,0">
                      <w:txbxContent>
                        <w:p w14:paraId="4E05651C" w14:textId="77777777" w:rsidR="00F20CE2" w:rsidRDefault="003E30F1">
                          <w:pPr>
                            <w:spacing w:before="10" w:line="277" w:lineRule="auto"/>
                            <w:ind w:left="18" w:right="139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pacing w:val="1"/>
                              <w:w w:val="110"/>
                              <w:sz w:val="9"/>
                              <w:szCs w:val="9"/>
                            </w:rPr>
                            <w:t>Edward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pacing w:val="-9"/>
                              <w:w w:val="110"/>
                              <w:sz w:val="9"/>
                              <w:szCs w:val="9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w w:val="110"/>
                              <w:sz w:val="9"/>
                              <w:szCs w:val="9"/>
                            </w:rPr>
                            <w:t>Wakool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pacing w:val="26"/>
                              <w:w w:val="108"/>
                              <w:sz w:val="9"/>
                              <w:szCs w:val="9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w w:val="110"/>
                              <w:sz w:val="9"/>
                              <w:szCs w:val="9"/>
                            </w:rPr>
                            <w:t>System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pacing w:val="-7"/>
                              <w:w w:val="110"/>
                              <w:sz w:val="9"/>
                              <w:szCs w:val="9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w w:val="110"/>
                              <w:sz w:val="9"/>
                              <w:szCs w:val="9"/>
                            </w:rPr>
                            <w:t>–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pacing w:val="-3"/>
                              <w:w w:val="110"/>
                              <w:sz w:val="9"/>
                              <w:szCs w:val="9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w w:val="110"/>
                              <w:sz w:val="9"/>
                              <w:szCs w:val="9"/>
                            </w:rPr>
                            <w:t>Recession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pacing w:val="24"/>
                              <w:w w:val="108"/>
                              <w:sz w:val="9"/>
                              <w:szCs w:val="9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pacing w:val="-1"/>
                              <w:w w:val="110"/>
                              <w:sz w:val="9"/>
                              <w:szCs w:val="9"/>
                            </w:rPr>
                            <w:t>Flows</w:t>
                          </w:r>
                        </w:p>
                      </w:txbxContent>
                    </v:textbox>
                  </v:shape>
                  <v:shape id="Text Box 245" o:spid="_x0000_s1480" type="#_x0000_t202" style="position:absolute;left:1092;top:8056;width:1088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FQM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cxUDEAAAA3AAAAA8AAAAAAAAAAAAAAAAAmAIAAGRycy9k&#10;b3ducmV2LnhtbFBLBQYAAAAABAAEAPUAAACJAwAAAAA=&#10;" filled="f" stroked="f">
                    <v:textbox inset="0,0,0,0">
                      <w:txbxContent>
                        <w:p w14:paraId="4E05651D" w14:textId="77777777" w:rsidR="00F20CE2" w:rsidRDefault="003E30F1">
                          <w:pPr>
                            <w:spacing w:before="10" w:line="293" w:lineRule="auto"/>
                            <w:ind w:left="18" w:right="195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Maintenance</w:t>
                          </w:r>
                          <w:r>
                            <w:rPr>
                              <w:rFonts w:ascii="Century Gothic"/>
                              <w:spacing w:val="-1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spacing w:val="22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instream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aquatic</w:t>
                          </w:r>
                          <w:r>
                            <w:rPr>
                              <w:rFonts w:ascii="Century Gothic"/>
                              <w:spacing w:val="27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vegetation</w:t>
                          </w:r>
                          <w:r>
                            <w:rPr>
                              <w:rFonts w:ascii="Century Gothic"/>
                              <w:spacing w:val="-1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21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native</w:t>
                          </w:r>
                          <w:r>
                            <w:rPr>
                              <w:rFonts w:ascii="Century Gothic"/>
                              <w:spacing w:val="-9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fish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habitat</w:t>
                          </w:r>
                        </w:p>
                      </w:txbxContent>
                    </v:textbox>
                  </v:shape>
                  <v:shape id="Text Box 244" o:spid="_x0000_s1481" type="#_x0000_t202" style="position:absolute;left:2180;top:8056;width:2205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Bg28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GDbxQAAANwAAAAPAAAAAAAAAAAAAAAAAJgCAABkcnMv&#10;ZG93bnJldi54bWxQSwUGAAAAAAQABAD1AAAAigMAAAAA&#10;" filled="f" stroked="f">
                    <v:textbox inset="0,0,0,0">
                      <w:txbxContent>
                        <w:p w14:paraId="4E05651E" w14:textId="77777777" w:rsidR="00F20CE2" w:rsidRDefault="003E30F1">
                          <w:pPr>
                            <w:spacing w:before="10" w:line="307" w:lineRule="auto"/>
                            <w:ind w:left="18" w:right="59"/>
                            <w:rPr>
                              <w:rFonts w:ascii="Century Gothic" w:eastAsia="Century Gothic" w:hAnsi="Century Gothic" w:cs="Century Gothic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~15GL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within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constraints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provide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more</w:t>
                          </w:r>
                          <w:r>
                            <w:rPr>
                              <w:rFonts w:ascii="Century Gothic"/>
                              <w:spacing w:val="36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natural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recession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flows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off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rain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rejection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36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unregulated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events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system.</w:t>
                          </w:r>
                          <w:r>
                            <w:rPr>
                              <w:rFonts w:ascii="Century Gothic"/>
                              <w:w w:val="110"/>
                              <w:position w:val="4"/>
                              <w:sz w:val="6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43" o:spid="_x0000_s1482" type="#_x0000_t202" style="position:absolute;left:4385;top:8056;width:720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4r8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fivxQAAANwAAAAPAAAAAAAAAAAAAAAAAJgCAABkcnMv&#10;ZG93bnJldi54bWxQSwUGAAAAAAQABAD1AAAAigMAAAAA&#10;" filled="f" stroked="f">
                    <v:textbox inset="0,0,0,0">
                      <w:txbxContent>
                        <w:p w14:paraId="4E05651F" w14:textId="77777777" w:rsidR="00F20CE2" w:rsidRDefault="003E30F1">
                          <w:pPr>
                            <w:spacing w:before="10"/>
                            <w:ind w:left="78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>As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Required</w:t>
                          </w:r>
                        </w:p>
                      </w:txbxContent>
                    </v:textbox>
                  </v:shape>
                  <v:shape id="Text Box 242" o:spid="_x0000_s1483" type="#_x0000_t202" style="position:absolute;left:10441;top:8056;width:2667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dNMUA&#10;AADcAAAADwAAAGRycy9kb3ducmV2LnhtbESPQWvCQBSE74L/YXmF3nRTQ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V00xQAAANwAAAAPAAAAAAAAAAAAAAAAAJgCAABkcnMv&#10;ZG93bnJldi54bWxQSwUGAAAAAAQABAD1AAAAigMAAAAA&#10;" filled="f" stroked="f">
                    <v:textbox inset="0,0,0,0">
                      <w:txbxContent>
                        <w:p w14:paraId="4E056520" w14:textId="77777777" w:rsidR="00F20CE2" w:rsidRDefault="003E30F1">
                          <w:pPr>
                            <w:spacing w:before="10"/>
                            <w:ind w:left="13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  <w:u w:val="single" w:color="000000"/>
                            </w:rPr>
                            <w:t>Moderate</w:t>
                          </w:r>
                        </w:p>
                        <w:p w14:paraId="4E056521" w14:textId="77777777" w:rsidR="00F20CE2" w:rsidRDefault="003E30F1">
                          <w:pPr>
                            <w:spacing w:before="24" w:line="294" w:lineRule="auto"/>
                            <w:ind w:left="52" w:right="51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Depending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on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scale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timing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event,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less</w:t>
                          </w:r>
                          <w:r>
                            <w:rPr>
                              <w:rFonts w:ascii="Century Gothic"/>
                              <w:spacing w:val="28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likely</w:t>
                          </w:r>
                          <w:r>
                            <w:rPr>
                              <w:rFonts w:ascii="Century Gothic"/>
                              <w:spacing w:val="-1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under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low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resource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availability</w:t>
                          </w:r>
                          <w:r>
                            <w:rPr>
                              <w:rFonts w:ascii="Century Gothic"/>
                              <w:spacing w:val="-1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scenario.</w:t>
                          </w:r>
                        </w:p>
                      </w:txbxContent>
                    </v:textbox>
                  </v:shape>
                  <v:shape id="Text Box 241" o:spid="_x0000_s1484" type="#_x0000_t202" style="position:absolute;left:13107;top:8056;width:1088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DQ8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8NDxQAAANwAAAAPAAAAAAAAAAAAAAAAAJgCAABkcnMv&#10;ZG93bnJldi54bWxQSwUGAAAAAAQABAD1AAAAigMAAAAA&#10;" filled="f" stroked="f">
                    <v:textbox inset="0,0,0,0">
                      <w:txbxContent>
                        <w:p w14:paraId="4E056522" w14:textId="77777777" w:rsidR="00F20CE2" w:rsidRDefault="003E30F1">
                          <w:pPr>
                            <w:spacing w:before="10"/>
                            <w:ind w:right="1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E36C09"/>
                              <w:spacing w:val="-1"/>
                              <w:w w:val="110"/>
                              <w:sz w:val="9"/>
                            </w:rPr>
                            <w:t>Protect</w:t>
                          </w:r>
                        </w:p>
                      </w:txbxContent>
                    </v:textbox>
                  </v:shape>
                  <v:shape id="Text Box 240" o:spid="_x0000_s1485" type="#_x0000_t202" style="position:absolute;left:14195;top:8056;width:2663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m2MUA&#10;AADcAAAADwAAAGRycy9kb3ducmV2LnhtbESPQWvCQBSE7wX/w/KE3upGQ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2bYxQAAANwAAAAPAAAAAAAAAAAAAAAAAJgCAABkcnMv&#10;ZG93bnJldi54bWxQSwUGAAAAAAQABAD1AAAAigMAAAAA&#10;" filled="f" stroked="f">
                    <v:textbox inset="0,0,0,0">
                      <w:txbxContent>
                        <w:p w14:paraId="4E056523" w14:textId="77777777" w:rsidR="00F20CE2" w:rsidRDefault="003E30F1">
                          <w:pPr>
                            <w:spacing w:before="10" w:line="293" w:lineRule="auto"/>
                            <w:ind w:left="33" w:right="37" w:firstLine="7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color w:val="FFFFFF"/>
                              <w:spacing w:val="2"/>
                              <w:w w:val="110"/>
                              <w:sz w:val="9"/>
                            </w:rPr>
                            <w:t>Commonwealth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may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8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3"/>
                              <w:w w:val="110"/>
                              <w:sz w:val="9"/>
                            </w:rPr>
                            <w:t>used</w:t>
                          </w:r>
                          <w:r>
                            <w:rPr>
                              <w:rFonts w:ascii="Century Gothic"/>
                              <w:color w:val="FFFFFF"/>
                              <w:spacing w:val="48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2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manage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flow</w:t>
                          </w:r>
                          <w:r>
                            <w:rPr>
                              <w:rFonts w:ascii="Century Gothic"/>
                              <w:color w:val="FFFFFF"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w w:val="110"/>
                              <w:sz w:val="9"/>
                            </w:rPr>
                            <w:t>recessions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w w:val="110"/>
                              <w:sz w:val="9"/>
                            </w:rPr>
                            <w:t>associated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3"/>
                              <w:w w:val="110"/>
                              <w:sz w:val="9"/>
                            </w:rPr>
                            <w:t>with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natural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or</w:t>
                          </w:r>
                          <w:r>
                            <w:rPr>
                              <w:rFonts w:ascii="Century Gothic"/>
                              <w:color w:val="FFFFFF"/>
                              <w:spacing w:val="34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w w:val="110"/>
                              <w:sz w:val="9"/>
                            </w:rPr>
                            <w:t>rain-rejection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events.</w:t>
                          </w:r>
                        </w:p>
                      </w:txbxContent>
                    </v:textbox>
                  </v:shape>
                  <v:shape id="Text Box 239" o:spid="_x0000_s1486" type="#_x0000_t202" style="position:absolute;left:5;top:8633;width:1088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Tyqs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08qrBAAAA3AAAAA8AAAAAAAAAAAAAAAAAmAIAAGRycy9kb3du&#10;cmV2LnhtbFBLBQYAAAAABAAEAPUAAACGAwAAAAA=&#10;" filled="f" stroked="f">
                    <v:textbox inset="0,0,0,0">
                      <w:txbxContent>
                        <w:p w14:paraId="4E056524" w14:textId="77777777" w:rsidR="00F20CE2" w:rsidRDefault="003E30F1">
                          <w:pPr>
                            <w:spacing w:before="10" w:line="277" w:lineRule="auto"/>
                            <w:ind w:left="18" w:right="279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pacing w:val="1"/>
                              <w:w w:val="110"/>
                              <w:sz w:val="9"/>
                            </w:rPr>
                            <w:t>Edward</w:t>
                          </w:r>
                          <w:r>
                            <w:rPr>
                              <w:rFonts w:ascii="Century Gothic"/>
                              <w:b/>
                              <w:spacing w:val="-9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Wakool</w:t>
                          </w:r>
                          <w:r>
                            <w:rPr>
                              <w:rFonts w:ascii="Century Gothic"/>
                              <w:b/>
                              <w:spacing w:val="26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System</w:t>
                          </w:r>
                          <w:r>
                            <w:rPr>
                              <w:rFonts w:ascii="Century Gothic"/>
                              <w:b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-</w:t>
                          </w:r>
                          <w:r>
                            <w:rPr>
                              <w:rFonts w:ascii="Century Gothic"/>
                              <w:b/>
                              <w:spacing w:val="-8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2"/>
                              <w:w w:val="110"/>
                              <w:sz w:val="9"/>
                            </w:rPr>
                            <w:t>Critical</w:t>
                          </w:r>
                          <w:r>
                            <w:rPr>
                              <w:rFonts w:ascii="Century Gothic"/>
                              <w:b/>
                              <w:spacing w:val="23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2"/>
                              <w:w w:val="110"/>
                              <w:sz w:val="9"/>
                            </w:rPr>
                            <w:t>Habitat</w:t>
                          </w:r>
                          <w:r>
                            <w:rPr>
                              <w:rFonts w:ascii="Century Gothic"/>
                              <w:b/>
                              <w:spacing w:val="-9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110"/>
                              <w:sz w:val="9"/>
                            </w:rPr>
                            <w:t>flows</w:t>
                          </w:r>
                        </w:p>
                      </w:txbxContent>
                    </v:textbox>
                  </v:shape>
                  <v:shape id="Text Box 238" o:spid="_x0000_s1487" type="#_x0000_t202" style="position:absolute;left:1092;top:8633;width:1088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XMcUA&#10;AADcAAAADwAAAGRycy9kb3ducmV2LnhtbESPQWvCQBSE74X+h+UVvNVNhYp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FcxxQAAANwAAAAPAAAAAAAAAAAAAAAAAJgCAABkcnMv&#10;ZG93bnJldi54bWxQSwUGAAAAAAQABAD1AAAAigMAAAAA&#10;" filled="f" stroked="f">
                    <v:textbox inset="0,0,0,0">
                      <w:txbxContent>
                        <w:p w14:paraId="4E056525" w14:textId="77777777" w:rsidR="00F20CE2" w:rsidRDefault="003E30F1">
                          <w:pPr>
                            <w:spacing w:before="10" w:line="293" w:lineRule="auto"/>
                            <w:ind w:left="18" w:right="138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9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quality</w:t>
                          </w:r>
                          <w:r>
                            <w:rPr>
                              <w:rFonts w:ascii="Century Gothic"/>
                              <w:spacing w:val="24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Provision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refuges</w:t>
                          </w:r>
                          <w:r>
                            <w:rPr>
                              <w:rFonts w:ascii="Century Gothic"/>
                              <w:spacing w:val="28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native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fish</w:t>
                          </w:r>
                        </w:p>
                      </w:txbxContent>
                    </v:textbox>
                  </v:shape>
                  <v:shape id="Text Box 237" o:spid="_x0000_s1488" type="#_x0000_t202" style="position:absolute;left:2180;top:8633;width:2205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occ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toccMAAADcAAAADwAAAAAAAAAAAAAAAACYAgAAZHJzL2Rv&#10;d25yZXYueG1sUEsFBgAAAAAEAAQA9QAAAIgDAAAAAA==&#10;" filled="f" stroked="f">
                    <v:textbox inset="0,0,0,0">
                      <w:txbxContent>
                        <w:p w14:paraId="4E056526" w14:textId="77777777" w:rsidR="00F20CE2" w:rsidRDefault="003E30F1">
                          <w:pPr>
                            <w:spacing w:before="10" w:line="307" w:lineRule="auto"/>
                            <w:ind w:left="18" w:right="39"/>
                            <w:rPr>
                              <w:rFonts w:ascii="Century Gothic" w:eastAsia="Century Gothic" w:hAnsi="Century Gothic" w:cs="Century Gothic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~30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-120 GL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>year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 xml:space="preserve">to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manage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hypoxic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black</w:t>
                          </w:r>
                          <w:r>
                            <w:rPr>
                              <w:rFonts w:ascii="Century Gothic"/>
                              <w:spacing w:val="29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events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other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critical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habitat</w:t>
                          </w:r>
                          <w:r>
                            <w:rPr>
                              <w:rFonts w:ascii="Century Gothic"/>
                              <w:spacing w:val="26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needs.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position w:val="4"/>
                              <w:sz w:val="6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36" o:spid="_x0000_s1489" type="#_x0000_t202" style="position:absolute;left:4385;top:8633;width:720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fN6s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83qxQAAANwAAAAPAAAAAAAAAAAAAAAAAJgCAABkcnMv&#10;ZG93bnJldi54bWxQSwUGAAAAAAQABAD1AAAAigMAAAAA&#10;" filled="f" stroked="f">
                    <v:textbox inset="0,0,0,0">
                      <w:txbxContent>
                        <w:p w14:paraId="4E056527" w14:textId="77777777" w:rsidR="00F20CE2" w:rsidRDefault="003E30F1">
                          <w:pPr>
                            <w:spacing w:before="10"/>
                            <w:ind w:left="78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>As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Required</w:t>
                          </w:r>
                        </w:p>
                      </w:txbxContent>
                    </v:textbox>
                  </v:shape>
                  <v:shape id="Text Box 235" o:spid="_x0000_s1490" type="#_x0000_t202" style="position:absolute;left:10441;top:8633;width:2667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Tnc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FU53EAAAA3AAAAA8AAAAAAAAAAAAAAAAAmAIAAGRycy9k&#10;b3ducmV2LnhtbFBLBQYAAAAABAAEAPUAAACJAwAAAAA=&#10;" filled="f" stroked="f">
                    <v:textbox inset="0,0,0,0">
                      <w:txbxContent>
                        <w:p w14:paraId="4E056528" w14:textId="77777777" w:rsidR="00F20CE2" w:rsidRDefault="003E30F1">
                          <w:pPr>
                            <w:spacing w:before="10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  <w:u w:val="single" w:color="FFFFFF"/>
                            </w:rPr>
                            <w:t>Critical</w:t>
                          </w:r>
                        </w:p>
                        <w:p w14:paraId="4E056529" w14:textId="77777777" w:rsidR="00F20CE2" w:rsidRDefault="003E30F1">
                          <w:pPr>
                            <w:spacing w:before="25" w:line="293" w:lineRule="auto"/>
                            <w:ind w:left="157" w:right="166"/>
                            <w:jc w:val="center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w w:val="110"/>
                              <w:sz w:val="9"/>
                            </w:rPr>
                            <w:t xml:space="preserve">Support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aquatic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communities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is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critical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during</w:t>
                          </w:r>
                          <w:r>
                            <w:rPr>
                              <w:rFonts w:ascii="Century Gothic"/>
                              <w:color w:val="FFFFFF"/>
                              <w:spacing w:val="34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w w:val="110"/>
                              <w:sz w:val="9"/>
                            </w:rPr>
                            <w:t>hypoxic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events.</w:t>
                          </w:r>
                        </w:p>
                      </w:txbxContent>
                    </v:textbox>
                  </v:shape>
                  <v:shape id="Text Box 234" o:spid="_x0000_s1491" type="#_x0000_t202" style="position:absolute;left:13107;top:8633;width:1088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2B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fYGxQAAANwAAAAPAAAAAAAAAAAAAAAAAJgCAABkcnMv&#10;ZG93bnJldi54bWxQSwUGAAAAAAQABAD1AAAAigMAAAAA&#10;" filled="f" stroked="f">
                    <v:textbox inset="0,0,0,0">
                      <w:txbxContent>
                        <w:p w14:paraId="4E05652A" w14:textId="77777777" w:rsidR="00F20CE2" w:rsidRDefault="003E30F1">
                          <w:pPr>
                            <w:spacing w:before="10"/>
                            <w:ind w:left="176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E36C09"/>
                              <w:w w:val="110"/>
                              <w:sz w:val="9"/>
                            </w:rPr>
                            <w:t>Avoid</w:t>
                          </w:r>
                          <w:r>
                            <w:rPr>
                              <w:rFonts w:ascii="Century Gothic"/>
                              <w:b/>
                              <w:color w:val="E36C09"/>
                              <w:spacing w:val="-9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E36C09"/>
                              <w:spacing w:val="1"/>
                              <w:w w:val="110"/>
                              <w:sz w:val="9"/>
                            </w:rPr>
                            <w:t>Damage</w:t>
                          </w:r>
                        </w:p>
                      </w:txbxContent>
                    </v:textbox>
                  </v:shape>
                  <v:shape id="Text Box 233" o:spid="_x0000_s1492" type="#_x0000_t202" style="position:absolute;left:14195;top:8633;width:2663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ucs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G5yxQAAANwAAAAPAAAAAAAAAAAAAAAAAJgCAABkcnMv&#10;ZG93bnJldi54bWxQSwUGAAAAAAQABAD1AAAAigMAAAAA&#10;" filled="f" stroked="f">
                    <v:textbox inset="0,0,0,0">
                      <w:txbxContent>
                        <w:p w14:paraId="4E05652B" w14:textId="77777777" w:rsidR="00F20CE2" w:rsidRDefault="003E30F1">
                          <w:pPr>
                            <w:spacing w:before="10" w:line="294" w:lineRule="auto"/>
                            <w:ind w:left="731" w:right="122" w:hanging="623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w w:val="110"/>
                              <w:sz w:val="9"/>
                            </w:rPr>
                            <w:t>Highest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priority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9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2"/>
                              <w:w w:val="110"/>
                              <w:sz w:val="9"/>
                            </w:rPr>
                            <w:t>Commonwealth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8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color w:val="FFFFFF"/>
                              <w:spacing w:val="52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if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triggers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110"/>
                              <w:sz w:val="9"/>
                            </w:rPr>
                            <w:t>are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1"/>
                              <w:w w:val="110"/>
                              <w:sz w:val="9"/>
                            </w:rPr>
                            <w:t>met.</w:t>
                          </w:r>
                        </w:p>
                      </w:txbxContent>
                    </v:textbox>
                  </v:shape>
                  <v:shape id="Text Box 232" o:spid="_x0000_s1493" type="#_x0000_t202" style="position:absolute;left:14213;top:630;width:2624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L6c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sy+nEAAAA3AAAAA8AAAAAAAAAAAAAAAAAmAIAAGRycy9k&#10;b3ducmV2LnhtbFBLBQYAAAAABAAEAPUAAACJAwAAAAA=&#10;" filled="f" stroked="f">
                    <v:textbox inset="0,0,0,0">
                      <w:txbxContent>
                        <w:p w14:paraId="4E05652C" w14:textId="77777777" w:rsidR="00F20CE2" w:rsidRDefault="003E30F1">
                          <w:pPr>
                            <w:spacing w:line="100" w:lineRule="exact"/>
                            <w:ind w:left="74" w:hanging="75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Likely</w:t>
                          </w:r>
                          <w:r>
                            <w:rPr>
                              <w:rFonts w:ascii="Century Gothic"/>
                              <w:spacing w:val="-9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met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by</w:t>
                          </w:r>
                          <w:r>
                            <w:rPr>
                              <w:rFonts w:ascii="Century Gothic"/>
                              <w:spacing w:val="-8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consumptive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demands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>except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 in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</w:t>
                          </w:r>
                        </w:p>
                        <w:p w14:paraId="4E05652D" w14:textId="77777777" w:rsidR="00F20CE2" w:rsidRDefault="003E30F1">
                          <w:pPr>
                            <w:spacing w:before="24" w:line="293" w:lineRule="auto"/>
                            <w:ind w:left="502" w:right="71" w:hanging="428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  <w:u w:val="single" w:color="000000"/>
                            </w:rPr>
                            <w:t>v</w:t>
                          </w:r>
                          <w:r>
                            <w:rPr>
                              <w:rFonts w:ascii="Century Gothic"/>
                              <w:spacing w:val="-23"/>
                              <w:w w:val="110"/>
                              <w:sz w:val="9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  <w:u w:val="single" w:color="000000"/>
                            </w:rPr>
                            <w:t>ery</w:t>
                          </w:r>
                          <w:r>
                            <w:rPr>
                              <w:rFonts w:ascii="Century Gothic"/>
                              <w:spacing w:val="-8"/>
                              <w:w w:val="110"/>
                              <w:sz w:val="9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  <w:u w:val="single" w:color="000000"/>
                            </w:rPr>
                            <w:t>dry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  <w:u w:val="single" w:color="000000"/>
                            </w:rPr>
                            <w:t>year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&amp;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 in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such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scenario</w:t>
                          </w:r>
                          <w:r>
                            <w:rPr>
                              <w:rFonts w:ascii="Century Gothic"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CEW</w:t>
                          </w:r>
                          <w:r>
                            <w:rPr>
                              <w:rFonts w:ascii="Century Gothic"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may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use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spacing w:val="21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prevent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system</w:t>
                          </w:r>
                          <w:r>
                            <w:rPr>
                              <w:rFonts w:ascii="Century Gothic"/>
                              <w:spacing w:val="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from</w:t>
                          </w:r>
                          <w:r>
                            <w:rPr>
                              <w:rFonts w:ascii="Century Gothic"/>
                              <w:spacing w:val="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being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cut</w:t>
                          </w:r>
                          <w:r>
                            <w:rPr>
                              <w:rFonts w:ascii="Century Gothic"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off</w:t>
                          </w:r>
                        </w:p>
                      </w:txbxContent>
                    </v:textbox>
                  </v:shape>
                  <v:shape id="Text Box 231" o:spid="_x0000_s1494" type="#_x0000_t202" style="position:absolute;left:14213;top:2115;width:2624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Vns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lWexQAAANwAAAAPAAAAAAAAAAAAAAAAAJgCAABkcnMv&#10;ZG93bnJldi54bWxQSwUGAAAAAAQABAD1AAAAigMAAAAA&#10;" filled="f" stroked="f">
                    <v:textbox inset="0,0,0,0">
                      <w:txbxContent>
                        <w:p w14:paraId="4E05652E" w14:textId="77777777" w:rsidR="00F20CE2" w:rsidRDefault="003E30F1">
                          <w:pPr>
                            <w:spacing w:line="100" w:lineRule="exact"/>
                            <w:ind w:left="74" w:hanging="75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Likely</w:t>
                          </w:r>
                          <w:r>
                            <w:rPr>
                              <w:rFonts w:ascii="Century Gothic"/>
                              <w:spacing w:val="-9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met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by</w:t>
                          </w:r>
                          <w:r>
                            <w:rPr>
                              <w:rFonts w:ascii="Century Gothic"/>
                              <w:spacing w:val="-8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consumptive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demands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>except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 in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</w:t>
                          </w:r>
                        </w:p>
                        <w:p w14:paraId="4E05652F" w14:textId="77777777" w:rsidR="00F20CE2" w:rsidRDefault="003E30F1">
                          <w:pPr>
                            <w:spacing w:before="24" w:line="294" w:lineRule="auto"/>
                            <w:ind w:left="502" w:right="71" w:hanging="428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w w:val="110"/>
                              <w:sz w:val="9"/>
                              <w:u w:val="single" w:color="000000"/>
                            </w:rPr>
                            <w:t>v</w:t>
                          </w:r>
                          <w:r>
                            <w:rPr>
                              <w:rFonts w:ascii="Century Gothic"/>
                              <w:spacing w:val="-23"/>
                              <w:w w:val="110"/>
                              <w:sz w:val="9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  <w:u w:val="single" w:color="000000"/>
                            </w:rPr>
                            <w:t>ery</w:t>
                          </w:r>
                          <w:r>
                            <w:rPr>
                              <w:rFonts w:ascii="Century Gothic"/>
                              <w:spacing w:val="-8"/>
                              <w:w w:val="110"/>
                              <w:sz w:val="9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  <w:u w:val="single" w:color="000000"/>
                            </w:rPr>
                            <w:t>dry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  <w:u w:val="single" w:color="000000"/>
                            </w:rPr>
                            <w:t>year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&amp;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 in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such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scenario</w:t>
                          </w:r>
                          <w:r>
                            <w:rPr>
                              <w:rFonts w:ascii="Century Gothic"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CEW</w:t>
                          </w:r>
                          <w:r>
                            <w:rPr>
                              <w:rFonts w:ascii="Century Gothic"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may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use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spacing w:val="21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prevent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system</w:t>
                          </w:r>
                          <w:r>
                            <w:rPr>
                              <w:rFonts w:ascii="Century Gothic"/>
                              <w:spacing w:val="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from</w:t>
                          </w:r>
                          <w:r>
                            <w:rPr>
                              <w:rFonts w:ascii="Century Gothic"/>
                              <w:spacing w:val="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being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cut</w:t>
                          </w:r>
                          <w:r>
                            <w:rPr>
                              <w:rFonts w:ascii="Century Gothic"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off</w:t>
                          </w:r>
                        </w:p>
                      </w:txbxContent>
                    </v:textbox>
                  </v:shape>
                  <v:shape id="Text Box 230" o:spid="_x0000_s1495" type="#_x0000_t202" style="position:absolute;left:23;top:9253;width:16496;height:3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wBc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vAFxQAAANwAAAAPAAAAAAAAAAAAAAAAAJgCAABkcnMv&#10;ZG93bnJldi54bWxQSwUGAAAAAAQABAD1AAAAigMAAAAA&#10;" filled="f" stroked="f">
                    <v:textbox inset="0,0,0,0">
                      <w:txbxContent>
                        <w:p w14:paraId="4E056530" w14:textId="77777777" w:rsidR="00F20CE2" w:rsidRDefault="003E30F1">
                          <w:pPr>
                            <w:spacing w:line="94" w:lineRule="exact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pacing w:val="-1"/>
                              <w:sz w:val="9"/>
                            </w:rPr>
                            <w:t>Key</w:t>
                          </w:r>
                          <w:r>
                            <w:rPr>
                              <w:rFonts w:ascii="Century Gothic"/>
                              <w:b/>
                              <w:spacing w:val="-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9"/>
                            </w:rPr>
                            <w:t>-</w:t>
                          </w:r>
                          <w:r>
                            <w:rPr>
                              <w:rFonts w:ascii="Century Gothic"/>
                              <w:b/>
                              <w:spacing w:val="-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-1"/>
                              <w:sz w:val="9"/>
                            </w:rPr>
                            <w:t>events</w:t>
                          </w:r>
                          <w:r>
                            <w:rPr>
                              <w:rFonts w:ascii="Century Gothic"/>
                              <w:b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9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b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9"/>
                            </w:rPr>
                            <w:t>previous</w:t>
                          </w:r>
                          <w:r>
                            <w:rPr>
                              <w:rFonts w:ascii="Century Gothic"/>
                              <w:b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9"/>
                            </w:rPr>
                            <w:t>years</w:t>
                          </w:r>
                        </w:p>
                        <w:p w14:paraId="4E056531" w14:textId="77777777" w:rsidR="00F20CE2" w:rsidRDefault="003E30F1">
                          <w:pPr>
                            <w:spacing w:before="32"/>
                            <w:ind w:left="1087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means demand</w:t>
                          </w:r>
                          <w:r>
                            <w:rPr>
                              <w:rFonts w:ascii="Century Gothic"/>
                              <w:spacing w:val="-7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was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met,</w:t>
                          </w:r>
                          <w:r>
                            <w:rPr>
                              <w:rFonts w:ascii="Century Gothic"/>
                              <w:spacing w:val="-7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by</w:t>
                          </w:r>
                          <w:r>
                            <w:rPr>
                              <w:rFonts w:ascii="Century Gothic"/>
                              <w:spacing w:val="-7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Commonwealth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or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any</w:t>
                          </w:r>
                          <w:r>
                            <w:rPr>
                              <w:rFonts w:ascii="Century Gothic"/>
                              <w:spacing w:val="-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other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source</w:t>
                          </w:r>
                        </w:p>
                        <w:p w14:paraId="4E056532" w14:textId="77777777" w:rsidR="00F20CE2" w:rsidRDefault="003E30F1">
                          <w:pPr>
                            <w:spacing w:before="47" w:line="326" w:lineRule="auto"/>
                            <w:ind w:left="1087" w:right="8675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means demand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was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partially</w:t>
                          </w:r>
                          <w:r>
                            <w:rPr>
                              <w:rFonts w:ascii="Century Gothic"/>
                              <w:spacing w:val="-7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met,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by</w:t>
                          </w:r>
                          <w:r>
                            <w:rPr>
                              <w:rFonts w:ascii="Century Gothic"/>
                              <w:spacing w:val="-7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Commonwealth</w:t>
                          </w:r>
                          <w:r>
                            <w:rPr>
                              <w:rFonts w:ascii="Century Gothic"/>
                              <w:spacing w:val="-7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environmental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or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any</w:t>
                          </w:r>
                          <w:r>
                            <w:rPr>
                              <w:rFonts w:ascii="Century Gothic"/>
                              <w:spacing w:val="-7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other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source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(may</w:t>
                          </w:r>
                          <w:r>
                            <w:rPr>
                              <w:rFonts w:ascii="Century Gothic"/>
                              <w:spacing w:val="-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used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3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spacing w:val="-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indicate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infrastructure</w:t>
                          </w:r>
                          <w:r>
                            <w:rPr>
                              <w:rFonts w:ascii="Century Gothic"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assisted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delivery)</w:t>
                          </w:r>
                          <w:r>
                            <w:rPr>
                              <w:rFonts w:ascii="Century Gothic"/>
                              <w:spacing w:val="11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means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not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provided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(or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not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required)</w:t>
                          </w:r>
                        </w:p>
                        <w:p w14:paraId="4E056533" w14:textId="77777777" w:rsidR="00F20CE2" w:rsidRDefault="003E30F1">
                          <w:pPr>
                            <w:spacing w:before="1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Note</w:t>
                          </w:r>
                          <w:r>
                            <w:rPr>
                              <w:rFonts w:ascii="Century Gothic"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not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all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demands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require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>every</w:t>
                          </w:r>
                          <w:r>
                            <w:rPr>
                              <w:rFonts w:ascii="Century Gothic"/>
                              <w:spacing w:val="-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year,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drying</w:t>
                          </w:r>
                          <w:r>
                            <w:rPr>
                              <w:rFonts w:ascii="Century Gothic"/>
                              <w:spacing w:val="-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phases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are</w:t>
                          </w:r>
                          <w:r>
                            <w:rPr>
                              <w:rFonts w:ascii="Century Gothic"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important</w:t>
                          </w:r>
                          <w:r>
                            <w:rPr>
                              <w:rFonts w:ascii="Century Gothic"/>
                              <w:spacing w:val="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floodplains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temporary</w:t>
                          </w:r>
                          <w:r>
                            <w:rPr>
                              <w:rFonts w:ascii="Century Gothic"/>
                              <w:spacing w:val="-7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wetlands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or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streams</w:t>
                          </w:r>
                        </w:p>
                        <w:p w14:paraId="4E056534" w14:textId="77777777" w:rsidR="00F20CE2" w:rsidRDefault="00F20CE2">
                          <w:pP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z w:val="8"/>
                              <w:szCs w:val="8"/>
                            </w:rPr>
                          </w:pPr>
                        </w:p>
                        <w:p w14:paraId="4E056535" w14:textId="77777777" w:rsidR="00F20CE2" w:rsidRDefault="00F20CE2">
                          <w:pPr>
                            <w:spacing w:before="4"/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z w:val="9"/>
                              <w:szCs w:val="9"/>
                            </w:rPr>
                          </w:pPr>
                        </w:p>
                        <w:p w14:paraId="4E056536" w14:textId="77777777" w:rsidR="00F20CE2" w:rsidRDefault="003E30F1">
                          <w:pPr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pacing w:val="-1"/>
                              <w:sz w:val="9"/>
                            </w:rPr>
                            <w:t>Key</w:t>
                          </w:r>
                          <w:r>
                            <w:rPr>
                              <w:rFonts w:ascii="Century Gothic"/>
                              <w:b/>
                              <w:spacing w:val="-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9"/>
                            </w:rPr>
                            <w:t>-</w:t>
                          </w:r>
                          <w:r>
                            <w:rPr>
                              <w:rFonts w:ascii="Century Gothic"/>
                              <w:b/>
                              <w:spacing w:val="-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-1"/>
                              <w:sz w:val="9"/>
                            </w:rPr>
                            <w:t>potential</w:t>
                          </w:r>
                          <w:r>
                            <w:rPr>
                              <w:rFonts w:ascii="Century Gothic"/>
                              <w:b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-1"/>
                              <w:sz w:val="9"/>
                            </w:rPr>
                            <w:t>watering</w:t>
                          </w:r>
                          <w:r>
                            <w:rPr>
                              <w:rFonts w:ascii="Century Gothic"/>
                              <w:b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9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b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9"/>
                            </w:rPr>
                            <w:t>2017-18</w:t>
                          </w:r>
                        </w:p>
                        <w:p w14:paraId="4E056537" w14:textId="77777777" w:rsidR="00F20CE2" w:rsidRDefault="003E30F1">
                          <w:pPr>
                            <w:spacing w:before="32" w:line="334" w:lineRule="auto"/>
                            <w:ind w:left="1087" w:right="8788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means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high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>priority</w:t>
                          </w:r>
                          <w:r>
                            <w:rPr>
                              <w:rFonts w:ascii="Century Gothic"/>
                              <w:spacing w:val="-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Commonwealth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watering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(full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or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partial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contribution,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7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subject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3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spacing w:val="-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seasonal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7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operational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considerations)</w:t>
                          </w:r>
                          <w:r>
                            <w:rPr>
                              <w:rFonts w:ascii="Century Gothic"/>
                              <w:spacing w:val="14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means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secondary</w:t>
                          </w:r>
                          <w:r>
                            <w:rPr>
                              <w:rFonts w:ascii="Century Gothic"/>
                              <w:spacing w:val="-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>priority</w:t>
                          </w:r>
                          <w:r>
                            <w:rPr>
                              <w:rFonts w:ascii="Century Gothic"/>
                              <w:spacing w:val="-7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Commonwealth</w:t>
                          </w:r>
                          <w:r>
                            <w:rPr>
                              <w:rFonts w:ascii="Century Gothic"/>
                              <w:spacing w:val="-7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environmental watering,</w:t>
                          </w:r>
                          <w:r>
                            <w:rPr>
                              <w:rFonts w:ascii="Century Gothic"/>
                              <w:spacing w:val="-7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>likely</w:t>
                          </w:r>
                          <w:r>
                            <w:rPr>
                              <w:rFonts w:ascii="Century Gothic"/>
                              <w:spacing w:val="-7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3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met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4"/>
                              <w:sz w:val="9"/>
                            </w:rPr>
                            <w:t>via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other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means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(other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holders,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or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natural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flows)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41"/>
                              <w:sz w:val="9"/>
                            </w:rPr>
                            <w:t xml:space="preserve">  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low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>priority</w:t>
                          </w:r>
                          <w:r>
                            <w:rPr>
                              <w:rFonts w:ascii="Century Gothic"/>
                              <w:spacing w:val="-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Commonwealth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watering</w:t>
                          </w:r>
                        </w:p>
                        <w:p w14:paraId="4E056538" w14:textId="77777777" w:rsidR="00F20CE2" w:rsidRDefault="00F20CE2">
                          <w:pP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z w:val="8"/>
                              <w:szCs w:val="8"/>
                            </w:rPr>
                          </w:pPr>
                        </w:p>
                        <w:p w14:paraId="4E056539" w14:textId="77777777" w:rsidR="00F20CE2" w:rsidRDefault="003E30F1">
                          <w:pPr>
                            <w:spacing w:before="64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pacing w:val="-1"/>
                              <w:sz w:val="9"/>
                            </w:rPr>
                            <w:t>Key</w:t>
                          </w:r>
                          <w:r>
                            <w:rPr>
                              <w:rFonts w:ascii="Century Gothic"/>
                              <w:b/>
                              <w:spacing w:val="-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9"/>
                            </w:rPr>
                            <w:t>-</w:t>
                          </w:r>
                          <w:r>
                            <w:rPr>
                              <w:rFonts w:ascii="Century Gothic"/>
                              <w:b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9"/>
                            </w:rPr>
                            <w:t>urgency</w:t>
                          </w:r>
                          <w:r>
                            <w:rPr>
                              <w:rFonts w:ascii="Century Gothic"/>
                              <w:b/>
                              <w:spacing w:val="-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1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b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-1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b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-1"/>
                              <w:sz w:val="9"/>
                            </w:rPr>
                            <w:t>demands</w:t>
                          </w:r>
                        </w:p>
                        <w:p w14:paraId="4E05653A" w14:textId="77777777" w:rsidR="00F20CE2" w:rsidRDefault="003E30F1">
                          <w:pPr>
                            <w:spacing w:before="32" w:line="326" w:lineRule="auto"/>
                            <w:ind w:left="1087" w:right="10193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means 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>critical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i.e.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urgent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need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particular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year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3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spacing w:val="-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manage 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>risk</w:t>
                          </w:r>
                          <w:r>
                            <w:rPr>
                              <w:rFonts w:ascii="Century Gothic"/>
                              <w:spacing w:val="-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>irretrievable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loss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or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damage</w:t>
                          </w:r>
                          <w:r>
                            <w:rPr>
                              <w:rFonts w:ascii="Century Gothic"/>
                              <w:spacing w:val="90"/>
                              <w:w w:val="99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means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high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i.e.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needed</w:t>
                          </w:r>
                          <w:r>
                            <w:rPr>
                              <w:rFonts w:ascii="Century Gothic"/>
                              <w:spacing w:val="-7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particular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year</w:t>
                          </w:r>
                        </w:p>
                        <w:p w14:paraId="4E05653B" w14:textId="77777777" w:rsidR="00F20CE2" w:rsidRDefault="003E30F1">
                          <w:pPr>
                            <w:spacing w:before="1" w:line="326" w:lineRule="auto"/>
                            <w:ind w:left="1087" w:right="11593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means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moderate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demand</w:t>
                          </w:r>
                          <w:r>
                            <w:rPr>
                              <w:rFonts w:ascii="Century Gothic"/>
                              <w:spacing w:val="-7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i.e.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needed</w:t>
                          </w:r>
                          <w:r>
                            <w:rPr>
                              <w:rFonts w:ascii="Century Gothic"/>
                              <w:spacing w:val="-7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particular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year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and/or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next</w:t>
                          </w:r>
                          <w:r>
                            <w:rPr>
                              <w:rFonts w:ascii="Century Gothic"/>
                              <w:spacing w:val="79"/>
                              <w:w w:val="99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means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low</w:t>
                          </w:r>
                          <w:r>
                            <w:rPr>
                              <w:rFonts w:ascii="Century Gothic"/>
                              <w:spacing w:val="-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i.e.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generally</w:t>
                          </w:r>
                          <w:r>
                            <w:rPr>
                              <w:rFonts w:ascii="Century Gothic"/>
                              <w:spacing w:val="1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not</w:t>
                          </w:r>
                          <w:r>
                            <w:rPr>
                              <w:rFonts w:ascii="Century Gothic"/>
                              <w:spacing w:val="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needed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particular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year</w:t>
                          </w:r>
                        </w:p>
                        <w:p w14:paraId="4E05653C" w14:textId="77777777" w:rsidR="00F20CE2" w:rsidRDefault="003E30F1">
                          <w:pPr>
                            <w:spacing w:before="1"/>
                            <w:ind w:left="1087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means </w:t>
                          </w:r>
                          <w:r>
                            <w:rPr>
                              <w:rFonts w:ascii="Century Gothic"/>
                              <w:spacing w:val="3"/>
                              <w:sz w:val="9"/>
                            </w:rPr>
                            <w:t>very</w:t>
                          </w:r>
                          <w:r>
                            <w:rPr>
                              <w:rFonts w:ascii="Century Gothic"/>
                              <w:spacing w:val="-7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low</w:t>
                          </w:r>
                          <w:r>
                            <w:rPr>
                              <w:rFonts w:ascii="Century Gothic"/>
                              <w:spacing w:val="-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i.e.</w:t>
                          </w:r>
                          <w:r>
                            <w:rPr>
                              <w:rFonts w:ascii="Century Gothic"/>
                              <w:spacing w:val="-7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generally</w:t>
                          </w:r>
                          <w:r>
                            <w:rPr>
                              <w:rFonts w:ascii="Century Gothic"/>
                              <w:spacing w:val="-7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not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needed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particular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year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or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following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year</w:t>
                          </w:r>
                        </w:p>
                        <w:p w14:paraId="4E05653D" w14:textId="77777777" w:rsidR="00F20CE2" w:rsidRDefault="003E30F1">
                          <w:pPr>
                            <w:spacing w:before="40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Note</w:t>
                          </w:r>
                          <w:r>
                            <w:rPr>
                              <w:rFonts w:ascii="Century Gothic"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>is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considered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at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generalised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scale;</w:t>
                          </w:r>
                          <w:r>
                            <w:rPr>
                              <w:rFonts w:ascii="Century Gothic"/>
                              <w:spacing w:val="-7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there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may</w:t>
                          </w:r>
                          <w:r>
                            <w:rPr>
                              <w:rFonts w:ascii="Century Gothic"/>
                              <w:spacing w:val="-7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specific</w:t>
                          </w:r>
                          <w:r>
                            <w:rPr>
                              <w:rFonts w:ascii="Century Gothic"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requirements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are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more</w:t>
                          </w:r>
                          <w:r>
                            <w:rPr>
                              <w:rFonts w:ascii="Century Gothic"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or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less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urgent</w:t>
                          </w:r>
                          <w:r>
                            <w:rPr>
                              <w:rFonts w:ascii="Century Gothic"/>
                              <w:spacing w:val="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within</w:t>
                          </w:r>
                          <w:r>
                            <w:rPr>
                              <w:rFonts w:ascii="Century Gothic"/>
                              <w:spacing w:val="-7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flow</w:t>
                          </w:r>
                          <w:r>
                            <w:rPr>
                              <w:rFonts w:ascii="Century Gothic"/>
                              <w:spacing w:val="-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regime</w:t>
                          </w:r>
                        </w:p>
                        <w:p w14:paraId="4E05653E" w14:textId="77777777" w:rsidR="00F20CE2" w:rsidRDefault="00F20CE2">
                          <w:pP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z w:val="8"/>
                              <w:szCs w:val="8"/>
                            </w:rPr>
                          </w:pPr>
                        </w:p>
                        <w:p w14:paraId="4E05653F" w14:textId="77777777" w:rsidR="00F20CE2" w:rsidRDefault="00F20CE2">
                          <w:pPr>
                            <w:spacing w:before="6"/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z w:val="7"/>
                              <w:szCs w:val="7"/>
                            </w:rPr>
                          </w:pPr>
                        </w:p>
                        <w:p w14:paraId="4E056540" w14:textId="77777777" w:rsidR="00F20CE2" w:rsidRDefault="003E30F1">
                          <w:pPr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information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this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table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was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compiled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using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number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sources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(below).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Where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no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specific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information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was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available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and/or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where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constraints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excluded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recommended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actions,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previous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actions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their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outcomes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were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used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as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basis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developing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watering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options.</w:t>
                          </w:r>
                        </w:p>
                        <w:p w14:paraId="4E056541" w14:textId="77777777" w:rsidR="00F20CE2" w:rsidRDefault="00F20CE2">
                          <w:pP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z w:val="13"/>
                              <w:szCs w:val="13"/>
                            </w:rPr>
                          </w:pPr>
                        </w:p>
                        <w:p w14:paraId="4E056542" w14:textId="77777777" w:rsidR="00F20CE2" w:rsidRDefault="003E30F1">
                          <w:pPr>
                            <w:spacing w:line="306" w:lineRule="auto"/>
                            <w:rPr>
                              <w:rFonts w:ascii="Arial" w:eastAsia="Arial" w:hAnsi="Arial" w:cs="Arial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References: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1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Hale,</w:t>
                          </w:r>
                          <w:r>
                            <w:rPr>
                              <w:rFonts w:ascii="Century Gothic"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J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and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SKM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(2011),</w:t>
                          </w:r>
                          <w:r>
                            <w:rPr>
                              <w:rFonts w:ascii="Century Gothic"/>
                              <w:spacing w:val="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 xml:space="preserve"> Delivery:</w:t>
                          </w:r>
                          <w:r>
                            <w:rPr>
                              <w:rFonts w:ascii="Arial"/>
                              <w:i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>Edward-Wakool</w:t>
                          </w:r>
                          <w:r>
                            <w:rPr>
                              <w:rFonts w:ascii="Arial"/>
                              <w:i/>
                              <w:spacing w:val="-1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9"/>
                            </w:rPr>
                            <w:t xml:space="preserve">. </w:t>
                          </w:r>
                          <w:r>
                            <w:rPr>
                              <w:rFonts w:ascii="Arial"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9"/>
                            </w:rPr>
                            <w:t>2</w:t>
                          </w:r>
                          <w:r>
                            <w:rPr>
                              <w:rFonts w:ascii="Arial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10"/>
                              <w:sz w:val="9"/>
                            </w:rPr>
                            <w:t xml:space="preserve">Adapted </w:t>
                          </w:r>
                          <w:r>
                            <w:rPr>
                              <w:rFonts w:ascii="Arial"/>
                              <w:spacing w:val="-4"/>
                              <w:w w:val="110"/>
                              <w:sz w:val="9"/>
                            </w:rPr>
                            <w:t>from</w:t>
                          </w:r>
                          <w:r>
                            <w:rPr>
                              <w:rFonts w:ascii="Arial"/>
                              <w:spacing w:val="1"/>
                              <w:w w:val="110"/>
                              <w:sz w:val="9"/>
                            </w:rPr>
                            <w:t xml:space="preserve"> Watts</w:t>
                          </w:r>
                          <w:r>
                            <w:rPr>
                              <w:rFonts w:ascii="Arial"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9"/>
                            </w:rPr>
                            <w:t xml:space="preserve">et.al </w:t>
                          </w:r>
                          <w:r>
                            <w:rPr>
                              <w:rFonts w:ascii="Arial"/>
                              <w:spacing w:val="-3"/>
                              <w:w w:val="110"/>
                              <w:sz w:val="9"/>
                            </w:rPr>
                            <w:t>(2013),</w:t>
                          </w:r>
                          <w:r>
                            <w:rPr>
                              <w:rFonts w:ascii="Arial"/>
                              <w:spacing w:val="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Monitoring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>ecosystem</w:t>
                          </w:r>
                          <w:r>
                            <w:rPr>
                              <w:rFonts w:ascii="Arial"/>
                              <w:i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>responses</w:t>
                          </w:r>
                          <w:r>
                            <w:rPr>
                              <w:rFonts w:ascii="Arial"/>
                              <w:i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Commonwealth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  <w:w w:val="110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delivered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 xml:space="preserve"> Edward-Wakool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 xml:space="preserve">river 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>system,</w:t>
                          </w:r>
                          <w:r>
                            <w:rPr>
                              <w:rFonts w:ascii="Arial"/>
                              <w:i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2012-13</w:t>
                          </w:r>
                          <w:r>
                            <w:rPr>
                              <w:rFonts w:ascii="Arial"/>
                              <w:i/>
                              <w:spacing w:val="2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w w:val="110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  <w:w w:val="110"/>
                              <w:sz w:val="9"/>
                            </w:rPr>
                            <w:t>Watts</w:t>
                          </w:r>
                          <w:r>
                            <w:rPr>
                              <w:rFonts w:ascii="Arial"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9"/>
                            </w:rPr>
                            <w:t>et.al</w:t>
                          </w:r>
                          <w:r>
                            <w:rPr>
                              <w:rFonts w:ascii="Arial"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w w:val="110"/>
                              <w:sz w:val="9"/>
                            </w:rPr>
                            <w:t>(2014),</w:t>
                          </w:r>
                          <w:r>
                            <w:rPr>
                              <w:rFonts w:ascii="Arial"/>
                              <w:spacing w:val="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Monitoring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>ecosystem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>responses</w:t>
                          </w:r>
                          <w:r>
                            <w:rPr>
                              <w:rFonts w:ascii="Arial"/>
                              <w:i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Commonwealth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  <w:w w:val="110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 xml:space="preserve"> delivered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  <w:w w:val="110"/>
                              <w:sz w:val="9"/>
                            </w:rPr>
                            <w:t>Edward-</w:t>
                          </w:r>
                          <w:r>
                            <w:rPr>
                              <w:rFonts w:ascii="Arial"/>
                              <w:i/>
                              <w:spacing w:val="185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w w:val="110"/>
                              <w:sz w:val="9"/>
                            </w:rPr>
                            <w:t>Wakool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 xml:space="preserve">river 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>system,</w:t>
                          </w:r>
                          <w:r>
                            <w:rPr>
                              <w:rFonts w:ascii="Arial"/>
                              <w:i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2013-14</w:t>
                          </w:r>
                          <w:r>
                            <w:rPr>
                              <w:rFonts w:ascii="Arial"/>
                              <w:i/>
                              <w:spacing w:val="1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w w:val="110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  <w:w w:val="110"/>
                              <w:sz w:val="9"/>
                            </w:rPr>
                            <w:t>Watts</w:t>
                          </w:r>
                          <w:r>
                            <w:rPr>
                              <w:rFonts w:ascii="Arial"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10"/>
                              <w:sz w:val="9"/>
                            </w:rPr>
                            <w:t>et</w:t>
                          </w:r>
                          <w:r>
                            <w:rPr>
                              <w:rFonts w:ascii="Arial"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10"/>
                              <w:sz w:val="9"/>
                            </w:rPr>
                            <w:t>al</w:t>
                          </w:r>
                          <w:r>
                            <w:rPr>
                              <w:rFonts w:ascii="Arial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w w:val="110"/>
                              <w:sz w:val="9"/>
                            </w:rPr>
                            <w:t>(2015),</w:t>
                          </w:r>
                          <w:r>
                            <w:rPr>
                              <w:rFonts w:ascii="Arial"/>
                              <w:spacing w:val="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Commonwealth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 xml:space="preserve"> Water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w w:val="110"/>
                              <w:sz w:val="9"/>
                            </w:rPr>
                            <w:t>Office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Long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Term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>Intervention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Monitoring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>Project:</w:t>
                          </w:r>
                          <w:r>
                            <w:rPr>
                              <w:rFonts w:ascii="Arial"/>
                              <w:i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>Edward-Wakool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 xml:space="preserve"> Selected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>Area Synthesis</w:t>
                          </w:r>
                          <w:r>
                            <w:rPr>
                              <w:rFonts w:ascii="Arial"/>
                              <w:i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Report,</w:t>
                          </w:r>
                          <w:r>
                            <w:rPr>
                              <w:rFonts w:ascii="Arial"/>
                              <w:i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2014-15</w:t>
                          </w:r>
                          <w:r>
                            <w:rPr>
                              <w:rFonts w:ascii="Arial"/>
                              <w:i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9"/>
                            </w:rPr>
                            <w:t xml:space="preserve">. </w:t>
                          </w:r>
                          <w:r>
                            <w:rPr>
                              <w:rFonts w:ascii="Arial"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9"/>
                            </w:rPr>
                            <w:t>3</w:t>
                          </w:r>
                          <w:r>
                            <w:rPr>
                              <w:rFonts w:ascii="Arial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9"/>
                            </w:rPr>
                            <w:t>Webster,</w:t>
                          </w:r>
                          <w:r>
                            <w:rPr>
                              <w:rFonts w:ascii="Arial"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9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w w:val="110"/>
                              <w:sz w:val="9"/>
                            </w:rPr>
                            <w:t>(2010),</w:t>
                          </w:r>
                          <w:r>
                            <w:rPr>
                              <w:rFonts w:ascii="Arial"/>
                              <w:spacing w:val="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Monitoring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Arial"/>
                              <w:i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>Werai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>Forest</w:t>
                          </w:r>
                          <w:r>
                            <w:rPr>
                              <w:rFonts w:ascii="Arial"/>
                              <w:i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>Flow</w:t>
                          </w:r>
                          <w:r>
                            <w:rPr>
                              <w:rFonts w:ascii="Arial"/>
                              <w:i/>
                              <w:spacing w:val="-20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9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E055E2C" w14:textId="77777777" w:rsidR="00F20CE2" w:rsidRDefault="00F20CE2">
      <w:pPr>
        <w:spacing w:line="200" w:lineRule="atLeast"/>
        <w:rPr>
          <w:rFonts w:ascii="Century Gothic" w:eastAsia="Century Gothic" w:hAnsi="Century Gothic" w:cs="Century Gothic"/>
          <w:sz w:val="20"/>
          <w:szCs w:val="20"/>
        </w:rPr>
        <w:sectPr w:rsidR="00F20CE2">
          <w:footerReference w:type="default" r:id="rId51"/>
          <w:pgSz w:w="23820" w:h="16840" w:orient="landscape"/>
          <w:pgMar w:top="680" w:right="2340" w:bottom="1440" w:left="1020" w:header="0" w:footer="1253" w:gutter="0"/>
          <w:cols w:space="720"/>
        </w:sectPr>
      </w:pPr>
    </w:p>
    <w:p w14:paraId="4E055E2D" w14:textId="77777777" w:rsidR="00F20CE2" w:rsidRDefault="00F20CE2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8"/>
        <w:gridCol w:w="1088"/>
        <w:gridCol w:w="2220"/>
        <w:gridCol w:w="795"/>
        <w:gridCol w:w="667"/>
        <w:gridCol w:w="668"/>
        <w:gridCol w:w="668"/>
        <w:gridCol w:w="667"/>
        <w:gridCol w:w="668"/>
        <w:gridCol w:w="667"/>
        <w:gridCol w:w="667"/>
        <w:gridCol w:w="664"/>
        <w:gridCol w:w="2666"/>
        <w:gridCol w:w="1088"/>
        <w:gridCol w:w="2576"/>
        <w:gridCol w:w="87"/>
      </w:tblGrid>
      <w:tr w:rsidR="00F20CE2" w14:paraId="4E055E34" w14:textId="77777777">
        <w:trPr>
          <w:trHeight w:hRule="exact" w:val="15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5E2E" w14:textId="77777777" w:rsidR="00F20CE2" w:rsidRDefault="003E30F1">
            <w:pPr>
              <w:pStyle w:val="TableParagraph"/>
              <w:spacing w:before="6"/>
              <w:ind w:left="13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w w:val="110"/>
                <w:sz w:val="9"/>
              </w:rPr>
              <w:t>Environmental</w:t>
            </w:r>
            <w:r>
              <w:rPr>
                <w:rFonts w:ascii="Century Gothic"/>
                <w:b/>
                <w:spacing w:val="-10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assets</w:t>
            </w:r>
          </w:p>
        </w:tc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5E2F" w14:textId="77777777" w:rsidR="00F20CE2" w:rsidRDefault="003E30F1">
            <w:pPr>
              <w:pStyle w:val="TableParagraph"/>
              <w:spacing w:before="6" w:line="277" w:lineRule="auto"/>
              <w:ind w:left="13" w:right="9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2"/>
                <w:w w:val="110"/>
                <w:sz w:val="9"/>
              </w:rPr>
              <w:t>Primary</w:t>
            </w:r>
            <w:r>
              <w:rPr>
                <w:rFonts w:ascii="Century Gothic"/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objective</w:t>
            </w:r>
            <w:r>
              <w:rPr>
                <w:rFonts w:ascii="Century Gothic"/>
                <w:b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-3"/>
                <w:w w:val="110"/>
                <w:sz w:val="9"/>
              </w:rPr>
              <w:t>of</w:t>
            </w:r>
            <w:r>
              <w:rPr>
                <w:rFonts w:ascii="Century Gothic"/>
                <w:b/>
                <w:spacing w:val="25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flows</w:t>
            </w:r>
          </w:p>
        </w:tc>
        <w:tc>
          <w:tcPr>
            <w:tcW w:w="22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5E30" w14:textId="77777777" w:rsidR="00F20CE2" w:rsidRDefault="003E30F1">
            <w:pPr>
              <w:pStyle w:val="TableParagraph"/>
              <w:tabs>
                <w:tab w:val="left" w:pos="2168"/>
              </w:tabs>
              <w:spacing w:before="6" w:line="277" w:lineRule="auto"/>
              <w:ind w:left="13" w:right="40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1"/>
                <w:w w:val="110"/>
                <w:sz w:val="9"/>
              </w:rPr>
              <w:t>Indicative</w:t>
            </w:r>
            <w:r>
              <w:rPr>
                <w:rFonts w:ascii="Century Gothic"/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 xml:space="preserve">demand </w:t>
            </w:r>
            <w:r>
              <w:rPr>
                <w:rFonts w:ascii="Century Gothic"/>
                <w:b/>
                <w:spacing w:val="-1"/>
                <w:w w:val="110"/>
                <w:sz w:val="9"/>
              </w:rPr>
              <w:t>(for</w:t>
            </w:r>
            <w:r>
              <w:rPr>
                <w:rFonts w:ascii="Century Gothic"/>
                <w:b/>
                <w:spacing w:val="5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1"/>
                <w:w w:val="110"/>
                <w:sz w:val="9"/>
                <w:u w:val="single" w:color="000000"/>
              </w:rPr>
              <w:t>al</w:t>
            </w:r>
            <w:r>
              <w:rPr>
                <w:rFonts w:ascii="Century Gothic"/>
                <w:b/>
                <w:spacing w:val="-22"/>
                <w:w w:val="110"/>
                <w:sz w:val="9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  <w:u w:val="single" w:color="000000"/>
              </w:rPr>
              <w:t>l</w:t>
            </w:r>
            <w:r>
              <w:rPr>
                <w:rFonts w:ascii="Century Gothic"/>
                <w:b/>
                <w:spacing w:val="4"/>
                <w:w w:val="110"/>
                <w:sz w:val="9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  <w:u w:val="single" w:color="000000"/>
              </w:rPr>
              <w:t>sour</w:t>
            </w:r>
            <w:r>
              <w:rPr>
                <w:rFonts w:ascii="Century Gothic"/>
                <w:b/>
                <w:spacing w:val="-23"/>
                <w:w w:val="110"/>
                <w:sz w:val="9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3"/>
                <w:w w:val="110"/>
                <w:sz w:val="9"/>
                <w:u w:val="single" w:color="000000"/>
              </w:rPr>
              <w:t>ces</w:t>
            </w:r>
            <w:r>
              <w:rPr>
                <w:rFonts w:ascii="Century Gothic"/>
                <w:b/>
                <w:spacing w:val="-1"/>
                <w:w w:val="110"/>
                <w:sz w:val="9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3"/>
                <w:w w:val="110"/>
                <w:sz w:val="9"/>
                <w:u w:val="single" w:color="000000"/>
              </w:rPr>
              <w:t>of</w:t>
            </w:r>
            <w:r>
              <w:rPr>
                <w:rFonts w:ascii="Century Gothic"/>
                <w:b/>
                <w:w w:val="110"/>
                <w:sz w:val="9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w w:val="110"/>
                <w:sz w:val="9"/>
                <w:u w:val="single" w:color="000000"/>
              </w:rPr>
              <w:t>water</w:t>
            </w:r>
            <w:r>
              <w:rPr>
                <w:rFonts w:ascii="Century Gothic"/>
                <w:b/>
                <w:w w:val="108"/>
                <w:sz w:val="9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9"/>
                <w:u w:val="single" w:color="000000"/>
              </w:rPr>
              <w:tab/>
            </w:r>
            <w:r>
              <w:rPr>
                <w:rFonts w:ascii="Century Gothic"/>
                <w:b/>
                <w:spacing w:val="29"/>
                <w:sz w:val="9"/>
              </w:rPr>
              <w:t xml:space="preserve"> </w:t>
            </w:r>
            <w:r>
              <w:rPr>
                <w:rFonts w:ascii="Century Gothic"/>
                <w:b/>
                <w:spacing w:val="2"/>
                <w:w w:val="105"/>
                <w:sz w:val="9"/>
              </w:rPr>
              <w:t>in</w:t>
            </w:r>
            <w:r>
              <w:rPr>
                <w:rFonts w:ascii="Century Gothic"/>
                <w:b/>
                <w:spacing w:val="9"/>
                <w:w w:val="105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the</w:t>
            </w:r>
            <w:r>
              <w:rPr>
                <w:rFonts w:ascii="Century Gothic"/>
                <w:b/>
                <w:spacing w:val="-10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system)</w:t>
            </w:r>
          </w:p>
        </w:tc>
        <w:tc>
          <w:tcPr>
            <w:tcW w:w="7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5E31" w14:textId="77777777" w:rsidR="00F20CE2" w:rsidRDefault="003E30F1">
            <w:pPr>
              <w:pStyle w:val="TableParagraph"/>
              <w:spacing w:before="6" w:line="277" w:lineRule="auto"/>
              <w:ind w:left="36" w:right="38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1"/>
                <w:w w:val="110"/>
                <w:sz w:val="9"/>
              </w:rPr>
              <w:t>Required</w:t>
            </w:r>
            <w:r>
              <w:rPr>
                <w:rFonts w:ascii="Century Gothic"/>
                <w:b/>
                <w:spacing w:val="25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frequency</w:t>
            </w:r>
            <w:r>
              <w:rPr>
                <w:rFonts w:ascii="Century Gothic"/>
                <w:b/>
                <w:spacing w:val="24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(maximum</w:t>
            </w:r>
            <w:r>
              <w:rPr>
                <w:rFonts w:ascii="Century Gothic"/>
                <w:b/>
                <w:spacing w:val="-12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3"/>
                <w:w w:val="110"/>
                <w:sz w:val="9"/>
              </w:rPr>
              <w:t>dry</w:t>
            </w:r>
            <w:r>
              <w:rPr>
                <w:rFonts w:ascii="Century Gothic"/>
                <w:b/>
                <w:spacing w:val="23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spacing w:val="1"/>
                <w:w w:val="110"/>
                <w:sz w:val="9"/>
              </w:rPr>
              <w:t>interval)</w:t>
            </w:r>
          </w:p>
        </w:tc>
        <w:tc>
          <w:tcPr>
            <w:tcW w:w="533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4E055E32" w14:textId="77777777" w:rsidR="00F20CE2" w:rsidRDefault="003E30F1">
            <w:pPr>
              <w:pStyle w:val="TableParagraph"/>
              <w:spacing w:before="6"/>
              <w:ind w:left="1619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1"/>
                <w:w w:val="110"/>
                <w:sz w:val="9"/>
              </w:rPr>
              <w:t>Watering</w:t>
            </w:r>
            <w:r>
              <w:rPr>
                <w:rFonts w:ascii="Century Gothic"/>
                <w:b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1"/>
                <w:w w:val="110"/>
                <w:sz w:val="9"/>
              </w:rPr>
              <w:t>history</w:t>
            </w:r>
            <w:r>
              <w:rPr>
                <w:rFonts w:ascii="Century Gothic"/>
                <w:b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1"/>
                <w:w w:val="110"/>
                <w:sz w:val="9"/>
              </w:rPr>
              <w:t>(from</w:t>
            </w:r>
            <w:r>
              <w:rPr>
                <w:rFonts w:ascii="Century Gothic"/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3"/>
                <w:w w:val="110"/>
                <w:sz w:val="9"/>
              </w:rPr>
              <w:t xml:space="preserve">all </w:t>
            </w:r>
            <w:r>
              <w:rPr>
                <w:rFonts w:ascii="Century Gothic"/>
                <w:b/>
                <w:w w:val="110"/>
                <w:sz w:val="9"/>
              </w:rPr>
              <w:t>sources</w:t>
            </w:r>
            <w:r>
              <w:rPr>
                <w:rFonts w:ascii="Century Gothic"/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-3"/>
                <w:w w:val="110"/>
                <w:sz w:val="9"/>
              </w:rPr>
              <w:t>of</w:t>
            </w:r>
            <w:r>
              <w:rPr>
                <w:rFonts w:ascii="Century Gothic"/>
                <w:b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water)</w:t>
            </w:r>
          </w:p>
        </w:tc>
        <w:tc>
          <w:tcPr>
            <w:tcW w:w="6416" w:type="dxa"/>
            <w:gridSpan w:val="4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14:paraId="4E055E33" w14:textId="77777777" w:rsidR="00F20CE2" w:rsidRDefault="003E30F1">
            <w:pPr>
              <w:pStyle w:val="TableParagraph"/>
              <w:spacing w:before="6"/>
              <w:ind w:right="3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-4"/>
                <w:w w:val="110"/>
                <w:sz w:val="9"/>
              </w:rPr>
              <w:t>2017-18</w:t>
            </w:r>
          </w:p>
        </w:tc>
      </w:tr>
      <w:tr w:rsidR="00F20CE2" w14:paraId="4E055E44" w14:textId="77777777">
        <w:trPr>
          <w:trHeight w:hRule="exact" w:val="15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055E35" w14:textId="77777777" w:rsidR="00F20CE2" w:rsidRDefault="00F20CE2"/>
        </w:tc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055E36" w14:textId="77777777" w:rsidR="00F20CE2" w:rsidRDefault="00F20CE2"/>
        </w:tc>
        <w:tc>
          <w:tcPr>
            <w:tcW w:w="22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055E37" w14:textId="77777777" w:rsidR="00F20CE2" w:rsidRDefault="00F20CE2"/>
        </w:tc>
        <w:tc>
          <w:tcPr>
            <w:tcW w:w="7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055E38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39" w14:textId="77777777" w:rsidR="00F20CE2" w:rsidRDefault="003E30F1">
            <w:pPr>
              <w:pStyle w:val="TableParagraph"/>
              <w:spacing w:before="6"/>
              <w:ind w:left="148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-4"/>
                <w:w w:val="110"/>
                <w:sz w:val="9"/>
              </w:rPr>
              <w:t>2009-10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3A" w14:textId="77777777" w:rsidR="00F20CE2" w:rsidRDefault="003E30F1">
            <w:pPr>
              <w:pStyle w:val="TableParagraph"/>
              <w:spacing w:before="6"/>
              <w:ind w:left="149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-4"/>
                <w:w w:val="110"/>
                <w:sz w:val="9"/>
              </w:rPr>
              <w:t>2010-11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3B" w14:textId="77777777" w:rsidR="00F20CE2" w:rsidRDefault="003E30F1">
            <w:pPr>
              <w:pStyle w:val="TableParagraph"/>
              <w:spacing w:before="6"/>
              <w:ind w:left="149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-4"/>
                <w:w w:val="110"/>
                <w:sz w:val="9"/>
              </w:rPr>
              <w:t>2011-12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3C" w14:textId="77777777" w:rsidR="00F20CE2" w:rsidRDefault="003E30F1">
            <w:pPr>
              <w:pStyle w:val="TableParagraph"/>
              <w:spacing w:before="6"/>
              <w:ind w:left="14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3"/>
                <w:w w:val="110"/>
                <w:sz w:val="9"/>
                <w:szCs w:val="9"/>
              </w:rPr>
              <w:t>2012–13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3D" w14:textId="77777777" w:rsidR="00F20CE2" w:rsidRDefault="003E30F1">
            <w:pPr>
              <w:pStyle w:val="TableParagraph"/>
              <w:spacing w:before="6"/>
              <w:ind w:left="14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3"/>
                <w:w w:val="110"/>
                <w:sz w:val="9"/>
                <w:szCs w:val="9"/>
              </w:rPr>
              <w:t>2013–14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3E" w14:textId="77777777" w:rsidR="00F20CE2" w:rsidRDefault="003E30F1">
            <w:pPr>
              <w:pStyle w:val="TableParagraph"/>
              <w:spacing w:before="6"/>
              <w:ind w:left="14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3"/>
                <w:w w:val="110"/>
                <w:sz w:val="9"/>
                <w:szCs w:val="9"/>
              </w:rPr>
              <w:t>2014–15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3F" w14:textId="77777777" w:rsidR="00F20CE2" w:rsidRDefault="003E30F1">
            <w:pPr>
              <w:pStyle w:val="TableParagraph"/>
              <w:spacing w:before="6"/>
              <w:ind w:left="14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3"/>
                <w:w w:val="110"/>
                <w:sz w:val="9"/>
                <w:szCs w:val="9"/>
              </w:rPr>
              <w:t>2015–16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4E055E40" w14:textId="77777777" w:rsidR="00F20CE2" w:rsidRDefault="003E30F1">
            <w:pPr>
              <w:pStyle w:val="TableParagraph"/>
              <w:spacing w:before="6"/>
              <w:ind w:left="149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-4"/>
                <w:w w:val="110"/>
                <w:sz w:val="9"/>
              </w:rPr>
              <w:t>2016-17</w:t>
            </w:r>
          </w:p>
        </w:tc>
        <w:tc>
          <w:tcPr>
            <w:tcW w:w="2666" w:type="dxa"/>
            <w:vMerge w:val="restart"/>
            <w:tcBorders>
              <w:top w:val="single" w:sz="4" w:space="0" w:color="000000"/>
              <w:left w:val="single" w:sz="7" w:space="0" w:color="000000"/>
              <w:right w:val="single" w:sz="4" w:space="0" w:color="000000"/>
            </w:tcBorders>
          </w:tcPr>
          <w:p w14:paraId="4E055E41" w14:textId="77777777" w:rsidR="00F20CE2" w:rsidRDefault="003E30F1">
            <w:pPr>
              <w:pStyle w:val="TableParagraph"/>
              <w:spacing w:before="6" w:line="276" w:lineRule="auto"/>
              <w:ind w:left="1191" w:right="90" w:hanging="1118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w w:val="110"/>
                <w:sz w:val="9"/>
              </w:rPr>
              <w:t>Predominant</w:t>
            </w:r>
            <w:r>
              <w:rPr>
                <w:rFonts w:ascii="Century Gothic"/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urgency</w:t>
            </w:r>
            <w:r>
              <w:rPr>
                <w:rFonts w:ascii="Century Gothic"/>
                <w:b/>
                <w:spacing w:val="-3"/>
                <w:w w:val="110"/>
                <w:sz w:val="9"/>
              </w:rPr>
              <w:t xml:space="preserve"> of</w:t>
            </w:r>
            <w:r>
              <w:rPr>
                <w:rFonts w:ascii="Century Gothic"/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environmental demand</w:t>
            </w:r>
            <w:r>
              <w:rPr>
                <w:rFonts w:ascii="Century Gothic"/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-1"/>
                <w:w w:val="110"/>
                <w:sz w:val="9"/>
              </w:rPr>
              <w:t>for</w:t>
            </w:r>
            <w:r>
              <w:rPr>
                <w:rFonts w:ascii="Century Gothic"/>
                <w:b/>
                <w:spacing w:val="47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spacing w:val="-1"/>
                <w:w w:val="110"/>
                <w:sz w:val="9"/>
              </w:rPr>
              <w:t>water</w:t>
            </w:r>
          </w:p>
        </w:tc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7DEE8"/>
          </w:tcPr>
          <w:p w14:paraId="4E055E42" w14:textId="77777777" w:rsidR="00F20CE2" w:rsidRDefault="003E30F1">
            <w:pPr>
              <w:pStyle w:val="TableParagraph"/>
              <w:spacing w:before="6" w:line="276" w:lineRule="auto"/>
              <w:ind w:left="141" w:right="145" w:hanging="10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w w:val="110"/>
                <w:sz w:val="9"/>
              </w:rPr>
              <w:t>Purpose</w:t>
            </w:r>
            <w:r>
              <w:rPr>
                <w:rFonts w:ascii="Century Gothic"/>
                <w:b/>
                <w:spacing w:val="-13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under</w:t>
            </w:r>
            <w:r>
              <w:rPr>
                <w:rFonts w:ascii="Century Gothic"/>
                <w:b/>
                <w:spacing w:val="28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moderate</w:t>
            </w:r>
            <w:r>
              <w:rPr>
                <w:rFonts w:ascii="Century Gothic"/>
                <w:b/>
                <w:spacing w:val="-15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2"/>
                <w:w w:val="110"/>
                <w:sz w:val="9"/>
              </w:rPr>
              <w:t>inflow</w:t>
            </w:r>
            <w:r>
              <w:rPr>
                <w:rFonts w:ascii="Century Gothic"/>
                <w:b/>
                <w:spacing w:val="24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spacing w:val="1"/>
                <w:w w:val="110"/>
                <w:sz w:val="9"/>
              </w:rPr>
              <w:t>scenario</w:t>
            </w:r>
          </w:p>
        </w:tc>
        <w:tc>
          <w:tcPr>
            <w:tcW w:w="266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5E43" w14:textId="77777777" w:rsidR="00F20CE2" w:rsidRDefault="003E30F1">
            <w:pPr>
              <w:pStyle w:val="TableParagraph"/>
              <w:spacing w:before="6" w:line="276" w:lineRule="auto"/>
              <w:ind w:left="1011" w:right="217" w:hanging="803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w w:val="110"/>
                <w:sz w:val="9"/>
              </w:rPr>
              <w:t>Potential</w:t>
            </w:r>
            <w:r>
              <w:rPr>
                <w:rFonts w:ascii="Century Gothic"/>
                <w:b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-1"/>
                <w:w w:val="110"/>
                <w:sz w:val="9"/>
              </w:rPr>
              <w:t>Commonwealth</w:t>
            </w:r>
            <w:r>
              <w:rPr>
                <w:rFonts w:ascii="Century Gothic"/>
                <w:b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environmental</w:t>
            </w:r>
            <w:r>
              <w:rPr>
                <w:rFonts w:ascii="Century Gothic"/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-1"/>
                <w:w w:val="110"/>
                <w:sz w:val="9"/>
              </w:rPr>
              <w:t>water</w:t>
            </w:r>
            <w:r>
              <w:rPr>
                <w:rFonts w:ascii="Century Gothic"/>
                <w:b/>
                <w:spacing w:val="23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spacing w:val="1"/>
                <w:w w:val="110"/>
                <w:sz w:val="9"/>
              </w:rPr>
              <w:t>contribution?</w:t>
            </w:r>
          </w:p>
        </w:tc>
      </w:tr>
      <w:tr w:rsidR="00F20CE2" w14:paraId="4E055E56" w14:textId="77777777">
        <w:trPr>
          <w:trHeight w:hRule="exact" w:val="262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45" w14:textId="77777777" w:rsidR="00F20CE2" w:rsidRDefault="00F20CE2"/>
        </w:tc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46" w14:textId="77777777" w:rsidR="00F20CE2" w:rsidRDefault="00F20CE2"/>
        </w:tc>
        <w:tc>
          <w:tcPr>
            <w:tcW w:w="22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47" w14:textId="77777777" w:rsidR="00F20CE2" w:rsidRDefault="00F20CE2"/>
        </w:tc>
        <w:tc>
          <w:tcPr>
            <w:tcW w:w="7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48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49" w14:textId="77777777" w:rsidR="00F20CE2" w:rsidRDefault="003E30F1">
            <w:pPr>
              <w:pStyle w:val="TableParagraph"/>
              <w:spacing w:before="6"/>
              <w:ind w:left="9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1"/>
                <w:w w:val="110"/>
                <w:sz w:val="9"/>
              </w:rPr>
              <w:t>(</w:t>
            </w:r>
            <w:r>
              <w:rPr>
                <w:rFonts w:ascii="Century Gothic"/>
                <w:w w:val="110"/>
                <w:sz w:val="9"/>
              </w:rPr>
              <w:t>dr</w:t>
            </w:r>
            <w:r>
              <w:rPr>
                <w:rFonts w:ascii="Century Gothic"/>
                <w:spacing w:val="3"/>
                <w:w w:val="110"/>
                <w:sz w:val="9"/>
              </w:rPr>
              <w:t>o</w:t>
            </w:r>
            <w:r>
              <w:rPr>
                <w:rFonts w:ascii="Century Gothic"/>
                <w:w w:val="110"/>
                <w:sz w:val="9"/>
              </w:rPr>
              <w:t>u</w:t>
            </w:r>
            <w:r>
              <w:rPr>
                <w:rFonts w:ascii="Century Gothic"/>
                <w:spacing w:val="1"/>
                <w:w w:val="110"/>
                <w:sz w:val="9"/>
              </w:rPr>
              <w:t>g</w:t>
            </w:r>
            <w:r>
              <w:rPr>
                <w:rFonts w:ascii="Century Gothic"/>
                <w:w w:val="110"/>
                <w:sz w:val="9"/>
              </w:rPr>
              <w:t>h</w:t>
            </w:r>
            <w:r>
              <w:rPr>
                <w:rFonts w:ascii="Century Gothic"/>
                <w:spacing w:val="4"/>
                <w:w w:val="110"/>
                <w:sz w:val="9"/>
              </w:rPr>
              <w:t>t</w:t>
            </w:r>
            <w:r>
              <w:rPr>
                <w:rFonts w:ascii="Century Gothic"/>
                <w:w w:val="110"/>
                <w:sz w:val="9"/>
              </w:rPr>
              <w:t>)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4A" w14:textId="77777777" w:rsidR="00F20CE2" w:rsidRDefault="003E30F1">
            <w:pPr>
              <w:pStyle w:val="TableParagraph"/>
              <w:spacing w:before="6" w:line="293" w:lineRule="auto"/>
              <w:ind w:left="186" w:right="81" w:hanging="98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(very</w:t>
            </w:r>
            <w:r>
              <w:rPr>
                <w:rFonts w:ascii="Century Gothic"/>
                <w:spacing w:val="-1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wet)</w:t>
            </w:r>
            <w:r>
              <w:rPr>
                <w:rFonts w:ascii="Century Gothic"/>
                <w:spacing w:val="22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(HBW)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4B" w14:textId="77777777" w:rsidR="00F20CE2" w:rsidRDefault="003E30F1">
            <w:pPr>
              <w:pStyle w:val="TableParagraph"/>
              <w:spacing w:before="6"/>
              <w:ind w:left="20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1"/>
                <w:w w:val="110"/>
                <w:sz w:val="9"/>
              </w:rPr>
              <w:t>(wet)</w:t>
            </w:r>
          </w:p>
          <w:p w14:paraId="4E055E4C" w14:textId="77777777" w:rsidR="00F20CE2" w:rsidRDefault="003E30F1">
            <w:pPr>
              <w:pStyle w:val="TableParagraph"/>
              <w:spacing w:before="24"/>
              <w:ind w:left="18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(HBW)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4D" w14:textId="77777777" w:rsidR="00F20CE2" w:rsidRDefault="003E30F1">
            <w:pPr>
              <w:pStyle w:val="TableParagraph"/>
              <w:spacing w:before="6"/>
              <w:ind w:left="20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1"/>
                <w:w w:val="110"/>
                <w:sz w:val="9"/>
              </w:rPr>
              <w:t>(wet)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4E" w14:textId="77777777" w:rsidR="00F20CE2" w:rsidRDefault="003E30F1">
            <w:pPr>
              <w:pStyle w:val="TableParagraph"/>
              <w:spacing w:before="6"/>
              <w:ind w:left="5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(moderate)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4F" w14:textId="77777777" w:rsidR="00F20CE2" w:rsidRDefault="003E30F1">
            <w:pPr>
              <w:pStyle w:val="TableParagraph"/>
              <w:spacing w:before="6"/>
              <w:ind w:left="148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</w:rPr>
              <w:t>(drying)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50" w14:textId="77777777" w:rsidR="00F20CE2" w:rsidRDefault="003E30F1">
            <w:pPr>
              <w:pStyle w:val="TableParagraph"/>
              <w:spacing w:before="6"/>
              <w:ind w:left="223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3"/>
                <w:w w:val="110"/>
                <w:sz w:val="9"/>
              </w:rPr>
              <w:t>(dry)</w:t>
            </w:r>
          </w:p>
          <w:p w14:paraId="4E055E51" w14:textId="77777777" w:rsidR="00F20CE2" w:rsidRDefault="003E30F1">
            <w:pPr>
              <w:pStyle w:val="TableParagraph"/>
              <w:spacing w:before="24"/>
              <w:ind w:left="193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4"/>
                <w:w w:val="110"/>
                <w:sz w:val="9"/>
              </w:rPr>
              <w:t>(BGA)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4E055E52" w14:textId="77777777" w:rsidR="00F20CE2" w:rsidRDefault="003E30F1">
            <w:pPr>
              <w:pStyle w:val="TableParagraph"/>
              <w:spacing w:before="6" w:line="293" w:lineRule="auto"/>
              <w:ind w:left="186" w:right="74" w:hanging="98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(very</w:t>
            </w:r>
            <w:r>
              <w:rPr>
                <w:rFonts w:ascii="Century Gothic"/>
                <w:spacing w:val="-1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wet)</w:t>
            </w:r>
            <w:r>
              <w:rPr>
                <w:rFonts w:ascii="Century Gothic"/>
                <w:spacing w:val="22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(HBW)</w:t>
            </w:r>
          </w:p>
        </w:tc>
        <w:tc>
          <w:tcPr>
            <w:tcW w:w="2666" w:type="dxa"/>
            <w:vMerge/>
            <w:tcBorders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14:paraId="4E055E53" w14:textId="77777777" w:rsidR="00F20CE2" w:rsidRDefault="00F20CE2"/>
        </w:tc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4E055E54" w14:textId="77777777" w:rsidR="00F20CE2" w:rsidRDefault="00F20CE2"/>
        </w:tc>
        <w:tc>
          <w:tcPr>
            <w:tcW w:w="266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55" w14:textId="77777777" w:rsidR="00F20CE2" w:rsidRDefault="00F20CE2"/>
        </w:tc>
      </w:tr>
      <w:tr w:rsidR="00F20CE2" w14:paraId="4E055E6B" w14:textId="77777777">
        <w:trPr>
          <w:trHeight w:hRule="exact" w:val="113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5E57" w14:textId="77777777" w:rsidR="00F20CE2" w:rsidRDefault="003E30F1">
            <w:pPr>
              <w:pStyle w:val="TableParagraph"/>
              <w:spacing w:before="6" w:line="276" w:lineRule="auto"/>
              <w:ind w:left="284" w:right="65" w:hanging="22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1"/>
                <w:w w:val="110"/>
                <w:sz w:val="9"/>
              </w:rPr>
              <w:t>Yallakool</w:t>
            </w:r>
            <w:r>
              <w:rPr>
                <w:rFonts w:ascii="Century Gothic"/>
                <w:b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&amp;</w:t>
            </w:r>
            <w:r>
              <w:rPr>
                <w:rFonts w:ascii="Century Gothic"/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Wakool</w:t>
            </w:r>
            <w:r>
              <w:rPr>
                <w:rFonts w:ascii="Century Gothic"/>
                <w:b/>
                <w:spacing w:val="27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(below</w:t>
            </w:r>
            <w:r>
              <w:rPr>
                <w:rFonts w:ascii="Century Gothic"/>
                <w:b/>
                <w:spacing w:val="-11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the</w:t>
            </w:r>
          </w:p>
          <w:p w14:paraId="4E055E58" w14:textId="77777777" w:rsidR="00F20CE2" w:rsidRDefault="003E30F1">
            <w:pPr>
              <w:pStyle w:val="TableParagraph"/>
              <w:spacing w:line="276" w:lineRule="auto"/>
              <w:ind w:left="291" w:right="63" w:hanging="22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-1"/>
                <w:w w:val="110"/>
                <w:sz w:val="9"/>
              </w:rPr>
              <w:t>confluence</w:t>
            </w:r>
            <w:r>
              <w:rPr>
                <w:rFonts w:ascii="Century Gothic"/>
                <w:b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with</w:t>
            </w:r>
            <w:r>
              <w:rPr>
                <w:rFonts w:ascii="Century Gothic"/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the</w:t>
            </w:r>
            <w:r>
              <w:rPr>
                <w:rFonts w:ascii="Century Gothic"/>
                <w:b/>
                <w:spacing w:val="27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spacing w:val="-1"/>
                <w:w w:val="110"/>
                <w:sz w:val="9"/>
              </w:rPr>
              <w:t>Y</w:t>
            </w:r>
            <w:r>
              <w:rPr>
                <w:rFonts w:ascii="Century Gothic"/>
                <w:b/>
                <w:spacing w:val="3"/>
                <w:w w:val="110"/>
                <w:sz w:val="9"/>
              </w:rPr>
              <w:t>a</w:t>
            </w:r>
            <w:r>
              <w:rPr>
                <w:rFonts w:ascii="Century Gothic"/>
                <w:b/>
                <w:spacing w:val="6"/>
                <w:w w:val="110"/>
                <w:sz w:val="9"/>
              </w:rPr>
              <w:t>ll</w:t>
            </w:r>
            <w:r>
              <w:rPr>
                <w:rFonts w:ascii="Century Gothic"/>
                <w:b/>
                <w:spacing w:val="3"/>
                <w:w w:val="110"/>
                <w:sz w:val="9"/>
              </w:rPr>
              <w:t>ak</w:t>
            </w:r>
            <w:r>
              <w:rPr>
                <w:rFonts w:ascii="Century Gothic"/>
                <w:b/>
                <w:spacing w:val="-4"/>
                <w:w w:val="110"/>
                <w:sz w:val="9"/>
              </w:rPr>
              <w:t>oo</w:t>
            </w:r>
            <w:r>
              <w:rPr>
                <w:rFonts w:ascii="Century Gothic"/>
                <w:b/>
                <w:spacing w:val="6"/>
                <w:w w:val="110"/>
                <w:sz w:val="9"/>
              </w:rPr>
              <w:t>l</w:t>
            </w:r>
            <w:r>
              <w:rPr>
                <w:rFonts w:ascii="Century Gothic"/>
                <w:b/>
                <w:w w:val="110"/>
                <w:sz w:val="9"/>
              </w:rPr>
              <w:t>)</w:t>
            </w:r>
          </w:p>
        </w:tc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5E59" w14:textId="77777777" w:rsidR="00F20CE2" w:rsidRDefault="003E30F1">
            <w:pPr>
              <w:pStyle w:val="TableParagraph"/>
              <w:spacing w:before="6" w:line="293" w:lineRule="auto"/>
              <w:ind w:left="13" w:right="1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</w:rPr>
              <w:t>Maintenance</w:t>
            </w:r>
            <w:r>
              <w:rPr>
                <w:rFonts w:ascii="Century Gothic"/>
                <w:spacing w:val="-1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22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native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fish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habitat</w:t>
            </w:r>
            <w:r>
              <w:rPr>
                <w:rFonts w:ascii="Century Gothic"/>
                <w:spacing w:val="22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instream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aquatic</w:t>
            </w:r>
            <w:r>
              <w:rPr>
                <w:rFonts w:ascii="Century Gothic"/>
                <w:spacing w:val="27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vegetation</w:t>
            </w:r>
            <w:r>
              <w:rPr>
                <w:rFonts w:ascii="Century Gothic"/>
                <w:spacing w:val="21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L</w:t>
            </w:r>
            <w:r>
              <w:rPr>
                <w:rFonts w:ascii="Century Gothic"/>
                <w:spacing w:val="3"/>
                <w:w w:val="110"/>
                <w:sz w:val="9"/>
              </w:rPr>
              <w:t>o</w:t>
            </w:r>
            <w:r>
              <w:rPr>
                <w:rFonts w:ascii="Century Gothic"/>
                <w:w w:val="110"/>
                <w:sz w:val="9"/>
              </w:rPr>
              <w:t>n</w:t>
            </w:r>
            <w:r>
              <w:rPr>
                <w:rFonts w:ascii="Century Gothic"/>
                <w:spacing w:val="1"/>
                <w:w w:val="110"/>
                <w:sz w:val="9"/>
              </w:rPr>
              <w:t>g</w:t>
            </w:r>
            <w:r>
              <w:rPr>
                <w:rFonts w:ascii="Century Gothic"/>
                <w:spacing w:val="2"/>
                <w:w w:val="110"/>
                <w:sz w:val="9"/>
              </w:rPr>
              <w:t>i</w:t>
            </w:r>
            <w:r>
              <w:rPr>
                <w:rFonts w:ascii="Century Gothic"/>
                <w:spacing w:val="4"/>
                <w:w w:val="110"/>
                <w:sz w:val="9"/>
              </w:rPr>
              <w:t>t</w:t>
            </w:r>
            <w:r>
              <w:rPr>
                <w:rFonts w:ascii="Century Gothic"/>
                <w:w w:val="110"/>
                <w:sz w:val="9"/>
              </w:rPr>
              <w:t>ud</w:t>
            </w:r>
            <w:r>
              <w:rPr>
                <w:rFonts w:ascii="Century Gothic"/>
                <w:spacing w:val="2"/>
                <w:w w:val="110"/>
                <w:sz w:val="9"/>
              </w:rPr>
              <w:t>i</w:t>
            </w:r>
            <w:r>
              <w:rPr>
                <w:rFonts w:ascii="Century Gothic"/>
                <w:w w:val="110"/>
                <w:sz w:val="9"/>
              </w:rPr>
              <w:t>nal</w:t>
            </w:r>
            <w:r>
              <w:rPr>
                <w:rFonts w:ascii="Century Gothic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connectivity</w:t>
            </w:r>
          </w:p>
          <w:p w14:paraId="4E055E5A" w14:textId="77777777" w:rsidR="00F20CE2" w:rsidRDefault="003E30F1">
            <w:pPr>
              <w:pStyle w:val="TableParagraph"/>
              <w:spacing w:line="293" w:lineRule="auto"/>
              <w:ind w:left="13" w:right="17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</w:rPr>
              <w:t>Fish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spawning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23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movement</w:t>
            </w:r>
            <w:r>
              <w:rPr>
                <w:rFonts w:ascii="Century Gothic"/>
                <w:spacing w:val="22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 xml:space="preserve">Nutrient </w:t>
            </w:r>
            <w:r>
              <w:rPr>
                <w:rFonts w:ascii="Century Gothic"/>
                <w:spacing w:val="-3"/>
                <w:w w:val="110"/>
                <w:sz w:val="9"/>
              </w:rPr>
              <w:t>cycling</w:t>
            </w:r>
            <w:r>
              <w:rPr>
                <w:rFonts w:ascii="Century Gothic"/>
                <w:spacing w:val="26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Water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Quality</w:t>
            </w:r>
          </w:p>
        </w:tc>
        <w:tc>
          <w:tcPr>
            <w:tcW w:w="22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5E5B" w14:textId="77777777" w:rsidR="00F20CE2" w:rsidRDefault="003E30F1">
            <w:pPr>
              <w:pStyle w:val="TableParagraph"/>
              <w:spacing w:before="8" w:line="308" w:lineRule="auto"/>
              <w:ind w:left="13" w:right="31"/>
              <w:rPr>
                <w:rFonts w:ascii="Century Gothic" w:eastAsia="Century Gothic" w:hAnsi="Century Gothic" w:cs="Century Gothic"/>
                <w:sz w:val="6"/>
                <w:szCs w:val="6"/>
              </w:rPr>
            </w:pPr>
            <w:r>
              <w:rPr>
                <w:rFonts w:ascii="Century Gothic"/>
                <w:spacing w:val="-3"/>
                <w:w w:val="110"/>
                <w:sz w:val="9"/>
              </w:rPr>
              <w:t>Base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flows</w:t>
            </w:r>
            <w:r>
              <w:rPr>
                <w:rFonts w:ascii="Century Gothic"/>
                <w:spacing w:val="1"/>
                <w:w w:val="110"/>
                <w:position w:val="5"/>
                <w:sz w:val="6"/>
              </w:rPr>
              <w:t>1</w:t>
            </w:r>
            <w:r>
              <w:rPr>
                <w:rFonts w:ascii="Century Gothic"/>
                <w:spacing w:val="10"/>
                <w:w w:val="110"/>
                <w:position w:val="5"/>
                <w:sz w:val="6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~170ML/d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 xml:space="preserve">for </w:t>
            </w:r>
            <w:r>
              <w:rPr>
                <w:rFonts w:ascii="Century Gothic"/>
                <w:spacing w:val="-3"/>
                <w:w w:val="110"/>
                <w:sz w:val="9"/>
              </w:rPr>
              <w:t>300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days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(~51 GL)</w:t>
            </w:r>
            <w:r>
              <w:rPr>
                <w:rFonts w:ascii="Century Gothic"/>
                <w:spacing w:val="31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from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late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winter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till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late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Autumn</w:t>
            </w:r>
            <w:r>
              <w:rPr>
                <w:rFonts w:ascii="Century Gothic"/>
                <w:w w:val="110"/>
                <w:position w:val="4"/>
                <w:sz w:val="6"/>
              </w:rPr>
              <w:t>1</w:t>
            </w:r>
          </w:p>
        </w:tc>
        <w:tc>
          <w:tcPr>
            <w:tcW w:w="7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5E5C" w14:textId="77777777" w:rsidR="00F20CE2" w:rsidRDefault="003E30F1">
            <w:pPr>
              <w:pStyle w:val="TableParagraph"/>
              <w:spacing w:before="6"/>
              <w:ind w:left="58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1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in </w:t>
            </w:r>
            <w:r>
              <w:rPr>
                <w:rFonts w:ascii="Century Gothic"/>
                <w:w w:val="110"/>
                <w:sz w:val="9"/>
              </w:rPr>
              <w:t>1 (2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</w:rPr>
              <w:t>years)</w:t>
            </w:r>
          </w:p>
        </w:tc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4E055E5D" w14:textId="77777777" w:rsidR="00F20CE2" w:rsidRDefault="00F20CE2"/>
        </w:tc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5E" w14:textId="77777777" w:rsidR="00F20CE2" w:rsidRDefault="00F20CE2"/>
        </w:tc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5F" w14:textId="77777777" w:rsidR="00F20CE2" w:rsidRDefault="00F20CE2"/>
        </w:tc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60" w14:textId="77777777" w:rsidR="00F20CE2" w:rsidRDefault="00F20CE2"/>
        </w:tc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61" w14:textId="77777777" w:rsidR="00F20CE2" w:rsidRDefault="00F20CE2"/>
        </w:tc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62" w14:textId="77777777" w:rsidR="00F20CE2" w:rsidRDefault="00F20CE2"/>
        </w:tc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63" w14:textId="77777777" w:rsidR="00F20CE2" w:rsidRDefault="00F20CE2"/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7" w:space="0" w:color="000000"/>
            </w:tcBorders>
            <w:shd w:val="clear" w:color="auto" w:fill="A6A6A6"/>
          </w:tcPr>
          <w:p w14:paraId="4E055E64" w14:textId="77777777" w:rsidR="00F20CE2" w:rsidRDefault="00F20CE2"/>
        </w:tc>
        <w:tc>
          <w:tcPr>
            <w:tcW w:w="2666" w:type="dxa"/>
            <w:vMerge w:val="restart"/>
            <w:tcBorders>
              <w:top w:val="single" w:sz="4" w:space="0" w:color="000000"/>
              <w:left w:val="single" w:sz="7" w:space="0" w:color="000000"/>
              <w:right w:val="single" w:sz="4" w:space="0" w:color="000000"/>
            </w:tcBorders>
            <w:shd w:val="clear" w:color="auto" w:fill="FF0000"/>
          </w:tcPr>
          <w:p w14:paraId="4E055E65" w14:textId="77777777" w:rsidR="00F20CE2" w:rsidRDefault="003E30F1">
            <w:pPr>
              <w:pStyle w:val="TableParagraph"/>
              <w:spacing w:before="6"/>
              <w:ind w:left="6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  <w:u w:val="single" w:color="000000"/>
              </w:rPr>
              <w:t>High</w:t>
            </w:r>
          </w:p>
          <w:p w14:paraId="4E055E66" w14:textId="77777777" w:rsidR="00F20CE2" w:rsidRDefault="003E30F1">
            <w:pPr>
              <w:pStyle w:val="TableParagraph"/>
              <w:spacing w:before="24"/>
              <w:ind w:right="1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Critical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minimum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flows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avoid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long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term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damage</w:t>
            </w:r>
          </w:p>
        </w:tc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5E67" w14:textId="77777777" w:rsidR="00F20CE2" w:rsidRDefault="003E30F1">
            <w:pPr>
              <w:pStyle w:val="TableParagraph"/>
              <w:spacing w:before="6"/>
              <w:ind w:right="1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color w:val="E36C09"/>
                <w:spacing w:val="-1"/>
                <w:w w:val="110"/>
                <w:sz w:val="9"/>
              </w:rPr>
              <w:t>Protect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4E055E68" w14:textId="77777777" w:rsidR="00F20CE2" w:rsidRDefault="003E30F1">
            <w:pPr>
              <w:pStyle w:val="TableParagraph"/>
              <w:spacing w:before="6" w:line="293" w:lineRule="auto"/>
              <w:ind w:left="88" w:right="4" w:hanging="75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Likely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w w:val="110"/>
                <w:sz w:val="9"/>
              </w:rPr>
              <w:t xml:space="preserve"> be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met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by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consumptive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demands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</w:rPr>
              <w:t>except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in</w:t>
            </w:r>
            <w:r>
              <w:rPr>
                <w:rFonts w:ascii="Century Gothic"/>
                <w:spacing w:val="25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  <w:u w:val="single" w:color="000000"/>
              </w:rPr>
              <w:t>v</w:t>
            </w:r>
            <w:r>
              <w:rPr>
                <w:rFonts w:ascii="Century Gothic"/>
                <w:spacing w:val="-23"/>
                <w:w w:val="110"/>
                <w:sz w:val="9"/>
                <w:u w:val="single" w:color="000000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  <w:u w:val="single" w:color="000000"/>
              </w:rPr>
              <w:t>ery</w:t>
            </w:r>
            <w:r>
              <w:rPr>
                <w:rFonts w:ascii="Century Gothic"/>
                <w:spacing w:val="-8"/>
                <w:w w:val="110"/>
                <w:sz w:val="9"/>
                <w:u w:val="single" w:color="000000"/>
              </w:rPr>
              <w:t xml:space="preserve"> </w:t>
            </w:r>
            <w:r>
              <w:rPr>
                <w:rFonts w:ascii="Century Gothic"/>
                <w:w w:val="110"/>
                <w:sz w:val="9"/>
                <w:u w:val="single" w:color="000000"/>
              </w:rPr>
              <w:t>dry</w:t>
            </w:r>
            <w:r>
              <w:rPr>
                <w:rFonts w:ascii="Century Gothic"/>
                <w:spacing w:val="-7"/>
                <w:w w:val="110"/>
                <w:sz w:val="9"/>
                <w:u w:val="single" w:color="000000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  <w:u w:val="single" w:color="000000"/>
              </w:rPr>
              <w:t>year</w:t>
            </w:r>
            <w:r>
              <w:rPr>
                <w:rFonts w:ascii="Century Gothic"/>
                <w:w w:val="110"/>
                <w:sz w:val="9"/>
                <w:u w:val="single" w:color="000000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&amp;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in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such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scenario</w:t>
            </w:r>
            <w:r>
              <w:rPr>
                <w:rFonts w:ascii="Century Gothic"/>
                <w:spacing w:val="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CEW</w:t>
            </w:r>
            <w:r>
              <w:rPr>
                <w:rFonts w:ascii="Century Gothic"/>
                <w:spacing w:val="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may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be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use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</w:p>
          <w:p w14:paraId="4E055E69" w14:textId="77777777" w:rsidR="00F20CE2" w:rsidRDefault="003E30F1">
            <w:pPr>
              <w:pStyle w:val="TableParagraph"/>
              <w:ind w:left="51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</w:rPr>
              <w:t>prevent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system</w:t>
            </w:r>
            <w:r>
              <w:rPr>
                <w:rFonts w:ascii="Century Gothic"/>
                <w:spacing w:val="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from</w:t>
            </w:r>
            <w:r>
              <w:rPr>
                <w:rFonts w:ascii="Century Gothic"/>
                <w:spacing w:val="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being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cut</w:t>
            </w:r>
            <w:r>
              <w:rPr>
                <w:rFonts w:ascii="Century Gothic"/>
                <w:spacing w:val="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off</w:t>
            </w:r>
          </w:p>
        </w:tc>
        <w:tc>
          <w:tcPr>
            <w:tcW w:w="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055E6A" w14:textId="77777777" w:rsidR="00F20CE2" w:rsidRDefault="003E30F1">
            <w:pPr>
              <w:pStyle w:val="TableParagraph"/>
              <w:spacing w:before="6" w:line="97" w:lineRule="exact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a</w:t>
            </w:r>
          </w:p>
        </w:tc>
      </w:tr>
      <w:tr w:rsidR="00F20CE2" w14:paraId="4E055E7C" w14:textId="77777777">
        <w:trPr>
          <w:trHeight w:hRule="exact" w:val="307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055E6C" w14:textId="77777777" w:rsidR="00F20CE2" w:rsidRDefault="00F20CE2"/>
        </w:tc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055E6D" w14:textId="77777777" w:rsidR="00F20CE2" w:rsidRDefault="00F20CE2"/>
        </w:tc>
        <w:tc>
          <w:tcPr>
            <w:tcW w:w="22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6E" w14:textId="77777777" w:rsidR="00F20CE2" w:rsidRDefault="00F20CE2"/>
        </w:tc>
        <w:tc>
          <w:tcPr>
            <w:tcW w:w="7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6F" w14:textId="77777777" w:rsidR="00F20CE2" w:rsidRDefault="00F20CE2"/>
        </w:tc>
        <w:tc>
          <w:tcPr>
            <w:tcW w:w="6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055E70" w14:textId="77777777" w:rsidR="00F20CE2" w:rsidRDefault="00F20CE2"/>
        </w:tc>
        <w:tc>
          <w:tcPr>
            <w:tcW w:w="6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71" w14:textId="77777777" w:rsidR="00F20CE2" w:rsidRDefault="00F20CE2"/>
        </w:tc>
        <w:tc>
          <w:tcPr>
            <w:tcW w:w="6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72" w14:textId="77777777" w:rsidR="00F20CE2" w:rsidRDefault="00F20CE2"/>
        </w:tc>
        <w:tc>
          <w:tcPr>
            <w:tcW w:w="6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73" w14:textId="77777777" w:rsidR="00F20CE2" w:rsidRDefault="00F20CE2"/>
        </w:tc>
        <w:tc>
          <w:tcPr>
            <w:tcW w:w="6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74" w14:textId="77777777" w:rsidR="00F20CE2" w:rsidRDefault="00F20CE2"/>
        </w:tc>
        <w:tc>
          <w:tcPr>
            <w:tcW w:w="6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75" w14:textId="77777777" w:rsidR="00F20CE2" w:rsidRDefault="00F20CE2"/>
        </w:tc>
        <w:tc>
          <w:tcPr>
            <w:tcW w:w="6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76" w14:textId="77777777" w:rsidR="00F20CE2" w:rsidRDefault="00F20CE2"/>
        </w:tc>
        <w:tc>
          <w:tcPr>
            <w:tcW w:w="664" w:type="dxa"/>
            <w:vMerge/>
            <w:tcBorders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A6A6A6"/>
          </w:tcPr>
          <w:p w14:paraId="4E055E77" w14:textId="77777777" w:rsidR="00F20CE2" w:rsidRDefault="00F20CE2"/>
        </w:tc>
        <w:tc>
          <w:tcPr>
            <w:tcW w:w="2666" w:type="dxa"/>
            <w:vMerge/>
            <w:tcBorders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4E055E78" w14:textId="77777777" w:rsidR="00F20CE2" w:rsidRDefault="00F20CE2"/>
        </w:tc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79" w14:textId="77777777" w:rsidR="00F20CE2" w:rsidRDefault="00F20CE2"/>
        </w:tc>
        <w:tc>
          <w:tcPr>
            <w:tcW w:w="257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4E055E7A" w14:textId="77777777" w:rsidR="00F20CE2" w:rsidRDefault="00F20CE2"/>
        </w:tc>
        <w:tc>
          <w:tcPr>
            <w:tcW w:w="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055E7B" w14:textId="77777777" w:rsidR="00F20CE2" w:rsidRDefault="00F20CE2"/>
        </w:tc>
      </w:tr>
      <w:tr w:rsidR="00F20CE2" w14:paraId="4E055E8D" w14:textId="77777777">
        <w:trPr>
          <w:trHeight w:hRule="exact" w:val="48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055E7D" w14:textId="77777777" w:rsidR="00F20CE2" w:rsidRDefault="00F20CE2"/>
        </w:tc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055E7E" w14:textId="77777777" w:rsidR="00F20CE2" w:rsidRDefault="00F20CE2"/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7F" w14:textId="77777777" w:rsidR="00F20CE2" w:rsidRDefault="003E30F1">
            <w:pPr>
              <w:pStyle w:val="TableParagraph"/>
              <w:spacing w:before="9" w:line="302" w:lineRule="auto"/>
              <w:ind w:left="13" w:right="95"/>
              <w:rPr>
                <w:rFonts w:ascii="Century Gothic" w:eastAsia="Century Gothic" w:hAnsi="Century Gothic" w:cs="Century Gothic"/>
                <w:sz w:val="6"/>
                <w:szCs w:val="6"/>
              </w:rPr>
            </w:pPr>
            <w:r>
              <w:rPr>
                <w:rFonts w:ascii="Century Gothic"/>
                <w:w w:val="110"/>
                <w:sz w:val="9"/>
              </w:rPr>
              <w:t>Multiple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or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longer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small</w:t>
            </w:r>
            <w:r>
              <w:rPr>
                <w:rFonts w:ascii="Century Gothic"/>
                <w:w w:val="110"/>
                <w:sz w:val="9"/>
              </w:rPr>
              <w:t xml:space="preserve"> events</w:t>
            </w:r>
            <w:r>
              <w:rPr>
                <w:rFonts w:ascii="Century Gothic"/>
                <w:w w:val="110"/>
                <w:position w:val="5"/>
                <w:sz w:val="6"/>
              </w:rPr>
              <w:t>2</w:t>
            </w:r>
            <w:r>
              <w:rPr>
                <w:rFonts w:ascii="Century Gothic"/>
                <w:spacing w:val="-6"/>
                <w:w w:val="110"/>
                <w:position w:val="5"/>
                <w:sz w:val="6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~30-60 GL</w:t>
            </w:r>
            <w:r>
              <w:rPr>
                <w:rFonts w:ascii="Century Gothic"/>
                <w:spacing w:val="28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(~600ML/d)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for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60-120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days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in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late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winter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spacing w:val="36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early</w:t>
            </w:r>
            <w:r>
              <w:rPr>
                <w:rFonts w:ascii="Century Gothic"/>
                <w:spacing w:val="-1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summer</w:t>
            </w:r>
            <w:r>
              <w:rPr>
                <w:rFonts w:ascii="Century Gothic"/>
                <w:w w:val="110"/>
                <w:position w:val="4"/>
                <w:sz w:val="6"/>
              </w:rPr>
              <w:t>1,2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80" w14:textId="77777777" w:rsidR="00F20CE2" w:rsidRDefault="003E30F1">
            <w:pPr>
              <w:pStyle w:val="TableParagraph"/>
              <w:spacing w:before="6"/>
              <w:ind w:left="43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 xml:space="preserve">2 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in </w:t>
            </w:r>
            <w:r>
              <w:rPr>
                <w:rFonts w:ascii="Century Gothic"/>
                <w:w w:val="110"/>
                <w:sz w:val="9"/>
              </w:rPr>
              <w:t xml:space="preserve">3 (4 </w:t>
            </w:r>
            <w:r>
              <w:rPr>
                <w:rFonts w:ascii="Century Gothic"/>
                <w:spacing w:val="-4"/>
                <w:w w:val="110"/>
                <w:sz w:val="9"/>
              </w:rPr>
              <w:t>years)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81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82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83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84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85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86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87" w14:textId="77777777" w:rsidR="00F20CE2" w:rsidRDefault="00F20CE2"/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A6A6A6"/>
          </w:tcPr>
          <w:p w14:paraId="4E055E88" w14:textId="77777777" w:rsidR="00F20CE2" w:rsidRDefault="00F20CE2"/>
        </w:tc>
        <w:tc>
          <w:tcPr>
            <w:tcW w:w="2666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E055E89" w14:textId="77777777" w:rsidR="00F20CE2" w:rsidRDefault="003E30F1">
            <w:pPr>
              <w:pStyle w:val="TableParagraph"/>
              <w:spacing w:before="6"/>
              <w:ind w:left="9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  <w:u w:val="single" w:color="000000"/>
              </w:rPr>
              <w:t>Moderate</w:t>
            </w:r>
          </w:p>
          <w:p w14:paraId="4E055E8A" w14:textId="77777777" w:rsidR="00F20CE2" w:rsidRDefault="003E30F1">
            <w:pPr>
              <w:pStyle w:val="TableParagraph"/>
              <w:spacing w:before="24" w:line="293" w:lineRule="auto"/>
              <w:ind w:left="43" w:right="47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</w:rPr>
              <w:t>Depending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on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the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scale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timing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the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event,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less</w:t>
            </w:r>
            <w:r>
              <w:rPr>
                <w:rFonts w:ascii="Century Gothic"/>
                <w:spacing w:val="28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likely</w:t>
            </w:r>
            <w:r>
              <w:rPr>
                <w:rFonts w:ascii="Century Gothic"/>
                <w:spacing w:val="-1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under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low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resource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availability</w:t>
            </w:r>
            <w:r>
              <w:rPr>
                <w:rFonts w:ascii="Century Gothic"/>
                <w:spacing w:val="-1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scenario.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8B" w14:textId="77777777" w:rsidR="00F20CE2" w:rsidRDefault="003E30F1">
            <w:pPr>
              <w:pStyle w:val="TableParagraph"/>
              <w:spacing w:before="6"/>
              <w:ind w:left="32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color w:val="E36C09"/>
                <w:spacing w:val="2"/>
                <w:w w:val="110"/>
                <w:sz w:val="9"/>
              </w:rPr>
              <w:t>Maintain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2"/>
          </w:tcPr>
          <w:p w14:paraId="4E055E8C" w14:textId="77777777" w:rsidR="00F20CE2" w:rsidRDefault="003E30F1">
            <w:pPr>
              <w:pStyle w:val="TableParagraph"/>
              <w:spacing w:before="6" w:line="293" w:lineRule="auto"/>
              <w:ind w:left="621" w:right="88" w:hanging="548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Priority</w:t>
            </w:r>
            <w:r>
              <w:rPr>
                <w:rFonts w:ascii="Century Gothic"/>
                <w:color w:val="FFFFFF"/>
                <w:spacing w:val="-12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for</w:t>
            </w:r>
            <w:r>
              <w:rPr>
                <w:rFonts w:ascii="Century Gothic"/>
                <w:color w:val="FFFFFF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2"/>
                <w:w w:val="110"/>
                <w:sz w:val="9"/>
              </w:rPr>
              <w:t>Commonwealth</w:t>
            </w:r>
            <w:r>
              <w:rPr>
                <w:rFonts w:ascii="Century Gothic"/>
                <w:color w:val="FFFFFF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environmental</w:t>
            </w:r>
            <w:r>
              <w:rPr>
                <w:rFonts w:ascii="Century Gothic"/>
                <w:color w:val="FFFFFF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water</w:t>
            </w:r>
            <w:r>
              <w:rPr>
                <w:rFonts w:ascii="Century Gothic"/>
                <w:color w:val="FFFFFF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color w:val="FFFFFF"/>
                <w:spacing w:val="52"/>
                <w:w w:val="108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continue</w:t>
            </w:r>
            <w:r>
              <w:rPr>
                <w:rFonts w:ascii="Century Gothic"/>
                <w:color w:val="FFFFFF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-3"/>
                <w:w w:val="110"/>
                <w:sz w:val="9"/>
              </w:rPr>
              <w:t>ecosystem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 xml:space="preserve"> recovery</w:t>
            </w:r>
          </w:p>
        </w:tc>
      </w:tr>
      <w:tr w:rsidR="00F20CE2" w14:paraId="4E055E9E" w14:textId="77777777">
        <w:trPr>
          <w:trHeight w:hRule="exact" w:val="532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8E" w14:textId="77777777" w:rsidR="00F20CE2" w:rsidRDefault="00F20CE2"/>
        </w:tc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8F" w14:textId="77777777" w:rsidR="00F20CE2" w:rsidRDefault="00F20CE2"/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90" w14:textId="77777777" w:rsidR="00F20CE2" w:rsidRDefault="003E30F1">
            <w:pPr>
              <w:pStyle w:val="TableParagraph"/>
              <w:spacing w:before="6" w:line="293" w:lineRule="auto"/>
              <w:ind w:left="13" w:right="3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Multiple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or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longer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pulses/freshes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(~600ML/d</w:t>
            </w:r>
            <w:r>
              <w:rPr>
                <w:rFonts w:ascii="Century Gothic"/>
                <w:spacing w:val="31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peak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for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2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days)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for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7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days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in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winter-spring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or</w:t>
            </w:r>
            <w:r>
              <w:rPr>
                <w:rFonts w:ascii="Century Gothic"/>
                <w:spacing w:val="28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spring-summer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3"/>
                <w:w w:val="110"/>
                <w:sz w:val="9"/>
              </w:rPr>
              <w:t>with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slow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recession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91" w14:textId="77777777" w:rsidR="00F20CE2" w:rsidRDefault="003E30F1">
            <w:pPr>
              <w:pStyle w:val="TableParagraph"/>
              <w:spacing w:before="6"/>
              <w:ind w:left="11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4"/>
                <w:w w:val="110"/>
                <w:sz w:val="9"/>
              </w:rPr>
              <w:t>As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Required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92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93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94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95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96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97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98" w14:textId="77777777" w:rsidR="00F20CE2" w:rsidRDefault="00F20CE2"/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A6A6A6"/>
          </w:tcPr>
          <w:p w14:paraId="4E055E99" w14:textId="77777777" w:rsidR="00F20CE2" w:rsidRDefault="00F20CE2"/>
        </w:tc>
        <w:tc>
          <w:tcPr>
            <w:tcW w:w="2666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E055E9A" w14:textId="77777777" w:rsidR="00F20CE2" w:rsidRDefault="003E30F1">
            <w:pPr>
              <w:pStyle w:val="TableParagraph"/>
              <w:spacing w:before="6"/>
              <w:ind w:left="9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  <w:u w:val="single" w:color="000000"/>
              </w:rPr>
              <w:t>Moderate</w:t>
            </w:r>
          </w:p>
          <w:p w14:paraId="4E055E9B" w14:textId="77777777" w:rsidR="00F20CE2" w:rsidRDefault="003E30F1">
            <w:pPr>
              <w:pStyle w:val="TableParagraph"/>
              <w:spacing w:before="24" w:line="293" w:lineRule="auto"/>
              <w:ind w:left="43" w:right="47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</w:rPr>
              <w:t>Depending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on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the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scale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timing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the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event,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less</w:t>
            </w:r>
            <w:r>
              <w:rPr>
                <w:rFonts w:ascii="Century Gothic"/>
                <w:spacing w:val="28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likely</w:t>
            </w:r>
            <w:r>
              <w:rPr>
                <w:rFonts w:ascii="Century Gothic"/>
                <w:spacing w:val="-1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under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low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resource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availability</w:t>
            </w:r>
            <w:r>
              <w:rPr>
                <w:rFonts w:ascii="Century Gothic"/>
                <w:spacing w:val="-1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scenario.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9C" w14:textId="77777777" w:rsidR="00F20CE2" w:rsidRDefault="003E30F1">
            <w:pPr>
              <w:pStyle w:val="TableParagraph"/>
              <w:spacing w:before="6"/>
              <w:ind w:left="32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color w:val="E36C09"/>
                <w:spacing w:val="2"/>
                <w:w w:val="110"/>
                <w:sz w:val="9"/>
              </w:rPr>
              <w:t>Maintain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2"/>
          </w:tcPr>
          <w:p w14:paraId="4E055E9D" w14:textId="77777777" w:rsidR="00F20CE2" w:rsidRDefault="003E30F1">
            <w:pPr>
              <w:pStyle w:val="TableParagraph"/>
              <w:spacing w:before="6" w:line="293" w:lineRule="auto"/>
              <w:ind w:left="28" w:right="31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color w:val="FFFFFF"/>
                <w:spacing w:val="2"/>
                <w:w w:val="110"/>
                <w:sz w:val="9"/>
              </w:rPr>
              <w:t>Commonwealth</w:t>
            </w:r>
            <w:r>
              <w:rPr>
                <w:rFonts w:ascii="Century Gothic"/>
                <w:color w:val="FFFFFF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environmental</w:t>
            </w:r>
            <w:r>
              <w:rPr>
                <w:rFonts w:ascii="Century Gothic"/>
                <w:color w:val="FFFFFF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water</w:t>
            </w:r>
            <w:r>
              <w:rPr>
                <w:rFonts w:ascii="Century Gothic"/>
                <w:color w:val="FFFFFF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may</w:t>
            </w:r>
            <w:r>
              <w:rPr>
                <w:rFonts w:ascii="Century Gothic"/>
                <w:color w:val="FFFFFF"/>
                <w:spacing w:val="-11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be</w:t>
            </w:r>
            <w:r>
              <w:rPr>
                <w:rFonts w:ascii="Century Gothic"/>
                <w:color w:val="FFFFFF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-3"/>
                <w:w w:val="110"/>
                <w:sz w:val="9"/>
              </w:rPr>
              <w:t>used</w:t>
            </w:r>
            <w:r>
              <w:rPr>
                <w:rFonts w:ascii="Century Gothic"/>
                <w:color w:val="FFFFFF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if</w:t>
            </w:r>
            <w:r>
              <w:rPr>
                <w:rFonts w:ascii="Century Gothic"/>
                <w:color w:val="FFFFFF"/>
                <w:spacing w:val="48"/>
                <w:w w:val="108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there</w:t>
            </w:r>
            <w:r>
              <w:rPr>
                <w:rFonts w:ascii="Century Gothic"/>
                <w:color w:val="FFFFFF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are</w:t>
            </w:r>
            <w:r>
              <w:rPr>
                <w:rFonts w:ascii="Century Gothic"/>
                <w:color w:val="FFFFFF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no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multi-site/return</w:t>
            </w:r>
            <w:r>
              <w:rPr>
                <w:rFonts w:ascii="Century Gothic"/>
                <w:color w:val="FFFFFF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flow</w:t>
            </w:r>
            <w:r>
              <w:rPr>
                <w:rFonts w:ascii="Century Gothic"/>
                <w:color w:val="FFFFFF"/>
                <w:spacing w:val="2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watering</w:t>
            </w:r>
            <w:r>
              <w:rPr>
                <w:rFonts w:ascii="Century Gothic"/>
                <w:color w:val="FFFFFF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actions</w:t>
            </w:r>
            <w:r>
              <w:rPr>
                <w:rFonts w:ascii="Century Gothic"/>
                <w:color w:val="FFFFFF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or</w:t>
            </w:r>
            <w:r>
              <w:rPr>
                <w:rFonts w:ascii="Century Gothic"/>
                <w:color w:val="FFFFFF"/>
                <w:spacing w:val="42"/>
                <w:w w:val="108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natural</w:t>
            </w:r>
            <w:r>
              <w:rPr>
                <w:rFonts w:ascii="Century Gothic"/>
                <w:color w:val="FFFFFF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events.</w:t>
            </w:r>
          </w:p>
        </w:tc>
      </w:tr>
      <w:tr w:rsidR="00F20CE2" w14:paraId="4E055EB2" w14:textId="77777777">
        <w:trPr>
          <w:trHeight w:hRule="exact" w:val="112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5E9F" w14:textId="77777777" w:rsidR="00F20CE2" w:rsidRDefault="003E30F1">
            <w:pPr>
              <w:pStyle w:val="TableParagraph"/>
              <w:spacing w:before="6"/>
              <w:ind w:left="13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1"/>
                <w:w w:val="110"/>
                <w:sz w:val="9"/>
              </w:rPr>
              <w:t>Colligen/</w:t>
            </w:r>
            <w:r>
              <w:rPr>
                <w:rFonts w:ascii="Century Gothic"/>
                <w:b/>
                <w:spacing w:val="-13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Niemur</w:t>
            </w:r>
          </w:p>
        </w:tc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5EA0" w14:textId="77777777" w:rsidR="00F20CE2" w:rsidRDefault="003E30F1">
            <w:pPr>
              <w:pStyle w:val="TableParagraph"/>
              <w:spacing w:before="6" w:line="293" w:lineRule="auto"/>
              <w:ind w:left="13" w:right="190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</w:rPr>
              <w:t>Maintenance</w:t>
            </w:r>
            <w:r>
              <w:rPr>
                <w:rFonts w:ascii="Century Gothic"/>
                <w:spacing w:val="-1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22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instream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aquatic</w:t>
            </w:r>
            <w:r>
              <w:rPr>
                <w:rFonts w:ascii="Century Gothic"/>
                <w:spacing w:val="27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vegetation</w:t>
            </w:r>
            <w:r>
              <w:rPr>
                <w:rFonts w:ascii="Century Gothic"/>
                <w:spacing w:val="-1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21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native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fish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habitat</w:t>
            </w:r>
            <w:r>
              <w:rPr>
                <w:rFonts w:ascii="Century Gothic"/>
                <w:spacing w:val="22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L</w:t>
            </w:r>
            <w:r>
              <w:rPr>
                <w:rFonts w:ascii="Century Gothic"/>
                <w:spacing w:val="3"/>
                <w:w w:val="110"/>
                <w:sz w:val="9"/>
              </w:rPr>
              <w:t>o</w:t>
            </w:r>
            <w:r>
              <w:rPr>
                <w:rFonts w:ascii="Century Gothic"/>
                <w:w w:val="110"/>
                <w:sz w:val="9"/>
              </w:rPr>
              <w:t>n</w:t>
            </w:r>
            <w:r>
              <w:rPr>
                <w:rFonts w:ascii="Century Gothic"/>
                <w:spacing w:val="1"/>
                <w:w w:val="110"/>
                <w:sz w:val="9"/>
              </w:rPr>
              <w:t>g</w:t>
            </w:r>
            <w:r>
              <w:rPr>
                <w:rFonts w:ascii="Century Gothic"/>
                <w:spacing w:val="2"/>
                <w:w w:val="110"/>
                <w:sz w:val="9"/>
              </w:rPr>
              <w:t>i</w:t>
            </w:r>
            <w:r>
              <w:rPr>
                <w:rFonts w:ascii="Century Gothic"/>
                <w:spacing w:val="4"/>
                <w:w w:val="110"/>
                <w:sz w:val="9"/>
              </w:rPr>
              <w:t>t</w:t>
            </w:r>
            <w:r>
              <w:rPr>
                <w:rFonts w:ascii="Century Gothic"/>
                <w:w w:val="110"/>
                <w:sz w:val="9"/>
              </w:rPr>
              <w:t>ud</w:t>
            </w:r>
            <w:r>
              <w:rPr>
                <w:rFonts w:ascii="Century Gothic"/>
                <w:spacing w:val="2"/>
                <w:w w:val="110"/>
                <w:sz w:val="9"/>
              </w:rPr>
              <w:t>i</w:t>
            </w:r>
            <w:r>
              <w:rPr>
                <w:rFonts w:ascii="Century Gothic"/>
                <w:w w:val="110"/>
                <w:sz w:val="9"/>
              </w:rPr>
              <w:t>nal</w:t>
            </w:r>
            <w:r>
              <w:rPr>
                <w:rFonts w:ascii="Century Gothic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connectivity</w:t>
            </w:r>
          </w:p>
          <w:p w14:paraId="4E055EA1" w14:textId="77777777" w:rsidR="00F20CE2" w:rsidRDefault="003E30F1">
            <w:pPr>
              <w:pStyle w:val="TableParagraph"/>
              <w:spacing w:before="1" w:line="293" w:lineRule="auto"/>
              <w:ind w:left="13" w:right="315"/>
              <w:jc w:val="both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</w:rPr>
              <w:t>Fish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movement</w:t>
            </w:r>
            <w:r>
              <w:rPr>
                <w:rFonts w:ascii="Century Gothic"/>
                <w:spacing w:val="25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Nutrient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cycling</w:t>
            </w:r>
            <w:r>
              <w:rPr>
                <w:rFonts w:ascii="Century Gothic"/>
                <w:spacing w:val="26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Water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Quality</w:t>
            </w:r>
          </w:p>
        </w:tc>
        <w:tc>
          <w:tcPr>
            <w:tcW w:w="22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5EA2" w14:textId="77777777" w:rsidR="00F20CE2" w:rsidRDefault="003E30F1">
            <w:pPr>
              <w:pStyle w:val="TableParagraph"/>
              <w:spacing w:before="18" w:line="314" w:lineRule="auto"/>
              <w:ind w:left="13" w:right="192"/>
              <w:rPr>
                <w:rFonts w:ascii="Century Gothic" w:eastAsia="Century Gothic" w:hAnsi="Century Gothic" w:cs="Century Gothic"/>
                <w:sz w:val="6"/>
                <w:szCs w:val="6"/>
              </w:rPr>
            </w:pPr>
            <w:r>
              <w:rPr>
                <w:rFonts w:ascii="Century Gothic"/>
                <w:spacing w:val="-3"/>
                <w:w w:val="110"/>
                <w:sz w:val="9"/>
              </w:rPr>
              <w:t xml:space="preserve">Base </w:t>
            </w:r>
            <w:r>
              <w:rPr>
                <w:rFonts w:ascii="Century Gothic"/>
                <w:spacing w:val="2"/>
                <w:w w:val="110"/>
                <w:sz w:val="9"/>
              </w:rPr>
              <w:t>flows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position w:val="4"/>
                <w:sz w:val="6"/>
              </w:rPr>
              <w:t>1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~170ML/d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for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300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days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(~51</w:t>
            </w:r>
            <w:r>
              <w:rPr>
                <w:rFonts w:ascii="Century Gothic"/>
                <w:spacing w:val="33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GL)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from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late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winter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till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late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Autumn</w:t>
            </w:r>
            <w:r>
              <w:rPr>
                <w:rFonts w:ascii="Century Gothic"/>
                <w:w w:val="110"/>
                <w:position w:val="4"/>
                <w:sz w:val="6"/>
              </w:rPr>
              <w:t>1</w:t>
            </w:r>
          </w:p>
        </w:tc>
        <w:tc>
          <w:tcPr>
            <w:tcW w:w="7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5EA3" w14:textId="77777777" w:rsidR="00F20CE2" w:rsidRDefault="003E30F1">
            <w:pPr>
              <w:pStyle w:val="TableParagraph"/>
              <w:spacing w:before="6"/>
              <w:ind w:left="58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1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in </w:t>
            </w:r>
            <w:r>
              <w:rPr>
                <w:rFonts w:ascii="Century Gothic"/>
                <w:w w:val="110"/>
                <w:sz w:val="9"/>
              </w:rPr>
              <w:t>1 (2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</w:rPr>
              <w:t>years)</w:t>
            </w:r>
          </w:p>
        </w:tc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4E055EA4" w14:textId="77777777" w:rsidR="00F20CE2" w:rsidRDefault="00F20CE2"/>
        </w:tc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A5" w14:textId="77777777" w:rsidR="00F20CE2" w:rsidRDefault="00F20CE2"/>
        </w:tc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A6" w14:textId="77777777" w:rsidR="00F20CE2" w:rsidRDefault="00F20CE2"/>
        </w:tc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A7" w14:textId="77777777" w:rsidR="00F20CE2" w:rsidRDefault="00F20CE2"/>
        </w:tc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A8" w14:textId="77777777" w:rsidR="00F20CE2" w:rsidRDefault="00F20CE2"/>
        </w:tc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A9" w14:textId="77777777" w:rsidR="00F20CE2" w:rsidRDefault="00F20CE2"/>
        </w:tc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AA" w14:textId="77777777" w:rsidR="00F20CE2" w:rsidRDefault="00F20CE2"/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7" w:space="0" w:color="000000"/>
            </w:tcBorders>
            <w:shd w:val="clear" w:color="auto" w:fill="A6A6A6"/>
          </w:tcPr>
          <w:p w14:paraId="4E055EAB" w14:textId="77777777" w:rsidR="00F20CE2" w:rsidRDefault="00F20CE2"/>
        </w:tc>
        <w:tc>
          <w:tcPr>
            <w:tcW w:w="2666" w:type="dxa"/>
            <w:vMerge w:val="restart"/>
            <w:tcBorders>
              <w:top w:val="single" w:sz="4" w:space="0" w:color="000000"/>
              <w:left w:val="single" w:sz="7" w:space="0" w:color="000000"/>
              <w:right w:val="single" w:sz="4" w:space="0" w:color="000000"/>
            </w:tcBorders>
            <w:shd w:val="clear" w:color="auto" w:fill="FF0000"/>
          </w:tcPr>
          <w:p w14:paraId="4E055EAC" w14:textId="77777777" w:rsidR="00F20CE2" w:rsidRDefault="003E30F1">
            <w:pPr>
              <w:pStyle w:val="TableParagraph"/>
              <w:spacing w:before="6"/>
              <w:ind w:left="6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  <w:u w:val="single" w:color="000000"/>
              </w:rPr>
              <w:t>High</w:t>
            </w:r>
          </w:p>
          <w:p w14:paraId="4E055EAD" w14:textId="77777777" w:rsidR="00F20CE2" w:rsidRDefault="003E30F1">
            <w:pPr>
              <w:pStyle w:val="TableParagraph"/>
              <w:spacing w:before="24"/>
              <w:ind w:right="1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Critical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minimum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flows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avoid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long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term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damage</w:t>
            </w:r>
          </w:p>
        </w:tc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5EAE" w14:textId="77777777" w:rsidR="00F20CE2" w:rsidRDefault="003E30F1">
            <w:pPr>
              <w:pStyle w:val="TableParagraph"/>
              <w:spacing w:before="6"/>
              <w:ind w:right="1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color w:val="E36C09"/>
                <w:spacing w:val="-1"/>
                <w:w w:val="110"/>
                <w:sz w:val="9"/>
              </w:rPr>
              <w:t>Protect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4E055EAF" w14:textId="77777777" w:rsidR="00F20CE2" w:rsidRDefault="003E30F1">
            <w:pPr>
              <w:pStyle w:val="TableParagraph"/>
              <w:spacing w:before="6" w:line="293" w:lineRule="auto"/>
              <w:ind w:left="88" w:right="4" w:hanging="75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Likely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w w:val="110"/>
                <w:sz w:val="9"/>
              </w:rPr>
              <w:t xml:space="preserve"> be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met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by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consumptive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demands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</w:rPr>
              <w:t>except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in</w:t>
            </w:r>
            <w:r>
              <w:rPr>
                <w:rFonts w:ascii="Century Gothic"/>
                <w:spacing w:val="25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  <w:u w:val="single" w:color="000000"/>
              </w:rPr>
              <w:t>v</w:t>
            </w:r>
            <w:r>
              <w:rPr>
                <w:rFonts w:ascii="Century Gothic"/>
                <w:spacing w:val="-23"/>
                <w:w w:val="110"/>
                <w:sz w:val="9"/>
                <w:u w:val="single" w:color="000000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  <w:u w:val="single" w:color="000000"/>
              </w:rPr>
              <w:t>ery</w:t>
            </w:r>
            <w:r>
              <w:rPr>
                <w:rFonts w:ascii="Century Gothic"/>
                <w:spacing w:val="-8"/>
                <w:w w:val="110"/>
                <w:sz w:val="9"/>
                <w:u w:val="single" w:color="000000"/>
              </w:rPr>
              <w:t xml:space="preserve"> </w:t>
            </w:r>
            <w:r>
              <w:rPr>
                <w:rFonts w:ascii="Century Gothic"/>
                <w:w w:val="110"/>
                <w:sz w:val="9"/>
                <w:u w:val="single" w:color="000000"/>
              </w:rPr>
              <w:t>dry</w:t>
            </w:r>
            <w:r>
              <w:rPr>
                <w:rFonts w:ascii="Century Gothic"/>
                <w:spacing w:val="-7"/>
                <w:w w:val="110"/>
                <w:sz w:val="9"/>
                <w:u w:val="single" w:color="000000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  <w:u w:val="single" w:color="000000"/>
              </w:rPr>
              <w:t>year</w:t>
            </w:r>
            <w:r>
              <w:rPr>
                <w:rFonts w:ascii="Century Gothic"/>
                <w:w w:val="110"/>
                <w:sz w:val="9"/>
                <w:u w:val="single" w:color="000000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&amp;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in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such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scenario</w:t>
            </w:r>
            <w:r>
              <w:rPr>
                <w:rFonts w:ascii="Century Gothic"/>
                <w:spacing w:val="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CEW</w:t>
            </w:r>
            <w:r>
              <w:rPr>
                <w:rFonts w:ascii="Century Gothic"/>
                <w:spacing w:val="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may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be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use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</w:p>
          <w:p w14:paraId="4E055EB0" w14:textId="77777777" w:rsidR="00F20CE2" w:rsidRDefault="003E30F1">
            <w:pPr>
              <w:pStyle w:val="TableParagraph"/>
              <w:ind w:left="51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</w:rPr>
              <w:t>prevent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system</w:t>
            </w:r>
            <w:r>
              <w:rPr>
                <w:rFonts w:ascii="Century Gothic"/>
                <w:spacing w:val="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from</w:t>
            </w:r>
            <w:r>
              <w:rPr>
                <w:rFonts w:ascii="Century Gothic"/>
                <w:spacing w:val="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being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cut</w:t>
            </w:r>
            <w:r>
              <w:rPr>
                <w:rFonts w:ascii="Century Gothic"/>
                <w:spacing w:val="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off</w:t>
            </w:r>
          </w:p>
        </w:tc>
        <w:tc>
          <w:tcPr>
            <w:tcW w:w="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055EB1" w14:textId="77777777" w:rsidR="00F20CE2" w:rsidRDefault="003E30F1">
            <w:pPr>
              <w:pStyle w:val="TableParagraph"/>
              <w:spacing w:before="6" w:line="97" w:lineRule="exact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a</w:t>
            </w:r>
          </w:p>
        </w:tc>
      </w:tr>
      <w:tr w:rsidR="00F20CE2" w14:paraId="4E055EC3" w14:textId="77777777">
        <w:trPr>
          <w:trHeight w:hRule="exact" w:val="337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055EB3" w14:textId="77777777" w:rsidR="00F20CE2" w:rsidRDefault="00F20CE2"/>
        </w:tc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055EB4" w14:textId="77777777" w:rsidR="00F20CE2" w:rsidRDefault="00F20CE2"/>
        </w:tc>
        <w:tc>
          <w:tcPr>
            <w:tcW w:w="22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B5" w14:textId="77777777" w:rsidR="00F20CE2" w:rsidRDefault="00F20CE2"/>
        </w:tc>
        <w:tc>
          <w:tcPr>
            <w:tcW w:w="7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B6" w14:textId="77777777" w:rsidR="00F20CE2" w:rsidRDefault="00F20CE2"/>
        </w:tc>
        <w:tc>
          <w:tcPr>
            <w:tcW w:w="6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055EB7" w14:textId="77777777" w:rsidR="00F20CE2" w:rsidRDefault="00F20CE2"/>
        </w:tc>
        <w:tc>
          <w:tcPr>
            <w:tcW w:w="6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B8" w14:textId="77777777" w:rsidR="00F20CE2" w:rsidRDefault="00F20CE2"/>
        </w:tc>
        <w:tc>
          <w:tcPr>
            <w:tcW w:w="6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B9" w14:textId="77777777" w:rsidR="00F20CE2" w:rsidRDefault="00F20CE2"/>
        </w:tc>
        <w:tc>
          <w:tcPr>
            <w:tcW w:w="6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BA" w14:textId="77777777" w:rsidR="00F20CE2" w:rsidRDefault="00F20CE2"/>
        </w:tc>
        <w:tc>
          <w:tcPr>
            <w:tcW w:w="6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BB" w14:textId="77777777" w:rsidR="00F20CE2" w:rsidRDefault="00F20CE2"/>
        </w:tc>
        <w:tc>
          <w:tcPr>
            <w:tcW w:w="6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BC" w14:textId="77777777" w:rsidR="00F20CE2" w:rsidRDefault="00F20CE2"/>
        </w:tc>
        <w:tc>
          <w:tcPr>
            <w:tcW w:w="6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BD" w14:textId="77777777" w:rsidR="00F20CE2" w:rsidRDefault="00F20CE2"/>
        </w:tc>
        <w:tc>
          <w:tcPr>
            <w:tcW w:w="664" w:type="dxa"/>
            <w:vMerge/>
            <w:tcBorders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A6A6A6"/>
          </w:tcPr>
          <w:p w14:paraId="4E055EBE" w14:textId="77777777" w:rsidR="00F20CE2" w:rsidRDefault="00F20CE2"/>
        </w:tc>
        <w:tc>
          <w:tcPr>
            <w:tcW w:w="2666" w:type="dxa"/>
            <w:vMerge/>
            <w:tcBorders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4E055EBF" w14:textId="77777777" w:rsidR="00F20CE2" w:rsidRDefault="00F20CE2"/>
        </w:tc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C0" w14:textId="77777777" w:rsidR="00F20CE2" w:rsidRDefault="00F20CE2"/>
        </w:tc>
        <w:tc>
          <w:tcPr>
            <w:tcW w:w="257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4E055EC1" w14:textId="77777777" w:rsidR="00F20CE2" w:rsidRDefault="00F20CE2"/>
        </w:tc>
        <w:tc>
          <w:tcPr>
            <w:tcW w:w="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055EC2" w14:textId="77777777" w:rsidR="00F20CE2" w:rsidRDefault="00F20CE2"/>
        </w:tc>
      </w:tr>
      <w:tr w:rsidR="00F20CE2" w14:paraId="4E055ED4" w14:textId="77777777">
        <w:trPr>
          <w:trHeight w:hRule="exact" w:val="54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055EC4" w14:textId="77777777" w:rsidR="00F20CE2" w:rsidRDefault="00F20CE2"/>
        </w:tc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055EC5" w14:textId="77777777" w:rsidR="00F20CE2" w:rsidRDefault="00F20CE2"/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C6" w14:textId="77777777" w:rsidR="00F20CE2" w:rsidRDefault="003E30F1">
            <w:pPr>
              <w:pStyle w:val="TableParagraph"/>
              <w:spacing w:before="18" w:line="314" w:lineRule="auto"/>
              <w:ind w:left="13" w:right="109"/>
              <w:rPr>
                <w:rFonts w:ascii="Century Gothic" w:eastAsia="Century Gothic" w:hAnsi="Century Gothic" w:cs="Century Gothic"/>
                <w:sz w:val="6"/>
                <w:szCs w:val="6"/>
              </w:rPr>
            </w:pPr>
            <w:r>
              <w:rPr>
                <w:rFonts w:ascii="Century Gothic"/>
                <w:w w:val="110"/>
                <w:sz w:val="9"/>
              </w:rPr>
              <w:t>Small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events</w:t>
            </w:r>
            <w:r>
              <w:rPr>
                <w:rFonts w:ascii="Century Gothic"/>
                <w:w w:val="110"/>
                <w:position w:val="4"/>
                <w:sz w:val="6"/>
              </w:rPr>
              <w:t>2</w:t>
            </w:r>
            <w:r>
              <w:rPr>
                <w:rFonts w:ascii="Century Gothic"/>
                <w:spacing w:val="8"/>
                <w:w w:val="110"/>
                <w:position w:val="4"/>
                <w:sz w:val="6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~450ML/d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 xml:space="preserve">for </w:t>
            </w:r>
            <w:r>
              <w:rPr>
                <w:rFonts w:ascii="Century Gothic"/>
                <w:spacing w:val="-3"/>
                <w:w w:val="110"/>
                <w:sz w:val="9"/>
              </w:rPr>
              <w:t>60-120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days</w:t>
            </w:r>
            <w:r>
              <w:rPr>
                <w:rFonts w:ascii="Century Gothic"/>
                <w:spacing w:val="25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(~27-54 </w:t>
            </w:r>
            <w:r>
              <w:rPr>
                <w:rFonts w:ascii="Century Gothic"/>
                <w:spacing w:val="-1"/>
                <w:w w:val="110"/>
                <w:sz w:val="9"/>
              </w:rPr>
              <w:t>GL)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in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late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winter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to </w:t>
            </w:r>
            <w:r>
              <w:rPr>
                <w:rFonts w:ascii="Century Gothic"/>
                <w:spacing w:val="-1"/>
                <w:w w:val="110"/>
                <w:sz w:val="9"/>
              </w:rPr>
              <w:t>early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summer</w:t>
            </w:r>
            <w:r>
              <w:rPr>
                <w:rFonts w:ascii="Century Gothic"/>
                <w:w w:val="110"/>
                <w:position w:val="4"/>
                <w:sz w:val="6"/>
              </w:rPr>
              <w:t>1,2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C7" w14:textId="77777777" w:rsidR="00F20CE2" w:rsidRDefault="003E30F1">
            <w:pPr>
              <w:pStyle w:val="TableParagraph"/>
              <w:spacing w:before="6"/>
              <w:ind w:left="43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 xml:space="preserve">2 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in </w:t>
            </w:r>
            <w:r>
              <w:rPr>
                <w:rFonts w:ascii="Century Gothic"/>
                <w:w w:val="110"/>
                <w:sz w:val="9"/>
              </w:rPr>
              <w:t xml:space="preserve">3 (4 </w:t>
            </w:r>
            <w:r>
              <w:rPr>
                <w:rFonts w:ascii="Century Gothic"/>
                <w:spacing w:val="-4"/>
                <w:w w:val="110"/>
                <w:sz w:val="9"/>
              </w:rPr>
              <w:t>years)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C8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C9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CA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CB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CC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CD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CE" w14:textId="77777777" w:rsidR="00F20CE2" w:rsidRDefault="00F20CE2"/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A6A6A6"/>
          </w:tcPr>
          <w:p w14:paraId="4E055ECF" w14:textId="77777777" w:rsidR="00F20CE2" w:rsidRDefault="00F20CE2"/>
        </w:tc>
        <w:tc>
          <w:tcPr>
            <w:tcW w:w="2666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E055ED0" w14:textId="77777777" w:rsidR="00F20CE2" w:rsidRDefault="003E30F1">
            <w:pPr>
              <w:pStyle w:val="TableParagraph"/>
              <w:spacing w:before="6"/>
              <w:ind w:left="9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  <w:u w:val="single" w:color="000000"/>
              </w:rPr>
              <w:t>Moderate</w:t>
            </w:r>
          </w:p>
          <w:p w14:paraId="4E055ED1" w14:textId="77777777" w:rsidR="00F20CE2" w:rsidRDefault="003E30F1">
            <w:pPr>
              <w:pStyle w:val="TableParagraph"/>
              <w:spacing w:before="24" w:line="293" w:lineRule="auto"/>
              <w:ind w:left="89" w:right="92" w:firstLine="8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3"/>
                <w:w w:val="110"/>
                <w:sz w:val="9"/>
              </w:rPr>
              <w:t>To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maintain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recession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flows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on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rain-rejection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or</w:t>
            </w:r>
            <w:r>
              <w:rPr>
                <w:rFonts w:ascii="Century Gothic"/>
                <w:spacing w:val="42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natural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events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see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extend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inundation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within</w:t>
            </w:r>
            <w:r>
              <w:rPr>
                <w:rFonts w:ascii="Century Gothic"/>
                <w:spacing w:val="22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constraints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if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possible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D2" w14:textId="77777777" w:rsidR="00F20CE2" w:rsidRDefault="003E30F1">
            <w:pPr>
              <w:pStyle w:val="TableParagraph"/>
              <w:spacing w:before="6"/>
              <w:ind w:left="32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color w:val="E36C09"/>
                <w:spacing w:val="2"/>
                <w:w w:val="110"/>
                <w:sz w:val="9"/>
              </w:rPr>
              <w:t>Maintain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2"/>
          </w:tcPr>
          <w:p w14:paraId="4E055ED3" w14:textId="77777777" w:rsidR="00F20CE2" w:rsidRDefault="003E30F1">
            <w:pPr>
              <w:pStyle w:val="TableParagraph"/>
              <w:spacing w:before="6" w:line="293" w:lineRule="auto"/>
              <w:ind w:left="21" w:right="28" w:hanging="4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color w:val="FFFFFF"/>
                <w:spacing w:val="2"/>
                <w:w w:val="110"/>
                <w:sz w:val="9"/>
              </w:rPr>
              <w:t>Commonwealth</w:t>
            </w:r>
            <w:r>
              <w:rPr>
                <w:rFonts w:ascii="Century Gothic"/>
                <w:color w:val="FFFFFF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environmental</w:t>
            </w:r>
            <w:r>
              <w:rPr>
                <w:rFonts w:ascii="Century Gothic"/>
                <w:color w:val="FFFFFF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water</w:t>
            </w:r>
            <w:r>
              <w:rPr>
                <w:rFonts w:ascii="Century Gothic"/>
                <w:color w:val="FFFFFF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may</w:t>
            </w:r>
            <w:r>
              <w:rPr>
                <w:rFonts w:ascii="Century Gothic"/>
                <w:color w:val="FFFFFF"/>
                <w:spacing w:val="-12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be</w:t>
            </w:r>
            <w:r>
              <w:rPr>
                <w:rFonts w:ascii="Century Gothic"/>
                <w:color w:val="FFFFFF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-3"/>
                <w:w w:val="110"/>
                <w:sz w:val="9"/>
              </w:rPr>
              <w:t>used</w:t>
            </w:r>
            <w:r>
              <w:rPr>
                <w:rFonts w:ascii="Century Gothic"/>
                <w:color w:val="FFFFFF"/>
                <w:w w:val="108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48"/>
                <w:w w:val="108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 xml:space="preserve"> provide</w:t>
            </w:r>
            <w:r>
              <w:rPr>
                <w:rFonts w:ascii="Century Gothic"/>
                <w:color w:val="FFFFFF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habitat</w:t>
            </w:r>
            <w:r>
              <w:rPr>
                <w:rFonts w:ascii="Century Gothic"/>
                <w:color w:val="FFFFFF"/>
                <w:spacing w:val="3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2"/>
                <w:w w:val="110"/>
                <w:sz w:val="9"/>
              </w:rPr>
              <w:t>flows</w:t>
            </w:r>
            <w:r>
              <w:rPr>
                <w:rFonts w:ascii="Century Gothic"/>
                <w:color w:val="FFFFFF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-3"/>
                <w:w w:val="110"/>
                <w:sz w:val="9"/>
              </w:rPr>
              <w:t>such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as</w:t>
            </w:r>
            <w:r>
              <w:rPr>
                <w:rFonts w:ascii="Century Gothic"/>
                <w:color w:val="FFFFFF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those</w:t>
            </w:r>
            <w:r>
              <w:rPr>
                <w:rFonts w:ascii="Century Gothic"/>
                <w:color w:val="FFFFFF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-3"/>
                <w:w w:val="110"/>
                <w:sz w:val="9"/>
              </w:rPr>
              <w:t>received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in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the</w:t>
            </w:r>
            <w:r>
              <w:rPr>
                <w:rFonts w:ascii="Century Gothic"/>
                <w:color w:val="FFFFFF"/>
                <w:spacing w:val="46"/>
                <w:w w:val="108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Yallakool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in</w:t>
            </w:r>
            <w:r>
              <w:rPr>
                <w:rFonts w:ascii="Century Gothic"/>
                <w:color w:val="FFFFFF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previous</w:t>
            </w:r>
            <w:r>
              <w:rPr>
                <w:rFonts w:ascii="Century Gothic"/>
                <w:color w:val="FFFFFF"/>
                <w:spacing w:val="-4"/>
                <w:w w:val="110"/>
                <w:sz w:val="9"/>
              </w:rPr>
              <w:t xml:space="preserve"> years.</w:t>
            </w:r>
          </w:p>
        </w:tc>
      </w:tr>
      <w:tr w:rsidR="00F20CE2" w14:paraId="4E055EE6" w14:textId="77777777">
        <w:trPr>
          <w:trHeight w:hRule="exact" w:val="540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D5" w14:textId="77777777" w:rsidR="00F20CE2" w:rsidRDefault="00F20CE2"/>
        </w:tc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D6" w14:textId="77777777" w:rsidR="00F20CE2" w:rsidRDefault="00F20CE2"/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D7" w14:textId="77777777" w:rsidR="00F20CE2" w:rsidRDefault="003E30F1">
            <w:pPr>
              <w:pStyle w:val="TableParagraph"/>
              <w:spacing w:before="6" w:line="293" w:lineRule="auto"/>
              <w:ind w:left="13" w:right="3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Multiple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or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longer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pulses/freshes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(~450ML/d</w:t>
            </w:r>
            <w:r>
              <w:rPr>
                <w:rFonts w:ascii="Century Gothic"/>
                <w:spacing w:val="31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peak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for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2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days)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for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7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days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in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winter-spring</w:t>
            </w:r>
          </w:p>
          <w:p w14:paraId="4E055ED8" w14:textId="77777777" w:rsidR="00F20CE2" w:rsidRDefault="003E30F1">
            <w:pPr>
              <w:pStyle w:val="TableParagraph"/>
              <w:spacing w:before="1"/>
              <w:ind w:left="13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3"/>
                <w:w w:val="110"/>
                <w:sz w:val="9"/>
              </w:rPr>
              <w:t>with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slow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recession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D9" w14:textId="77777777" w:rsidR="00F20CE2" w:rsidRDefault="003E30F1">
            <w:pPr>
              <w:pStyle w:val="TableParagraph"/>
              <w:spacing w:before="6"/>
              <w:ind w:left="11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4"/>
                <w:w w:val="110"/>
                <w:sz w:val="9"/>
              </w:rPr>
              <w:t>As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Required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DA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DB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DC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DD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DE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DF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E0" w14:textId="77777777" w:rsidR="00F20CE2" w:rsidRDefault="00F20CE2"/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A6A6A6"/>
          </w:tcPr>
          <w:p w14:paraId="4E055EE1" w14:textId="77777777" w:rsidR="00F20CE2" w:rsidRDefault="00F20CE2"/>
        </w:tc>
        <w:tc>
          <w:tcPr>
            <w:tcW w:w="2666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E055EE2" w14:textId="77777777" w:rsidR="00F20CE2" w:rsidRDefault="003E30F1">
            <w:pPr>
              <w:pStyle w:val="TableParagraph"/>
              <w:spacing w:before="6"/>
              <w:ind w:left="9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  <w:u w:val="single" w:color="000000"/>
              </w:rPr>
              <w:t>Moderate</w:t>
            </w:r>
          </w:p>
          <w:p w14:paraId="4E055EE3" w14:textId="77777777" w:rsidR="00F20CE2" w:rsidRDefault="003E30F1">
            <w:pPr>
              <w:pStyle w:val="TableParagraph"/>
              <w:spacing w:before="24" w:line="293" w:lineRule="auto"/>
              <w:ind w:left="74" w:right="81" w:firstLine="3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3"/>
                <w:w w:val="110"/>
                <w:sz w:val="9"/>
              </w:rPr>
              <w:t>To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provide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for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pulse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fill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low</w:t>
            </w:r>
            <w:r>
              <w:rPr>
                <w:rFonts w:ascii="Century Gothic"/>
                <w:spacing w:val="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commence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to </w:t>
            </w:r>
            <w:r>
              <w:rPr>
                <w:rFonts w:ascii="Century Gothic"/>
                <w:spacing w:val="1"/>
                <w:w w:val="110"/>
                <w:sz w:val="9"/>
              </w:rPr>
              <w:t>flow</w:t>
            </w:r>
            <w:r>
              <w:rPr>
                <w:rFonts w:ascii="Century Gothic"/>
                <w:spacing w:val="24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backwaters,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flood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runners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wetlands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for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nutrient</w:t>
            </w:r>
            <w:r>
              <w:rPr>
                <w:rFonts w:ascii="Century Gothic"/>
                <w:spacing w:val="34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cycling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later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return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to </w:t>
            </w:r>
            <w:r>
              <w:rPr>
                <w:rFonts w:ascii="Century Gothic"/>
                <w:spacing w:val="1"/>
                <w:w w:val="110"/>
                <w:sz w:val="9"/>
              </w:rPr>
              <w:t>the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system.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E4" w14:textId="77777777" w:rsidR="00F20CE2" w:rsidRDefault="003E30F1">
            <w:pPr>
              <w:pStyle w:val="TableParagraph"/>
              <w:spacing w:before="6"/>
              <w:ind w:left="32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color w:val="E36C09"/>
                <w:spacing w:val="2"/>
                <w:w w:val="110"/>
                <w:sz w:val="9"/>
              </w:rPr>
              <w:t>Maintain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2"/>
          </w:tcPr>
          <w:p w14:paraId="4E055EE5" w14:textId="77777777" w:rsidR="00F20CE2" w:rsidRDefault="003E30F1">
            <w:pPr>
              <w:pStyle w:val="TableParagraph"/>
              <w:spacing w:before="6" w:line="293" w:lineRule="auto"/>
              <w:ind w:left="359" w:right="31" w:hanging="33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color w:val="FFFFFF"/>
                <w:spacing w:val="2"/>
                <w:w w:val="110"/>
                <w:sz w:val="9"/>
              </w:rPr>
              <w:t>Commonwealth</w:t>
            </w:r>
            <w:r>
              <w:rPr>
                <w:rFonts w:ascii="Century Gothic"/>
                <w:color w:val="FFFFFF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environmental</w:t>
            </w:r>
            <w:r>
              <w:rPr>
                <w:rFonts w:ascii="Century Gothic"/>
                <w:color w:val="FFFFFF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water</w:t>
            </w:r>
            <w:r>
              <w:rPr>
                <w:rFonts w:ascii="Century Gothic"/>
                <w:color w:val="FFFFFF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may</w:t>
            </w:r>
            <w:r>
              <w:rPr>
                <w:rFonts w:ascii="Century Gothic"/>
                <w:color w:val="FFFFFF"/>
                <w:spacing w:val="-11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be</w:t>
            </w:r>
            <w:r>
              <w:rPr>
                <w:rFonts w:ascii="Century Gothic"/>
                <w:color w:val="FFFFFF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-3"/>
                <w:w w:val="110"/>
                <w:sz w:val="9"/>
              </w:rPr>
              <w:t>used</w:t>
            </w:r>
            <w:r>
              <w:rPr>
                <w:rFonts w:ascii="Century Gothic"/>
                <w:color w:val="FFFFFF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if</w:t>
            </w:r>
            <w:r>
              <w:rPr>
                <w:rFonts w:ascii="Century Gothic"/>
                <w:color w:val="FFFFFF"/>
                <w:spacing w:val="48"/>
                <w:w w:val="108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>these</w:t>
            </w:r>
            <w:r>
              <w:rPr>
                <w:rFonts w:ascii="Century Gothic"/>
                <w:color w:val="FFFFFF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are</w:t>
            </w:r>
            <w:r>
              <w:rPr>
                <w:rFonts w:ascii="Century Gothic"/>
                <w:color w:val="FFFFFF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no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multi-site</w:t>
            </w:r>
            <w:r>
              <w:rPr>
                <w:rFonts w:ascii="Century Gothic"/>
                <w:color w:val="FFFFFF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or</w:t>
            </w:r>
            <w:r>
              <w:rPr>
                <w:rFonts w:ascii="Century Gothic"/>
                <w:color w:val="FFFFFF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natural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events.</w:t>
            </w:r>
          </w:p>
        </w:tc>
      </w:tr>
      <w:tr w:rsidR="00F20CE2" w14:paraId="4E055EF9" w14:textId="77777777">
        <w:trPr>
          <w:trHeight w:hRule="exact" w:val="862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E7" w14:textId="77777777" w:rsidR="00F20CE2" w:rsidRDefault="003E30F1">
            <w:pPr>
              <w:pStyle w:val="TableParagraph"/>
              <w:spacing w:before="6"/>
              <w:ind w:left="13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1"/>
                <w:w w:val="110"/>
                <w:sz w:val="9"/>
              </w:rPr>
              <w:t>Edward</w:t>
            </w:r>
            <w:r>
              <w:rPr>
                <w:rFonts w:ascii="Century Gothic"/>
                <w:b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River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E8" w14:textId="77777777" w:rsidR="00F20CE2" w:rsidRDefault="003E30F1">
            <w:pPr>
              <w:pStyle w:val="TableParagraph"/>
              <w:spacing w:before="6" w:line="293" w:lineRule="auto"/>
              <w:ind w:left="13" w:right="33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Flow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variability</w:t>
            </w:r>
            <w:r>
              <w:rPr>
                <w:rFonts w:ascii="Century Gothic"/>
                <w:spacing w:val="28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L</w:t>
            </w:r>
            <w:r>
              <w:rPr>
                <w:rFonts w:ascii="Century Gothic"/>
                <w:spacing w:val="3"/>
                <w:w w:val="110"/>
                <w:sz w:val="9"/>
              </w:rPr>
              <w:t>o</w:t>
            </w:r>
            <w:r>
              <w:rPr>
                <w:rFonts w:ascii="Century Gothic"/>
                <w:w w:val="110"/>
                <w:sz w:val="9"/>
              </w:rPr>
              <w:t>n</w:t>
            </w:r>
            <w:r>
              <w:rPr>
                <w:rFonts w:ascii="Century Gothic"/>
                <w:spacing w:val="1"/>
                <w:w w:val="110"/>
                <w:sz w:val="9"/>
              </w:rPr>
              <w:t>g</w:t>
            </w:r>
            <w:r>
              <w:rPr>
                <w:rFonts w:ascii="Century Gothic"/>
                <w:spacing w:val="2"/>
                <w:w w:val="110"/>
                <w:sz w:val="9"/>
              </w:rPr>
              <w:t>i</w:t>
            </w:r>
            <w:r>
              <w:rPr>
                <w:rFonts w:ascii="Century Gothic"/>
                <w:spacing w:val="4"/>
                <w:w w:val="110"/>
                <w:sz w:val="9"/>
              </w:rPr>
              <w:t>t</w:t>
            </w:r>
            <w:r>
              <w:rPr>
                <w:rFonts w:ascii="Century Gothic"/>
                <w:w w:val="110"/>
                <w:sz w:val="9"/>
              </w:rPr>
              <w:t>ud</w:t>
            </w:r>
            <w:r>
              <w:rPr>
                <w:rFonts w:ascii="Century Gothic"/>
                <w:spacing w:val="2"/>
                <w:w w:val="110"/>
                <w:sz w:val="9"/>
              </w:rPr>
              <w:t>i</w:t>
            </w:r>
            <w:r>
              <w:rPr>
                <w:rFonts w:ascii="Century Gothic"/>
                <w:w w:val="110"/>
                <w:sz w:val="9"/>
              </w:rPr>
              <w:t>nal</w:t>
            </w:r>
            <w:r>
              <w:rPr>
                <w:rFonts w:ascii="Century Gothic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connectivity</w:t>
            </w:r>
          </w:p>
          <w:p w14:paraId="4E055EE9" w14:textId="77777777" w:rsidR="00F20CE2" w:rsidRDefault="003E30F1">
            <w:pPr>
              <w:pStyle w:val="TableParagraph"/>
              <w:spacing w:line="293" w:lineRule="auto"/>
              <w:ind w:left="13" w:right="17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</w:rPr>
              <w:t>Fish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spawning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23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movement</w:t>
            </w:r>
            <w:r>
              <w:rPr>
                <w:rFonts w:ascii="Century Gothic"/>
                <w:spacing w:val="22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 xml:space="preserve">Nutrient </w:t>
            </w:r>
            <w:r>
              <w:rPr>
                <w:rFonts w:ascii="Century Gothic"/>
                <w:spacing w:val="-3"/>
                <w:w w:val="110"/>
                <w:sz w:val="9"/>
              </w:rPr>
              <w:t>cycling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EA" w14:textId="77777777" w:rsidR="00F20CE2" w:rsidRDefault="003E30F1">
            <w:pPr>
              <w:pStyle w:val="TableParagraph"/>
              <w:spacing w:before="6" w:line="293" w:lineRule="auto"/>
              <w:ind w:left="13" w:right="24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Multiple</w:t>
            </w:r>
            <w:r>
              <w:rPr>
                <w:rFonts w:ascii="Century Gothic"/>
                <w:spacing w:val="-10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pulses/reverse</w:t>
            </w:r>
            <w:r>
              <w:rPr>
                <w:rFonts w:ascii="Century Gothic"/>
                <w:spacing w:val="-10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pulses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aligned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3"/>
                <w:w w:val="110"/>
                <w:sz w:val="9"/>
              </w:rPr>
              <w:t>with</w:t>
            </w:r>
            <w:r>
              <w:rPr>
                <w:rFonts w:ascii="Century Gothic"/>
                <w:spacing w:val="32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River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Operations,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particularly</w:t>
            </w:r>
            <w:r>
              <w:rPr>
                <w:rFonts w:ascii="Century Gothic"/>
                <w:spacing w:val="-1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Stevens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Weir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for</w:t>
            </w:r>
            <w:r>
              <w:rPr>
                <w:rFonts w:ascii="Century Gothic"/>
                <w:spacing w:val="34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outcomes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D/S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the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weir.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EB" w14:textId="77777777" w:rsidR="00F20CE2" w:rsidRDefault="003E30F1">
            <w:pPr>
              <w:pStyle w:val="TableParagraph"/>
              <w:spacing w:before="6"/>
              <w:ind w:left="58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1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in </w:t>
            </w:r>
            <w:r>
              <w:rPr>
                <w:rFonts w:ascii="Century Gothic"/>
                <w:w w:val="110"/>
                <w:sz w:val="9"/>
              </w:rPr>
              <w:t>1 (2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</w:rPr>
              <w:t>years)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EC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ED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EEE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EF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F0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055EF1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F2" w14:textId="77777777" w:rsidR="00F20CE2" w:rsidRDefault="00F20CE2"/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A6A6A6"/>
          </w:tcPr>
          <w:p w14:paraId="4E055EF3" w14:textId="77777777" w:rsidR="00F20CE2" w:rsidRDefault="00F20CE2"/>
        </w:tc>
        <w:tc>
          <w:tcPr>
            <w:tcW w:w="2666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E055EF4" w14:textId="77777777" w:rsidR="00F20CE2" w:rsidRDefault="003E30F1">
            <w:pPr>
              <w:pStyle w:val="TableParagraph"/>
              <w:spacing w:before="6"/>
              <w:ind w:left="9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  <w:u w:val="single" w:color="000000"/>
              </w:rPr>
              <w:t>Moderate</w:t>
            </w:r>
          </w:p>
          <w:p w14:paraId="4E055EF5" w14:textId="77777777" w:rsidR="00F20CE2" w:rsidRDefault="003E30F1">
            <w:pPr>
              <w:pStyle w:val="TableParagraph"/>
              <w:spacing w:before="24" w:line="293" w:lineRule="auto"/>
              <w:ind w:left="13" w:right="18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3"/>
                <w:w w:val="110"/>
                <w:sz w:val="9"/>
              </w:rPr>
              <w:t>To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provide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improved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flow</w:t>
            </w:r>
            <w:r>
              <w:rPr>
                <w:rFonts w:ascii="Century Gothic"/>
                <w:spacing w:val="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variability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at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time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when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</w:t>
            </w:r>
            <w:r>
              <w:rPr>
                <w:rFonts w:ascii="Century Gothic"/>
                <w:spacing w:val="30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spawning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response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from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native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fish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in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the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Edw</w:t>
            </w:r>
            <w:r>
              <w:rPr>
                <w:rFonts w:ascii="Century Gothic"/>
                <w:spacing w:val="-2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ard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River</w:t>
            </w:r>
            <w:r>
              <w:rPr>
                <w:rFonts w:ascii="Century Gothic"/>
                <w:spacing w:val="39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downstream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Stephens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Weir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may</w:t>
            </w:r>
            <w:r>
              <w:rPr>
                <w:rFonts w:ascii="Century Gothic"/>
                <w:spacing w:val="-10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be</w:t>
            </w:r>
          </w:p>
          <w:p w14:paraId="4E055EF6" w14:textId="77777777" w:rsidR="00F20CE2" w:rsidRDefault="003E30F1">
            <w:pPr>
              <w:pStyle w:val="TableParagraph"/>
              <w:spacing w:before="1"/>
              <w:ind w:right="24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</w:rPr>
              <w:t>achieved.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F7" w14:textId="77777777" w:rsidR="00F20CE2" w:rsidRDefault="003E30F1">
            <w:pPr>
              <w:pStyle w:val="TableParagraph"/>
              <w:spacing w:before="6"/>
              <w:ind w:left="32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color w:val="E36C09"/>
                <w:spacing w:val="2"/>
                <w:w w:val="110"/>
                <w:sz w:val="9"/>
              </w:rPr>
              <w:t>Maintain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2"/>
          </w:tcPr>
          <w:p w14:paraId="4E055EF8" w14:textId="77777777" w:rsidR="00F20CE2" w:rsidRDefault="003E30F1">
            <w:pPr>
              <w:pStyle w:val="TableParagraph"/>
              <w:spacing w:before="6" w:line="293" w:lineRule="auto"/>
              <w:ind w:left="28" w:right="31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color w:val="FFFFFF"/>
                <w:spacing w:val="2"/>
                <w:w w:val="110"/>
                <w:sz w:val="9"/>
              </w:rPr>
              <w:t>Commonwealth</w:t>
            </w:r>
            <w:r>
              <w:rPr>
                <w:rFonts w:ascii="Century Gothic"/>
                <w:color w:val="FFFFFF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environmental</w:t>
            </w:r>
            <w:r>
              <w:rPr>
                <w:rFonts w:ascii="Century Gothic"/>
                <w:color w:val="FFFFFF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water</w:t>
            </w:r>
            <w:r>
              <w:rPr>
                <w:rFonts w:ascii="Century Gothic"/>
                <w:color w:val="FFFFFF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may</w:t>
            </w:r>
            <w:r>
              <w:rPr>
                <w:rFonts w:ascii="Century Gothic"/>
                <w:color w:val="FFFFFF"/>
                <w:spacing w:val="-11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be</w:t>
            </w:r>
            <w:r>
              <w:rPr>
                <w:rFonts w:ascii="Century Gothic"/>
                <w:color w:val="FFFFFF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-3"/>
                <w:w w:val="110"/>
                <w:sz w:val="9"/>
              </w:rPr>
              <w:t>used</w:t>
            </w:r>
            <w:r>
              <w:rPr>
                <w:rFonts w:ascii="Century Gothic"/>
                <w:color w:val="FFFFFF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if</w:t>
            </w:r>
            <w:r>
              <w:rPr>
                <w:rFonts w:ascii="Century Gothic"/>
                <w:color w:val="FFFFFF"/>
                <w:spacing w:val="48"/>
                <w:w w:val="108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>these</w:t>
            </w:r>
            <w:r>
              <w:rPr>
                <w:rFonts w:ascii="Century Gothic"/>
                <w:color w:val="FFFFFF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are</w:t>
            </w:r>
            <w:r>
              <w:rPr>
                <w:rFonts w:ascii="Century Gothic"/>
                <w:color w:val="FFFFFF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 xml:space="preserve">no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multi-site,</w:t>
            </w:r>
            <w:r>
              <w:rPr>
                <w:rFonts w:ascii="Century Gothic"/>
                <w:color w:val="FFFFFF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natural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events</w:t>
            </w:r>
            <w:r>
              <w:rPr>
                <w:rFonts w:ascii="Century Gothic"/>
                <w:color w:val="FFFFFF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or</w:t>
            </w:r>
            <w:r>
              <w:rPr>
                <w:rFonts w:ascii="Century Gothic"/>
                <w:color w:val="FFFFFF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>capacity</w:t>
            </w:r>
            <w:r>
              <w:rPr>
                <w:rFonts w:ascii="Century Gothic"/>
                <w:color w:val="FFFFFF"/>
                <w:spacing w:val="-10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color w:val="FFFFFF"/>
                <w:spacing w:val="32"/>
                <w:w w:val="108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manipulate</w:t>
            </w:r>
            <w:r>
              <w:rPr>
                <w:rFonts w:ascii="Century Gothic"/>
                <w:color w:val="FFFFFF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operation</w:t>
            </w:r>
            <w:r>
              <w:rPr>
                <w:rFonts w:ascii="Century Gothic"/>
                <w:color w:val="FFFFFF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2"/>
                <w:w w:val="110"/>
                <w:sz w:val="9"/>
              </w:rPr>
              <w:t>flows</w:t>
            </w:r>
            <w:r>
              <w:rPr>
                <w:rFonts w:ascii="Century Gothic"/>
                <w:color w:val="FFFFFF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enroute</w:t>
            </w:r>
            <w:r>
              <w:rPr>
                <w:rFonts w:ascii="Century Gothic"/>
                <w:color w:val="FFFFFF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color w:val="FFFFFF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South</w:t>
            </w:r>
            <w:r>
              <w:rPr>
                <w:rFonts w:ascii="Century Gothic"/>
                <w:color w:val="FFFFFF"/>
                <w:spacing w:val="38"/>
                <w:w w:val="108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Australia.</w:t>
            </w:r>
          </w:p>
        </w:tc>
      </w:tr>
      <w:tr w:rsidR="00F20CE2" w14:paraId="4E055F0C" w14:textId="77777777">
        <w:trPr>
          <w:trHeight w:hRule="exact" w:val="937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FA" w14:textId="77777777" w:rsidR="00F20CE2" w:rsidRDefault="003E30F1">
            <w:pPr>
              <w:pStyle w:val="TableParagraph"/>
              <w:spacing w:before="6" w:line="277" w:lineRule="auto"/>
              <w:ind w:left="13" w:right="60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w w:val="110"/>
                <w:sz w:val="9"/>
              </w:rPr>
              <w:t>Ephemeral</w:t>
            </w:r>
            <w:r>
              <w:rPr>
                <w:rFonts w:ascii="Century Gothic"/>
                <w:b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Streams</w:t>
            </w:r>
            <w:r>
              <w:rPr>
                <w:rFonts w:ascii="Century Gothic"/>
                <w:b/>
                <w:spacing w:val="22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(e.g.</w:t>
            </w:r>
            <w:r>
              <w:rPr>
                <w:rFonts w:ascii="Century Gothic"/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2"/>
                <w:w w:val="110"/>
                <w:sz w:val="9"/>
              </w:rPr>
              <w:t>Tuppal,</w:t>
            </w:r>
            <w:r>
              <w:rPr>
                <w:rFonts w:ascii="Century Gothic"/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2"/>
                <w:w w:val="110"/>
                <w:sz w:val="9"/>
              </w:rPr>
              <w:t>Merran</w:t>
            </w:r>
          </w:p>
          <w:p w14:paraId="4E055EFB" w14:textId="77777777" w:rsidR="00F20CE2" w:rsidRDefault="003E30F1">
            <w:pPr>
              <w:pStyle w:val="TableParagraph"/>
              <w:spacing w:line="276" w:lineRule="auto"/>
              <w:ind w:left="13" w:right="359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w w:val="110"/>
                <w:sz w:val="9"/>
              </w:rPr>
              <w:t>&amp;</w:t>
            </w:r>
            <w:r>
              <w:rPr>
                <w:rFonts w:ascii="Century Gothic"/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2"/>
                <w:w w:val="110"/>
                <w:sz w:val="9"/>
              </w:rPr>
              <w:t>Little</w:t>
            </w:r>
            <w:r>
              <w:rPr>
                <w:rFonts w:ascii="Century Gothic"/>
                <w:b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2"/>
                <w:w w:val="110"/>
                <w:sz w:val="9"/>
              </w:rPr>
              <w:t>Merran</w:t>
            </w:r>
            <w:r>
              <w:rPr>
                <w:rFonts w:ascii="Century Gothic"/>
                <w:b/>
                <w:spacing w:val="24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Creeks)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FC" w14:textId="77777777" w:rsidR="00F20CE2" w:rsidRDefault="003E30F1">
            <w:pPr>
              <w:pStyle w:val="TableParagraph"/>
              <w:spacing w:before="6" w:line="293" w:lineRule="auto"/>
              <w:ind w:left="13" w:right="297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L</w:t>
            </w:r>
            <w:r>
              <w:rPr>
                <w:rFonts w:ascii="Century Gothic"/>
                <w:spacing w:val="3"/>
                <w:w w:val="110"/>
                <w:sz w:val="9"/>
              </w:rPr>
              <w:t>o</w:t>
            </w:r>
            <w:r>
              <w:rPr>
                <w:rFonts w:ascii="Century Gothic"/>
                <w:w w:val="110"/>
                <w:sz w:val="9"/>
              </w:rPr>
              <w:t>n</w:t>
            </w:r>
            <w:r>
              <w:rPr>
                <w:rFonts w:ascii="Century Gothic"/>
                <w:spacing w:val="1"/>
                <w:w w:val="110"/>
                <w:sz w:val="9"/>
              </w:rPr>
              <w:t>g</w:t>
            </w:r>
            <w:r>
              <w:rPr>
                <w:rFonts w:ascii="Century Gothic"/>
                <w:spacing w:val="2"/>
                <w:w w:val="110"/>
                <w:sz w:val="9"/>
              </w:rPr>
              <w:t>i</w:t>
            </w:r>
            <w:r>
              <w:rPr>
                <w:rFonts w:ascii="Century Gothic"/>
                <w:spacing w:val="4"/>
                <w:w w:val="110"/>
                <w:sz w:val="9"/>
              </w:rPr>
              <w:t>t</w:t>
            </w:r>
            <w:r>
              <w:rPr>
                <w:rFonts w:ascii="Century Gothic"/>
                <w:w w:val="110"/>
                <w:sz w:val="9"/>
              </w:rPr>
              <w:t>ud</w:t>
            </w:r>
            <w:r>
              <w:rPr>
                <w:rFonts w:ascii="Century Gothic"/>
                <w:spacing w:val="2"/>
                <w:w w:val="110"/>
                <w:sz w:val="9"/>
              </w:rPr>
              <w:t>i</w:t>
            </w:r>
            <w:r>
              <w:rPr>
                <w:rFonts w:ascii="Century Gothic"/>
                <w:w w:val="110"/>
                <w:sz w:val="9"/>
              </w:rPr>
              <w:t>nal</w:t>
            </w:r>
            <w:r>
              <w:rPr>
                <w:rFonts w:ascii="Century Gothic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connectivity</w:t>
            </w:r>
            <w:r>
              <w:rPr>
                <w:rFonts w:ascii="Century Gothic"/>
                <w:spacing w:val="28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Water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Quality</w:t>
            </w:r>
            <w:r>
              <w:rPr>
                <w:rFonts w:ascii="Century Gothic"/>
                <w:spacing w:val="28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Maintenance</w:t>
            </w:r>
            <w:r>
              <w:rPr>
                <w:rFonts w:ascii="Century Gothic"/>
                <w:spacing w:val="-1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22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native</w:t>
            </w:r>
            <w:r>
              <w:rPr>
                <w:rFonts w:ascii="Century Gothic"/>
                <w:spacing w:val="-1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animal</w:t>
            </w:r>
          </w:p>
          <w:p w14:paraId="4E055EFD" w14:textId="77777777" w:rsidR="00F20CE2" w:rsidRDefault="003E30F1">
            <w:pPr>
              <w:pStyle w:val="TableParagraph"/>
              <w:spacing w:line="293" w:lineRule="auto"/>
              <w:ind w:left="13" w:right="42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habitat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instream</w:t>
            </w:r>
            <w:r>
              <w:rPr>
                <w:rFonts w:ascii="Century Gothic"/>
                <w:spacing w:val="27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aquatic</w:t>
            </w:r>
            <w:r>
              <w:rPr>
                <w:rFonts w:ascii="Century Gothic"/>
                <w:spacing w:val="-19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vegetation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FE" w14:textId="77777777" w:rsidR="00F20CE2" w:rsidRDefault="003E30F1">
            <w:pPr>
              <w:pStyle w:val="TableParagraph"/>
              <w:spacing w:before="18" w:line="289" w:lineRule="auto"/>
              <w:ind w:left="13" w:right="492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Small events</w:t>
            </w:r>
            <w:r>
              <w:rPr>
                <w:rFonts w:ascii="Century Gothic"/>
                <w:w w:val="110"/>
                <w:position w:val="4"/>
                <w:sz w:val="6"/>
              </w:rPr>
              <w:t>1</w:t>
            </w:r>
            <w:r>
              <w:rPr>
                <w:rFonts w:ascii="Century Gothic"/>
                <w:w w:val="110"/>
                <w:sz w:val="9"/>
              </w:rPr>
              <w:t>~6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GL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</w:rPr>
              <w:t>year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in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stream</w:t>
            </w:r>
            <w:r>
              <w:rPr>
                <w:rFonts w:ascii="Century Gothic"/>
                <w:spacing w:val="21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Winter/Spring/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Autumn</w:t>
            </w:r>
            <w:r>
              <w:rPr>
                <w:rFonts w:ascii="Century Gothic"/>
                <w:spacing w:val="-10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events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EFF" w14:textId="77777777" w:rsidR="00F20CE2" w:rsidRDefault="003E30F1">
            <w:pPr>
              <w:pStyle w:val="TableParagraph"/>
              <w:spacing w:before="6"/>
              <w:ind w:left="58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1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in </w:t>
            </w:r>
            <w:r>
              <w:rPr>
                <w:rFonts w:ascii="Century Gothic"/>
                <w:w w:val="110"/>
                <w:sz w:val="9"/>
              </w:rPr>
              <w:t>2 (2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</w:rPr>
              <w:t>years)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00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01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02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03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04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05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06" w14:textId="77777777" w:rsidR="00F20CE2" w:rsidRDefault="00F20CE2"/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A6A6A6"/>
          </w:tcPr>
          <w:p w14:paraId="4E055F07" w14:textId="77777777" w:rsidR="00F20CE2" w:rsidRDefault="00F20CE2"/>
        </w:tc>
        <w:tc>
          <w:tcPr>
            <w:tcW w:w="2666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E055F08" w14:textId="77777777" w:rsidR="00F20CE2" w:rsidRDefault="003E30F1">
            <w:pPr>
              <w:pStyle w:val="TableParagraph"/>
              <w:spacing w:before="6"/>
              <w:ind w:left="9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  <w:u w:val="single" w:color="000000"/>
              </w:rPr>
              <w:t>Moderate</w:t>
            </w:r>
          </w:p>
          <w:p w14:paraId="4E055F09" w14:textId="77777777" w:rsidR="00F20CE2" w:rsidRDefault="003E30F1">
            <w:pPr>
              <w:pStyle w:val="TableParagraph"/>
              <w:spacing w:before="24" w:line="293" w:lineRule="auto"/>
              <w:ind w:left="134" w:right="141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1"/>
                <w:w w:val="110"/>
                <w:sz w:val="9"/>
              </w:rPr>
              <w:t>Some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watering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may</w:t>
            </w:r>
            <w:r>
              <w:rPr>
                <w:rFonts w:ascii="Century Gothic"/>
                <w:spacing w:val="-10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be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important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supplement</w:t>
            </w:r>
            <w:r>
              <w:rPr>
                <w:rFonts w:ascii="Century Gothic"/>
                <w:spacing w:val="34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flows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maintain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water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quality</w:t>
            </w:r>
            <w:r>
              <w:rPr>
                <w:rFonts w:ascii="Century Gothic"/>
                <w:spacing w:val="-10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ecosystem</w:t>
            </w:r>
            <w:r>
              <w:rPr>
                <w:rFonts w:ascii="Century Gothic"/>
                <w:spacing w:val="28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health.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0A" w14:textId="77777777" w:rsidR="00F20CE2" w:rsidRDefault="003E30F1">
            <w:pPr>
              <w:pStyle w:val="TableParagraph"/>
              <w:spacing w:before="6"/>
              <w:ind w:left="32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color w:val="E36C09"/>
                <w:spacing w:val="2"/>
                <w:w w:val="110"/>
                <w:sz w:val="9"/>
              </w:rPr>
              <w:t>Maintain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4E055F0B" w14:textId="77777777" w:rsidR="00F20CE2" w:rsidRDefault="003E30F1">
            <w:pPr>
              <w:pStyle w:val="TableParagraph"/>
              <w:spacing w:before="6" w:line="293" w:lineRule="auto"/>
              <w:ind w:left="13" w:right="16" w:hanging="1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2"/>
                <w:w w:val="110"/>
                <w:sz w:val="9"/>
              </w:rPr>
              <w:t>Commonwealth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environmental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water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may</w:t>
            </w:r>
            <w:r>
              <w:rPr>
                <w:rFonts w:ascii="Century Gothic"/>
                <w:spacing w:val="-10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be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used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in</w:t>
            </w:r>
            <w:r>
              <w:rPr>
                <w:rFonts w:ascii="Century Gothic"/>
                <w:spacing w:val="48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these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systems, depending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on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the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individual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need.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Sites</w:t>
            </w:r>
            <w:r>
              <w:rPr>
                <w:rFonts w:ascii="Century Gothic"/>
                <w:spacing w:val="35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may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be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more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likely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w w:val="110"/>
                <w:sz w:val="9"/>
              </w:rPr>
              <w:t xml:space="preserve"> be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water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by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NSW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OEH.</w:t>
            </w:r>
          </w:p>
        </w:tc>
      </w:tr>
      <w:tr w:rsidR="00F20CE2" w14:paraId="4E055F1D" w14:textId="77777777">
        <w:trPr>
          <w:trHeight w:hRule="exact" w:val="420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0D" w14:textId="77777777" w:rsidR="00F20CE2" w:rsidRDefault="003E30F1">
            <w:pPr>
              <w:pStyle w:val="TableParagraph"/>
              <w:spacing w:before="6" w:line="276" w:lineRule="auto"/>
              <w:ind w:left="13" w:right="1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2"/>
                <w:w w:val="110"/>
                <w:sz w:val="9"/>
              </w:rPr>
              <w:t>Fringing</w:t>
            </w:r>
            <w:r>
              <w:rPr>
                <w:rFonts w:ascii="Century Gothic"/>
                <w:b/>
                <w:spacing w:val="-11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1"/>
                <w:w w:val="110"/>
                <w:sz w:val="9"/>
              </w:rPr>
              <w:t>Wetlands</w:t>
            </w:r>
            <w:r>
              <w:rPr>
                <w:rFonts w:ascii="Century Gothic"/>
                <w:b/>
                <w:spacing w:val="29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(e.g.</w:t>
            </w:r>
            <w:r>
              <w:rPr>
                <w:rFonts w:ascii="Century Gothic"/>
                <w:b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1"/>
                <w:w w:val="110"/>
                <w:sz w:val="9"/>
              </w:rPr>
              <w:t>Private</w:t>
            </w:r>
            <w:r>
              <w:rPr>
                <w:rFonts w:ascii="Century Gothic"/>
                <w:b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wetlands</w:t>
            </w:r>
            <w:r>
              <w:rPr>
                <w:rFonts w:ascii="Century Gothic"/>
                <w:b/>
                <w:spacing w:val="22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spacing w:val="-3"/>
                <w:w w:val="110"/>
                <w:sz w:val="9"/>
              </w:rPr>
              <w:t>on</w:t>
            </w:r>
            <w:r>
              <w:rPr>
                <w:rFonts w:ascii="Century Gothic"/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1"/>
                <w:w w:val="110"/>
                <w:sz w:val="9"/>
              </w:rPr>
              <w:t>Colligen</w:t>
            </w:r>
            <w:r>
              <w:rPr>
                <w:rFonts w:ascii="Century Gothic"/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Creek)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0E" w14:textId="77777777" w:rsidR="00F20CE2" w:rsidRDefault="003E30F1">
            <w:pPr>
              <w:pStyle w:val="TableParagraph"/>
              <w:spacing w:before="6"/>
              <w:ind w:left="13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4"/>
                <w:w w:val="110"/>
                <w:sz w:val="9"/>
              </w:rPr>
              <w:t>As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above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0F" w14:textId="77777777" w:rsidR="00F20CE2" w:rsidRDefault="003E30F1">
            <w:pPr>
              <w:pStyle w:val="TableParagraph"/>
              <w:spacing w:before="6"/>
              <w:ind w:left="13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Small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site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specific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actions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&lt;10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GL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10" w14:textId="77777777" w:rsidR="00F20CE2" w:rsidRDefault="003E30F1">
            <w:pPr>
              <w:pStyle w:val="TableParagraph"/>
              <w:spacing w:before="6"/>
              <w:ind w:left="11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Site</w:t>
            </w:r>
            <w:r>
              <w:rPr>
                <w:rFonts w:ascii="Century Gothic"/>
                <w:spacing w:val="-1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specific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11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12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13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14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15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16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17" w14:textId="77777777" w:rsidR="00F20CE2" w:rsidRDefault="00F20CE2"/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A6A6A6"/>
          </w:tcPr>
          <w:p w14:paraId="4E055F18" w14:textId="77777777" w:rsidR="00F20CE2" w:rsidRDefault="00F20CE2"/>
        </w:tc>
        <w:tc>
          <w:tcPr>
            <w:tcW w:w="2666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14:paraId="4E055F19" w14:textId="77777777" w:rsidR="00F20CE2" w:rsidRDefault="003E30F1">
            <w:pPr>
              <w:pStyle w:val="TableParagraph"/>
              <w:spacing w:before="6"/>
              <w:ind w:right="3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Site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Specific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1A" w14:textId="77777777" w:rsidR="00F20CE2" w:rsidRDefault="003E30F1">
            <w:pPr>
              <w:pStyle w:val="TableParagraph"/>
              <w:spacing w:before="6"/>
              <w:ind w:left="32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color w:val="E36C09"/>
                <w:spacing w:val="2"/>
                <w:w w:val="110"/>
                <w:sz w:val="9"/>
              </w:rPr>
              <w:t>Maintain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4E055F1B" w14:textId="77777777" w:rsidR="00F20CE2" w:rsidRDefault="003E30F1">
            <w:pPr>
              <w:pStyle w:val="TableParagraph"/>
              <w:spacing w:before="6" w:line="293" w:lineRule="auto"/>
              <w:ind w:left="13" w:right="17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2"/>
                <w:w w:val="110"/>
                <w:sz w:val="9"/>
              </w:rPr>
              <w:t>Commonwealth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environmental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water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may</w:t>
            </w:r>
            <w:r>
              <w:rPr>
                <w:rFonts w:ascii="Century Gothic"/>
                <w:spacing w:val="-10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be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used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in</w:t>
            </w:r>
            <w:r>
              <w:rPr>
                <w:rFonts w:ascii="Century Gothic"/>
                <w:spacing w:val="48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these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systems,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depending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on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the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individual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need.</w:t>
            </w:r>
          </w:p>
          <w:p w14:paraId="4E055F1C" w14:textId="77777777" w:rsidR="00F20CE2" w:rsidRDefault="003E30F1">
            <w:pPr>
              <w:pStyle w:val="TableParagraph"/>
              <w:ind w:right="5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</w:rPr>
              <w:t>Sites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may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be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more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likely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be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water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by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NSW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OEH.</w:t>
            </w:r>
          </w:p>
        </w:tc>
      </w:tr>
      <w:tr w:rsidR="00F20CE2" w14:paraId="4E055F2E" w14:textId="77777777">
        <w:trPr>
          <w:trHeight w:hRule="exact" w:val="562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1E" w14:textId="77777777" w:rsidR="00F20CE2" w:rsidRDefault="003E30F1">
            <w:pPr>
              <w:pStyle w:val="TableParagraph"/>
              <w:spacing w:before="6"/>
              <w:ind w:left="13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1"/>
                <w:w w:val="110"/>
                <w:sz w:val="9"/>
              </w:rPr>
              <w:t>Werai</w:t>
            </w:r>
            <w:r>
              <w:rPr>
                <w:rFonts w:ascii="Century Gothic"/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Forest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1F" w14:textId="77777777" w:rsidR="00F20CE2" w:rsidRDefault="003E30F1">
            <w:pPr>
              <w:pStyle w:val="TableParagraph"/>
              <w:spacing w:before="6" w:line="293" w:lineRule="auto"/>
              <w:ind w:left="13" w:right="29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Water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Quality</w:t>
            </w:r>
            <w:r>
              <w:rPr>
                <w:rFonts w:ascii="Century Gothic"/>
                <w:spacing w:val="28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05"/>
                <w:sz w:val="9"/>
              </w:rPr>
              <w:t>Maintenance</w:t>
            </w:r>
            <w:r>
              <w:rPr>
                <w:rFonts w:ascii="Century Gothic"/>
                <w:w w:val="105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9"/>
              </w:rPr>
              <w:t xml:space="preserve"> </w:t>
            </w:r>
            <w:r>
              <w:rPr>
                <w:rFonts w:ascii="Century Gothic"/>
                <w:w w:val="105"/>
                <w:sz w:val="9"/>
              </w:rPr>
              <w:t>riparian</w:t>
            </w:r>
            <w:r>
              <w:rPr>
                <w:rFonts w:ascii="Century Gothic"/>
                <w:spacing w:val="25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vegetation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20" w14:textId="77777777" w:rsidR="00F20CE2" w:rsidRDefault="003E30F1">
            <w:pPr>
              <w:pStyle w:val="TableParagraph"/>
              <w:spacing w:before="6" w:line="306" w:lineRule="auto"/>
              <w:ind w:left="13" w:right="58"/>
              <w:rPr>
                <w:rFonts w:ascii="Century Gothic" w:eastAsia="Century Gothic" w:hAnsi="Century Gothic" w:cs="Century Gothic"/>
                <w:sz w:val="6"/>
                <w:szCs w:val="6"/>
              </w:rPr>
            </w:pPr>
            <w:r>
              <w:rPr>
                <w:rFonts w:ascii="Century Gothic"/>
                <w:spacing w:val="-1"/>
                <w:w w:val="110"/>
                <w:sz w:val="9"/>
              </w:rPr>
              <w:t>Moderate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sized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watering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events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provide</w:t>
            </w:r>
            <w:r>
              <w:rPr>
                <w:rFonts w:ascii="Century Gothic"/>
                <w:spacing w:val="29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water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larger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area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forest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flush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organic</w:t>
            </w:r>
            <w:r>
              <w:rPr>
                <w:rFonts w:ascii="Century Gothic"/>
                <w:spacing w:val="36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matter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from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late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Autumn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early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Spring</w:t>
            </w:r>
            <w:r>
              <w:rPr>
                <w:rFonts w:ascii="Century Gothic"/>
                <w:w w:val="110"/>
                <w:position w:val="4"/>
                <w:sz w:val="6"/>
              </w:rPr>
              <w:t>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21" w14:textId="77777777" w:rsidR="00F20CE2" w:rsidRDefault="003E30F1">
            <w:pPr>
              <w:pStyle w:val="TableParagraph"/>
              <w:spacing w:before="6" w:line="293" w:lineRule="auto"/>
              <w:ind w:left="28" w:right="34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3"/>
                <w:w w:val="110"/>
                <w:sz w:val="9"/>
              </w:rPr>
              <w:t>2-3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in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 xml:space="preserve">5 </w:t>
            </w:r>
            <w:r>
              <w:rPr>
                <w:rFonts w:ascii="Century Gothic"/>
                <w:spacing w:val="-4"/>
                <w:w w:val="110"/>
                <w:sz w:val="9"/>
              </w:rPr>
              <w:t>years</w:t>
            </w:r>
            <w:r>
              <w:rPr>
                <w:rFonts w:ascii="Century Gothic"/>
                <w:w w:val="110"/>
                <w:sz w:val="9"/>
              </w:rPr>
              <w:t xml:space="preserve"> (6</w:t>
            </w:r>
            <w:r>
              <w:rPr>
                <w:rFonts w:ascii="Century Gothic"/>
                <w:spacing w:val="26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</w:rPr>
              <w:t>years)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for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river</w:t>
            </w:r>
            <w:r>
              <w:rPr>
                <w:rFonts w:ascii="Century Gothic"/>
                <w:spacing w:val="21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red </w:t>
            </w:r>
            <w:r>
              <w:rPr>
                <w:rFonts w:ascii="Century Gothic"/>
                <w:spacing w:val="1"/>
                <w:w w:val="110"/>
                <w:sz w:val="9"/>
              </w:rPr>
              <w:t>gums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055F22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23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24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25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055F26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27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28" w14:textId="77777777" w:rsidR="00F20CE2" w:rsidRDefault="00F20CE2"/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A6A6A6"/>
          </w:tcPr>
          <w:p w14:paraId="4E055F29" w14:textId="77777777" w:rsidR="00F20CE2" w:rsidRDefault="00F20CE2"/>
        </w:tc>
        <w:tc>
          <w:tcPr>
            <w:tcW w:w="2666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E055F2A" w14:textId="77777777" w:rsidR="00F20CE2" w:rsidRDefault="003E30F1">
            <w:pPr>
              <w:pStyle w:val="TableParagraph"/>
              <w:spacing w:before="7"/>
              <w:ind w:right="10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/>
                <w:spacing w:val="-1"/>
                <w:sz w:val="11"/>
                <w:u w:val="single" w:color="000000"/>
              </w:rPr>
              <w:t>Moderate</w:t>
            </w:r>
          </w:p>
          <w:p w14:paraId="4E055F2B" w14:textId="77777777" w:rsidR="00F20CE2" w:rsidRDefault="003E30F1">
            <w:pPr>
              <w:pStyle w:val="TableParagraph"/>
              <w:spacing w:before="15"/>
              <w:ind w:right="11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/>
                <w:spacing w:val="-2"/>
                <w:sz w:val="11"/>
              </w:rPr>
              <w:t>Large</w:t>
            </w:r>
            <w:r>
              <w:rPr>
                <w:rFonts w:ascii="Calibri"/>
                <w:spacing w:val="7"/>
                <w:sz w:val="11"/>
              </w:rPr>
              <w:t xml:space="preserve"> </w:t>
            </w:r>
            <w:r>
              <w:rPr>
                <w:rFonts w:ascii="Calibri"/>
                <w:spacing w:val="-1"/>
                <w:sz w:val="11"/>
              </w:rPr>
              <w:t>areas</w:t>
            </w:r>
            <w:r>
              <w:rPr>
                <w:rFonts w:ascii="Calibri"/>
                <w:spacing w:val="3"/>
                <w:sz w:val="11"/>
              </w:rPr>
              <w:t xml:space="preserve"> </w:t>
            </w:r>
            <w:r>
              <w:rPr>
                <w:rFonts w:ascii="Calibri"/>
                <w:sz w:val="11"/>
              </w:rPr>
              <w:t>of</w:t>
            </w:r>
            <w:r>
              <w:rPr>
                <w:rFonts w:ascii="Calibri"/>
                <w:spacing w:val="6"/>
                <w:sz w:val="11"/>
              </w:rPr>
              <w:t xml:space="preserve"> </w:t>
            </w:r>
            <w:r>
              <w:rPr>
                <w:rFonts w:ascii="Calibri"/>
                <w:spacing w:val="-1"/>
                <w:sz w:val="11"/>
              </w:rPr>
              <w:t>Werai</w:t>
            </w:r>
            <w:r>
              <w:rPr>
                <w:rFonts w:ascii="Calibri"/>
                <w:spacing w:val="7"/>
                <w:sz w:val="11"/>
              </w:rPr>
              <w:t xml:space="preserve"> </w:t>
            </w:r>
            <w:r>
              <w:rPr>
                <w:rFonts w:ascii="Calibri"/>
                <w:sz w:val="11"/>
              </w:rPr>
              <w:t>Forest</w:t>
            </w:r>
            <w:r>
              <w:rPr>
                <w:rFonts w:ascii="Calibri"/>
                <w:spacing w:val="2"/>
                <w:sz w:val="11"/>
              </w:rPr>
              <w:t xml:space="preserve"> </w:t>
            </w:r>
            <w:r>
              <w:rPr>
                <w:rFonts w:ascii="Calibri"/>
                <w:sz w:val="11"/>
              </w:rPr>
              <w:t>were</w:t>
            </w:r>
            <w:r>
              <w:rPr>
                <w:rFonts w:ascii="Calibri"/>
                <w:spacing w:val="7"/>
                <w:sz w:val="11"/>
              </w:rPr>
              <w:t xml:space="preserve"> </w:t>
            </w:r>
            <w:r>
              <w:rPr>
                <w:rFonts w:ascii="Calibri"/>
                <w:sz w:val="11"/>
              </w:rPr>
              <w:t>innundated</w:t>
            </w:r>
            <w:r>
              <w:rPr>
                <w:rFonts w:ascii="Calibri"/>
                <w:spacing w:val="3"/>
                <w:sz w:val="11"/>
              </w:rPr>
              <w:t xml:space="preserve"> </w:t>
            </w:r>
            <w:r>
              <w:rPr>
                <w:rFonts w:ascii="Calibri"/>
                <w:spacing w:val="1"/>
                <w:sz w:val="11"/>
              </w:rPr>
              <w:t>in</w:t>
            </w:r>
            <w:r>
              <w:rPr>
                <w:rFonts w:ascii="Calibri"/>
                <w:spacing w:val="3"/>
                <w:sz w:val="11"/>
              </w:rPr>
              <w:t xml:space="preserve"> </w:t>
            </w:r>
            <w:r>
              <w:rPr>
                <w:rFonts w:ascii="Calibri"/>
                <w:spacing w:val="-4"/>
                <w:sz w:val="11"/>
              </w:rPr>
              <w:t>2016-17</w:t>
            </w:r>
            <w:r>
              <w:rPr>
                <w:rFonts w:ascii="Calibri"/>
                <w:spacing w:val="-3"/>
                <w:sz w:val="11"/>
              </w:rPr>
              <w:t xml:space="preserve"> </w:t>
            </w:r>
            <w:r>
              <w:rPr>
                <w:rFonts w:ascii="Calibri"/>
                <w:sz w:val="11"/>
              </w:rPr>
              <w:t>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2C" w14:textId="77777777" w:rsidR="00F20CE2" w:rsidRDefault="003E30F1">
            <w:pPr>
              <w:pStyle w:val="TableParagraph"/>
              <w:spacing w:before="6"/>
              <w:ind w:left="32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color w:val="E36C09"/>
                <w:spacing w:val="2"/>
                <w:w w:val="110"/>
                <w:sz w:val="9"/>
              </w:rPr>
              <w:t>Maintain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2D" w14:textId="77777777" w:rsidR="00F20CE2" w:rsidRDefault="003E30F1">
            <w:pPr>
              <w:pStyle w:val="TableParagraph"/>
              <w:spacing w:before="6" w:line="293" w:lineRule="auto"/>
              <w:ind w:left="21" w:right="25" w:firstLine="4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2"/>
                <w:w w:val="110"/>
                <w:sz w:val="9"/>
              </w:rPr>
              <w:t>Commonwealth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environmental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water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could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be</w:t>
            </w:r>
            <w:r>
              <w:rPr>
                <w:rFonts w:ascii="Century Gothic"/>
                <w:spacing w:val="40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considered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in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future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</w:rPr>
              <w:t>years,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subject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w w:val="110"/>
                <w:sz w:val="9"/>
              </w:rPr>
              <w:t xml:space="preserve"> stakeholder</w:t>
            </w:r>
            <w:r>
              <w:rPr>
                <w:rFonts w:ascii="Century Gothic"/>
                <w:spacing w:val="27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support,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operational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delivery</w:t>
            </w:r>
            <w:r>
              <w:rPr>
                <w:rFonts w:ascii="Century Gothic"/>
                <w:spacing w:val="-1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infrastructure,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third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party</w:t>
            </w:r>
            <w:r>
              <w:rPr>
                <w:rFonts w:ascii="Century Gothic"/>
                <w:spacing w:val="40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impacts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return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flows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being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addressed.</w:t>
            </w:r>
          </w:p>
        </w:tc>
      </w:tr>
      <w:tr w:rsidR="00F20CE2" w14:paraId="4E055F3F" w14:textId="77777777">
        <w:trPr>
          <w:trHeight w:hRule="exact" w:val="562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2F" w14:textId="77777777" w:rsidR="00F20CE2" w:rsidRDefault="003E30F1">
            <w:pPr>
              <w:pStyle w:val="TableParagraph"/>
              <w:spacing w:before="6" w:line="276" w:lineRule="auto"/>
              <w:ind w:left="13" w:right="26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w w:val="110"/>
                <w:sz w:val="9"/>
              </w:rPr>
              <w:t>Koondrook-</w:t>
            </w:r>
            <w:r>
              <w:rPr>
                <w:rFonts w:ascii="Century Gothic"/>
                <w:b/>
                <w:spacing w:val="20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Perricoota</w:t>
            </w:r>
            <w:r>
              <w:rPr>
                <w:rFonts w:ascii="Century Gothic"/>
                <w:b/>
                <w:spacing w:val="-10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Forest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30" w14:textId="77777777" w:rsidR="00F20CE2" w:rsidRDefault="003E30F1">
            <w:pPr>
              <w:pStyle w:val="TableParagraph"/>
              <w:spacing w:before="6" w:line="293" w:lineRule="auto"/>
              <w:ind w:left="13" w:right="29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Water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Quality</w:t>
            </w:r>
            <w:r>
              <w:rPr>
                <w:rFonts w:ascii="Century Gothic"/>
                <w:spacing w:val="28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05"/>
                <w:sz w:val="9"/>
              </w:rPr>
              <w:t>Maintenance</w:t>
            </w:r>
            <w:r>
              <w:rPr>
                <w:rFonts w:ascii="Century Gothic"/>
                <w:w w:val="105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9"/>
              </w:rPr>
              <w:t xml:space="preserve"> </w:t>
            </w:r>
            <w:r>
              <w:rPr>
                <w:rFonts w:ascii="Century Gothic"/>
                <w:w w:val="105"/>
                <w:sz w:val="9"/>
              </w:rPr>
              <w:t>riparian</w:t>
            </w:r>
            <w:r>
              <w:rPr>
                <w:rFonts w:ascii="Century Gothic"/>
                <w:spacing w:val="25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vegetation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31" w14:textId="77777777" w:rsidR="00F20CE2" w:rsidRDefault="003E30F1">
            <w:pPr>
              <w:pStyle w:val="TableParagraph"/>
              <w:spacing w:before="6" w:line="296" w:lineRule="auto"/>
              <w:ind w:left="13" w:right="58"/>
              <w:rPr>
                <w:rFonts w:ascii="Century Gothic" w:eastAsia="Century Gothic" w:hAnsi="Century Gothic" w:cs="Century Gothic"/>
                <w:sz w:val="6"/>
                <w:szCs w:val="6"/>
              </w:rPr>
            </w:pPr>
            <w:r>
              <w:rPr>
                <w:rFonts w:ascii="Century Gothic"/>
                <w:spacing w:val="-1"/>
                <w:w w:val="110"/>
                <w:sz w:val="9"/>
              </w:rPr>
              <w:t>Moderate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sized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watering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events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provide</w:t>
            </w:r>
            <w:r>
              <w:rPr>
                <w:rFonts w:ascii="Century Gothic"/>
                <w:spacing w:val="29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water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larger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area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forest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flush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organic</w:t>
            </w:r>
            <w:r>
              <w:rPr>
                <w:rFonts w:ascii="Century Gothic"/>
                <w:spacing w:val="36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matter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from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late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Autumn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early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Spring</w:t>
            </w:r>
            <w:r>
              <w:rPr>
                <w:rFonts w:ascii="Century Gothic"/>
                <w:w w:val="110"/>
                <w:position w:val="5"/>
                <w:sz w:val="6"/>
              </w:rPr>
              <w:t>4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32" w14:textId="77777777" w:rsidR="00F20CE2" w:rsidRDefault="003E30F1">
            <w:pPr>
              <w:pStyle w:val="TableParagraph"/>
              <w:spacing w:before="6" w:line="293" w:lineRule="auto"/>
              <w:ind w:left="28" w:right="34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3"/>
                <w:w w:val="110"/>
                <w:sz w:val="9"/>
              </w:rPr>
              <w:t>2-3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in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 xml:space="preserve">5 </w:t>
            </w:r>
            <w:r>
              <w:rPr>
                <w:rFonts w:ascii="Century Gothic"/>
                <w:spacing w:val="-4"/>
                <w:w w:val="110"/>
                <w:sz w:val="9"/>
              </w:rPr>
              <w:t>years</w:t>
            </w:r>
            <w:r>
              <w:rPr>
                <w:rFonts w:ascii="Century Gothic"/>
                <w:w w:val="110"/>
                <w:sz w:val="9"/>
              </w:rPr>
              <w:t xml:space="preserve"> (6</w:t>
            </w:r>
            <w:r>
              <w:rPr>
                <w:rFonts w:ascii="Century Gothic"/>
                <w:spacing w:val="26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</w:rPr>
              <w:t>years)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for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river</w:t>
            </w:r>
            <w:r>
              <w:rPr>
                <w:rFonts w:ascii="Century Gothic"/>
                <w:spacing w:val="21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red </w:t>
            </w:r>
            <w:r>
              <w:rPr>
                <w:rFonts w:ascii="Century Gothic"/>
                <w:spacing w:val="1"/>
                <w:w w:val="110"/>
                <w:sz w:val="9"/>
              </w:rPr>
              <w:t>gums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33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34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35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36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37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055F38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39" w14:textId="77777777" w:rsidR="00F20CE2" w:rsidRDefault="00F20CE2"/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A6A6A6"/>
          </w:tcPr>
          <w:p w14:paraId="4E055F3A" w14:textId="77777777" w:rsidR="00F20CE2" w:rsidRDefault="00F20CE2"/>
        </w:tc>
        <w:tc>
          <w:tcPr>
            <w:tcW w:w="2666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E055F3B" w14:textId="77777777" w:rsidR="00F20CE2" w:rsidRDefault="003E30F1">
            <w:pPr>
              <w:pStyle w:val="TableParagraph"/>
              <w:spacing w:before="6"/>
              <w:ind w:right="10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/>
                <w:spacing w:val="-1"/>
                <w:sz w:val="11"/>
                <w:u w:val="single" w:color="000000"/>
              </w:rPr>
              <w:t>Moderate</w:t>
            </w:r>
          </w:p>
          <w:p w14:paraId="4E055F3C" w14:textId="77777777" w:rsidR="00F20CE2" w:rsidRDefault="003E30F1">
            <w:pPr>
              <w:pStyle w:val="TableParagraph"/>
              <w:spacing w:before="15" w:line="268" w:lineRule="auto"/>
              <w:ind w:left="209" w:right="22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/>
                <w:spacing w:val="-2"/>
                <w:sz w:val="11"/>
              </w:rPr>
              <w:t>Large</w:t>
            </w:r>
            <w:r>
              <w:rPr>
                <w:rFonts w:ascii="Calibri"/>
                <w:spacing w:val="10"/>
                <w:sz w:val="11"/>
              </w:rPr>
              <w:t xml:space="preserve"> </w:t>
            </w:r>
            <w:r>
              <w:rPr>
                <w:rFonts w:ascii="Calibri"/>
                <w:spacing w:val="-1"/>
                <w:sz w:val="11"/>
              </w:rPr>
              <w:t>areas</w:t>
            </w:r>
            <w:r>
              <w:rPr>
                <w:rFonts w:ascii="Calibri"/>
                <w:spacing w:val="6"/>
                <w:sz w:val="11"/>
              </w:rPr>
              <w:t xml:space="preserve"> </w:t>
            </w:r>
            <w:r>
              <w:rPr>
                <w:rFonts w:ascii="Calibri"/>
                <w:sz w:val="11"/>
              </w:rPr>
              <w:t>of</w:t>
            </w:r>
            <w:r>
              <w:rPr>
                <w:rFonts w:ascii="Calibri"/>
                <w:spacing w:val="8"/>
                <w:sz w:val="11"/>
              </w:rPr>
              <w:t xml:space="preserve"> </w:t>
            </w:r>
            <w:r>
              <w:rPr>
                <w:rFonts w:ascii="Calibri"/>
                <w:sz w:val="11"/>
              </w:rPr>
              <w:t>Koondrook-Pericoota</w:t>
            </w:r>
            <w:r>
              <w:rPr>
                <w:rFonts w:ascii="Calibri"/>
                <w:spacing w:val="4"/>
                <w:sz w:val="11"/>
              </w:rPr>
              <w:t xml:space="preserve"> </w:t>
            </w:r>
            <w:r>
              <w:rPr>
                <w:rFonts w:ascii="Calibri"/>
                <w:sz w:val="11"/>
              </w:rPr>
              <w:t>Forest</w:t>
            </w:r>
            <w:r>
              <w:rPr>
                <w:rFonts w:ascii="Calibri"/>
                <w:spacing w:val="4"/>
                <w:sz w:val="11"/>
              </w:rPr>
              <w:t xml:space="preserve"> </w:t>
            </w:r>
            <w:r>
              <w:rPr>
                <w:rFonts w:ascii="Calibri"/>
                <w:sz w:val="11"/>
              </w:rPr>
              <w:t>were</w:t>
            </w:r>
            <w:r>
              <w:rPr>
                <w:rFonts w:ascii="Calibri"/>
                <w:spacing w:val="25"/>
                <w:w w:val="102"/>
                <w:sz w:val="11"/>
              </w:rPr>
              <w:t xml:space="preserve"> </w:t>
            </w:r>
            <w:r>
              <w:rPr>
                <w:rFonts w:ascii="Calibri"/>
                <w:sz w:val="11"/>
              </w:rPr>
              <w:t>innundated</w:t>
            </w:r>
            <w:r>
              <w:rPr>
                <w:rFonts w:ascii="Calibri"/>
                <w:spacing w:val="8"/>
                <w:sz w:val="11"/>
              </w:rPr>
              <w:t xml:space="preserve"> </w:t>
            </w:r>
            <w:r>
              <w:rPr>
                <w:rFonts w:ascii="Calibri"/>
                <w:spacing w:val="1"/>
                <w:sz w:val="11"/>
              </w:rPr>
              <w:t>in</w:t>
            </w:r>
            <w:r>
              <w:rPr>
                <w:rFonts w:ascii="Calibri"/>
                <w:spacing w:val="9"/>
                <w:sz w:val="11"/>
              </w:rPr>
              <w:t xml:space="preserve"> </w:t>
            </w:r>
            <w:r>
              <w:rPr>
                <w:rFonts w:ascii="Calibri"/>
                <w:spacing w:val="-4"/>
                <w:sz w:val="11"/>
              </w:rPr>
              <w:t>2016-17.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3D" w14:textId="77777777" w:rsidR="00F20CE2" w:rsidRDefault="003E30F1">
            <w:pPr>
              <w:pStyle w:val="TableParagraph"/>
              <w:spacing w:before="6"/>
              <w:ind w:left="32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color w:val="E36C09"/>
                <w:spacing w:val="2"/>
                <w:w w:val="110"/>
                <w:sz w:val="9"/>
              </w:rPr>
              <w:t>Maintain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3E" w14:textId="77777777" w:rsidR="00F20CE2" w:rsidRDefault="003E30F1">
            <w:pPr>
              <w:pStyle w:val="TableParagraph"/>
              <w:spacing w:before="6"/>
              <w:ind w:left="69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4"/>
                <w:w w:val="110"/>
                <w:sz w:val="9"/>
              </w:rPr>
              <w:t>As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for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Werai Forest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above.</w:t>
            </w:r>
          </w:p>
        </w:tc>
      </w:tr>
      <w:tr w:rsidR="00F20CE2" w14:paraId="4E055F52" w14:textId="77777777">
        <w:trPr>
          <w:trHeight w:hRule="exact" w:val="57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5F40" w14:textId="77777777" w:rsidR="00F20CE2" w:rsidRDefault="003E30F1">
            <w:pPr>
              <w:pStyle w:val="TableParagraph"/>
              <w:spacing w:before="6" w:line="276" w:lineRule="auto"/>
              <w:ind w:left="13" w:right="38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1"/>
                <w:w w:val="110"/>
                <w:sz w:val="9"/>
              </w:rPr>
              <w:t>Edward</w:t>
            </w:r>
            <w:r>
              <w:rPr>
                <w:rFonts w:ascii="Century Gothic"/>
                <w:b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Wakool</w:t>
            </w:r>
            <w:r>
              <w:rPr>
                <w:rFonts w:ascii="Century Gothic"/>
                <w:b/>
                <w:spacing w:val="26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System</w:t>
            </w:r>
            <w:r>
              <w:rPr>
                <w:rFonts w:ascii="Century Gothic"/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-</w:t>
            </w:r>
            <w:r>
              <w:rPr>
                <w:rFonts w:ascii="Century Gothic"/>
                <w:b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1"/>
                <w:w w:val="110"/>
                <w:sz w:val="9"/>
              </w:rPr>
              <w:t xml:space="preserve">Winter </w:t>
            </w:r>
            <w:r>
              <w:rPr>
                <w:rFonts w:ascii="Century Gothic"/>
                <w:b/>
                <w:spacing w:val="-1"/>
                <w:w w:val="110"/>
                <w:sz w:val="9"/>
              </w:rPr>
              <w:t>Flows</w:t>
            </w:r>
          </w:p>
        </w:tc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5F41" w14:textId="77777777" w:rsidR="00F20CE2" w:rsidRDefault="003E30F1">
            <w:pPr>
              <w:pStyle w:val="TableParagraph"/>
              <w:spacing w:before="6" w:line="293" w:lineRule="auto"/>
              <w:ind w:left="13" w:right="127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Reinstatement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23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natural</w:t>
            </w:r>
            <w:r>
              <w:rPr>
                <w:rFonts w:ascii="Century Gothic"/>
                <w:spacing w:val="-1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hydrograph</w:t>
            </w:r>
            <w:r>
              <w:rPr>
                <w:rFonts w:ascii="Century Gothic"/>
                <w:spacing w:val="30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for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winter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period</w:t>
            </w:r>
            <w:r>
              <w:rPr>
                <w:rFonts w:ascii="Century Gothic"/>
                <w:spacing w:val="27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L</w:t>
            </w:r>
            <w:r>
              <w:rPr>
                <w:rFonts w:ascii="Century Gothic"/>
                <w:spacing w:val="3"/>
                <w:w w:val="110"/>
                <w:sz w:val="9"/>
              </w:rPr>
              <w:t>o</w:t>
            </w:r>
            <w:r>
              <w:rPr>
                <w:rFonts w:ascii="Century Gothic"/>
                <w:w w:val="110"/>
                <w:sz w:val="9"/>
              </w:rPr>
              <w:t>n</w:t>
            </w:r>
            <w:r>
              <w:rPr>
                <w:rFonts w:ascii="Century Gothic"/>
                <w:spacing w:val="1"/>
                <w:w w:val="110"/>
                <w:sz w:val="9"/>
              </w:rPr>
              <w:t>g</w:t>
            </w:r>
            <w:r>
              <w:rPr>
                <w:rFonts w:ascii="Century Gothic"/>
                <w:spacing w:val="2"/>
                <w:w w:val="110"/>
                <w:sz w:val="9"/>
              </w:rPr>
              <w:t>i</w:t>
            </w:r>
            <w:r>
              <w:rPr>
                <w:rFonts w:ascii="Century Gothic"/>
                <w:spacing w:val="4"/>
                <w:w w:val="110"/>
                <w:sz w:val="9"/>
              </w:rPr>
              <w:t>t</w:t>
            </w:r>
            <w:r>
              <w:rPr>
                <w:rFonts w:ascii="Century Gothic"/>
                <w:w w:val="110"/>
                <w:sz w:val="9"/>
              </w:rPr>
              <w:t>ud</w:t>
            </w:r>
            <w:r>
              <w:rPr>
                <w:rFonts w:ascii="Century Gothic"/>
                <w:spacing w:val="2"/>
                <w:w w:val="110"/>
                <w:sz w:val="9"/>
              </w:rPr>
              <w:t>i</w:t>
            </w:r>
            <w:r>
              <w:rPr>
                <w:rFonts w:ascii="Century Gothic"/>
                <w:w w:val="110"/>
                <w:sz w:val="9"/>
              </w:rPr>
              <w:t>nal</w:t>
            </w:r>
            <w:r>
              <w:rPr>
                <w:rFonts w:ascii="Century Gothic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connectivity</w:t>
            </w:r>
          </w:p>
          <w:p w14:paraId="4E055F42" w14:textId="77777777" w:rsidR="00F20CE2" w:rsidRDefault="003E30F1">
            <w:pPr>
              <w:pStyle w:val="TableParagraph"/>
              <w:spacing w:line="293" w:lineRule="auto"/>
              <w:ind w:left="13" w:right="11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</w:rPr>
              <w:t>Fish</w:t>
            </w:r>
            <w:r>
              <w:rPr>
                <w:rFonts w:ascii="Century Gothic"/>
                <w:spacing w:val="-1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recruitment</w:t>
            </w:r>
            <w:r>
              <w:rPr>
                <w:rFonts w:ascii="Century Gothic"/>
                <w:spacing w:val="25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Aquatic</w:t>
            </w:r>
            <w:r>
              <w:rPr>
                <w:rFonts w:ascii="Century Gothic"/>
                <w:spacing w:val="-19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vegetation</w:t>
            </w:r>
            <w:r>
              <w:rPr>
                <w:rFonts w:ascii="Century Gothic"/>
                <w:spacing w:val="22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reestablishment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43" w14:textId="77777777" w:rsidR="00F20CE2" w:rsidRDefault="003E30F1">
            <w:pPr>
              <w:pStyle w:val="TableParagraph"/>
              <w:spacing w:before="6" w:line="293" w:lineRule="auto"/>
              <w:ind w:left="13" w:right="162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Edw</w:t>
            </w:r>
            <w:r>
              <w:rPr>
                <w:rFonts w:ascii="Century Gothic"/>
                <w:spacing w:val="-2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ard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River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-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Provide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slightly</w:t>
            </w:r>
            <w:r>
              <w:rPr>
                <w:rFonts w:ascii="Century Gothic"/>
                <w:spacing w:val="-10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higher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base</w:t>
            </w:r>
            <w:r>
              <w:rPr>
                <w:rFonts w:ascii="Century Gothic"/>
                <w:spacing w:val="36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winter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flow</w:t>
            </w:r>
            <w:r>
              <w:rPr>
                <w:rFonts w:ascii="Century Gothic"/>
                <w:spacing w:val="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 xml:space="preserve">~ </w:t>
            </w:r>
            <w:r>
              <w:rPr>
                <w:rFonts w:ascii="Century Gothic"/>
                <w:spacing w:val="-3"/>
                <w:w w:val="110"/>
                <w:sz w:val="9"/>
              </w:rPr>
              <w:t>300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ML/d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added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to </w:t>
            </w:r>
            <w:r>
              <w:rPr>
                <w:rFonts w:ascii="Century Gothic"/>
                <w:spacing w:val="-1"/>
                <w:w w:val="110"/>
                <w:sz w:val="9"/>
              </w:rPr>
              <w:t>base</w:t>
            </w:r>
          </w:p>
          <w:p w14:paraId="4E055F44" w14:textId="77777777" w:rsidR="00F20CE2" w:rsidRDefault="003E30F1">
            <w:pPr>
              <w:pStyle w:val="TableParagraph"/>
              <w:spacing w:before="1" w:line="293" w:lineRule="auto"/>
              <w:ind w:left="13" w:right="22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1"/>
                <w:w w:val="110"/>
                <w:sz w:val="9"/>
              </w:rPr>
              <w:t>flow</w:t>
            </w:r>
            <w:r>
              <w:rPr>
                <w:rFonts w:ascii="Century Gothic"/>
                <w:spacing w:val="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at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Toonalook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over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mid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</w:rPr>
              <w:t>May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to </w:t>
            </w:r>
            <w:r>
              <w:rPr>
                <w:rFonts w:ascii="Century Gothic"/>
                <w:w w:val="110"/>
                <w:sz w:val="9"/>
              </w:rPr>
              <w:t>July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(~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27</w:t>
            </w:r>
            <w:r>
              <w:rPr>
                <w:rFonts w:ascii="Century Gothic"/>
                <w:spacing w:val="24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GL)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if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Stevens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Weir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is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fully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open.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45" w14:textId="77777777" w:rsidR="00F20CE2" w:rsidRDefault="003E30F1">
            <w:pPr>
              <w:pStyle w:val="TableParagraph"/>
              <w:spacing w:before="6"/>
              <w:ind w:left="58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1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in </w:t>
            </w:r>
            <w:r>
              <w:rPr>
                <w:rFonts w:ascii="Century Gothic"/>
                <w:w w:val="110"/>
                <w:sz w:val="9"/>
              </w:rPr>
              <w:t>2 (2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</w:rPr>
              <w:t>years)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46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47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055F48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055F49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4A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055F4B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055F4C" w14:textId="77777777" w:rsidR="00F20CE2" w:rsidRDefault="00F20CE2"/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A6A6A6"/>
          </w:tcPr>
          <w:p w14:paraId="4E055F4D" w14:textId="77777777" w:rsidR="00F20CE2" w:rsidRDefault="00F20CE2"/>
        </w:tc>
        <w:tc>
          <w:tcPr>
            <w:tcW w:w="2666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E055F4E" w14:textId="77777777" w:rsidR="00F20CE2" w:rsidRDefault="003E30F1">
            <w:pPr>
              <w:pStyle w:val="TableParagraph"/>
              <w:spacing w:before="6"/>
              <w:ind w:left="9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  <w:u w:val="single" w:color="000000"/>
              </w:rPr>
              <w:t>Moderate</w:t>
            </w:r>
          </w:p>
          <w:p w14:paraId="4E055F4F" w14:textId="77777777" w:rsidR="00F20CE2" w:rsidRDefault="003E30F1">
            <w:pPr>
              <w:pStyle w:val="TableParagraph"/>
              <w:spacing w:before="24" w:line="293" w:lineRule="auto"/>
              <w:ind w:left="36" w:right="39" w:firstLine="10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3"/>
                <w:w w:val="110"/>
                <w:sz w:val="9"/>
              </w:rPr>
              <w:t xml:space="preserve">To </w:t>
            </w:r>
            <w:r>
              <w:rPr>
                <w:rFonts w:ascii="Century Gothic"/>
                <w:spacing w:val="1"/>
                <w:w w:val="110"/>
                <w:sz w:val="9"/>
              </w:rPr>
              <w:t>provide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improved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connectivity</w:t>
            </w:r>
            <w:r>
              <w:rPr>
                <w:rFonts w:ascii="Century Gothic"/>
                <w:spacing w:val="-1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aquatic</w:t>
            </w:r>
            <w:r>
              <w:rPr>
                <w:rFonts w:ascii="Century Gothic"/>
                <w:spacing w:val="40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habitat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at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time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when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Edw</w:t>
            </w:r>
            <w:r>
              <w:rPr>
                <w:rFonts w:ascii="Century Gothic"/>
                <w:spacing w:val="-2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ard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River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downstream of</w:t>
            </w:r>
            <w:r>
              <w:rPr>
                <w:rFonts w:ascii="Century Gothic"/>
                <w:spacing w:val="26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Stephens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Weir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is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subject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to</w:t>
            </w:r>
            <w:r>
              <w:rPr>
                <w:rFonts w:ascii="Century Gothic"/>
                <w:w w:val="110"/>
                <w:sz w:val="9"/>
              </w:rPr>
              <w:t xml:space="preserve"> annual </w:t>
            </w:r>
            <w:r>
              <w:rPr>
                <w:rFonts w:ascii="Century Gothic"/>
                <w:spacing w:val="1"/>
                <w:w w:val="110"/>
                <w:sz w:val="9"/>
              </w:rPr>
              <w:t>low</w:t>
            </w:r>
            <w:r>
              <w:rPr>
                <w:rFonts w:ascii="Century Gothic"/>
                <w:spacing w:val="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flows.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50" w14:textId="77777777" w:rsidR="00F20CE2" w:rsidRDefault="003E30F1">
            <w:pPr>
              <w:pStyle w:val="TableParagraph"/>
              <w:spacing w:before="6"/>
              <w:ind w:left="32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color w:val="E36C09"/>
                <w:spacing w:val="2"/>
                <w:w w:val="110"/>
                <w:sz w:val="9"/>
              </w:rPr>
              <w:t>Maintain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4E055F51" w14:textId="77777777" w:rsidR="00F20CE2" w:rsidRDefault="003E30F1">
            <w:pPr>
              <w:pStyle w:val="TableParagraph"/>
              <w:spacing w:before="6" w:line="293" w:lineRule="auto"/>
              <w:ind w:left="126" w:right="129" w:firstLine="11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2"/>
                <w:w w:val="110"/>
                <w:sz w:val="9"/>
              </w:rPr>
              <w:t>Commonwealth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environmental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water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may</w:t>
            </w:r>
            <w:r>
              <w:rPr>
                <w:rFonts w:ascii="Century Gothic"/>
                <w:spacing w:val="-1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be</w:t>
            </w:r>
            <w:r>
              <w:rPr>
                <w:rFonts w:ascii="Century Gothic"/>
                <w:spacing w:val="42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considered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subject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stakeholder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discussions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26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infrastructure</w:t>
            </w:r>
            <w:r>
              <w:rPr>
                <w:rFonts w:ascii="Century Gothic"/>
                <w:spacing w:val="-1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maintenance</w:t>
            </w:r>
            <w:r>
              <w:rPr>
                <w:rFonts w:ascii="Century Gothic"/>
                <w:spacing w:val="-1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requirements</w:t>
            </w:r>
            <w:r>
              <w:rPr>
                <w:rFonts w:ascii="Century Gothic"/>
                <w:spacing w:val="-1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by</w:t>
            </w:r>
            <w:r>
              <w:rPr>
                <w:rFonts w:ascii="Century Gothic"/>
                <w:spacing w:val="37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WaterNSW.</w:t>
            </w:r>
          </w:p>
        </w:tc>
      </w:tr>
      <w:tr w:rsidR="00F20CE2" w14:paraId="4E055F63" w14:textId="77777777">
        <w:trPr>
          <w:trHeight w:hRule="exact" w:val="577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53" w14:textId="77777777" w:rsidR="00F20CE2" w:rsidRDefault="00F20CE2"/>
        </w:tc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54" w14:textId="77777777" w:rsidR="00F20CE2" w:rsidRDefault="00F20CE2"/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55" w14:textId="77777777" w:rsidR="00F20CE2" w:rsidRDefault="003E30F1">
            <w:pPr>
              <w:pStyle w:val="TableParagraph"/>
              <w:spacing w:before="6" w:line="293" w:lineRule="auto"/>
              <w:ind w:left="13" w:right="279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Yallakool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Creek,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Wakool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River,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Colligen</w:t>
            </w:r>
            <w:r>
              <w:rPr>
                <w:rFonts w:ascii="Century Gothic"/>
                <w:spacing w:val="30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Creek-Niemur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River,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Merran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Creek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56" w14:textId="77777777" w:rsidR="00F20CE2" w:rsidRDefault="003E30F1">
            <w:pPr>
              <w:pStyle w:val="TableParagraph"/>
              <w:spacing w:before="6"/>
              <w:ind w:left="58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1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in </w:t>
            </w:r>
            <w:r>
              <w:rPr>
                <w:rFonts w:ascii="Century Gothic"/>
                <w:w w:val="110"/>
                <w:sz w:val="9"/>
              </w:rPr>
              <w:t>2 (2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</w:rPr>
              <w:t>years)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57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58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59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5A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5B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5C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5D" w14:textId="77777777" w:rsidR="00F20CE2" w:rsidRDefault="00F20CE2"/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A6A6A6"/>
          </w:tcPr>
          <w:p w14:paraId="4E055F5E" w14:textId="77777777" w:rsidR="00F20CE2" w:rsidRDefault="00F20CE2"/>
        </w:tc>
        <w:tc>
          <w:tcPr>
            <w:tcW w:w="2666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E055F5F" w14:textId="77777777" w:rsidR="00F20CE2" w:rsidRDefault="003E30F1">
            <w:pPr>
              <w:pStyle w:val="TableParagraph"/>
              <w:spacing w:before="6"/>
              <w:ind w:right="4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  <w:u w:val="single" w:color="000000"/>
              </w:rPr>
              <w:t>Moderate</w:t>
            </w:r>
          </w:p>
          <w:p w14:paraId="4E055F60" w14:textId="77777777" w:rsidR="00F20CE2" w:rsidRDefault="003E30F1">
            <w:pPr>
              <w:pStyle w:val="TableParagraph"/>
              <w:spacing w:before="24" w:line="293" w:lineRule="auto"/>
              <w:ind w:left="119" w:right="125" w:hanging="1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3"/>
                <w:w w:val="110"/>
                <w:sz w:val="9"/>
              </w:rPr>
              <w:t xml:space="preserve">To </w:t>
            </w:r>
            <w:r>
              <w:rPr>
                <w:rFonts w:ascii="Century Gothic"/>
                <w:spacing w:val="1"/>
                <w:w w:val="110"/>
                <w:sz w:val="9"/>
              </w:rPr>
              <w:t>provide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improved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connectivity</w:t>
            </w:r>
            <w:r>
              <w:rPr>
                <w:rFonts w:ascii="Century Gothic"/>
                <w:spacing w:val="-1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aquatic</w:t>
            </w:r>
            <w:r>
              <w:rPr>
                <w:rFonts w:ascii="Century Gothic"/>
                <w:spacing w:val="40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habitat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at</w:t>
            </w:r>
            <w:r>
              <w:rPr>
                <w:rFonts w:ascii="Century Gothic"/>
                <w:spacing w:val="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 xml:space="preserve">a </w:t>
            </w:r>
            <w:r>
              <w:rPr>
                <w:rFonts w:ascii="Century Gothic"/>
                <w:spacing w:val="2"/>
                <w:w w:val="110"/>
                <w:sz w:val="9"/>
              </w:rPr>
              <w:t>time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</w:rPr>
              <w:t>year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when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these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system</w:t>
            </w:r>
            <w:r>
              <w:rPr>
                <w:rFonts w:ascii="Century Gothic"/>
                <w:spacing w:val="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have</w:t>
            </w:r>
            <w:r>
              <w:rPr>
                <w:rFonts w:ascii="Century Gothic"/>
                <w:spacing w:val="34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historically</w:t>
            </w:r>
            <w:r>
              <w:rPr>
                <w:rFonts w:ascii="Century Gothic"/>
                <w:spacing w:val="-10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been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shut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down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 xml:space="preserve">(no </w:t>
            </w:r>
            <w:r>
              <w:rPr>
                <w:rFonts w:ascii="Century Gothic"/>
                <w:spacing w:val="1"/>
                <w:w w:val="110"/>
                <w:sz w:val="9"/>
              </w:rPr>
              <w:t>flow).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61" w14:textId="77777777" w:rsidR="00F20CE2" w:rsidRDefault="003E30F1">
            <w:pPr>
              <w:pStyle w:val="TableParagraph"/>
              <w:spacing w:before="6"/>
              <w:ind w:left="32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color w:val="E36C09"/>
                <w:spacing w:val="2"/>
                <w:w w:val="110"/>
                <w:sz w:val="9"/>
              </w:rPr>
              <w:t>Maintain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4E055F62" w14:textId="77777777" w:rsidR="00F20CE2" w:rsidRDefault="003E30F1">
            <w:pPr>
              <w:pStyle w:val="TableParagraph"/>
              <w:spacing w:before="6"/>
              <w:ind w:left="66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4"/>
                <w:w w:val="110"/>
                <w:sz w:val="9"/>
              </w:rPr>
              <w:t>As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for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Edw</w:t>
            </w:r>
            <w:r>
              <w:rPr>
                <w:rFonts w:ascii="Century Gothic"/>
                <w:spacing w:val="-20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ard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River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above.</w:t>
            </w:r>
          </w:p>
        </w:tc>
      </w:tr>
      <w:tr w:rsidR="00F20CE2" w14:paraId="4E055F74" w14:textId="77777777">
        <w:trPr>
          <w:trHeight w:hRule="exact" w:val="540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64" w14:textId="77777777" w:rsidR="00F20CE2" w:rsidRDefault="003E30F1">
            <w:pPr>
              <w:pStyle w:val="TableParagraph"/>
              <w:spacing w:before="6" w:line="276" w:lineRule="auto"/>
              <w:ind w:left="13" w:right="135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1"/>
                <w:w w:val="110"/>
                <w:sz w:val="9"/>
                <w:szCs w:val="9"/>
              </w:rPr>
              <w:t>Edward</w:t>
            </w:r>
            <w:r>
              <w:rPr>
                <w:rFonts w:ascii="Century Gothic" w:eastAsia="Century Gothic" w:hAnsi="Century Gothic" w:cs="Century Gothic"/>
                <w:b/>
                <w:bCs/>
                <w:spacing w:val="-9"/>
                <w:w w:val="110"/>
                <w:sz w:val="9"/>
                <w:szCs w:val="9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w w:val="110"/>
                <w:sz w:val="9"/>
                <w:szCs w:val="9"/>
              </w:rPr>
              <w:t>Wakool</w:t>
            </w:r>
            <w:r>
              <w:rPr>
                <w:rFonts w:ascii="Century Gothic" w:eastAsia="Century Gothic" w:hAnsi="Century Gothic" w:cs="Century Gothic"/>
                <w:b/>
                <w:bCs/>
                <w:spacing w:val="26"/>
                <w:w w:val="108"/>
                <w:sz w:val="9"/>
                <w:szCs w:val="9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w w:val="110"/>
                <w:sz w:val="9"/>
                <w:szCs w:val="9"/>
              </w:rPr>
              <w:t>System</w:t>
            </w:r>
            <w:r>
              <w:rPr>
                <w:rFonts w:ascii="Century Gothic" w:eastAsia="Century Gothic" w:hAnsi="Century Gothic" w:cs="Century Gothic"/>
                <w:b/>
                <w:bCs/>
                <w:spacing w:val="-7"/>
                <w:w w:val="110"/>
                <w:sz w:val="9"/>
                <w:szCs w:val="9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w w:val="110"/>
                <w:sz w:val="9"/>
                <w:szCs w:val="9"/>
              </w:rPr>
              <w:t>–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w w:val="110"/>
                <w:sz w:val="9"/>
                <w:szCs w:val="9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w w:val="110"/>
                <w:sz w:val="9"/>
                <w:szCs w:val="9"/>
              </w:rPr>
              <w:t>Recession</w:t>
            </w:r>
            <w:r>
              <w:rPr>
                <w:rFonts w:ascii="Century Gothic" w:eastAsia="Century Gothic" w:hAnsi="Century Gothic" w:cs="Century Gothic"/>
                <w:b/>
                <w:bCs/>
                <w:spacing w:val="24"/>
                <w:w w:val="108"/>
                <w:sz w:val="9"/>
                <w:szCs w:val="9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w w:val="110"/>
                <w:sz w:val="9"/>
                <w:szCs w:val="9"/>
              </w:rPr>
              <w:t>Flows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65" w14:textId="77777777" w:rsidR="00F20CE2" w:rsidRDefault="003E30F1">
            <w:pPr>
              <w:pStyle w:val="TableParagraph"/>
              <w:spacing w:before="6" w:line="293" w:lineRule="auto"/>
              <w:ind w:left="13" w:right="190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</w:rPr>
              <w:t>Maintenance</w:t>
            </w:r>
            <w:r>
              <w:rPr>
                <w:rFonts w:ascii="Century Gothic"/>
                <w:spacing w:val="-1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22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instream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aquatic</w:t>
            </w:r>
            <w:r>
              <w:rPr>
                <w:rFonts w:ascii="Century Gothic"/>
                <w:spacing w:val="27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vegetation</w:t>
            </w:r>
            <w:r>
              <w:rPr>
                <w:rFonts w:ascii="Century Gothic"/>
                <w:spacing w:val="-1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21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native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fish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habitat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66" w14:textId="77777777" w:rsidR="00F20CE2" w:rsidRDefault="003E30F1">
            <w:pPr>
              <w:pStyle w:val="TableParagraph"/>
              <w:spacing w:before="6" w:line="296" w:lineRule="auto"/>
              <w:ind w:left="13" w:right="69"/>
              <w:rPr>
                <w:rFonts w:ascii="Century Gothic" w:eastAsia="Century Gothic" w:hAnsi="Century Gothic" w:cs="Century Gothic"/>
                <w:sz w:val="6"/>
                <w:szCs w:val="6"/>
              </w:rPr>
            </w:pPr>
            <w:r>
              <w:rPr>
                <w:rFonts w:ascii="Century Gothic"/>
                <w:spacing w:val="-3"/>
                <w:w w:val="110"/>
                <w:sz w:val="9"/>
              </w:rPr>
              <w:t>~15GL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within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constraints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provide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more</w:t>
            </w:r>
            <w:r>
              <w:rPr>
                <w:rFonts w:ascii="Century Gothic"/>
                <w:spacing w:val="36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natural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recession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flows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off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rain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rejection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36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unregulated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events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in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the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system.</w:t>
            </w:r>
            <w:r>
              <w:rPr>
                <w:rFonts w:ascii="Century Gothic"/>
                <w:w w:val="110"/>
                <w:position w:val="5"/>
                <w:sz w:val="6"/>
              </w:rPr>
              <w:t>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67" w14:textId="77777777" w:rsidR="00F20CE2" w:rsidRDefault="003E30F1">
            <w:pPr>
              <w:pStyle w:val="TableParagraph"/>
              <w:spacing w:before="6"/>
              <w:ind w:left="11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4"/>
                <w:w w:val="110"/>
                <w:sz w:val="9"/>
              </w:rPr>
              <w:t>As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Required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68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69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6A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6B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6C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6D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6E" w14:textId="77777777" w:rsidR="00F20CE2" w:rsidRDefault="00F20CE2"/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A6A6A6"/>
          </w:tcPr>
          <w:p w14:paraId="4E055F6F" w14:textId="77777777" w:rsidR="00F20CE2" w:rsidRDefault="00F20CE2"/>
        </w:tc>
        <w:tc>
          <w:tcPr>
            <w:tcW w:w="2666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E055F70" w14:textId="77777777" w:rsidR="00F20CE2" w:rsidRDefault="003E30F1">
            <w:pPr>
              <w:pStyle w:val="TableParagraph"/>
              <w:spacing w:before="6"/>
              <w:ind w:left="9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  <w:u w:val="single" w:color="000000"/>
              </w:rPr>
              <w:t>Moderate</w:t>
            </w:r>
          </w:p>
          <w:p w14:paraId="4E055F71" w14:textId="77777777" w:rsidR="00F20CE2" w:rsidRDefault="003E30F1">
            <w:pPr>
              <w:pStyle w:val="TableParagraph"/>
              <w:spacing w:before="24" w:line="293" w:lineRule="auto"/>
              <w:ind w:left="43" w:right="47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</w:rPr>
              <w:t>Depending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on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the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scale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timing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the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event,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less</w:t>
            </w:r>
            <w:r>
              <w:rPr>
                <w:rFonts w:ascii="Century Gothic"/>
                <w:spacing w:val="28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likely</w:t>
            </w:r>
            <w:r>
              <w:rPr>
                <w:rFonts w:ascii="Century Gothic"/>
                <w:spacing w:val="-1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under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low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resource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availability</w:t>
            </w:r>
            <w:r>
              <w:rPr>
                <w:rFonts w:ascii="Century Gothic"/>
                <w:spacing w:val="-1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scenario.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72" w14:textId="77777777" w:rsidR="00F20CE2" w:rsidRDefault="003E30F1">
            <w:pPr>
              <w:pStyle w:val="TableParagraph"/>
              <w:spacing w:before="6"/>
              <w:ind w:left="32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color w:val="E36C09"/>
                <w:spacing w:val="2"/>
                <w:w w:val="110"/>
                <w:sz w:val="9"/>
              </w:rPr>
              <w:t>Maintain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2"/>
          </w:tcPr>
          <w:p w14:paraId="4E055F73" w14:textId="77777777" w:rsidR="00F20CE2" w:rsidRDefault="003E30F1">
            <w:pPr>
              <w:pStyle w:val="TableParagraph"/>
              <w:spacing w:before="6" w:line="293" w:lineRule="auto"/>
              <w:ind w:left="28" w:right="32" w:firstLine="7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color w:val="FFFFFF"/>
                <w:spacing w:val="2"/>
                <w:w w:val="110"/>
                <w:sz w:val="9"/>
              </w:rPr>
              <w:t>Commonwealth</w:t>
            </w:r>
            <w:r>
              <w:rPr>
                <w:rFonts w:ascii="Century Gothic"/>
                <w:color w:val="FFFFFF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environmental</w:t>
            </w:r>
            <w:r>
              <w:rPr>
                <w:rFonts w:ascii="Century Gothic"/>
                <w:color w:val="FFFFFF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water</w:t>
            </w:r>
            <w:r>
              <w:rPr>
                <w:rFonts w:ascii="Century Gothic"/>
                <w:color w:val="FFFFFF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may</w:t>
            </w:r>
            <w:r>
              <w:rPr>
                <w:rFonts w:ascii="Century Gothic"/>
                <w:color w:val="FFFFFF"/>
                <w:spacing w:val="-12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be</w:t>
            </w:r>
            <w:r>
              <w:rPr>
                <w:rFonts w:ascii="Century Gothic"/>
                <w:color w:val="FFFFFF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-3"/>
                <w:w w:val="110"/>
                <w:sz w:val="9"/>
              </w:rPr>
              <w:t>used</w:t>
            </w:r>
            <w:r>
              <w:rPr>
                <w:rFonts w:ascii="Century Gothic"/>
                <w:color w:val="FFFFFF"/>
                <w:spacing w:val="48"/>
                <w:w w:val="108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manage</w:t>
            </w:r>
            <w:r>
              <w:rPr>
                <w:rFonts w:ascii="Century Gothic"/>
                <w:color w:val="FFFFFF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flow</w:t>
            </w:r>
            <w:r>
              <w:rPr>
                <w:rFonts w:ascii="Century Gothic"/>
                <w:color w:val="FFFFFF"/>
                <w:spacing w:val="3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>recessions</w:t>
            </w:r>
            <w:r>
              <w:rPr>
                <w:rFonts w:ascii="Century Gothic"/>
                <w:color w:val="FFFFFF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>associated</w:t>
            </w:r>
            <w:r>
              <w:rPr>
                <w:rFonts w:ascii="Century Gothic"/>
                <w:color w:val="FFFFFF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3"/>
                <w:w w:val="110"/>
                <w:sz w:val="9"/>
              </w:rPr>
              <w:t>with</w:t>
            </w:r>
            <w:r>
              <w:rPr>
                <w:rFonts w:ascii="Century Gothic"/>
                <w:color w:val="FFFFFF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natural</w:t>
            </w:r>
            <w:r>
              <w:rPr>
                <w:rFonts w:ascii="Century Gothic"/>
                <w:color w:val="FFFFFF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or</w:t>
            </w:r>
            <w:r>
              <w:rPr>
                <w:rFonts w:ascii="Century Gothic"/>
                <w:color w:val="FFFFFF"/>
                <w:spacing w:val="34"/>
                <w:w w:val="108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>rain-rejection</w:t>
            </w:r>
            <w:r>
              <w:rPr>
                <w:rFonts w:ascii="Century Gothic"/>
                <w:color w:val="FFFFFF"/>
                <w:spacing w:val="-16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events.</w:t>
            </w:r>
          </w:p>
        </w:tc>
      </w:tr>
      <w:tr w:rsidR="00F20CE2" w14:paraId="4E055F85" w14:textId="77777777">
        <w:trPr>
          <w:trHeight w:hRule="exact" w:val="427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75" w14:textId="77777777" w:rsidR="00F20CE2" w:rsidRDefault="003E30F1">
            <w:pPr>
              <w:pStyle w:val="TableParagraph"/>
              <w:spacing w:before="6" w:line="277" w:lineRule="auto"/>
              <w:ind w:left="13" w:right="27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1"/>
                <w:w w:val="110"/>
                <w:sz w:val="9"/>
              </w:rPr>
              <w:t>Ed</w:t>
            </w:r>
            <w:r>
              <w:rPr>
                <w:rFonts w:ascii="Century Gothic"/>
                <w:b/>
                <w:spacing w:val="1"/>
                <w:w w:val="110"/>
                <w:sz w:val="9"/>
              </w:rPr>
              <w:t>ward</w:t>
            </w:r>
            <w:r>
              <w:rPr>
                <w:rFonts w:ascii="Century Gothic"/>
                <w:b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Wakool</w:t>
            </w:r>
            <w:r>
              <w:rPr>
                <w:rFonts w:ascii="Century Gothic"/>
                <w:b/>
                <w:spacing w:val="26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System</w:t>
            </w:r>
            <w:r>
              <w:rPr>
                <w:rFonts w:ascii="Century Gothic"/>
                <w:b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-</w:t>
            </w:r>
            <w:r>
              <w:rPr>
                <w:rFonts w:ascii="Century Gothic"/>
                <w:b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2"/>
                <w:w w:val="110"/>
                <w:sz w:val="9"/>
              </w:rPr>
              <w:t>Critical</w:t>
            </w:r>
            <w:r>
              <w:rPr>
                <w:rFonts w:ascii="Century Gothic"/>
                <w:b/>
                <w:spacing w:val="23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spacing w:val="2"/>
                <w:w w:val="110"/>
                <w:sz w:val="9"/>
              </w:rPr>
              <w:t>Habitat</w:t>
            </w:r>
            <w:r>
              <w:rPr>
                <w:rFonts w:ascii="Century Gothic"/>
                <w:b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flows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76" w14:textId="77777777" w:rsidR="00F20CE2" w:rsidRDefault="003E30F1">
            <w:pPr>
              <w:pStyle w:val="TableParagraph"/>
              <w:spacing w:before="6" w:line="293" w:lineRule="auto"/>
              <w:ind w:left="13" w:right="133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Water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quality</w:t>
            </w:r>
            <w:r>
              <w:rPr>
                <w:rFonts w:ascii="Century Gothic"/>
                <w:spacing w:val="24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Provision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refuges</w:t>
            </w:r>
            <w:r>
              <w:rPr>
                <w:rFonts w:ascii="Century Gothic"/>
                <w:spacing w:val="28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for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native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fish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77" w14:textId="77777777" w:rsidR="00F20CE2" w:rsidRDefault="003E30F1">
            <w:pPr>
              <w:pStyle w:val="TableParagraph"/>
              <w:spacing w:before="6" w:line="307" w:lineRule="auto"/>
              <w:ind w:left="13" w:right="79"/>
              <w:rPr>
                <w:rFonts w:ascii="Century Gothic" w:eastAsia="Century Gothic" w:hAnsi="Century Gothic" w:cs="Century Gothic"/>
                <w:sz w:val="6"/>
                <w:szCs w:val="6"/>
              </w:rPr>
            </w:pPr>
            <w:r>
              <w:rPr>
                <w:rFonts w:ascii="Century Gothic"/>
                <w:spacing w:val="-3"/>
                <w:w w:val="110"/>
                <w:sz w:val="9"/>
              </w:rPr>
              <w:t>~30-120 GL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</w:rPr>
              <w:t>year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manage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hypoxic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black</w:t>
            </w:r>
            <w:r>
              <w:rPr>
                <w:rFonts w:ascii="Century Gothic"/>
                <w:spacing w:val="30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water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events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other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critical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habitat</w:t>
            </w:r>
            <w:r>
              <w:rPr>
                <w:rFonts w:ascii="Century Gothic"/>
                <w:spacing w:val="26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needs.</w:t>
            </w:r>
            <w:r>
              <w:rPr>
                <w:rFonts w:ascii="Century Gothic"/>
                <w:spacing w:val="-1"/>
                <w:w w:val="110"/>
                <w:position w:val="4"/>
                <w:sz w:val="6"/>
              </w:rPr>
              <w:t>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78" w14:textId="77777777" w:rsidR="00F20CE2" w:rsidRDefault="003E30F1">
            <w:pPr>
              <w:pStyle w:val="TableParagraph"/>
              <w:spacing w:before="6"/>
              <w:ind w:left="11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4"/>
                <w:w w:val="110"/>
                <w:sz w:val="9"/>
              </w:rPr>
              <w:t>As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Required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79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7A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7B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7C" w14:textId="77777777" w:rsidR="00F20CE2" w:rsidRDefault="00F20CE2"/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7D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7E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7F" w14:textId="77777777" w:rsidR="00F20CE2" w:rsidRDefault="00F20CE2"/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A6A6A6"/>
          </w:tcPr>
          <w:p w14:paraId="4E055F80" w14:textId="77777777" w:rsidR="00F20CE2" w:rsidRDefault="00F20CE2"/>
        </w:tc>
        <w:tc>
          <w:tcPr>
            <w:tcW w:w="2666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4E055F81" w14:textId="77777777" w:rsidR="00F20CE2" w:rsidRDefault="003E30F1">
            <w:pPr>
              <w:pStyle w:val="TableParagraph"/>
              <w:spacing w:before="6"/>
              <w:ind w:right="1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color w:val="FFFFFF"/>
                <w:w w:val="110"/>
                <w:sz w:val="9"/>
                <w:u w:val="single" w:color="FFFFFF"/>
              </w:rPr>
              <w:t>Critical</w:t>
            </w:r>
          </w:p>
          <w:p w14:paraId="4E055F82" w14:textId="77777777" w:rsidR="00F20CE2" w:rsidRDefault="003E30F1">
            <w:pPr>
              <w:pStyle w:val="TableParagraph"/>
              <w:spacing w:before="24" w:line="294" w:lineRule="auto"/>
              <w:ind w:left="149" w:right="161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 xml:space="preserve">Support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color w:val="FFFFFF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aquatic</w:t>
            </w:r>
            <w:r>
              <w:rPr>
                <w:rFonts w:ascii="Century Gothic"/>
                <w:color w:val="FFFFFF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communities</w:t>
            </w:r>
            <w:r>
              <w:rPr>
                <w:rFonts w:ascii="Century Gothic"/>
                <w:color w:val="FFFFFF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is</w:t>
            </w:r>
            <w:r>
              <w:rPr>
                <w:rFonts w:ascii="Century Gothic"/>
                <w:color w:val="FFFFFF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critical</w:t>
            </w:r>
            <w:r>
              <w:rPr>
                <w:rFonts w:ascii="Century Gothic"/>
                <w:color w:val="FFFFFF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during</w:t>
            </w:r>
            <w:r>
              <w:rPr>
                <w:rFonts w:ascii="Century Gothic"/>
                <w:color w:val="FFFFFF"/>
                <w:spacing w:val="34"/>
                <w:w w:val="108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>hypoxic</w:t>
            </w:r>
            <w:r>
              <w:rPr>
                <w:rFonts w:ascii="Century Gothic"/>
                <w:color w:val="FFFFFF"/>
                <w:spacing w:val="-15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events.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83" w14:textId="77777777" w:rsidR="00F20CE2" w:rsidRDefault="003E30F1">
            <w:pPr>
              <w:pStyle w:val="TableParagraph"/>
              <w:spacing w:before="6"/>
              <w:ind w:right="1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color w:val="E36C09"/>
                <w:spacing w:val="-1"/>
                <w:w w:val="110"/>
                <w:sz w:val="9"/>
              </w:rPr>
              <w:t>Protect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2"/>
          </w:tcPr>
          <w:p w14:paraId="4E055F84" w14:textId="77777777" w:rsidR="00F20CE2" w:rsidRDefault="003E30F1">
            <w:pPr>
              <w:pStyle w:val="TableParagraph"/>
              <w:spacing w:before="6" w:line="293" w:lineRule="auto"/>
              <w:ind w:left="726" w:right="117" w:hanging="623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>Highest</w:t>
            </w:r>
            <w:r>
              <w:rPr>
                <w:rFonts w:ascii="Century Gothic"/>
                <w:color w:val="FFFFFF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priority</w:t>
            </w:r>
            <w:r>
              <w:rPr>
                <w:rFonts w:ascii="Century Gothic"/>
                <w:color w:val="FFFFFF"/>
                <w:spacing w:val="-13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for</w:t>
            </w:r>
            <w:r>
              <w:rPr>
                <w:rFonts w:ascii="Century Gothic"/>
                <w:color w:val="FFFFFF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2"/>
                <w:w w:val="110"/>
                <w:sz w:val="9"/>
              </w:rPr>
              <w:t>Commonwealth</w:t>
            </w:r>
            <w:r>
              <w:rPr>
                <w:rFonts w:ascii="Century Gothic"/>
                <w:color w:val="FFFFFF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environmental</w:t>
            </w:r>
            <w:r>
              <w:rPr>
                <w:rFonts w:ascii="Century Gothic"/>
                <w:color w:val="FFFFFF"/>
                <w:spacing w:val="52"/>
                <w:w w:val="108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water</w:t>
            </w:r>
            <w:r>
              <w:rPr>
                <w:rFonts w:ascii="Century Gothic"/>
                <w:color w:val="FFFFFF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if</w:t>
            </w:r>
            <w:r>
              <w:rPr>
                <w:rFonts w:ascii="Century Gothic"/>
                <w:color w:val="FFFFFF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triggers</w:t>
            </w:r>
            <w:r>
              <w:rPr>
                <w:rFonts w:ascii="Century Gothic"/>
                <w:color w:val="FFFFFF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are</w:t>
            </w:r>
            <w:r>
              <w:rPr>
                <w:rFonts w:ascii="Century Gothic"/>
                <w:color w:val="FFFFFF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met.</w:t>
            </w:r>
          </w:p>
        </w:tc>
      </w:tr>
    </w:tbl>
    <w:p w14:paraId="4E055F86" w14:textId="77777777" w:rsidR="00F20CE2" w:rsidRDefault="00F20CE2">
      <w:pPr>
        <w:spacing w:before="10"/>
        <w:rPr>
          <w:rFonts w:ascii="Times New Roman" w:eastAsia="Times New Roman" w:hAnsi="Times New Roman" w:cs="Times New Roman"/>
          <w:sz w:val="11"/>
          <w:szCs w:val="11"/>
        </w:rPr>
      </w:pPr>
    </w:p>
    <w:p w14:paraId="4E055F87" w14:textId="01222D83" w:rsidR="00F20CE2" w:rsidRDefault="003E30F1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4E05616E" wp14:editId="6A740CF6">
                <wp:extent cx="10768965" cy="2326005"/>
                <wp:effectExtent l="6985" t="2540" r="6350" b="5080"/>
                <wp:docPr id="180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68965" cy="2326005"/>
                          <a:chOff x="0" y="0"/>
                          <a:chExt cx="16959" cy="3663"/>
                        </a:xfrm>
                      </wpg:grpSpPr>
                      <wpg:grpSp>
                        <wpg:cNvPr id="181" name="Group 226"/>
                        <wpg:cNvGrpSpPr>
                          <a:grpSpLocks/>
                        </wpg:cNvGrpSpPr>
                        <wpg:grpSpPr bwMode="auto">
                          <a:xfrm>
                            <a:off x="8" y="155"/>
                            <a:ext cx="1088" cy="165"/>
                            <a:chOff x="8" y="155"/>
                            <a:chExt cx="1088" cy="165"/>
                          </a:xfrm>
                        </wpg:grpSpPr>
                        <wps:wsp>
                          <wps:cNvPr id="182" name="Freeform 227"/>
                          <wps:cNvSpPr>
                            <a:spLocks/>
                          </wps:cNvSpPr>
                          <wps:spPr bwMode="auto">
                            <a:xfrm>
                              <a:off x="8" y="155"/>
                              <a:ext cx="1088" cy="16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320 155"/>
                                <a:gd name="T3" fmla="*/ 320 h 165"/>
                                <a:gd name="T4" fmla="+- 0 1096 8"/>
                                <a:gd name="T5" fmla="*/ T4 w 1088"/>
                                <a:gd name="T6" fmla="+- 0 320 155"/>
                                <a:gd name="T7" fmla="*/ 320 h 165"/>
                                <a:gd name="T8" fmla="+- 0 1096 8"/>
                                <a:gd name="T9" fmla="*/ T8 w 1088"/>
                                <a:gd name="T10" fmla="+- 0 155 155"/>
                                <a:gd name="T11" fmla="*/ 155 h 165"/>
                                <a:gd name="T12" fmla="+- 0 8 8"/>
                                <a:gd name="T13" fmla="*/ T12 w 1088"/>
                                <a:gd name="T14" fmla="+- 0 155 155"/>
                                <a:gd name="T15" fmla="*/ 155 h 165"/>
                                <a:gd name="T16" fmla="+- 0 8 8"/>
                                <a:gd name="T17" fmla="*/ T16 w 1088"/>
                                <a:gd name="T18" fmla="+- 0 320 155"/>
                                <a:gd name="T19" fmla="*/ 32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8" h="165">
                                  <a:moveTo>
                                    <a:pt x="0" y="165"/>
                                  </a:moveTo>
                                  <a:lnTo>
                                    <a:pt x="1088" y="165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224"/>
                        <wpg:cNvGrpSpPr>
                          <a:grpSpLocks/>
                        </wpg:cNvGrpSpPr>
                        <wpg:grpSpPr bwMode="auto">
                          <a:xfrm>
                            <a:off x="8" y="312"/>
                            <a:ext cx="1088" cy="165"/>
                            <a:chOff x="8" y="312"/>
                            <a:chExt cx="1088" cy="165"/>
                          </a:xfrm>
                        </wpg:grpSpPr>
                        <wps:wsp>
                          <wps:cNvPr id="184" name="Freeform 225"/>
                          <wps:cNvSpPr>
                            <a:spLocks/>
                          </wps:cNvSpPr>
                          <wps:spPr bwMode="auto">
                            <a:xfrm>
                              <a:off x="8" y="312"/>
                              <a:ext cx="1088" cy="16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477 312"/>
                                <a:gd name="T3" fmla="*/ 477 h 165"/>
                                <a:gd name="T4" fmla="+- 0 1096 8"/>
                                <a:gd name="T5" fmla="*/ T4 w 1088"/>
                                <a:gd name="T6" fmla="+- 0 477 312"/>
                                <a:gd name="T7" fmla="*/ 477 h 165"/>
                                <a:gd name="T8" fmla="+- 0 1096 8"/>
                                <a:gd name="T9" fmla="*/ T8 w 1088"/>
                                <a:gd name="T10" fmla="+- 0 312 312"/>
                                <a:gd name="T11" fmla="*/ 312 h 165"/>
                                <a:gd name="T12" fmla="+- 0 8 8"/>
                                <a:gd name="T13" fmla="*/ T12 w 1088"/>
                                <a:gd name="T14" fmla="+- 0 312 312"/>
                                <a:gd name="T15" fmla="*/ 312 h 165"/>
                                <a:gd name="T16" fmla="+- 0 8 8"/>
                                <a:gd name="T17" fmla="*/ T16 w 1088"/>
                                <a:gd name="T18" fmla="+- 0 477 312"/>
                                <a:gd name="T19" fmla="*/ 477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8" h="165">
                                  <a:moveTo>
                                    <a:pt x="0" y="165"/>
                                  </a:moveTo>
                                  <a:lnTo>
                                    <a:pt x="1088" y="165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222"/>
                        <wpg:cNvGrpSpPr>
                          <a:grpSpLocks/>
                        </wpg:cNvGrpSpPr>
                        <wpg:grpSpPr bwMode="auto">
                          <a:xfrm>
                            <a:off x="8" y="158"/>
                            <a:ext cx="1088" cy="2"/>
                            <a:chOff x="8" y="158"/>
                            <a:chExt cx="1088" cy="2"/>
                          </a:xfrm>
                        </wpg:grpSpPr>
                        <wps:wsp>
                          <wps:cNvPr id="186" name="Freeform 223"/>
                          <wps:cNvSpPr>
                            <a:spLocks/>
                          </wps:cNvSpPr>
                          <wps:spPr bwMode="auto">
                            <a:xfrm>
                              <a:off x="8" y="158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220"/>
                        <wpg:cNvGrpSpPr>
                          <a:grpSpLocks/>
                        </wpg:cNvGrpSpPr>
                        <wpg:grpSpPr bwMode="auto">
                          <a:xfrm>
                            <a:off x="8" y="316"/>
                            <a:ext cx="1088" cy="2"/>
                            <a:chOff x="8" y="316"/>
                            <a:chExt cx="1088" cy="2"/>
                          </a:xfrm>
                        </wpg:grpSpPr>
                        <wps:wsp>
                          <wps:cNvPr id="188" name="Freeform 221"/>
                          <wps:cNvSpPr>
                            <a:spLocks/>
                          </wps:cNvSpPr>
                          <wps:spPr bwMode="auto">
                            <a:xfrm>
                              <a:off x="8" y="316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218"/>
                        <wpg:cNvGrpSpPr>
                          <a:grpSpLocks/>
                        </wpg:cNvGrpSpPr>
                        <wpg:grpSpPr bwMode="auto">
                          <a:xfrm>
                            <a:off x="8" y="473"/>
                            <a:ext cx="1088" cy="2"/>
                            <a:chOff x="8" y="473"/>
                            <a:chExt cx="1088" cy="2"/>
                          </a:xfrm>
                        </wpg:grpSpPr>
                        <wps:wsp>
                          <wps:cNvPr id="190" name="Freeform 219"/>
                          <wps:cNvSpPr>
                            <a:spLocks/>
                          </wps:cNvSpPr>
                          <wps:spPr bwMode="auto">
                            <a:xfrm>
                              <a:off x="8" y="473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216"/>
                        <wpg:cNvGrpSpPr>
                          <a:grpSpLocks/>
                        </wpg:cNvGrpSpPr>
                        <wpg:grpSpPr bwMode="auto">
                          <a:xfrm>
                            <a:off x="8" y="623"/>
                            <a:ext cx="1088" cy="2"/>
                            <a:chOff x="8" y="623"/>
                            <a:chExt cx="1088" cy="2"/>
                          </a:xfrm>
                        </wpg:grpSpPr>
                        <wps:wsp>
                          <wps:cNvPr id="192" name="Freeform 217"/>
                          <wps:cNvSpPr>
                            <a:spLocks/>
                          </wps:cNvSpPr>
                          <wps:spPr bwMode="auto">
                            <a:xfrm>
                              <a:off x="8" y="623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214"/>
                        <wpg:cNvGrpSpPr>
                          <a:grpSpLocks/>
                        </wpg:cNvGrpSpPr>
                        <wpg:grpSpPr bwMode="auto">
                          <a:xfrm>
                            <a:off x="1092" y="162"/>
                            <a:ext cx="2" cy="465"/>
                            <a:chOff x="1092" y="162"/>
                            <a:chExt cx="2" cy="465"/>
                          </a:xfrm>
                        </wpg:grpSpPr>
                        <wps:wsp>
                          <wps:cNvPr id="194" name="Freeform 215"/>
                          <wps:cNvSpPr>
                            <a:spLocks/>
                          </wps:cNvSpPr>
                          <wps:spPr bwMode="auto">
                            <a:xfrm>
                              <a:off x="1092" y="162"/>
                              <a:ext cx="2" cy="465"/>
                            </a:xfrm>
                            <a:custGeom>
                              <a:avLst/>
                              <a:gdLst>
                                <a:gd name="T0" fmla="+- 0 162 162"/>
                                <a:gd name="T1" fmla="*/ 162 h 465"/>
                                <a:gd name="T2" fmla="+- 0 627 162"/>
                                <a:gd name="T3" fmla="*/ 627 h 4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5">
                                  <a:moveTo>
                                    <a:pt x="0" y="0"/>
                                  </a:moveTo>
                                  <a:lnTo>
                                    <a:pt x="0" y="465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212"/>
                        <wpg:cNvGrpSpPr>
                          <a:grpSpLocks/>
                        </wpg:cNvGrpSpPr>
                        <wpg:grpSpPr bwMode="auto">
                          <a:xfrm>
                            <a:off x="8" y="1077"/>
                            <a:ext cx="1088" cy="165"/>
                            <a:chOff x="8" y="1077"/>
                            <a:chExt cx="1088" cy="165"/>
                          </a:xfrm>
                        </wpg:grpSpPr>
                        <wps:wsp>
                          <wps:cNvPr id="196" name="Freeform 213"/>
                          <wps:cNvSpPr>
                            <a:spLocks/>
                          </wps:cNvSpPr>
                          <wps:spPr bwMode="auto">
                            <a:xfrm>
                              <a:off x="8" y="1077"/>
                              <a:ext cx="1088" cy="16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241 1077"/>
                                <a:gd name="T3" fmla="*/ 1241 h 165"/>
                                <a:gd name="T4" fmla="+- 0 1096 8"/>
                                <a:gd name="T5" fmla="*/ T4 w 1088"/>
                                <a:gd name="T6" fmla="+- 0 1241 1077"/>
                                <a:gd name="T7" fmla="*/ 1241 h 165"/>
                                <a:gd name="T8" fmla="+- 0 1096 8"/>
                                <a:gd name="T9" fmla="*/ T8 w 1088"/>
                                <a:gd name="T10" fmla="+- 0 1077 1077"/>
                                <a:gd name="T11" fmla="*/ 1077 h 165"/>
                                <a:gd name="T12" fmla="+- 0 8 8"/>
                                <a:gd name="T13" fmla="*/ T12 w 1088"/>
                                <a:gd name="T14" fmla="+- 0 1077 1077"/>
                                <a:gd name="T15" fmla="*/ 1077 h 165"/>
                                <a:gd name="T16" fmla="+- 0 8 8"/>
                                <a:gd name="T17" fmla="*/ T16 w 1088"/>
                                <a:gd name="T18" fmla="+- 0 1241 1077"/>
                                <a:gd name="T19" fmla="*/ 124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8" h="165">
                                  <a:moveTo>
                                    <a:pt x="0" y="164"/>
                                  </a:moveTo>
                                  <a:lnTo>
                                    <a:pt x="1088" y="164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210"/>
                        <wpg:cNvGrpSpPr>
                          <a:grpSpLocks/>
                        </wpg:cNvGrpSpPr>
                        <wpg:grpSpPr bwMode="auto">
                          <a:xfrm>
                            <a:off x="8" y="1234"/>
                            <a:ext cx="1088" cy="165"/>
                            <a:chOff x="8" y="1234"/>
                            <a:chExt cx="1088" cy="165"/>
                          </a:xfrm>
                        </wpg:grpSpPr>
                        <wps:wsp>
                          <wps:cNvPr id="198" name="Freeform 211"/>
                          <wps:cNvSpPr>
                            <a:spLocks/>
                          </wps:cNvSpPr>
                          <wps:spPr bwMode="auto">
                            <a:xfrm>
                              <a:off x="8" y="1234"/>
                              <a:ext cx="1088" cy="16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399 1234"/>
                                <a:gd name="T3" fmla="*/ 1399 h 165"/>
                                <a:gd name="T4" fmla="+- 0 1096 8"/>
                                <a:gd name="T5" fmla="*/ T4 w 1088"/>
                                <a:gd name="T6" fmla="+- 0 1399 1234"/>
                                <a:gd name="T7" fmla="*/ 1399 h 165"/>
                                <a:gd name="T8" fmla="+- 0 1096 8"/>
                                <a:gd name="T9" fmla="*/ T8 w 1088"/>
                                <a:gd name="T10" fmla="+- 0 1234 1234"/>
                                <a:gd name="T11" fmla="*/ 1234 h 165"/>
                                <a:gd name="T12" fmla="+- 0 8 8"/>
                                <a:gd name="T13" fmla="*/ T12 w 1088"/>
                                <a:gd name="T14" fmla="+- 0 1234 1234"/>
                                <a:gd name="T15" fmla="*/ 1234 h 165"/>
                                <a:gd name="T16" fmla="+- 0 8 8"/>
                                <a:gd name="T17" fmla="*/ T16 w 1088"/>
                                <a:gd name="T18" fmla="+- 0 1399 1234"/>
                                <a:gd name="T19" fmla="*/ 1399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8" h="165">
                                  <a:moveTo>
                                    <a:pt x="0" y="165"/>
                                  </a:moveTo>
                                  <a:lnTo>
                                    <a:pt x="1088" y="165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208"/>
                        <wpg:cNvGrpSpPr>
                          <a:grpSpLocks/>
                        </wpg:cNvGrpSpPr>
                        <wpg:grpSpPr bwMode="auto">
                          <a:xfrm>
                            <a:off x="8" y="1080"/>
                            <a:ext cx="1088" cy="2"/>
                            <a:chOff x="8" y="1080"/>
                            <a:chExt cx="1088" cy="2"/>
                          </a:xfrm>
                        </wpg:grpSpPr>
                        <wps:wsp>
                          <wps:cNvPr id="200" name="Freeform 209"/>
                          <wps:cNvSpPr>
                            <a:spLocks/>
                          </wps:cNvSpPr>
                          <wps:spPr bwMode="auto">
                            <a:xfrm>
                              <a:off x="8" y="1080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06"/>
                        <wpg:cNvGrpSpPr>
                          <a:grpSpLocks/>
                        </wpg:cNvGrpSpPr>
                        <wpg:grpSpPr bwMode="auto">
                          <a:xfrm>
                            <a:off x="8" y="1238"/>
                            <a:ext cx="1088" cy="2"/>
                            <a:chOff x="8" y="1238"/>
                            <a:chExt cx="1088" cy="2"/>
                          </a:xfrm>
                        </wpg:grpSpPr>
                        <wps:wsp>
                          <wps:cNvPr id="202" name="Freeform 207"/>
                          <wps:cNvSpPr>
                            <a:spLocks/>
                          </wps:cNvSpPr>
                          <wps:spPr bwMode="auto">
                            <a:xfrm>
                              <a:off x="8" y="1238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04"/>
                        <wpg:cNvGrpSpPr>
                          <a:grpSpLocks/>
                        </wpg:cNvGrpSpPr>
                        <wpg:grpSpPr bwMode="auto">
                          <a:xfrm>
                            <a:off x="8" y="1395"/>
                            <a:ext cx="1088" cy="2"/>
                            <a:chOff x="8" y="1395"/>
                            <a:chExt cx="1088" cy="2"/>
                          </a:xfrm>
                        </wpg:grpSpPr>
                        <wps:wsp>
                          <wps:cNvPr id="204" name="Freeform 205"/>
                          <wps:cNvSpPr>
                            <a:spLocks/>
                          </wps:cNvSpPr>
                          <wps:spPr bwMode="auto">
                            <a:xfrm>
                              <a:off x="8" y="1395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02"/>
                        <wpg:cNvGrpSpPr>
                          <a:grpSpLocks/>
                        </wpg:cNvGrpSpPr>
                        <wpg:grpSpPr bwMode="auto">
                          <a:xfrm>
                            <a:off x="8" y="1545"/>
                            <a:ext cx="1088" cy="2"/>
                            <a:chOff x="8" y="1545"/>
                            <a:chExt cx="1088" cy="2"/>
                          </a:xfrm>
                        </wpg:grpSpPr>
                        <wps:wsp>
                          <wps:cNvPr id="206" name="Freeform 203"/>
                          <wps:cNvSpPr>
                            <a:spLocks/>
                          </wps:cNvSpPr>
                          <wps:spPr bwMode="auto">
                            <a:xfrm>
                              <a:off x="8" y="1545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00"/>
                        <wpg:cNvGrpSpPr>
                          <a:grpSpLocks/>
                        </wpg:cNvGrpSpPr>
                        <wpg:grpSpPr bwMode="auto">
                          <a:xfrm>
                            <a:off x="1092" y="1084"/>
                            <a:ext cx="2" cy="465"/>
                            <a:chOff x="1092" y="1084"/>
                            <a:chExt cx="2" cy="465"/>
                          </a:xfrm>
                        </wpg:grpSpPr>
                        <wps:wsp>
                          <wps:cNvPr id="208" name="Freeform 201"/>
                          <wps:cNvSpPr>
                            <a:spLocks/>
                          </wps:cNvSpPr>
                          <wps:spPr bwMode="auto">
                            <a:xfrm>
                              <a:off x="1092" y="1084"/>
                              <a:ext cx="2" cy="465"/>
                            </a:xfrm>
                            <a:custGeom>
                              <a:avLst/>
                              <a:gdLst>
                                <a:gd name="T0" fmla="+- 0 1084 1084"/>
                                <a:gd name="T1" fmla="*/ 1084 h 465"/>
                                <a:gd name="T2" fmla="+- 0 1549 1084"/>
                                <a:gd name="T3" fmla="*/ 1549 h 4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5">
                                  <a:moveTo>
                                    <a:pt x="0" y="0"/>
                                  </a:moveTo>
                                  <a:lnTo>
                                    <a:pt x="0" y="465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98"/>
                        <wpg:cNvGrpSpPr>
                          <a:grpSpLocks/>
                        </wpg:cNvGrpSpPr>
                        <wpg:grpSpPr bwMode="auto">
                          <a:xfrm>
                            <a:off x="8" y="1849"/>
                            <a:ext cx="1088" cy="158"/>
                            <a:chOff x="8" y="1849"/>
                            <a:chExt cx="1088" cy="158"/>
                          </a:xfrm>
                        </wpg:grpSpPr>
                        <wps:wsp>
                          <wps:cNvPr id="210" name="Freeform 199"/>
                          <wps:cNvSpPr>
                            <a:spLocks/>
                          </wps:cNvSpPr>
                          <wps:spPr bwMode="auto">
                            <a:xfrm>
                              <a:off x="8" y="1849"/>
                              <a:ext cx="1088" cy="158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2006 1849"/>
                                <a:gd name="T3" fmla="*/ 2006 h 158"/>
                                <a:gd name="T4" fmla="+- 0 1096 8"/>
                                <a:gd name="T5" fmla="*/ T4 w 1088"/>
                                <a:gd name="T6" fmla="+- 0 2006 1849"/>
                                <a:gd name="T7" fmla="*/ 2006 h 158"/>
                                <a:gd name="T8" fmla="+- 0 1096 8"/>
                                <a:gd name="T9" fmla="*/ T8 w 1088"/>
                                <a:gd name="T10" fmla="+- 0 1849 1849"/>
                                <a:gd name="T11" fmla="*/ 1849 h 158"/>
                                <a:gd name="T12" fmla="+- 0 8 8"/>
                                <a:gd name="T13" fmla="*/ T12 w 1088"/>
                                <a:gd name="T14" fmla="+- 0 1849 1849"/>
                                <a:gd name="T15" fmla="*/ 1849 h 158"/>
                                <a:gd name="T16" fmla="+- 0 8 8"/>
                                <a:gd name="T17" fmla="*/ T16 w 1088"/>
                                <a:gd name="T18" fmla="+- 0 2006 1849"/>
                                <a:gd name="T19" fmla="*/ 2006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8" h="158">
                                  <a:moveTo>
                                    <a:pt x="0" y="157"/>
                                  </a:moveTo>
                                  <a:lnTo>
                                    <a:pt x="1088" y="157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96"/>
                        <wpg:cNvGrpSpPr>
                          <a:grpSpLocks/>
                        </wpg:cNvGrpSpPr>
                        <wpg:grpSpPr bwMode="auto">
                          <a:xfrm>
                            <a:off x="8" y="1999"/>
                            <a:ext cx="1088" cy="158"/>
                            <a:chOff x="8" y="1999"/>
                            <a:chExt cx="1088" cy="158"/>
                          </a:xfrm>
                        </wpg:grpSpPr>
                        <wps:wsp>
                          <wps:cNvPr id="212" name="Freeform 197"/>
                          <wps:cNvSpPr>
                            <a:spLocks/>
                          </wps:cNvSpPr>
                          <wps:spPr bwMode="auto">
                            <a:xfrm>
                              <a:off x="8" y="1999"/>
                              <a:ext cx="1088" cy="158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2156 1999"/>
                                <a:gd name="T3" fmla="*/ 2156 h 158"/>
                                <a:gd name="T4" fmla="+- 0 1096 8"/>
                                <a:gd name="T5" fmla="*/ T4 w 1088"/>
                                <a:gd name="T6" fmla="+- 0 2156 1999"/>
                                <a:gd name="T7" fmla="*/ 2156 h 158"/>
                                <a:gd name="T8" fmla="+- 0 1096 8"/>
                                <a:gd name="T9" fmla="*/ T8 w 1088"/>
                                <a:gd name="T10" fmla="+- 0 1999 1999"/>
                                <a:gd name="T11" fmla="*/ 1999 h 158"/>
                                <a:gd name="T12" fmla="+- 0 8 8"/>
                                <a:gd name="T13" fmla="*/ T12 w 1088"/>
                                <a:gd name="T14" fmla="+- 0 1999 1999"/>
                                <a:gd name="T15" fmla="*/ 1999 h 158"/>
                                <a:gd name="T16" fmla="+- 0 8 8"/>
                                <a:gd name="T17" fmla="*/ T16 w 1088"/>
                                <a:gd name="T18" fmla="+- 0 2156 1999"/>
                                <a:gd name="T19" fmla="*/ 2156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8" h="158">
                                  <a:moveTo>
                                    <a:pt x="0" y="157"/>
                                  </a:moveTo>
                                  <a:lnTo>
                                    <a:pt x="1088" y="157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94"/>
                        <wpg:cNvGrpSpPr>
                          <a:grpSpLocks/>
                        </wpg:cNvGrpSpPr>
                        <wpg:grpSpPr bwMode="auto">
                          <a:xfrm>
                            <a:off x="8" y="2148"/>
                            <a:ext cx="1088" cy="158"/>
                            <a:chOff x="8" y="2148"/>
                            <a:chExt cx="1088" cy="158"/>
                          </a:xfrm>
                        </wpg:grpSpPr>
                        <wps:wsp>
                          <wps:cNvPr id="214" name="Freeform 195"/>
                          <wps:cNvSpPr>
                            <a:spLocks/>
                          </wps:cNvSpPr>
                          <wps:spPr bwMode="auto">
                            <a:xfrm>
                              <a:off x="8" y="2148"/>
                              <a:ext cx="1088" cy="158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2306 2148"/>
                                <a:gd name="T3" fmla="*/ 2306 h 158"/>
                                <a:gd name="T4" fmla="+- 0 1096 8"/>
                                <a:gd name="T5" fmla="*/ T4 w 1088"/>
                                <a:gd name="T6" fmla="+- 0 2306 2148"/>
                                <a:gd name="T7" fmla="*/ 2306 h 158"/>
                                <a:gd name="T8" fmla="+- 0 1096 8"/>
                                <a:gd name="T9" fmla="*/ T8 w 1088"/>
                                <a:gd name="T10" fmla="+- 0 2148 2148"/>
                                <a:gd name="T11" fmla="*/ 2148 h 158"/>
                                <a:gd name="T12" fmla="+- 0 8 8"/>
                                <a:gd name="T13" fmla="*/ T12 w 1088"/>
                                <a:gd name="T14" fmla="+- 0 2148 2148"/>
                                <a:gd name="T15" fmla="*/ 2148 h 158"/>
                                <a:gd name="T16" fmla="+- 0 8 8"/>
                                <a:gd name="T17" fmla="*/ T16 w 1088"/>
                                <a:gd name="T18" fmla="+- 0 2306 2148"/>
                                <a:gd name="T19" fmla="*/ 2306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8" h="158">
                                  <a:moveTo>
                                    <a:pt x="0" y="158"/>
                                  </a:moveTo>
                                  <a:lnTo>
                                    <a:pt x="1088" y="158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92"/>
                        <wpg:cNvGrpSpPr>
                          <a:grpSpLocks/>
                        </wpg:cNvGrpSpPr>
                        <wpg:grpSpPr bwMode="auto">
                          <a:xfrm>
                            <a:off x="8" y="2299"/>
                            <a:ext cx="1088" cy="158"/>
                            <a:chOff x="8" y="2299"/>
                            <a:chExt cx="1088" cy="158"/>
                          </a:xfrm>
                        </wpg:grpSpPr>
                        <wps:wsp>
                          <wps:cNvPr id="216" name="Freeform 193"/>
                          <wps:cNvSpPr>
                            <a:spLocks/>
                          </wps:cNvSpPr>
                          <wps:spPr bwMode="auto">
                            <a:xfrm>
                              <a:off x="8" y="2299"/>
                              <a:ext cx="1088" cy="158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2456 2299"/>
                                <a:gd name="T3" fmla="*/ 2456 h 158"/>
                                <a:gd name="T4" fmla="+- 0 1096 8"/>
                                <a:gd name="T5" fmla="*/ T4 w 1088"/>
                                <a:gd name="T6" fmla="+- 0 2456 2299"/>
                                <a:gd name="T7" fmla="*/ 2456 h 158"/>
                                <a:gd name="T8" fmla="+- 0 1096 8"/>
                                <a:gd name="T9" fmla="*/ T8 w 1088"/>
                                <a:gd name="T10" fmla="+- 0 2299 2299"/>
                                <a:gd name="T11" fmla="*/ 2299 h 158"/>
                                <a:gd name="T12" fmla="+- 0 8 8"/>
                                <a:gd name="T13" fmla="*/ T12 w 1088"/>
                                <a:gd name="T14" fmla="+- 0 2299 2299"/>
                                <a:gd name="T15" fmla="*/ 2299 h 158"/>
                                <a:gd name="T16" fmla="+- 0 8 8"/>
                                <a:gd name="T17" fmla="*/ T16 w 1088"/>
                                <a:gd name="T18" fmla="+- 0 2456 2299"/>
                                <a:gd name="T19" fmla="*/ 2456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8" h="158">
                                  <a:moveTo>
                                    <a:pt x="0" y="157"/>
                                  </a:moveTo>
                                  <a:lnTo>
                                    <a:pt x="1088" y="157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90"/>
                        <wpg:cNvGrpSpPr>
                          <a:grpSpLocks/>
                        </wpg:cNvGrpSpPr>
                        <wpg:grpSpPr bwMode="auto">
                          <a:xfrm>
                            <a:off x="8" y="2448"/>
                            <a:ext cx="1088" cy="158"/>
                            <a:chOff x="8" y="2448"/>
                            <a:chExt cx="1088" cy="158"/>
                          </a:xfrm>
                        </wpg:grpSpPr>
                        <wps:wsp>
                          <wps:cNvPr id="218" name="Freeform 191"/>
                          <wps:cNvSpPr>
                            <a:spLocks/>
                          </wps:cNvSpPr>
                          <wps:spPr bwMode="auto">
                            <a:xfrm>
                              <a:off x="8" y="2448"/>
                              <a:ext cx="1088" cy="158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2606 2448"/>
                                <a:gd name="T3" fmla="*/ 2606 h 158"/>
                                <a:gd name="T4" fmla="+- 0 1096 8"/>
                                <a:gd name="T5" fmla="*/ T4 w 1088"/>
                                <a:gd name="T6" fmla="+- 0 2606 2448"/>
                                <a:gd name="T7" fmla="*/ 2606 h 158"/>
                                <a:gd name="T8" fmla="+- 0 1096 8"/>
                                <a:gd name="T9" fmla="*/ T8 w 1088"/>
                                <a:gd name="T10" fmla="+- 0 2448 2448"/>
                                <a:gd name="T11" fmla="*/ 2448 h 158"/>
                                <a:gd name="T12" fmla="+- 0 8 8"/>
                                <a:gd name="T13" fmla="*/ T12 w 1088"/>
                                <a:gd name="T14" fmla="+- 0 2448 2448"/>
                                <a:gd name="T15" fmla="*/ 2448 h 158"/>
                                <a:gd name="T16" fmla="+- 0 8 8"/>
                                <a:gd name="T17" fmla="*/ T16 w 1088"/>
                                <a:gd name="T18" fmla="+- 0 2606 2448"/>
                                <a:gd name="T19" fmla="*/ 2606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8" h="158">
                                  <a:moveTo>
                                    <a:pt x="0" y="158"/>
                                  </a:moveTo>
                                  <a:lnTo>
                                    <a:pt x="1088" y="158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88"/>
                        <wpg:cNvGrpSpPr>
                          <a:grpSpLocks/>
                        </wpg:cNvGrpSpPr>
                        <wpg:grpSpPr bwMode="auto">
                          <a:xfrm>
                            <a:off x="8" y="1852"/>
                            <a:ext cx="1088" cy="2"/>
                            <a:chOff x="8" y="1852"/>
                            <a:chExt cx="1088" cy="2"/>
                          </a:xfrm>
                        </wpg:grpSpPr>
                        <wps:wsp>
                          <wps:cNvPr id="220" name="Freeform 189"/>
                          <wps:cNvSpPr>
                            <a:spLocks/>
                          </wps:cNvSpPr>
                          <wps:spPr bwMode="auto">
                            <a:xfrm>
                              <a:off x="8" y="1852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86"/>
                        <wpg:cNvGrpSpPr>
                          <a:grpSpLocks/>
                        </wpg:cNvGrpSpPr>
                        <wpg:grpSpPr bwMode="auto">
                          <a:xfrm>
                            <a:off x="8" y="2002"/>
                            <a:ext cx="1088" cy="2"/>
                            <a:chOff x="8" y="2002"/>
                            <a:chExt cx="1088" cy="2"/>
                          </a:xfrm>
                        </wpg:grpSpPr>
                        <wps:wsp>
                          <wps:cNvPr id="222" name="Freeform 187"/>
                          <wps:cNvSpPr>
                            <a:spLocks/>
                          </wps:cNvSpPr>
                          <wps:spPr bwMode="auto">
                            <a:xfrm>
                              <a:off x="8" y="2002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84"/>
                        <wpg:cNvGrpSpPr>
                          <a:grpSpLocks/>
                        </wpg:cNvGrpSpPr>
                        <wpg:grpSpPr bwMode="auto">
                          <a:xfrm>
                            <a:off x="8" y="2152"/>
                            <a:ext cx="1088" cy="2"/>
                            <a:chOff x="8" y="2152"/>
                            <a:chExt cx="1088" cy="2"/>
                          </a:xfrm>
                        </wpg:grpSpPr>
                        <wps:wsp>
                          <wps:cNvPr id="224" name="Freeform 185"/>
                          <wps:cNvSpPr>
                            <a:spLocks/>
                          </wps:cNvSpPr>
                          <wps:spPr bwMode="auto">
                            <a:xfrm>
                              <a:off x="8" y="2152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82"/>
                        <wpg:cNvGrpSpPr>
                          <a:grpSpLocks/>
                        </wpg:cNvGrpSpPr>
                        <wpg:grpSpPr bwMode="auto">
                          <a:xfrm>
                            <a:off x="8" y="2302"/>
                            <a:ext cx="1088" cy="2"/>
                            <a:chOff x="8" y="2302"/>
                            <a:chExt cx="1088" cy="2"/>
                          </a:xfrm>
                        </wpg:grpSpPr>
                        <wps:wsp>
                          <wps:cNvPr id="226" name="Freeform 183"/>
                          <wps:cNvSpPr>
                            <a:spLocks/>
                          </wps:cNvSpPr>
                          <wps:spPr bwMode="auto">
                            <a:xfrm>
                              <a:off x="8" y="2302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80"/>
                        <wpg:cNvGrpSpPr>
                          <a:grpSpLocks/>
                        </wpg:cNvGrpSpPr>
                        <wpg:grpSpPr bwMode="auto">
                          <a:xfrm>
                            <a:off x="8" y="2452"/>
                            <a:ext cx="1088" cy="2"/>
                            <a:chOff x="8" y="2452"/>
                            <a:chExt cx="1088" cy="2"/>
                          </a:xfrm>
                        </wpg:grpSpPr>
                        <wps:wsp>
                          <wps:cNvPr id="228" name="Freeform 181"/>
                          <wps:cNvSpPr>
                            <a:spLocks/>
                          </wps:cNvSpPr>
                          <wps:spPr bwMode="auto">
                            <a:xfrm>
                              <a:off x="8" y="2452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78"/>
                        <wpg:cNvGrpSpPr>
                          <a:grpSpLocks/>
                        </wpg:cNvGrpSpPr>
                        <wpg:grpSpPr bwMode="auto">
                          <a:xfrm>
                            <a:off x="8" y="2602"/>
                            <a:ext cx="1088" cy="2"/>
                            <a:chOff x="8" y="2602"/>
                            <a:chExt cx="1088" cy="2"/>
                          </a:xfrm>
                        </wpg:grpSpPr>
                        <wps:wsp>
                          <wps:cNvPr id="230" name="Freeform 179"/>
                          <wps:cNvSpPr>
                            <a:spLocks/>
                          </wps:cNvSpPr>
                          <wps:spPr bwMode="auto">
                            <a:xfrm>
                              <a:off x="8" y="2602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76"/>
                        <wpg:cNvGrpSpPr>
                          <a:grpSpLocks/>
                        </wpg:cNvGrpSpPr>
                        <wpg:grpSpPr bwMode="auto">
                          <a:xfrm>
                            <a:off x="1092" y="1856"/>
                            <a:ext cx="2" cy="750"/>
                            <a:chOff x="1092" y="1856"/>
                            <a:chExt cx="2" cy="750"/>
                          </a:xfrm>
                        </wpg:grpSpPr>
                        <wps:wsp>
                          <wps:cNvPr id="232" name="Freeform 177"/>
                          <wps:cNvSpPr>
                            <a:spLocks/>
                          </wps:cNvSpPr>
                          <wps:spPr bwMode="auto">
                            <a:xfrm>
                              <a:off x="1092" y="1856"/>
                              <a:ext cx="2" cy="750"/>
                            </a:xfrm>
                            <a:custGeom>
                              <a:avLst/>
                              <a:gdLst>
                                <a:gd name="T0" fmla="+- 0 1856 1856"/>
                                <a:gd name="T1" fmla="*/ 1856 h 750"/>
                                <a:gd name="T2" fmla="+- 0 2606 1856"/>
                                <a:gd name="T3" fmla="*/ 2606 h 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0">
                                  <a:moveTo>
                                    <a:pt x="0" y="0"/>
                                  </a:moveTo>
                                  <a:lnTo>
                                    <a:pt x="0" y="75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7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6943" cy="2"/>
                            <a:chOff x="8" y="8"/>
                            <a:chExt cx="16943" cy="2"/>
                          </a:xfrm>
                        </wpg:grpSpPr>
                        <wps:wsp>
                          <wps:cNvPr id="234" name="Freeform 17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694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6943"/>
                                <a:gd name="T2" fmla="+- 0 16951 8"/>
                                <a:gd name="T3" fmla="*/ T2 w 169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43">
                                  <a:moveTo>
                                    <a:pt x="0" y="0"/>
                                  </a:moveTo>
                                  <a:lnTo>
                                    <a:pt x="16943" y="0"/>
                                  </a:lnTo>
                                </a:path>
                              </a:pathLst>
                            </a:custGeom>
                            <a:noFill/>
                            <a:ln w="6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7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3651"/>
                            <a:chOff x="5" y="5"/>
                            <a:chExt cx="2" cy="3651"/>
                          </a:xfrm>
                        </wpg:grpSpPr>
                        <wps:wsp>
                          <wps:cNvPr id="236" name="Freeform 17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3651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3651"/>
                                <a:gd name="T2" fmla="+- 0 3655 5"/>
                                <a:gd name="T3" fmla="*/ 3655 h 36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51">
                                  <a:moveTo>
                                    <a:pt x="0" y="0"/>
                                  </a:moveTo>
                                  <a:lnTo>
                                    <a:pt x="0" y="365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170"/>
                        <wpg:cNvGrpSpPr>
                          <a:grpSpLocks/>
                        </wpg:cNvGrpSpPr>
                        <wpg:grpSpPr bwMode="auto">
                          <a:xfrm>
                            <a:off x="8" y="3651"/>
                            <a:ext cx="16943" cy="2"/>
                            <a:chOff x="8" y="3651"/>
                            <a:chExt cx="16943" cy="2"/>
                          </a:xfrm>
                        </wpg:grpSpPr>
                        <wps:wsp>
                          <wps:cNvPr id="238" name="Freeform 171"/>
                          <wps:cNvSpPr>
                            <a:spLocks/>
                          </wps:cNvSpPr>
                          <wps:spPr bwMode="auto">
                            <a:xfrm>
                              <a:off x="8" y="3651"/>
                              <a:ext cx="1694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6943"/>
                                <a:gd name="T2" fmla="+- 0 16951 8"/>
                                <a:gd name="T3" fmla="*/ T2 w 169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43">
                                  <a:moveTo>
                                    <a:pt x="0" y="0"/>
                                  </a:moveTo>
                                  <a:lnTo>
                                    <a:pt x="16943" y="0"/>
                                  </a:lnTo>
                                </a:path>
                              </a:pathLst>
                            </a:custGeom>
                            <a:noFill/>
                            <a:ln w="6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67"/>
                        <wpg:cNvGrpSpPr>
                          <a:grpSpLocks/>
                        </wpg:cNvGrpSpPr>
                        <wpg:grpSpPr bwMode="auto">
                          <a:xfrm>
                            <a:off x="16947" y="12"/>
                            <a:ext cx="2" cy="3643"/>
                            <a:chOff x="16947" y="12"/>
                            <a:chExt cx="2" cy="3643"/>
                          </a:xfrm>
                        </wpg:grpSpPr>
                        <wps:wsp>
                          <wps:cNvPr id="240" name="Freeform 169"/>
                          <wps:cNvSpPr>
                            <a:spLocks/>
                          </wps:cNvSpPr>
                          <wps:spPr bwMode="auto">
                            <a:xfrm>
                              <a:off x="16947" y="12"/>
                              <a:ext cx="2" cy="3643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12 h 3643"/>
                                <a:gd name="T2" fmla="+- 0 3655 12"/>
                                <a:gd name="T3" fmla="*/ 3655 h 36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43">
                                  <a:moveTo>
                                    <a:pt x="0" y="0"/>
                                  </a:moveTo>
                                  <a:lnTo>
                                    <a:pt x="0" y="3643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Text Box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959" cy="36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43" w14:textId="77777777" w:rsidR="00F20CE2" w:rsidRDefault="003E30F1">
                                <w:pPr>
                                  <w:spacing w:before="34"/>
                                  <w:ind w:left="23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sz w:val="9"/>
                                  </w:rPr>
                                  <w:t>Key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z w:val="9"/>
                                  </w:rPr>
                                  <w:t>-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sz w:val="9"/>
                                  </w:rPr>
                                  <w:t>events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z w:val="9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z w:val="9"/>
                                  </w:rPr>
                                  <w:t>previous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z w:val="9"/>
                                  </w:rPr>
                                  <w:t>years</w:t>
                                </w:r>
                              </w:p>
                              <w:p w14:paraId="4E056544" w14:textId="77777777" w:rsidR="00F20CE2" w:rsidRDefault="003E30F1">
                                <w:pPr>
                                  <w:spacing w:before="32"/>
                                  <w:ind w:left="1111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was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met,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by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Commonwealth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 xml:space="preserve"> water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or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any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other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source</w:t>
                                </w:r>
                              </w:p>
                              <w:p w14:paraId="4E056545" w14:textId="77777777" w:rsidR="00F20CE2" w:rsidRDefault="003E30F1">
                                <w:pPr>
                                  <w:spacing w:before="47" w:line="326" w:lineRule="auto"/>
                                  <w:ind w:left="1111" w:right="9115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was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partially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met,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by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Commonwealth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 xml:space="preserve"> water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or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any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other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source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(may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used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indicate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infrastructure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assisted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delivery)</w:t>
                                </w:r>
                                <w:r>
                                  <w:rPr>
                                    <w:rFonts w:ascii="Century Gothic"/>
                                    <w:spacing w:val="11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not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provided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(or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not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required)</w:t>
                                </w:r>
                              </w:p>
                              <w:p w14:paraId="4E056546" w14:textId="77777777" w:rsidR="00F20CE2" w:rsidRDefault="003E30F1">
                                <w:pPr>
                                  <w:spacing w:before="1"/>
                                  <w:ind w:left="23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Note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not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all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demands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require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>every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year,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drying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phases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are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important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for floodplains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temporary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wetlands or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streams</w:t>
                                </w:r>
                              </w:p>
                              <w:p w14:paraId="4E056547" w14:textId="77777777" w:rsidR="00F20CE2" w:rsidRDefault="00F20CE2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8"/>
                                    <w:szCs w:val="8"/>
                                  </w:rPr>
                                </w:pPr>
                              </w:p>
                              <w:p w14:paraId="4E056548" w14:textId="77777777" w:rsidR="00F20CE2" w:rsidRDefault="00F20CE2">
                                <w:pPr>
                                  <w:spacing w:before="5"/>
                                  <w:rPr>
                                    <w:rFonts w:ascii="Times New Roman" w:eastAsia="Times New Roman" w:hAnsi="Times New Roman" w:cs="Times New Roman"/>
                                    <w:sz w:val="10"/>
                                    <w:szCs w:val="10"/>
                                  </w:rPr>
                                </w:pPr>
                              </w:p>
                              <w:p w14:paraId="4E056549" w14:textId="77777777" w:rsidR="00F20CE2" w:rsidRDefault="003E30F1">
                                <w:pPr>
                                  <w:ind w:left="23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sz w:val="9"/>
                                  </w:rPr>
                                  <w:t>Key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z w:val="9"/>
                                  </w:rPr>
                                  <w:t>-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sz w:val="9"/>
                                  </w:rPr>
                                  <w:t>potential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sz w:val="9"/>
                                  </w:rPr>
                                  <w:t>watering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z w:val="9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z w:val="9"/>
                                  </w:rPr>
                                  <w:t>2017-18</w:t>
                                </w:r>
                              </w:p>
                              <w:p w14:paraId="4E05654A" w14:textId="77777777" w:rsidR="00F20CE2" w:rsidRDefault="003E30F1">
                                <w:pPr>
                                  <w:spacing w:before="32" w:line="334" w:lineRule="auto"/>
                                  <w:ind w:left="1111" w:right="9228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a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high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>priority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for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Commonwealth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 xml:space="preserve"> watering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 xml:space="preserve">(full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or partial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 xml:space="preserve"> contribution,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subject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seasonal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operational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considerations)</w:t>
                                </w:r>
                                <w:r>
                                  <w:rPr>
                                    <w:rFonts w:ascii="Century Gothic"/>
                                    <w:spacing w:val="14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a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secondary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>priority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for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Commonwealth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watering,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>likely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be met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sz w:val="9"/>
                                  </w:rPr>
                                  <w:t xml:space="preserve"> via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other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(other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holders,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or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natural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 xml:space="preserve"> flows)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61"/>
                                    <w:sz w:val="9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a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low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>priority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for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Commonwealth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 xml:space="preserve"> watering</w:t>
                                </w:r>
                              </w:p>
                              <w:p w14:paraId="4E05654B" w14:textId="77777777" w:rsidR="00F20CE2" w:rsidRDefault="00F20CE2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8"/>
                                    <w:szCs w:val="8"/>
                                  </w:rPr>
                                </w:pPr>
                              </w:p>
                              <w:p w14:paraId="4E05654C" w14:textId="77777777" w:rsidR="00F20CE2" w:rsidRDefault="003E30F1">
                                <w:pPr>
                                  <w:spacing w:before="70"/>
                                  <w:ind w:left="23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sz w:val="9"/>
                                  </w:rPr>
                                  <w:t>Key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z w:val="9"/>
                                  </w:rPr>
                                  <w:t>-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z w:val="9"/>
                                  </w:rPr>
                                  <w:t>urgency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1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sz w:val="9"/>
                                  </w:rPr>
                                  <w:t>demands</w:t>
                                </w:r>
                              </w:p>
                              <w:p w14:paraId="4E05654D" w14:textId="77777777" w:rsidR="00F20CE2" w:rsidRDefault="003E30F1">
                                <w:pPr>
                                  <w:spacing w:before="32" w:line="325" w:lineRule="auto"/>
                                  <w:ind w:left="1111" w:right="10633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>critical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i.e.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urgent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need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for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particular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year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manage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>risk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>irretrievable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loss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or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damage</w:t>
                                </w:r>
                                <w:r>
                                  <w:rPr>
                                    <w:rFonts w:ascii="Century Gothic"/>
                                    <w:spacing w:val="9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high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for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i.e.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needed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particular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year</w:t>
                                </w:r>
                              </w:p>
                              <w:p w14:paraId="4E05654E" w14:textId="77777777" w:rsidR="00F20CE2" w:rsidRDefault="003E30F1">
                                <w:pPr>
                                  <w:spacing w:before="1" w:line="326" w:lineRule="auto"/>
                                  <w:ind w:left="1111" w:right="12031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moderate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for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i.e.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needed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particular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year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and/or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next</w:t>
                                </w:r>
                                <w:r>
                                  <w:rPr>
                                    <w:rFonts w:ascii="Century Gothic"/>
                                    <w:spacing w:val="79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low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for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i.e.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generally</w:t>
                                </w:r>
                                <w:r>
                                  <w:rPr>
                                    <w:rFonts w:ascii="Century Gothic"/>
                                    <w:spacing w:val="1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not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needed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particular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year</w:t>
                                </w:r>
                              </w:p>
                              <w:p w14:paraId="4E05654F" w14:textId="77777777" w:rsidR="00F20CE2" w:rsidRDefault="003E30F1">
                                <w:pPr>
                                  <w:spacing w:before="1"/>
                                  <w:ind w:left="1111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9"/>
                                  </w:rPr>
                                  <w:t>very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low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for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i.e.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generally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not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needed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particular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year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or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following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year</w:t>
                                </w:r>
                              </w:p>
                              <w:p w14:paraId="4E056550" w14:textId="77777777" w:rsidR="00F20CE2" w:rsidRDefault="003E30F1">
                                <w:pPr>
                                  <w:spacing w:before="39"/>
                                  <w:ind w:left="23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Note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>is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considered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at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generalised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scale;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there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may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specific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requirements that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are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more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or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less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urgent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within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flow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regime</w:t>
                                </w:r>
                              </w:p>
                              <w:p w14:paraId="4E056551" w14:textId="77777777" w:rsidR="00F20CE2" w:rsidRDefault="00F20CE2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8"/>
                                    <w:szCs w:val="8"/>
                                  </w:rPr>
                                </w:pPr>
                              </w:p>
                              <w:p w14:paraId="4E056552" w14:textId="77777777" w:rsidR="00F20CE2" w:rsidRDefault="00F20CE2">
                                <w:pPr>
                                  <w:spacing w:before="6"/>
                                  <w:rPr>
                                    <w:rFonts w:ascii="Times New Roman" w:eastAsia="Times New Roman" w:hAnsi="Times New Roman" w:cs="Times New Roman"/>
                                    <w:sz w:val="8"/>
                                    <w:szCs w:val="8"/>
                                  </w:rPr>
                                </w:pPr>
                              </w:p>
                              <w:p w14:paraId="4E056553" w14:textId="77777777" w:rsidR="00F20CE2" w:rsidRDefault="003E30F1">
                                <w:pPr>
                                  <w:ind w:left="23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information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this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table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was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compiled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using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number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sources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(below).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Where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no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specific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information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was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available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and/or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where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constraints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excluded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recommended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actions,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previous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actions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their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outcomes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were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used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as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basis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developing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watering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options.</w:t>
                                </w:r>
                              </w:p>
                              <w:p w14:paraId="4E056554" w14:textId="77777777" w:rsidR="00F20CE2" w:rsidRDefault="00F20CE2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</w:p>
                              <w:p w14:paraId="4E056555" w14:textId="77777777" w:rsidR="00F20CE2" w:rsidRDefault="003E30F1">
                                <w:pPr>
                                  <w:spacing w:line="306" w:lineRule="auto"/>
                                  <w:ind w:left="23" w:right="104"/>
                                  <w:rPr>
                                    <w:rFonts w:ascii="Arial" w:eastAsia="Arial" w:hAnsi="Arial" w:cs="Arial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References: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1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Hale,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J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SKM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(2011),</w:t>
                                </w:r>
                                <w:r>
                                  <w:rPr>
                                    <w:rFonts w:ascii="Century Gothic"/>
                                    <w:spacing w:val="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 xml:space="preserve"> Water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 xml:space="preserve"> Delivery: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>Edward-Wakool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9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9"/>
                                  </w:rPr>
                                  <w:t>2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10"/>
                                    <w:sz w:val="9"/>
                                  </w:rPr>
                                  <w:t xml:space="preserve">Adapted 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w w:val="110"/>
                                    <w:sz w:val="9"/>
                                  </w:rPr>
                                  <w:t>from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w w:val="110"/>
                                    <w:sz w:val="9"/>
                                  </w:rPr>
                                  <w:t xml:space="preserve"> Watts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9"/>
                                  </w:rPr>
                                  <w:t xml:space="preserve">et.al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10"/>
                                    <w:sz w:val="9"/>
                                  </w:rPr>
                                  <w:t>(2013),</w:t>
                                </w:r>
                                <w:r>
                                  <w:rPr>
                                    <w:rFonts w:ascii="Arial"/>
                                    <w:spacing w:val="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Monitoring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>ecosystem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>responses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Commonwealth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4"/>
                                    <w:w w:val="110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delivered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 xml:space="preserve"> Edward-Wakool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 xml:space="preserve">river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>system,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2012-13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0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10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w w:val="110"/>
                                    <w:sz w:val="9"/>
                                  </w:rPr>
                                  <w:t>Watts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9"/>
                                  </w:rPr>
                                  <w:t xml:space="preserve">et.al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10"/>
                                    <w:sz w:val="9"/>
                                  </w:rPr>
                                  <w:t>(2014),</w:t>
                                </w:r>
                                <w:r>
                                  <w:rPr>
                                    <w:rFonts w:ascii="Arial"/>
                                    <w:spacing w:val="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Monitoring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>ecosystem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>responses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Commonwealth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4"/>
                                    <w:w w:val="110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 xml:space="preserve"> delivered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 xml:space="preserve"> Edward-Wakool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83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 xml:space="preserve">river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>system,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2013-14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10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w w:val="110"/>
                                    <w:sz w:val="9"/>
                                  </w:rPr>
                                  <w:t>Watts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10"/>
                                    <w:sz w:val="9"/>
                                  </w:rPr>
                                  <w:t>et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10"/>
                                    <w:sz w:val="9"/>
                                  </w:rPr>
                                  <w:t>al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10"/>
                                    <w:sz w:val="9"/>
                                  </w:rPr>
                                  <w:t>(2015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),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Commonwealth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 xml:space="preserve"> Water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  <w:w w:val="110"/>
                                    <w:sz w:val="9"/>
                                  </w:rPr>
                                  <w:t>Office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Long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Term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 xml:space="preserve">Intervention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Monitoring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>Project: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>Edward-Wakool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>Selected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>Area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>Synthesis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Report,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2014-15.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>3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9"/>
                                  </w:rPr>
                                  <w:t>Webster,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9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10"/>
                                    <w:sz w:val="9"/>
                                  </w:rPr>
                                  <w:t xml:space="preserve"> (2010),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Monitoring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 xml:space="preserve"> of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>Werai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>Forest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4"/>
                                    <w:w w:val="110"/>
                                    <w:sz w:val="9"/>
                                  </w:rPr>
                                  <w:t>Flow.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05616E" id="Group 166" o:spid="_x0000_s1496" style="width:847.95pt;height:183.15pt;mso-position-horizontal-relative:char;mso-position-vertical-relative:line" coordsize="16959,3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">
                <v:group id="Group 226" o:spid="_x0000_s1497" style="position:absolute;left:8;top:155;width:1088;height:165" coordorigin="8,155" coordsize="1088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227" o:spid="_x0000_s1498" style="position:absolute;left:8;top:155;width:1088;height:165;visibility:visible;mso-wrap-style:square;v-text-anchor:top" coordsize="108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eQrwA&#10;AADcAAAADwAAAGRycy9kb3ducmV2LnhtbERPSwrCMBDdC94hjOBOUxVFq1FEsLj1s3A5NGNbbCYl&#10;iVpvbwTB3Tzed1ab1tTiSc5XlhWMhgkI4tzqigsFl/N+MAfhA7LG2jIpeJOHzbrbWWGq7YuP9DyF&#10;QsQQ9ikqKENoUil9XpJBP7QNceRu1hkMEbpCaoevGG5qOU6SmTRYcWwosaFdSfn99DAK9PbdZDh1&#10;i0xeaWL1YzY9Z6hUv9dulyACteEv/rkPOs6fj+H7TLxAr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yyt5CvAAAANwAAAAPAAAAAAAAAAAAAAAAAJgCAABkcnMvZG93bnJldi54&#10;bWxQSwUGAAAAAAQABAD1AAAAgQMAAAAA&#10;" path="m,165r1088,l1088,,,,,165xe" fillcolor="gray" stroked="f">
                    <v:path arrowok="t" o:connecttype="custom" o:connectlocs="0,320;1088,320;1088,155;0,155;0,320" o:connectangles="0,0,0,0,0"/>
                  </v:shape>
                </v:group>
                <v:group id="Group 224" o:spid="_x0000_s1499" style="position:absolute;left:8;top:312;width:1088;height:165" coordorigin="8,312" coordsize="1088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225" o:spid="_x0000_s1500" style="position:absolute;left:8;top:312;width:1088;height:165;visibility:visible;mso-wrap-style:square;v-text-anchor:top" coordsize="108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hjsIA&#10;AADcAAAADwAAAGRycy9kb3ducmV2LnhtbERPTWsCMRC9C/6HMEJvmq0sYrdGKYK01IO49tLbsJlu&#10;lm4mSxJ19dcbQfA2j/c5i1VvW3EiHxrHCl4nGQjiyumGawU/h814DiJEZI2tY1JwoQCr5XCwwEK7&#10;M+/pVMZapBAOBSowMXaFlKEyZDFMXEecuD/nLcYEfS21x3MKt62cZtlMWmw4NRjsaG2o+i+PVoG+&#10;xN9dY7bXsqTvMMvf8vzTO6VeRv3HO4hIfXyKH+4vnebPc7g/ky6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i2GOwgAAANwAAAAPAAAAAAAAAAAAAAAAAJgCAABkcnMvZG93&#10;bnJldi54bWxQSwUGAAAAAAQABAD1AAAAhwMAAAAA&#10;" path="m,165r1088,l1088,,,,,165xe" fillcolor="#d9d9d9" stroked="f">
                    <v:path arrowok="t" o:connecttype="custom" o:connectlocs="0,477;1088,477;1088,312;0,312;0,477" o:connectangles="0,0,0,0,0"/>
                  </v:shape>
                </v:group>
                <v:group id="Group 222" o:spid="_x0000_s1501" style="position:absolute;left:8;top:158;width:1088;height:2" coordorigin="8,158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223" o:spid="_x0000_s1502" style="position:absolute;left:8;top:158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kk3sUA&#10;AADcAAAADwAAAGRycy9kb3ducmV2LnhtbESPQWuDQBCF74X8h2UCuTWrPYjYbIIkBHILiTWkt8Gd&#10;qtSdFXerpr++Wyj0NsN78743m91sOjHS4FrLCuJ1BIK4srrlWsFbcXxOQTiPrLGzTAoe5GC3XTxt&#10;MNN24guNV1+LEMIuQwWN930mpasaMujWticO2ocdDPqwDrXUA04h3HTyJYoSabDlQGiwp31D1ef1&#10;ywTu4f5d8ljG7b08F/l7kd5c5ZRaLef8FYSn2f+b/65POtRPE/h9Jk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qSTexQAAANwAAAAPAAAAAAAAAAAAAAAAAJgCAABkcnMv&#10;ZG93bnJldi54bWxQSwUGAAAAAAQABAD1AAAAigMAAAAA&#10;" path="m,l1088,e" filled="f" strokeweight=".16742mm">
                    <v:path arrowok="t" o:connecttype="custom" o:connectlocs="0,0;1088,0" o:connectangles="0,0"/>
                  </v:shape>
                </v:group>
                <v:group id="Group 220" o:spid="_x0000_s1503" style="position:absolute;left:8;top:316;width:1088;height:2" coordorigin="8,316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221" o:spid="_x0000_s1504" style="position:absolute;left:8;top:316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oVN8MA&#10;AADcAAAADwAAAGRycy9kb3ducmV2LnhtbESPTWvCQBCG7wX/wzJCb3WjhxKiq0iL4E00RvQ2ZKdJ&#10;aHY2ZNeY9td3DgVvM8z78cxqM7pWDdSHxrOB+SwBRVx623Bl4Jzv3lJQISJbbD2TgR8KsFlPXlaY&#10;Wf/gIw2nWCkJ4ZChgTrGLtM6lDU5DDPfEcvty/cOo6x9pW2PDwl3rV4kybt22LA01NjRR03l9+nu&#10;pPfz+lvwUMyba3HIt7c8vYQyGPM6HbdLUJHG+BT/u/dW8FOhlWdkAr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oVN8MAAADcAAAADwAAAAAAAAAAAAAAAACYAgAAZHJzL2Rv&#10;d25yZXYueG1sUEsFBgAAAAAEAAQA9QAAAIgDAAAAAA==&#10;" path="m,l1088,e" filled="f" strokeweight=".16742mm">
                    <v:path arrowok="t" o:connecttype="custom" o:connectlocs="0,0;1088,0" o:connectangles="0,0"/>
                  </v:shape>
                </v:group>
                <v:group id="Group 218" o:spid="_x0000_s1505" style="position:absolute;left:8;top:473;width:1088;height:2" coordorigin="8,473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219" o:spid="_x0000_s1506" style="position:absolute;left:8;top:473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WP7MMA&#10;AADcAAAADwAAAGRycy9kb3ducmV2LnhtbESPTWvCQBCG7wX/wzKCt7rRg9joKqII3qSmKfY2ZMck&#10;mJ0N2TWm/fWdQ6G3Geb9eGa9HVyjeupC7dnAbJqAIi68rbk08JEdX5egQkS22HgmA98UYLsZvawx&#10;tf7J79RfYqkkhEOKBqoY21TrUFTkMEx9Syy3m+8cRlm7UtsOnxLuGj1PkoV2WLM0VNjSvqLifnk4&#10;6T1cf3Lu81l9zc/Z7itbfoYiGDMZD7sVqEhD/Bf/uU9W8N8EX56RCf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WP7MMAAADcAAAADwAAAAAAAAAAAAAAAACYAgAAZHJzL2Rv&#10;d25yZXYueG1sUEsFBgAAAAAEAAQA9QAAAIgDAAAAAA==&#10;" path="m,l1088,e" filled="f" strokeweight=".16742mm">
                    <v:path arrowok="t" o:connecttype="custom" o:connectlocs="0,0;1088,0" o:connectangles="0,0"/>
                  </v:shape>
                </v:group>
                <v:group id="Group 216" o:spid="_x0000_s1507" style="position:absolute;left:8;top:623;width:1088;height:2" coordorigin="8,623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217" o:spid="_x0000_s1508" style="position:absolute;left:8;top:623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u0AMQA&#10;AADcAAAADwAAAGRycy9kb3ducmV2LnhtbESPQYvCMBCF74L/IYzgTVM9iHaNIiuCN9FaqbehmW3L&#10;NpPSxFr99ZuFhb3N8N68781625tadNS6yrKC2TQCQZxbXXGh4JocJksQziNrrC2Tghc52G6GgzXG&#10;2j75TN3FFyKEsItRQel9E0vp8pIMuqltiIP2ZVuDPqxtIXWLzxBuajmPooU0WHEglNjQZ0n59+Vh&#10;AnefvVPu0lmVpadkd0+WN5c7pcajfvcBwlPv/81/10cd6q/m8PtMmE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LtADEAAAA3AAAAA8AAAAAAAAAAAAAAAAAmAIAAGRycy9k&#10;b3ducmV2LnhtbFBLBQYAAAAABAAEAPUAAACJAwAAAAA=&#10;" path="m,l1088,e" filled="f" strokeweight=".16742mm">
                    <v:path arrowok="t" o:connecttype="custom" o:connectlocs="0,0;1088,0" o:connectangles="0,0"/>
                  </v:shape>
                </v:group>
                <v:group id="Group 214" o:spid="_x0000_s1509" style="position:absolute;left:1092;top:162;width:2;height:465" coordorigin="1092,162" coordsize="2,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215" o:spid="_x0000_s1510" style="position:absolute;left:1092;top:162;width:2;height:465;visibility:visible;mso-wrap-style:square;v-text-anchor:top" coordsize="2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+OsEA&#10;AADcAAAADwAAAGRycy9kb3ducmV2LnhtbERPzYrCMBC+C75DGGEvoqm7IrY2iggLsocFax9gbMa2&#10;tJmUJmr37Y0g7G0+vt9Jd4NpxZ16V1tWsJhHIIgLq2suFeTn79kahPPIGlvLpOCPHOy241GKibYP&#10;PtE986UIIewSVFB53yVSuqIig25uO+LAXW1v0AfYl1L3+AjhppWfUbSSBmsODRV2dKioaLKbUeDz&#10;KZv48rPKWpcvfusbf8UNK/UxGfYbEJ4G/y9+u486zI+X8HomXC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A/jrBAAAA3AAAAA8AAAAAAAAAAAAAAAAAmAIAAGRycy9kb3du&#10;cmV2LnhtbFBLBQYAAAAABAAEAPUAAACGAwAAAAA=&#10;" path="m,l,465e" filled="f" strokeweight=".1675mm">
                    <v:path arrowok="t" o:connecttype="custom" o:connectlocs="0,162;0,627" o:connectangles="0,0"/>
                  </v:shape>
                </v:group>
                <v:group id="Group 212" o:spid="_x0000_s1511" style="position:absolute;left:8;top:1077;width:1088;height:165" coordorigin="8,1077" coordsize="1088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213" o:spid="_x0000_s1512" style="position:absolute;left:8;top:1077;width:1088;height:165;visibility:visible;mso-wrap-style:square;v-text-anchor:top" coordsize="108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11UMEA&#10;AADcAAAADwAAAGRycy9kb3ducmV2LnhtbERPTWvCQBC9C/6HZYRepG4aMGiajYhg6dVU0OOQnWZT&#10;s7Mhu43x33cLhd7m8T6n2E22EyMNvnWs4GWVgCCunW65UXD+OD5vQPiArLFzTAoe5GFXzmcF5trd&#10;+URjFRoRQ9jnqMCE0OdS+tqQRb9yPXHkPt1gMUQ4NFIPeI/htpNpkmTSYsuxwWBPB0P1rfq2Ct6+&#10;Ujz4h0+Xo8Hkcj2us1D1Sj0tpv0riEBT+Bf/ud91nL/N4PeZeIEs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tdVDBAAAA3AAAAA8AAAAAAAAAAAAAAAAAmAIAAGRycy9kb3du&#10;cmV2LnhtbFBLBQYAAAAABAAEAPUAAACGAwAAAAA=&#10;" path="m,164r1088,l1088,,,,,164xe" fillcolor="#365f92" stroked="f">
                    <v:path arrowok="t" o:connecttype="custom" o:connectlocs="0,1241;1088,1241;1088,1077;0,1077;0,1241" o:connectangles="0,0,0,0,0"/>
                  </v:shape>
                </v:group>
                <v:group id="Group 210" o:spid="_x0000_s1513" style="position:absolute;left:8;top:1234;width:1088;height:165" coordorigin="8,1234" coordsize="1088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211" o:spid="_x0000_s1514" style="position:absolute;left:8;top:1234;width:1088;height:165;visibility:visible;mso-wrap-style:square;v-text-anchor:top" coordsize="108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LZcYA&#10;AADcAAAADwAAAGRycy9kb3ducmV2LnhtbESPQW/CMAyF75P2HyIj7TKNdBwYKwTUTkLjgibYLr1Z&#10;jWkqGqdqMuj+/XxA4mbrPb/3ebUZfacuNMQ2sIHXaQaKuA625cbAz/f2ZQEqJmSLXWAy8EcRNuvH&#10;hxXmNlz5QJdjapSEcMzRgEupz7WOtSOPcRp6YtFOYfCYZB0abQe8Srjv9CzL5tpjy9LgsKcPR/X5&#10;+OsNVPv5Z1lVs216Lvqvt0VZuoIPxjxNxmIJKtGY7ubb9c4K/rvQyjMygV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kLZcYAAADcAAAADwAAAAAAAAAAAAAAAACYAgAAZHJz&#10;L2Rvd25yZXYueG1sUEsFBgAAAAAEAAQA9QAAAIsDAAAAAA==&#10;" path="m,165r1088,l1088,,,,,165xe" fillcolor="#94b3d6" stroked="f">
                    <v:path arrowok="t" o:connecttype="custom" o:connectlocs="0,1399;1088,1399;1088,1234;0,1234;0,1399" o:connectangles="0,0,0,0,0"/>
                  </v:shape>
                </v:group>
                <v:group id="Group 208" o:spid="_x0000_s1515" style="position:absolute;left:8;top:1080;width:1088;height:2" coordorigin="8,1080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209" o:spid="_x0000_s1516" style="position:absolute;left:8;top:1080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7F8EA&#10;AADcAAAADwAAAGRycy9kb3ducmV2LnhtbESPQYvCMBSE74L/ITxhb5rqQaQaRRTB26K1ordH82yL&#10;zUtpsrXrrzeC4HGYmW+YxaozlWipcaVlBeNRBII4s7rkXMEp2Q1nIJxH1lhZJgX/5GC17PcWGGv7&#10;4AO1R5+LAGEXo4LC+zqW0mUFGXQjWxMH72Ybgz7IJpe6wUeAm0pOomgqDZYcFgqsaVNQdj/+mbC7&#10;vTxTbtNxeUl/k/U1mZ1d5pT6GXTrOQhPnf+GP+29VhCI8D4Tj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6exfBAAAA3AAAAA8AAAAAAAAAAAAAAAAAmAIAAGRycy9kb3du&#10;cmV2LnhtbFBLBQYAAAAABAAEAPUAAACGAwAAAAA=&#10;" path="m,l1088,e" filled="f" strokeweight=".16742mm">
                    <v:path arrowok="t" o:connecttype="custom" o:connectlocs="0,0;1088,0" o:connectangles="0,0"/>
                  </v:shape>
                </v:group>
                <v:group id="Group 206" o:spid="_x0000_s1517" style="position:absolute;left:8;top:1238;width:1088;height:2" coordorigin="8,1238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07" o:spid="_x0000_s1518" style="position:absolute;left:8;top:1238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A+8QA&#10;AADcAAAADwAAAGRycy9kb3ducmV2LnhtbESPzWqDQBSF94G+w3AL3SWjLkqwmQRJKHRXqjHY3cW5&#10;ValzR5yp2j59JxDI8nB+Ps7usJheTDS6zrKCeBOBIK6t7rhRcC5e11sQziNr7C2Tgl9ycNg/rHaY&#10;ajvzB025b0QYYZeigtb7IZXS1S0ZdBs7EAfvy44GfZBjI/WIcxg3vUyi6Fka7DgQWhzo2FL9nf+Y&#10;wD1VfyVPZdxV5XuRfRbbi6udUk+PS/YCwtPi7+Fb+00rSKIErmfCEZD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kQPvEAAAA3AAAAA8AAAAAAAAAAAAAAAAAmAIAAGRycy9k&#10;b3ducmV2LnhtbFBLBQYAAAAABAAEAPUAAACJAwAAAAA=&#10;" path="m,l1088,e" filled="f" strokeweight=".16742mm">
                    <v:path arrowok="t" o:connecttype="custom" o:connectlocs="0,0;1088,0" o:connectangles="0,0"/>
                  </v:shape>
                </v:group>
                <v:group id="Group 204" o:spid="_x0000_s1519" style="position:absolute;left:8;top:1395;width:1088;height:2" coordorigin="8,1395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205" o:spid="_x0000_s1520" style="position:absolute;left:8;top:1395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9FMIA&#10;AADcAAAADwAAAGRycy9kb3ducmV2LnhtbESPzYrCMBSF94LvEK4wO00VEalGEUVwJ2Pt4OwuzbUt&#10;NjelibUzT28EweXh/Hyc5bozlWipcaVlBeNRBII4s7rkXME52Q/nIJxH1lhZJgV/5GC96veWGGv7&#10;4G9qTz4XYYRdjAoK7+tYSpcVZNCNbE0cvKttDPogm1zqBh9h3FRyEkUzabDkQCiwpm1B2e10N4G7&#10;u/yn3Kbj8pIek81vMv9xmVPqa9BtFiA8df4TfrcPWsEkmsLrTD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wX0UwgAAANwAAAAPAAAAAAAAAAAAAAAAAJgCAABkcnMvZG93&#10;bnJldi54bWxQSwUGAAAAAAQABAD1AAAAhwMAAAAA&#10;" path="m,l1088,e" filled="f" strokeweight=".16742mm">
                    <v:path arrowok="t" o:connecttype="custom" o:connectlocs="0,0;1088,0" o:connectangles="0,0"/>
                  </v:shape>
                </v:group>
                <v:group id="Group 202" o:spid="_x0000_s1521" style="position:absolute;left:8;top:1545;width:1088;height:2" coordorigin="8,1545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203" o:spid="_x0000_s1522" style="position:absolute;left:8;top:1545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9G+MMA&#10;AADcAAAADwAAAGRycy9kb3ducmV2LnhtbESPzYrCMBSF94LvEK4wO011IVKNpSiCu2HsVHR3aa5t&#10;sbkpTaydefqJIMzycH4+ziYZTCN66lxtWcF8FoEgLqyuuVTwnR2mKxDOI2tsLJOCH3KQbMejDcba&#10;PvmL+pMvRRhhF6OCyvs2ltIVFRl0M9sSB+9mO4M+yK6UusNnGDeNXETRUhqsORAqbGlXUXE/PUzg&#10;7i+/Off5vL7kn1l6zVZnVzilPiZDugbhafD/4Xf7qBUsoiW8zo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9G+MMAAADcAAAADwAAAAAAAAAAAAAAAACYAgAAZHJzL2Rv&#10;d25yZXYueG1sUEsFBgAAAAAEAAQA9QAAAIgDAAAAAA==&#10;" path="m,l1088,e" filled="f" strokeweight=".16742mm">
                    <v:path arrowok="t" o:connecttype="custom" o:connectlocs="0,0;1088,0" o:connectangles="0,0"/>
                  </v:shape>
                </v:group>
                <v:group id="Group 200" o:spid="_x0000_s1523" style="position:absolute;left:1092;top:1084;width:2;height:465" coordorigin="1092,1084" coordsize="2,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01" o:spid="_x0000_s1524" style="position:absolute;left:1092;top:1084;width:2;height:465;visibility:visible;mso-wrap-style:square;v-text-anchor:top" coordsize="2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IAxL0A&#10;AADcAAAADwAAAGRycy9kb3ducmV2LnhtbERPSwrCMBDdC94hjOBGNFVBbDWKCIK4EKw9wNiMbbGZ&#10;lCZqvb1ZCC4f77/edqYWL2pdZVnBdBKBIM6trrhQkF0P4yUI55E11pZJwYccbDf93hoTbd98oVfq&#10;CxFC2CWooPS+SaR0eUkG3cQ2xIG729agD7AtpG7xHcJNLWdRtJAGKw4NJTa0Lyl/pE+jwGcjNvHt&#10;tEhrl03P1ZPn8YOVGg663QqEp87/xT/3USuYRWFtOBOO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6IAxL0AAADcAAAADwAAAAAAAAAAAAAAAACYAgAAZHJzL2Rvd25yZXYu&#10;eG1sUEsFBgAAAAAEAAQA9QAAAIIDAAAAAA==&#10;" path="m,l,465e" filled="f" strokeweight=".1675mm">
                    <v:path arrowok="t" o:connecttype="custom" o:connectlocs="0,1084;0,1549" o:connectangles="0,0"/>
                  </v:shape>
                </v:group>
                <v:group id="Group 198" o:spid="_x0000_s1525" style="position:absolute;left:8;top:1849;width:1088;height:158" coordorigin="8,1849" coordsize="1088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99" o:spid="_x0000_s1526" style="position:absolute;left:8;top:1849;width:1088;height:158;visibility:visible;mso-wrap-style:square;v-text-anchor:top" coordsize="108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lIsAA&#10;AADcAAAADwAAAGRycy9kb3ducmV2LnhtbERPy4rCMBTdC/MP4Q6409QHotW0iDAwu8EHFHeX5tqG&#10;aW46TbSdvzcLweXhvHf5YBvxoM4bxwpm0wQEcem04UrB5fw1WYPwAVlj45gU/JOHPPsY7TDVrucj&#10;PU6hEjGEfYoK6hDaVEpf1mTRT11LHLmb6yyGCLtK6g77GG4bOU+SlbRoODbU2NKhpvL3dLcK7KHo&#10;g0wkDu3meP37WZqCF0ap8eew34IINIS3+OX+1grmszg/nolHQG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plIsAAAADcAAAADwAAAAAAAAAAAAAAAACYAgAAZHJzL2Rvd25y&#10;ZXYueG1sUEsFBgAAAAAEAAQA9QAAAIUDAAAAAA==&#10;" path="m,157r1088,l1088,,,,,157xe" fillcolor="#c00000" stroked="f">
                    <v:path arrowok="t" o:connecttype="custom" o:connectlocs="0,2006;1088,2006;1088,1849;0,1849;0,2006" o:connectangles="0,0,0,0,0"/>
                  </v:shape>
                </v:group>
                <v:group id="Group 196" o:spid="_x0000_s1527" style="position:absolute;left:8;top:1999;width:1088;height:158" coordorigin="8,1999" coordsize="1088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97" o:spid="_x0000_s1528" style="position:absolute;left:8;top:1999;width:1088;height:158;visibility:visible;mso-wrap-style:square;v-text-anchor:top" coordsize="108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eHnMYA&#10;AADcAAAADwAAAGRycy9kb3ducmV2LnhtbESPQWvCQBSE74X+h+UVeim6MUjR1FWkELAnMYrY2yP7&#10;TFKzb0N2TaK/3i0Uehxm5htmsRpMLTpqXWVZwWQcgSDOra64UHDYp6MZCOeRNdaWScGNHKyWz08L&#10;TLTteUdd5gsRIOwSVFB63yRSurwkg25sG+LgnW1r0AfZFlK32Ae4qWUcRe/SYMVhocSGPkvKL9nV&#10;KJimcn362s5ddLxXfjacm7fLz7dSry/D+gOEp8H/h//aG60gnsTweyYc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eHnMYAAADcAAAADwAAAAAAAAAAAAAAAACYAgAAZHJz&#10;L2Rvd25yZXYueG1sUEsFBgAAAAAEAAQA9QAAAIsDAAAAAA==&#10;" path="m,157r1088,l1088,,,,,157xe" fillcolor="red" stroked="f">
                    <v:path arrowok="t" o:connecttype="custom" o:connectlocs="0,2156;1088,2156;1088,1999;0,1999;0,2156" o:connectangles="0,0,0,0,0"/>
                  </v:shape>
                </v:group>
                <v:group id="Group 194" o:spid="_x0000_s1529" style="position:absolute;left:8;top:2148;width:1088;height:158" coordorigin="8,2148" coordsize="1088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95" o:spid="_x0000_s1530" style="position:absolute;left:8;top:2148;width:1088;height:158;visibility:visible;mso-wrap-style:square;v-text-anchor:top" coordsize="108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Z8ccA&#10;AADcAAAADwAAAGRycy9kb3ducmV2LnhtbESPT2vCQBTE74LfYXlCL9JsEoo0MatI/0CgaKn20OMj&#10;+0yC2bchu2r67bsFweMwM79hivVoOnGhwbWWFSRRDIK4srrlWsH34f3xGYTzyBo7y6TglxysV9NJ&#10;gbm2V/6iy97XIkDY5aig8b7PpXRVQwZdZHvi4B3tYNAHOdRSD3gNcNPJNI4X0mDLYaHBnl4aqk77&#10;s1HwVrnu5/WYbLN0Xmanw8e5/HQ7pR5m42YJwtPo7+Fbu9QK0uQJ/s+E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KGfHHAAAA3AAAAA8AAAAAAAAAAAAAAAAAmAIAAGRy&#10;cy9kb3ducmV2LnhtbFBLBQYAAAAABAAEAPUAAACMAwAAAAA=&#10;" path="m,158r1088,l1088,,,,,158xe" fillcolor="#ffc000" stroked="f">
                    <v:path arrowok="t" o:connecttype="custom" o:connectlocs="0,2306;1088,2306;1088,2148;0,2148;0,2306" o:connectangles="0,0,0,0,0"/>
                  </v:shape>
                </v:group>
                <v:group id="Group 192" o:spid="_x0000_s1531" style="position:absolute;left:8;top:2299;width:1088;height:158" coordorigin="8,2299" coordsize="1088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93" o:spid="_x0000_s1532" style="position:absolute;left:8;top:2299;width:1088;height:158;visibility:visible;mso-wrap-style:square;v-text-anchor:top" coordsize="108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MUoccA&#10;AADcAAAADwAAAGRycy9kb3ducmV2LnhtbESPT2vCQBTE70K/w/IK3upGkSCpq7SioAct/mnB2yP7&#10;mqTNvo3ZNUY/vVsoeBxm5jfMeNqaUjRUu8Kygn4vAkGcWl1wpuCwX7yMQDiPrLG0TAqu5GA6eeqM&#10;MdH2wltqdj4TAcIuQQW591UipUtzMuh6tiIO3retDfog60zqGi8Bbko5iKJYGiw4LORY0Syn9Hd3&#10;Ngo2p/jz62O1njfD2/vxdKRyhD8LpbrP7dsrCE+tf4T/20utYNCP4e9MOAJyc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zFKHHAAAA3AAAAA8AAAAAAAAAAAAAAAAAmAIAAGRy&#10;cy9kb3ducmV2LnhtbFBLBQYAAAAABAAEAPUAAACMAwAAAAA=&#10;" path="m,157r1088,l1088,,,,,157xe" fillcolor="#92d050" stroked="f">
                    <v:path arrowok="t" o:connecttype="custom" o:connectlocs="0,2456;1088,2456;1088,2299;0,2299;0,2456" o:connectangles="0,0,0,0,0"/>
                  </v:shape>
                </v:group>
                <v:group id="Group 190" o:spid="_x0000_s1533" style="position:absolute;left:8;top:2448;width:1088;height:158" coordorigin="8,2448" coordsize="1088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91" o:spid="_x0000_s1534" style="position:absolute;left:8;top:2448;width:1088;height:158;visibility:visible;mso-wrap-style:square;v-text-anchor:top" coordsize="108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8f5b8A&#10;AADcAAAADwAAAGRycy9kb3ducmV2LnhtbERPz2vCMBS+D/wfwhO8zbQVNqlGEcEx2GlVPD+aZ1tN&#10;XkITa/3vzWGw48f3e70drRED9aFzrCCfZyCIa6c7bhScjof3JYgQkTUax6TgSQG2m8nbGkvtHvxL&#10;QxUbkUI4lKigjdGXUoa6JYth7jxx4i6utxgT7Bupe3ykcGtkkWUf0mLHqaFFT/uW6lt1twrMTfr8&#10;6/rzeT4af1gUcah8LpWaTcfdCkSkMf6L/9zfWkGRp7XpTDoC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nx/lvwAAANwAAAAPAAAAAAAAAAAAAAAAAJgCAABkcnMvZG93bnJl&#10;di54bWxQSwUGAAAAAAQABAD1AAAAhAMAAAAA&#10;" path="m,158r1088,l1088,,,,,158xe" fillcolor="#00af50" stroked="f">
                    <v:path arrowok="t" o:connecttype="custom" o:connectlocs="0,2606;1088,2606;1088,2448;0,2448;0,2606" o:connectangles="0,0,0,0,0"/>
                  </v:shape>
                </v:group>
                <v:group id="Group 188" o:spid="_x0000_s1535" style="position:absolute;left:8;top:1852;width:1088;height:2" coordorigin="8,1852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89" o:spid="_x0000_s1536" style="position:absolute;left:8;top:1852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8nd8EA&#10;AADcAAAADwAAAGRycy9kb3ducmV2LnhtbERPTWvCQBC9C/0Pywi96cYcikRXEaXQm2gasbchO02C&#10;2dmQ3cbor+8cCj0+3vd6O7pWDdSHxrOBxTwBRVx623Bl4DN/ny1BhYhssfVMBh4UYLt5mawxs/7O&#10;JxrOsVISwiFDA3WMXaZ1KGtyGOa+Ixbu2/cOo8C+0rbHu4S7VqdJ8qYdNiwNNXa0r6m8nX+c9B6u&#10;z4KHYtFci2O++8qXl1AGY16n424FKtIY/8V/7g9rIE1lvpyRI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PJ3fBAAAA3AAAAA8AAAAAAAAAAAAAAAAAmAIAAGRycy9kb3du&#10;cmV2LnhtbFBLBQYAAAAABAAEAPUAAACGAwAAAAA=&#10;" path="m,l1088,e" filled="f" strokeweight=".16742mm">
                    <v:path arrowok="t" o:connecttype="custom" o:connectlocs="0,0;1088,0" o:connectangles="0,0"/>
                  </v:shape>
                </v:group>
                <v:group id="Group 186" o:spid="_x0000_s1537" style="position:absolute;left:8;top:2002;width:1088;height:2" coordorigin="8,2002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87" o:spid="_x0000_s1538" style="position:absolute;left:8;top:2002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Ecm8IA&#10;AADcAAAADwAAAGRycy9kb3ducmV2LnhtbESPzYrCMBSF9wO+Q7iCuzG1C5FqFFEEd6Kdiu4uzbUt&#10;NjelibX69GZgYJaH8/NxFqve1KKj1lWWFUzGEQji3OqKCwU/6e57BsJ5ZI21ZVLwIger5eBrgYm2&#10;Tz5Sd/KFCCPsElRQet8kUrq8JINubBvi4N1sa9AH2RZSt/gM46aWcRRNpcGKA6HEhjYl5ffTwwTu&#10;9vLOuMsm1SU7pOtrOju73Ck1GvbrOQhPvf8P/7X3WkEcx/B7JhwBu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0RybwgAAANwAAAAPAAAAAAAAAAAAAAAAAJgCAABkcnMvZG93&#10;bnJldi54bWxQSwUGAAAAAAQABAD1AAAAhwMAAAAA&#10;" path="m,l1088,e" filled="f" strokeweight=".16742mm">
                    <v:path arrowok="t" o:connecttype="custom" o:connectlocs="0,0;1088,0" o:connectangles="0,0"/>
                  </v:shape>
                </v:group>
                <v:group id="Group 184" o:spid="_x0000_s1539" style="position:absolute;left:8;top:2152;width:1088;height:2" coordorigin="8,2152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85" o:spid="_x0000_s1540" style="position:absolute;left:8;top:2152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QhdMQA&#10;AADcAAAADwAAAGRycy9kb3ducmV2LnhtbESPX2vCMBTF34V9h3AHe9PUMqR0RhHHYG9j7Sr6dknu&#10;2mJzU5qsdvv0RhD2eDh/fpz1drKdGGnwrWMFy0UCglg703Kt4Kt8m2cgfEA22DkmBb/kYbt5mK0x&#10;N+7CnzQWoRZxhH2OCpoQ+lxKrxuy6BeuJ47etxsshiiHWpoBL3HcdjJNkpW02HIkNNjTviF9Ln5s&#10;5L4e/yoeq2V7rD7K3anMDl57pZ4ep90LiEBT+A/f2+9GQZo+w+1MPAJy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0IXTEAAAA3AAAAA8AAAAAAAAAAAAAAAAAmAIAAGRycy9k&#10;b3ducmV2LnhtbFBLBQYAAAAABAAEAPUAAACJAwAAAAA=&#10;" path="m,l1088,e" filled="f" strokeweight=".16742mm">
                    <v:path arrowok="t" o:connecttype="custom" o:connectlocs="0,0;1088,0" o:connectangles="0,0"/>
                  </v:shape>
                </v:group>
                <v:group id="Group 182" o:spid="_x0000_s1541" style="position:absolute;left:8;top:2302;width:1088;height:2" coordorigin="8,2302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83" o:spid="_x0000_s1542" style="position:absolute;left:8;top:2302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amMMA&#10;AADcAAAADwAAAGRycy9kb3ducmV2LnhtbESPzYrCMBSF9wO+Q7jC7MbULkSqUUQRZidaK3V3aa5t&#10;sbkpTaZ25uknguDycH4+znI9mEb01LnasoLpJAJBXFhdc6ngnO6/5iCcR9bYWCYFv+RgvRp9LDHR&#10;9sFH6k++FGGEXYIKKu/bREpXVGTQTWxLHLyb7Qz6ILtS6g4fYdw0Mo6imTRYcyBU2NK2ouJ++jGB&#10;u8v/Mu6zaZ1nh3RzTecXVzilPsfDZgHC0+Df4Vf7WyuI4xk8z4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oamMMAAADcAAAADwAAAAAAAAAAAAAAAACYAgAAZHJzL2Rv&#10;d25yZXYueG1sUEsFBgAAAAAEAAQA9QAAAIgDAAAAAA==&#10;" path="m,l1088,e" filled="f" strokeweight=".16742mm">
                    <v:path arrowok="t" o:connecttype="custom" o:connectlocs="0,0;1088,0" o:connectangles="0,0"/>
                  </v:shape>
                </v:group>
                <v:group id="Group 180" o:spid="_x0000_s1543" style="position:absolute;left:8;top:2452;width:1088;height:2" coordorigin="8,2452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81" o:spid="_x0000_s1544" style="position:absolute;left:8;top:2452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rccEA&#10;AADcAAAADwAAAGRycy9kb3ducmV2LnhtbERPTWvCQBC9C/0Pywi96cYcikRXEaXQm2gasbchO02C&#10;2dmQ3cbor+8cCj0+3vd6O7pWDdSHxrOBxTwBRVx623Bl4DN/ny1BhYhssfVMBh4UYLt5mawxs/7O&#10;JxrOsVISwiFDA3WMXaZ1KGtyGOa+Ixbu2/cOo8C+0rbHu4S7VqdJ8qYdNiwNNXa0r6m8nX+c9B6u&#10;z4KHYtFci2O++8qXl1AGY16n424FKtIY/8V/7g9rIE1lrZyRI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5K3HBAAAA3AAAAA8AAAAAAAAAAAAAAAAAmAIAAGRycy9kb3du&#10;cmV2LnhtbFBLBQYAAAAABAAEAPUAAACGAwAAAAA=&#10;" path="m,l1088,e" filled="f" strokeweight=".16742mm">
                    <v:path arrowok="t" o:connecttype="custom" o:connectlocs="0,0;1088,0" o:connectangles="0,0"/>
                  </v:shape>
                </v:group>
                <v:group id="Group 178" o:spid="_x0000_s1545" style="position:absolute;left:8;top:2602;width:1088;height:2" coordorigin="8,2602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79" o:spid="_x0000_s1546" style="position:absolute;left:8;top:2602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xqsIA&#10;AADcAAAADwAAAGRycy9kb3ducmV2LnhtbERPTWvCQBC9C/6HZQq96UYLRWI2IpVCb6WmEb0N2WkS&#10;mp0N2W1M/fXOodDj431nu8l1aqQhtJ4NrJYJKOLK25ZrA5/F62IDKkRki51nMvBLAXb5fJZhav2V&#10;P2g8xlpJCIcUDTQx9qnWoWrIYVj6nli4Lz84jAKHWtsBrxLuOr1OkmftsGVpaLCnl4aq7+OPk97D&#10;+VbyWK7ac/le7C/F5hSqYMzjw7Tfgoo0xX/xn/vNGlg/yXw5I0dA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lrGqwgAAANwAAAAPAAAAAAAAAAAAAAAAAJgCAABkcnMvZG93&#10;bnJldi54bWxQSwUGAAAAAAQABAD1AAAAhwMAAAAA&#10;" path="m,l1088,e" filled="f" strokeweight=".16742mm">
                    <v:path arrowok="t" o:connecttype="custom" o:connectlocs="0,0;1088,0" o:connectangles="0,0"/>
                  </v:shape>
                </v:group>
                <v:group id="Group 176" o:spid="_x0000_s1547" style="position:absolute;left:1092;top:1856;width:2;height:750" coordorigin="1092,1856" coordsize="2,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77" o:spid="_x0000_s1548" style="position:absolute;left:1092;top:1856;width:2;height:750;visibility:visible;mso-wrap-style:square;v-text-anchor:top" coordsize="2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Y8MUA&#10;AADcAAAADwAAAGRycy9kb3ducmV2LnhtbESPX0sDMRDE34V+h7CCbzbXK4i9Ni1SEAVB6B8ffFsu&#10;e5fQy+a4rO3ZT28EwcdhZn7DrDZj6NSZhuQjG5hNC1DEdbSeWwPHw/P9I6gkyBa7yGTgmxJs1pOb&#10;FVY2XnhH5720KkM4VWjAifSV1ql2FDBNY0+cvSYOASXLodV2wEuGh06XRfGgA3rOCw572jqqT/uv&#10;YEA34t+uvllcGzcvZvK++/h8ccbc3Y5PS1BCo/yH/9qv1kA5L+H3TD4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NjwxQAAANwAAAAPAAAAAAAAAAAAAAAAAJgCAABkcnMv&#10;ZG93bnJldi54bWxQSwUGAAAAAAQABAD1AAAAigMAAAAA&#10;" path="m,l,750e" filled="f" strokeweight=".1675mm">
                    <v:path arrowok="t" o:connecttype="custom" o:connectlocs="0,1856;0,2606" o:connectangles="0,0"/>
                  </v:shape>
                </v:group>
                <v:group id="Group 174" o:spid="_x0000_s1549" style="position:absolute;left:8;top:8;width:16943;height:2" coordorigin="8,8" coordsize="169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175" o:spid="_x0000_s1550" style="position:absolute;left:8;top:8;width:16943;height:2;visibility:visible;mso-wrap-style:square;v-text-anchor:top" coordsize="169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wOzcYA&#10;AADcAAAADwAAAGRycy9kb3ducmV2LnhtbESPzWrDMBCE74W8g9hALyWRmzahuFFCyA+khx5ql5wX&#10;a2uZWCtXUmPn7atAocdhZr5hluvBtuJCPjSOFTxOMxDEldMN1wo+y8PkBUSIyBpbx6TgSgHWq9Hd&#10;EnPtev6gSxFrkSAcclRgYuxyKUNlyGKYuo44eV/OW4xJ+lpqj32C21bOsmwhLTacFgx2tDVUnYsf&#10;q+B7b7JdycXCP4R5cbr25fvprVTqfjxsXkFEGuJ/+K991ApmT89wO5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wOzcYAAADcAAAADwAAAAAAAAAAAAAAAACYAgAAZHJz&#10;L2Rvd25yZXYueG1sUEsFBgAAAAAEAAQA9QAAAIsDAAAAAA==&#10;" path="m,l16943,e" filled="f" strokeweight=".16742mm">
                    <v:path arrowok="t" o:connecttype="custom" o:connectlocs="0,0;16943,0" o:connectangles="0,0"/>
                  </v:shape>
                </v:group>
                <v:group id="Group 172" o:spid="_x0000_s1551" style="position:absolute;left:5;top:5;width:2;height:3651" coordorigin="5,5" coordsize="2,3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173" o:spid="_x0000_s1552" style="position:absolute;left:5;top:5;width:2;height:3651;visibility:visible;mso-wrap-style:square;v-text-anchor:top" coordsize="2,3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IAHcMA&#10;AADcAAAADwAAAGRycy9kb3ducmV2LnhtbESPQWsCMRSE74X+h/AK3mpWpVK2RtFFQW9W2/tz89xd&#10;3bwsSdT47xuh4HGYmW+YySyaVlzJ+caygkE/A0FcWt1wpeBnv3r/BOEDssbWMim4k4fZ9PVlgrm2&#10;N/6m6y5UIkHY56igDqHLpfRlTQZ933bEyTtaZzAk6SqpHd4S3LRymGVjabDhtFBjR0VN5Xl3MQps&#10;XG43h+NpdPgo2mLtfhdmY6NSvbc4/wIRKIZn+L+91gqGozE8zqQjI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IAHcMAAADcAAAADwAAAAAAAAAAAAAAAACYAgAAZHJzL2Rv&#10;d25yZXYueG1sUEsFBgAAAAAEAAQA9QAAAIgDAAAAAA==&#10;" path="m,l,3650e" filled="f" strokeweight=".1675mm">
                    <v:path arrowok="t" o:connecttype="custom" o:connectlocs="0,5;0,3655" o:connectangles="0,0"/>
                  </v:shape>
                </v:group>
                <v:group id="Group 170" o:spid="_x0000_s1553" style="position:absolute;left:8;top:3651;width:16943;height:2" coordorigin="8,3651" coordsize="169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171" o:spid="_x0000_s1554" style="position:absolute;left:8;top:3651;width:16943;height:2;visibility:visible;mso-wrap-style:square;v-text-anchor:top" coordsize="169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EEyMIA&#10;AADcAAAADwAAAGRycy9kb3ducmV2LnhtbERPz2vCMBS+C/4P4Q12kZnOYRnVKLI52A4ebMXzo3k2&#10;Zc1Ll0Rb//vlMNjx4/u93o62EzfyoXWs4HmegSCunW65UXCqPp5eQYSIrLFzTAruFGC7mU7WWGg3&#10;8JFuZWxECuFQoAITY19IGWpDFsPc9cSJuzhvMSboG6k9DincdnKRZbm02HJqMNjTm6H6u7xaBT97&#10;k71XXOZ+Fpbl+T5Uh/NXpdTjw7hbgYg0xn/xn/tTK1i8pLXpTD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IQTIwgAAANwAAAAPAAAAAAAAAAAAAAAAAJgCAABkcnMvZG93&#10;bnJldi54bWxQSwUGAAAAAAQABAD1AAAAhwMAAAAA&#10;" path="m,l16943,e" filled="f" strokeweight=".16742mm">
                    <v:path arrowok="t" o:connecttype="custom" o:connectlocs="0,0;16943,0" o:connectangles="0,0"/>
                  </v:shape>
                </v:group>
                <v:group id="Group 167" o:spid="_x0000_s1555" style="position:absolute;left:16947;top:12;width:2;height:3643" coordorigin="16947,12" coordsize="2,3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169" o:spid="_x0000_s1556" style="position:absolute;left:16947;top:12;width:2;height:3643;visibility:visible;mso-wrap-style:square;v-text-anchor:top" coordsize="2,3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BYsEA&#10;AADcAAAADwAAAGRycy9kb3ducmV2LnhtbERPz2vCMBS+D/wfwhN2m6lVhlSjiGMiemoVz4/m2RSb&#10;l67JbPffm4Ow48f3e7UZbCMe1PnasYLpJAFBXDpdc6Xgcv7+WIDwAVlj45gU/JGHzXr0tsJMu55z&#10;ehShEjGEfYYKTAhtJqUvDVn0E9cSR+7mOoshwq6SusM+httGpknyKS3WHBsMtrQzVN6LX6vgdNo3&#10;X4fgenNr02NxnV3yn/yu1Pt42C5BBBrCv/jlPmgF6TzOj2fiEZ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rwWLBAAAA3AAAAA8AAAAAAAAAAAAAAAAAmAIAAGRycy9kb3du&#10;cmV2LnhtbFBLBQYAAAAABAAEAPUAAACGAwAAAAA=&#10;" path="m,l,3643e" filled="f" strokeweight=".1675mm">
                    <v:path arrowok="t" o:connecttype="custom" o:connectlocs="0,12;0,3655" o:connectangles="0,0"/>
                  </v:shape>
                  <v:shape id="Text Box 168" o:spid="_x0000_s1557" type="#_x0000_t202" style="position:absolute;width:16959;height:3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sy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LMjEAAAA3AAAAA8AAAAAAAAAAAAAAAAAmAIAAGRycy9k&#10;b3ducmV2LnhtbFBLBQYAAAAABAAEAPUAAACJAwAAAAA=&#10;" filled="f" stroked="f">
                    <v:textbox inset="0,0,0,0">
                      <w:txbxContent>
                        <w:p w14:paraId="4E056543" w14:textId="77777777" w:rsidR="00F20CE2" w:rsidRDefault="003E30F1">
                          <w:pPr>
                            <w:spacing w:before="34"/>
                            <w:ind w:left="23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pacing w:val="-1"/>
                              <w:sz w:val="9"/>
                            </w:rPr>
                            <w:t>Key</w:t>
                          </w:r>
                          <w:r>
                            <w:rPr>
                              <w:rFonts w:ascii="Century Gothic"/>
                              <w:b/>
                              <w:spacing w:val="-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9"/>
                            </w:rPr>
                            <w:t>-</w:t>
                          </w:r>
                          <w:r>
                            <w:rPr>
                              <w:rFonts w:ascii="Century Gothic"/>
                              <w:b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-1"/>
                              <w:sz w:val="9"/>
                            </w:rPr>
                            <w:t>events</w:t>
                          </w:r>
                          <w:r>
                            <w:rPr>
                              <w:rFonts w:ascii="Century Gothic"/>
                              <w:b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9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b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9"/>
                            </w:rPr>
                            <w:t>previous</w:t>
                          </w:r>
                          <w:r>
                            <w:rPr>
                              <w:rFonts w:ascii="Century Gothic"/>
                              <w:b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9"/>
                            </w:rPr>
                            <w:t>years</w:t>
                          </w:r>
                        </w:p>
                        <w:p w14:paraId="4E056544" w14:textId="77777777" w:rsidR="00F20CE2" w:rsidRDefault="003E30F1">
                          <w:pPr>
                            <w:spacing w:before="32"/>
                            <w:ind w:left="1111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was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met,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by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Commonwealth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 xml:space="preserve"> water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or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any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other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source</w:t>
                          </w:r>
                        </w:p>
                        <w:p w14:paraId="4E056545" w14:textId="77777777" w:rsidR="00F20CE2" w:rsidRDefault="003E30F1">
                          <w:pPr>
                            <w:spacing w:before="47" w:line="326" w:lineRule="auto"/>
                            <w:ind w:left="1111" w:right="9115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was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partially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met,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by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Commonwealth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 xml:space="preserve"> water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or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any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other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source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(may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be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used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3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indicate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infrastructure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assisted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delivery)</w:t>
                          </w:r>
                          <w:r>
                            <w:rPr>
                              <w:rFonts w:ascii="Century Gothic"/>
                              <w:spacing w:val="11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not</w:t>
                          </w:r>
                          <w:r>
                            <w:rPr>
                              <w:rFonts w:ascii="Century Gothic"/>
                              <w:spacing w:val="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provided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(or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not</w:t>
                          </w:r>
                          <w:r>
                            <w:rPr>
                              <w:rFonts w:ascii="Century Gothic"/>
                              <w:spacing w:val="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required)</w:t>
                          </w:r>
                        </w:p>
                        <w:p w14:paraId="4E056546" w14:textId="77777777" w:rsidR="00F20CE2" w:rsidRDefault="003E30F1">
                          <w:pPr>
                            <w:spacing w:before="1"/>
                            <w:ind w:left="23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Note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not</w:t>
                          </w:r>
                          <w:r>
                            <w:rPr>
                              <w:rFonts w:ascii="Century Gothic"/>
                              <w:spacing w:val="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all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demands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require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>every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year,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drying</w:t>
                          </w:r>
                          <w:r>
                            <w:rPr>
                              <w:rFonts w:ascii="Century Gothic"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phases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are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important</w:t>
                          </w:r>
                          <w:r>
                            <w:rPr>
                              <w:rFonts w:ascii="Century Gothic"/>
                              <w:spacing w:val="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for floodplains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temporary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wetlands or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streams</w:t>
                          </w:r>
                        </w:p>
                        <w:p w14:paraId="4E056547" w14:textId="77777777" w:rsidR="00F20CE2" w:rsidRDefault="00F20CE2">
                          <w:pPr>
                            <w:rPr>
                              <w:rFonts w:ascii="Times New Roman" w:eastAsia="Times New Roman" w:hAnsi="Times New Roman" w:cs="Times New Roman"/>
                              <w:sz w:val="8"/>
                              <w:szCs w:val="8"/>
                            </w:rPr>
                          </w:pPr>
                        </w:p>
                        <w:p w14:paraId="4E056548" w14:textId="77777777" w:rsidR="00F20CE2" w:rsidRDefault="00F20CE2">
                          <w:pPr>
                            <w:spacing w:before="5"/>
                            <w:rPr>
                              <w:rFonts w:ascii="Times New Roman" w:eastAsia="Times New Roman" w:hAnsi="Times New Roman" w:cs="Times New Roman"/>
                              <w:sz w:val="10"/>
                              <w:szCs w:val="10"/>
                            </w:rPr>
                          </w:pPr>
                        </w:p>
                        <w:p w14:paraId="4E056549" w14:textId="77777777" w:rsidR="00F20CE2" w:rsidRDefault="003E30F1">
                          <w:pPr>
                            <w:ind w:left="23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pacing w:val="-1"/>
                              <w:sz w:val="9"/>
                            </w:rPr>
                            <w:t>Key</w:t>
                          </w:r>
                          <w:r>
                            <w:rPr>
                              <w:rFonts w:ascii="Century Gothic"/>
                              <w:b/>
                              <w:spacing w:val="-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9"/>
                            </w:rPr>
                            <w:t>-</w:t>
                          </w:r>
                          <w:r>
                            <w:rPr>
                              <w:rFonts w:ascii="Century Gothic"/>
                              <w:b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-1"/>
                              <w:sz w:val="9"/>
                            </w:rPr>
                            <w:t>potential</w:t>
                          </w:r>
                          <w:r>
                            <w:rPr>
                              <w:rFonts w:ascii="Century Gothic"/>
                              <w:b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-1"/>
                              <w:sz w:val="9"/>
                            </w:rPr>
                            <w:t>watering</w:t>
                          </w:r>
                          <w:r>
                            <w:rPr>
                              <w:rFonts w:ascii="Century Gothic"/>
                              <w:b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9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b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9"/>
                            </w:rPr>
                            <w:t>2017-18</w:t>
                          </w:r>
                        </w:p>
                        <w:p w14:paraId="4E05654A" w14:textId="77777777" w:rsidR="00F20CE2" w:rsidRDefault="003E30F1">
                          <w:pPr>
                            <w:spacing w:before="32" w:line="334" w:lineRule="auto"/>
                            <w:ind w:left="1111" w:right="9228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a</w:t>
                          </w:r>
                          <w:r>
                            <w:rPr>
                              <w:rFonts w:ascii="Century Gothic"/>
                              <w:spacing w:val="-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high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>priority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for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Commonwealth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 xml:space="preserve"> watering</w:t>
                          </w:r>
                          <w:r>
                            <w:rPr>
                              <w:rFonts w:ascii="Century Gothic"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 xml:space="preserve">(full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or partial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 xml:space="preserve"> contribution,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subject</w:t>
                          </w:r>
                          <w:r>
                            <w:rPr>
                              <w:rFonts w:ascii="Century Gothic"/>
                              <w:spacing w:val="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3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seasonal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operational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considerations)</w:t>
                          </w:r>
                          <w:r>
                            <w:rPr>
                              <w:rFonts w:ascii="Century Gothic"/>
                              <w:spacing w:val="14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a</w:t>
                          </w:r>
                          <w:r>
                            <w:rPr>
                              <w:rFonts w:ascii="Century Gothic"/>
                              <w:spacing w:val="-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secondary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>priority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for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Commonwealth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watering,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>likely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3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be met</w:t>
                          </w:r>
                          <w:r>
                            <w:rPr>
                              <w:rFonts w:ascii="Century Gothic"/>
                              <w:spacing w:val="4"/>
                              <w:sz w:val="9"/>
                            </w:rPr>
                            <w:t xml:space="preserve"> via</w:t>
                          </w:r>
                          <w:r>
                            <w:rPr>
                              <w:rFonts w:ascii="Century Gothic"/>
                              <w:spacing w:val="-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other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(other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holders,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or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natural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 xml:space="preserve"> flows)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61"/>
                              <w:sz w:val="9"/>
                            </w:rPr>
                            <w:t xml:space="preserve"> 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a</w:t>
                          </w:r>
                          <w:r>
                            <w:rPr>
                              <w:rFonts w:ascii="Century Gothic"/>
                              <w:spacing w:val="-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low</w:t>
                          </w:r>
                          <w:r>
                            <w:rPr>
                              <w:rFonts w:ascii="Century Gothic"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>priority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for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Commonwealth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 xml:space="preserve"> watering</w:t>
                          </w:r>
                        </w:p>
                        <w:p w14:paraId="4E05654B" w14:textId="77777777" w:rsidR="00F20CE2" w:rsidRDefault="00F20CE2">
                          <w:pPr>
                            <w:rPr>
                              <w:rFonts w:ascii="Times New Roman" w:eastAsia="Times New Roman" w:hAnsi="Times New Roman" w:cs="Times New Roman"/>
                              <w:sz w:val="8"/>
                              <w:szCs w:val="8"/>
                            </w:rPr>
                          </w:pPr>
                        </w:p>
                        <w:p w14:paraId="4E05654C" w14:textId="77777777" w:rsidR="00F20CE2" w:rsidRDefault="003E30F1">
                          <w:pPr>
                            <w:spacing w:before="70"/>
                            <w:ind w:left="23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pacing w:val="-1"/>
                              <w:sz w:val="9"/>
                            </w:rPr>
                            <w:t>Key</w:t>
                          </w:r>
                          <w:r>
                            <w:rPr>
                              <w:rFonts w:ascii="Century Gothic"/>
                              <w:b/>
                              <w:spacing w:val="-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9"/>
                            </w:rPr>
                            <w:t>-</w:t>
                          </w:r>
                          <w:r>
                            <w:rPr>
                              <w:rFonts w:ascii="Century Gothic"/>
                              <w:b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9"/>
                            </w:rPr>
                            <w:t>urgency</w:t>
                          </w:r>
                          <w:r>
                            <w:rPr>
                              <w:rFonts w:ascii="Century Gothic"/>
                              <w:b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1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b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-1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b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-1"/>
                              <w:sz w:val="9"/>
                            </w:rPr>
                            <w:t>demands</w:t>
                          </w:r>
                        </w:p>
                        <w:p w14:paraId="4E05654D" w14:textId="77777777" w:rsidR="00F20CE2" w:rsidRDefault="003E30F1">
                          <w:pPr>
                            <w:spacing w:before="32" w:line="325" w:lineRule="auto"/>
                            <w:ind w:left="1111" w:right="10633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>critical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i.e.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urgent</w:t>
                          </w:r>
                          <w:r>
                            <w:rPr>
                              <w:rFonts w:ascii="Century Gothic"/>
                              <w:spacing w:val="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need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for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particular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year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3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manage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>risk</w:t>
                          </w:r>
                          <w:r>
                            <w:rPr>
                              <w:rFonts w:ascii="Century Gothic"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>irretrievable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loss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or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damage</w:t>
                          </w:r>
                          <w:r>
                            <w:rPr>
                              <w:rFonts w:ascii="Century Gothic"/>
                              <w:spacing w:val="9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high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for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i.e.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needed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particular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year</w:t>
                          </w:r>
                        </w:p>
                        <w:p w14:paraId="4E05654E" w14:textId="77777777" w:rsidR="00F20CE2" w:rsidRDefault="003E30F1">
                          <w:pPr>
                            <w:spacing w:before="1" w:line="326" w:lineRule="auto"/>
                            <w:ind w:left="1111" w:right="12031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moderate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for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i.e.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needed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particular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year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and/or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next</w:t>
                          </w:r>
                          <w:r>
                            <w:rPr>
                              <w:rFonts w:ascii="Century Gothic"/>
                              <w:spacing w:val="79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low</w:t>
                          </w:r>
                          <w:r>
                            <w:rPr>
                              <w:rFonts w:ascii="Century Gothic"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for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i.e.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generally</w:t>
                          </w:r>
                          <w:r>
                            <w:rPr>
                              <w:rFonts w:ascii="Century Gothic"/>
                              <w:spacing w:val="1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not</w:t>
                          </w:r>
                          <w:r>
                            <w:rPr>
                              <w:rFonts w:ascii="Century Gothic"/>
                              <w:spacing w:val="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needed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particular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year</w:t>
                          </w:r>
                        </w:p>
                        <w:p w14:paraId="4E05654F" w14:textId="77777777" w:rsidR="00F20CE2" w:rsidRDefault="003E30F1">
                          <w:pPr>
                            <w:spacing w:before="1"/>
                            <w:ind w:left="1111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3"/>
                              <w:sz w:val="9"/>
                            </w:rPr>
                            <w:t>very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low</w:t>
                          </w:r>
                          <w:r>
                            <w:rPr>
                              <w:rFonts w:ascii="Century Gothic"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for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i.e.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generally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not</w:t>
                          </w:r>
                          <w:r>
                            <w:rPr>
                              <w:rFonts w:ascii="Century Gothic"/>
                              <w:spacing w:val="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needed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particular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year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or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following</w:t>
                          </w:r>
                          <w:r>
                            <w:rPr>
                              <w:rFonts w:ascii="Century Gothic"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year</w:t>
                          </w:r>
                        </w:p>
                        <w:p w14:paraId="4E056550" w14:textId="77777777" w:rsidR="00F20CE2" w:rsidRDefault="003E30F1">
                          <w:pPr>
                            <w:spacing w:before="39"/>
                            <w:ind w:left="23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Note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>is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considered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at</w:t>
                          </w:r>
                          <w:r>
                            <w:rPr>
                              <w:rFonts w:ascii="Century Gothic"/>
                              <w:spacing w:val="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-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generalised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scale;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there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may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be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specific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requirements that</w:t>
                          </w:r>
                          <w:r>
                            <w:rPr>
                              <w:rFonts w:ascii="Century Gothic"/>
                              <w:spacing w:val="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are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more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or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less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urgent</w:t>
                          </w:r>
                          <w:r>
                            <w:rPr>
                              <w:rFonts w:ascii="Century Gothic"/>
                              <w:spacing w:val="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within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flow</w:t>
                          </w:r>
                          <w:r>
                            <w:rPr>
                              <w:rFonts w:ascii="Century Gothic"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regime</w:t>
                          </w:r>
                        </w:p>
                        <w:p w14:paraId="4E056551" w14:textId="77777777" w:rsidR="00F20CE2" w:rsidRDefault="00F20CE2">
                          <w:pPr>
                            <w:rPr>
                              <w:rFonts w:ascii="Times New Roman" w:eastAsia="Times New Roman" w:hAnsi="Times New Roman" w:cs="Times New Roman"/>
                              <w:sz w:val="8"/>
                              <w:szCs w:val="8"/>
                            </w:rPr>
                          </w:pPr>
                        </w:p>
                        <w:p w14:paraId="4E056552" w14:textId="77777777" w:rsidR="00F20CE2" w:rsidRDefault="00F20CE2">
                          <w:pPr>
                            <w:spacing w:before="6"/>
                            <w:rPr>
                              <w:rFonts w:ascii="Times New Roman" w:eastAsia="Times New Roman" w:hAnsi="Times New Roman" w:cs="Times New Roman"/>
                              <w:sz w:val="8"/>
                              <w:szCs w:val="8"/>
                            </w:rPr>
                          </w:pPr>
                        </w:p>
                        <w:p w14:paraId="4E056553" w14:textId="77777777" w:rsidR="00F20CE2" w:rsidRDefault="003E30F1">
                          <w:pPr>
                            <w:ind w:left="23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information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this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table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was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compiled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using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number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sources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(below).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Where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no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specific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information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was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available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and/or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where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constraints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excluded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recommended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actions,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previous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actions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their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outcomes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were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used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as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basis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developing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watering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options.</w:t>
                          </w:r>
                        </w:p>
                        <w:p w14:paraId="4E056554" w14:textId="77777777" w:rsidR="00F20CE2" w:rsidRDefault="00F20CE2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</w:p>
                        <w:p w14:paraId="4E056555" w14:textId="77777777" w:rsidR="00F20CE2" w:rsidRDefault="003E30F1">
                          <w:pPr>
                            <w:spacing w:line="306" w:lineRule="auto"/>
                            <w:ind w:left="23" w:right="104"/>
                            <w:rPr>
                              <w:rFonts w:ascii="Arial" w:eastAsia="Arial" w:hAnsi="Arial" w:cs="Arial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References: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1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Hale,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J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and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SKM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(2011),</w:t>
                          </w:r>
                          <w:r>
                            <w:rPr>
                              <w:rFonts w:ascii="Century Gothic"/>
                              <w:spacing w:val="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 xml:space="preserve"> Water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 xml:space="preserve"> Delivery:</w:t>
                          </w:r>
                          <w:r>
                            <w:rPr>
                              <w:rFonts w:ascii="Arial"/>
                              <w:i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>Edward-Wakool</w:t>
                          </w:r>
                          <w:r>
                            <w:rPr>
                              <w:rFonts w:ascii="Arial"/>
                              <w:i/>
                              <w:spacing w:val="-1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9"/>
                            </w:rPr>
                            <w:t xml:space="preserve">. </w:t>
                          </w:r>
                          <w:r>
                            <w:rPr>
                              <w:rFonts w:ascii="Arial"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9"/>
                            </w:rPr>
                            <w:t>2</w:t>
                          </w:r>
                          <w:r>
                            <w:rPr>
                              <w:rFonts w:ascii="Arial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10"/>
                              <w:sz w:val="9"/>
                            </w:rPr>
                            <w:t xml:space="preserve">Adapted </w:t>
                          </w:r>
                          <w:r>
                            <w:rPr>
                              <w:rFonts w:ascii="Arial"/>
                              <w:spacing w:val="-4"/>
                              <w:w w:val="110"/>
                              <w:sz w:val="9"/>
                            </w:rPr>
                            <w:t>from</w:t>
                          </w:r>
                          <w:r>
                            <w:rPr>
                              <w:rFonts w:ascii="Arial"/>
                              <w:spacing w:val="1"/>
                              <w:w w:val="110"/>
                              <w:sz w:val="9"/>
                            </w:rPr>
                            <w:t xml:space="preserve"> Watts</w:t>
                          </w:r>
                          <w:r>
                            <w:rPr>
                              <w:rFonts w:ascii="Arial"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9"/>
                            </w:rPr>
                            <w:t xml:space="preserve">et.al </w:t>
                          </w:r>
                          <w:r>
                            <w:rPr>
                              <w:rFonts w:ascii="Arial"/>
                              <w:spacing w:val="-3"/>
                              <w:w w:val="110"/>
                              <w:sz w:val="9"/>
                            </w:rPr>
                            <w:t>(2013),</w:t>
                          </w:r>
                          <w:r>
                            <w:rPr>
                              <w:rFonts w:ascii="Arial"/>
                              <w:spacing w:val="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Monitoring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>ecosystem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>responses</w:t>
                          </w:r>
                          <w:r>
                            <w:rPr>
                              <w:rFonts w:ascii="Arial"/>
                              <w:i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Commonwealth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  <w:w w:val="110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delivered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 xml:space="preserve"> Edward-Wakool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 xml:space="preserve">river 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>system,</w:t>
                          </w:r>
                          <w:r>
                            <w:rPr>
                              <w:rFonts w:ascii="Arial"/>
                              <w:i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2012-13</w:t>
                          </w:r>
                          <w:r>
                            <w:rPr>
                              <w:rFonts w:ascii="Arial"/>
                              <w:i/>
                              <w:spacing w:val="20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w w:val="110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  <w:w w:val="110"/>
                              <w:sz w:val="9"/>
                            </w:rPr>
                            <w:t>Watts</w:t>
                          </w:r>
                          <w:r>
                            <w:rPr>
                              <w:rFonts w:ascii="Arial"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9"/>
                            </w:rPr>
                            <w:t xml:space="preserve">et.al </w:t>
                          </w:r>
                          <w:r>
                            <w:rPr>
                              <w:rFonts w:ascii="Arial"/>
                              <w:spacing w:val="-3"/>
                              <w:w w:val="110"/>
                              <w:sz w:val="9"/>
                            </w:rPr>
                            <w:t>(2014),</w:t>
                          </w:r>
                          <w:r>
                            <w:rPr>
                              <w:rFonts w:ascii="Arial"/>
                              <w:spacing w:val="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Monitoring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>ecosystem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>responses</w:t>
                          </w:r>
                          <w:r>
                            <w:rPr>
                              <w:rFonts w:ascii="Arial"/>
                              <w:i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Commonwealth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  <w:w w:val="110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 xml:space="preserve"> delivered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 xml:space="preserve"> Edward-Wakool</w:t>
                          </w:r>
                          <w:r>
                            <w:rPr>
                              <w:rFonts w:ascii="Arial"/>
                              <w:i/>
                              <w:spacing w:val="183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 xml:space="preserve">river 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>system,</w:t>
                          </w:r>
                          <w:r>
                            <w:rPr>
                              <w:rFonts w:ascii="Arial"/>
                              <w:i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2013-14</w:t>
                          </w:r>
                          <w:r>
                            <w:rPr>
                              <w:rFonts w:ascii="Arial"/>
                              <w:i/>
                              <w:spacing w:val="1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w w:val="110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  <w:w w:val="110"/>
                              <w:sz w:val="9"/>
                            </w:rPr>
                            <w:t>Watts</w:t>
                          </w:r>
                          <w:r>
                            <w:rPr>
                              <w:rFonts w:ascii="Arial"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10"/>
                              <w:sz w:val="9"/>
                            </w:rPr>
                            <w:t>et</w:t>
                          </w:r>
                          <w:r>
                            <w:rPr>
                              <w:rFonts w:ascii="Arial"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10"/>
                              <w:sz w:val="9"/>
                            </w:rPr>
                            <w:t>al</w:t>
                          </w:r>
                          <w:r>
                            <w:rPr>
                              <w:rFonts w:ascii="Arial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w w:val="110"/>
                              <w:sz w:val="9"/>
                            </w:rPr>
                            <w:t>(2015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),</w:t>
                          </w:r>
                          <w:r>
                            <w:rPr>
                              <w:rFonts w:ascii="Arial"/>
                              <w:i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Commonwealth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 xml:space="preserve"> Water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w w:val="110"/>
                              <w:sz w:val="9"/>
                            </w:rPr>
                            <w:t>Office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Long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Term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 xml:space="preserve">Intervention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Monitoring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>Project:</w:t>
                          </w:r>
                          <w:r>
                            <w:rPr>
                              <w:rFonts w:ascii="Arial"/>
                              <w:i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>Edward-Wakool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>Selected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>Area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>Synthesis</w:t>
                          </w:r>
                          <w:r>
                            <w:rPr>
                              <w:rFonts w:ascii="Arial"/>
                              <w:i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Report,</w:t>
                          </w:r>
                          <w:r>
                            <w:rPr>
                              <w:rFonts w:ascii="Arial"/>
                              <w:i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2014-15.</w:t>
                          </w:r>
                          <w:r>
                            <w:rPr>
                              <w:rFonts w:ascii="Arial"/>
                              <w:i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>3</w:t>
                          </w:r>
                          <w:r>
                            <w:rPr>
                              <w:rFonts w:ascii="Arial"/>
                              <w:i/>
                              <w:spacing w:val="2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9"/>
                            </w:rPr>
                            <w:t>Webster,</w:t>
                          </w:r>
                          <w:r>
                            <w:rPr>
                              <w:rFonts w:ascii="Arial"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9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  <w:w w:val="110"/>
                              <w:sz w:val="9"/>
                            </w:rPr>
                            <w:t xml:space="preserve"> (2010),</w:t>
                          </w:r>
                          <w:r>
                            <w:rPr>
                              <w:rFonts w:ascii="Arial"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Monitoring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 xml:space="preserve"> of</w:t>
                          </w:r>
                          <w:r>
                            <w:rPr>
                              <w:rFonts w:ascii="Arial"/>
                              <w:i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>Werai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>Forest</w:t>
                          </w:r>
                          <w:r>
                            <w:rPr>
                              <w:rFonts w:ascii="Arial"/>
                              <w:i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  <w:w w:val="110"/>
                              <w:sz w:val="9"/>
                            </w:rPr>
                            <w:t>Flow.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E055F88" w14:textId="77777777" w:rsidR="00F20CE2" w:rsidRDefault="00F20C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20CE2">
          <w:footerReference w:type="default" r:id="rId52"/>
          <w:pgSz w:w="23820" w:h="16840" w:orient="landscape"/>
          <w:pgMar w:top="1100" w:right="3320" w:bottom="980" w:left="3320" w:header="0" w:footer="787" w:gutter="0"/>
          <w:pgNumType w:start="35"/>
          <w:cols w:space="720"/>
        </w:sectPr>
      </w:pPr>
    </w:p>
    <w:p w14:paraId="4E055F89" w14:textId="6830F5EF" w:rsidR="00F20CE2" w:rsidRDefault="003E30F1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116448" behindDoc="1" locked="0" layoutInCell="1" allowOverlap="1" wp14:anchorId="4E056170" wp14:editId="051A9774">
                <wp:simplePos x="0" y="0"/>
                <wp:positionH relativeFrom="page">
                  <wp:posOffset>12897485</wp:posOffset>
                </wp:positionH>
                <wp:positionV relativeFrom="page">
                  <wp:posOffset>765810</wp:posOffset>
                </wp:positionV>
                <wp:extent cx="1270" cy="1270"/>
                <wp:effectExtent l="10160" t="13335" r="7620" b="4445"/>
                <wp:wrapNone/>
                <wp:docPr id="178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20311" y="1206"/>
                          <a:chExt cx="2" cy="2"/>
                        </a:xfrm>
                      </wpg:grpSpPr>
                      <wps:wsp>
                        <wps:cNvPr id="179" name="Freeform 165"/>
                        <wps:cNvSpPr>
                          <a:spLocks/>
                        </wps:cNvSpPr>
                        <wps:spPr bwMode="auto">
                          <a:xfrm>
                            <a:off x="20311" y="120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7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674F7" id="Group 164" o:spid="_x0000_s1026" style="position:absolute;margin-left:1015.55pt;margin-top:60.3pt;width:.1pt;height:.1pt;z-index:-200032;mso-position-horizontal-relative:page;mso-position-vertical-relative:page" coordorigin="20311,120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">
                <v:shape id="Freeform 165" o:spid="_x0000_s1027" style="position:absolute;left:20311;top:120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2kUsQA&#10;AADcAAAADwAAAGRycy9kb3ducmV2LnhtbERPS2sCMRC+F/wPYQQvSzer0Fa3RhFFKHiQ+rgPyeyj&#10;3UyWTXS3/fVNodDbfHzPWa4H24g7db52rGCaZiCItTM1lwou5/3jHIQPyAYbx6TgizysV6OHJebG&#10;9fxO91MoRQxhn6OCKoQ2l9Lriiz61LXEkStcZzFE2JXSdNjHcNvIWZY9S4s1x4YKW9pWpD9PN6vg&#10;SsfdoU8+zotCH5Jjopsn931VajIeNq8gAg3hX/znfjNx/ssCfp+JF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tpFLEAAAA3AAAAA8AAAAAAAAAAAAAAAAAmAIAAGRycy9k&#10;b3ducmV2LnhtbFBLBQYAAAAABAAEAPUAAACJAwAAAAA=&#10;" path="m,l,e" filled="f" strokecolor="#d3d3d3" strokeweight=".1321mm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16472" behindDoc="1" locked="0" layoutInCell="1" allowOverlap="1" wp14:anchorId="4E056171" wp14:editId="1893F0FA">
                <wp:simplePos x="0" y="0"/>
                <wp:positionH relativeFrom="page">
                  <wp:posOffset>12897485</wp:posOffset>
                </wp:positionH>
                <wp:positionV relativeFrom="page">
                  <wp:posOffset>861060</wp:posOffset>
                </wp:positionV>
                <wp:extent cx="1270" cy="1270"/>
                <wp:effectExtent l="10160" t="13335" r="7620" b="4445"/>
                <wp:wrapNone/>
                <wp:docPr id="176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20311" y="1356"/>
                          <a:chExt cx="2" cy="2"/>
                        </a:xfrm>
                      </wpg:grpSpPr>
                      <wps:wsp>
                        <wps:cNvPr id="177" name="Freeform 163"/>
                        <wps:cNvSpPr>
                          <a:spLocks/>
                        </wps:cNvSpPr>
                        <wps:spPr bwMode="auto">
                          <a:xfrm>
                            <a:off x="20311" y="135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7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C7301" id="Group 162" o:spid="_x0000_s1026" style="position:absolute;margin-left:1015.55pt;margin-top:67.8pt;width:.1pt;height:.1pt;z-index:-200008;mso-position-horizontal-relative:page;mso-position-vertical-relative:page" coordorigin="20311,135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">
                <v:shape id="Freeform 163" o:spid="_x0000_s1027" style="position:absolute;left:20311;top:135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6Vu8QA&#10;AADcAAAADwAAAGRycy9kb3ducmV2LnhtbERPS2sCMRC+F/wPYYReFs22YNV1o0hLQfAg9XEfktmH&#10;bibLJnW3/fVNodDbfHzPyTeDbcSdOl87VvA0TUEQa2dqLhWcT++TBQgfkA02jknBF3nYrEcPOWbG&#10;9fxB92MoRQxhn6GCKoQ2k9Lriiz6qWuJI1e4zmKIsCul6bCP4baRz2n6Ii3WHBsqbOm1In07floF&#10;Fzq87fvkeloWep8cEt3M3PdFqcfxsF2BCDSEf/Gfe2fi/Pkcfp+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+lbvEAAAA3AAAAA8AAAAAAAAAAAAAAAAAmAIAAGRycy9k&#10;b3ducmV2LnhtbFBLBQYAAAAABAAEAPUAAACJAwAAAAA=&#10;" path="m,l,e" filled="f" strokecolor="#d3d3d3" strokeweight=".1321mm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16496" behindDoc="1" locked="0" layoutInCell="1" allowOverlap="1" wp14:anchorId="4E056172" wp14:editId="178C301A">
                <wp:simplePos x="0" y="0"/>
                <wp:positionH relativeFrom="page">
                  <wp:posOffset>12897485</wp:posOffset>
                </wp:positionH>
                <wp:positionV relativeFrom="page">
                  <wp:posOffset>6310630</wp:posOffset>
                </wp:positionV>
                <wp:extent cx="1270" cy="1270"/>
                <wp:effectExtent l="10160" t="5080" r="7620" b="12700"/>
                <wp:wrapNone/>
                <wp:docPr id="174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20311" y="9938"/>
                          <a:chExt cx="2" cy="2"/>
                        </a:xfrm>
                      </wpg:grpSpPr>
                      <wps:wsp>
                        <wps:cNvPr id="175" name="Freeform 161"/>
                        <wps:cNvSpPr>
                          <a:spLocks/>
                        </wps:cNvSpPr>
                        <wps:spPr bwMode="auto">
                          <a:xfrm>
                            <a:off x="20311" y="993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7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F01B4" id="Group 160" o:spid="_x0000_s1026" style="position:absolute;margin-left:1015.55pt;margin-top:496.9pt;width:.1pt;height:.1pt;z-index:-199984;mso-position-horizontal-relative:page;mso-position-vertical-relative:page" coordorigin="20311,993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">
                <v:shape id="Freeform 161" o:spid="_x0000_s1027" style="position:absolute;left:20311;top:993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uV8MA&#10;AADcAAAADwAAAGRycy9kb3ducmV2LnhtbERPTWvCQBC9F/oflhF6CbqxoNboKkUpCB5Erfdhd0yi&#10;2dmQXU3qr+8WhN7m8T5nvuxsJe7U+NKxguEgBUGsnSk5V/B9/Op/gPAB2WDlmBT8kIfl4vVljplx&#10;Le/pfgi5iCHsM1RQhFBnUnpdkEU/cDVx5M6usRgibHJpGmxjuK3ke5qOpcWSY0OBNa0K0tfDzSo4&#10;0W69bZPLcXrW22SX6GrkHiel3nrd5wxEoC78i5/ujYnzJyP4eyZe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CuV8MAAADcAAAADwAAAAAAAAAAAAAAAACYAgAAZHJzL2Rv&#10;d25yZXYueG1sUEsFBgAAAAAEAAQA9QAAAIgDAAAAAA==&#10;" path="m,l,e" filled="f" strokecolor="#d3d3d3" strokeweight=".1321mm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7"/>
        <w:gridCol w:w="1087"/>
        <w:gridCol w:w="2167"/>
        <w:gridCol w:w="720"/>
        <w:gridCol w:w="667"/>
        <w:gridCol w:w="667"/>
        <w:gridCol w:w="667"/>
        <w:gridCol w:w="667"/>
        <w:gridCol w:w="667"/>
        <w:gridCol w:w="667"/>
        <w:gridCol w:w="667"/>
        <w:gridCol w:w="665"/>
        <w:gridCol w:w="2665"/>
        <w:gridCol w:w="1087"/>
        <w:gridCol w:w="2575"/>
        <w:gridCol w:w="86"/>
      </w:tblGrid>
      <w:tr w:rsidR="00F20CE2" w14:paraId="4E055F90" w14:textId="77777777">
        <w:trPr>
          <w:trHeight w:hRule="exact" w:val="15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5F8A" w14:textId="77777777" w:rsidR="00F20CE2" w:rsidRDefault="003E30F1">
            <w:pPr>
              <w:pStyle w:val="TableParagraph"/>
              <w:spacing w:before="6"/>
              <w:ind w:left="13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w w:val="110"/>
                <w:sz w:val="9"/>
              </w:rPr>
              <w:t>Environmental</w:t>
            </w:r>
            <w:r>
              <w:rPr>
                <w:rFonts w:ascii="Century Gothic"/>
                <w:b/>
                <w:spacing w:val="-10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assets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5F8B" w14:textId="77777777" w:rsidR="00F20CE2" w:rsidRDefault="003E30F1">
            <w:pPr>
              <w:pStyle w:val="TableParagraph"/>
              <w:spacing w:before="6" w:line="277" w:lineRule="auto"/>
              <w:ind w:left="13" w:right="9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2"/>
                <w:w w:val="110"/>
                <w:sz w:val="9"/>
              </w:rPr>
              <w:t>Primary</w:t>
            </w:r>
            <w:r>
              <w:rPr>
                <w:rFonts w:ascii="Century Gothic"/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objective</w:t>
            </w:r>
            <w:r>
              <w:rPr>
                <w:rFonts w:ascii="Century Gothic"/>
                <w:b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-3"/>
                <w:w w:val="110"/>
                <w:sz w:val="9"/>
              </w:rPr>
              <w:t>of</w:t>
            </w:r>
            <w:r>
              <w:rPr>
                <w:rFonts w:ascii="Century Gothic"/>
                <w:b/>
                <w:spacing w:val="25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flows</w:t>
            </w:r>
          </w:p>
        </w:tc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5F8C" w14:textId="77777777" w:rsidR="00F20CE2" w:rsidRDefault="003E30F1">
            <w:pPr>
              <w:pStyle w:val="TableParagraph"/>
              <w:tabs>
                <w:tab w:val="left" w:pos="2167"/>
              </w:tabs>
              <w:spacing w:before="6" w:line="277" w:lineRule="auto"/>
              <w:ind w:left="13" w:right="-1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1"/>
                <w:w w:val="110"/>
                <w:sz w:val="9"/>
              </w:rPr>
              <w:t>Indicative</w:t>
            </w:r>
            <w:r>
              <w:rPr>
                <w:rFonts w:ascii="Century Gothic"/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 xml:space="preserve">demand </w:t>
            </w:r>
            <w:r>
              <w:rPr>
                <w:rFonts w:ascii="Century Gothic"/>
                <w:b/>
                <w:spacing w:val="-1"/>
                <w:w w:val="110"/>
                <w:sz w:val="9"/>
              </w:rPr>
              <w:t>(for</w:t>
            </w:r>
            <w:r>
              <w:rPr>
                <w:rFonts w:ascii="Century Gothic"/>
                <w:b/>
                <w:spacing w:val="5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1"/>
                <w:w w:val="110"/>
                <w:sz w:val="9"/>
                <w:u w:val="single" w:color="000000"/>
              </w:rPr>
              <w:t>al</w:t>
            </w:r>
            <w:r>
              <w:rPr>
                <w:rFonts w:ascii="Century Gothic"/>
                <w:b/>
                <w:spacing w:val="-22"/>
                <w:w w:val="110"/>
                <w:sz w:val="9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  <w:u w:val="single" w:color="000000"/>
              </w:rPr>
              <w:t>l</w:t>
            </w:r>
            <w:r>
              <w:rPr>
                <w:rFonts w:ascii="Century Gothic"/>
                <w:b/>
                <w:spacing w:val="4"/>
                <w:w w:val="110"/>
                <w:sz w:val="9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  <w:u w:val="single" w:color="000000"/>
              </w:rPr>
              <w:t>sour</w:t>
            </w:r>
            <w:r>
              <w:rPr>
                <w:rFonts w:ascii="Century Gothic"/>
                <w:b/>
                <w:spacing w:val="-23"/>
                <w:w w:val="110"/>
                <w:sz w:val="9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3"/>
                <w:w w:val="110"/>
                <w:sz w:val="9"/>
                <w:u w:val="single" w:color="000000"/>
              </w:rPr>
              <w:t>ces</w:t>
            </w:r>
            <w:r>
              <w:rPr>
                <w:rFonts w:ascii="Century Gothic"/>
                <w:b/>
                <w:spacing w:val="-1"/>
                <w:w w:val="110"/>
                <w:sz w:val="9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3"/>
                <w:w w:val="110"/>
                <w:sz w:val="9"/>
                <w:u w:val="single" w:color="000000"/>
              </w:rPr>
              <w:t>of</w:t>
            </w:r>
            <w:r>
              <w:rPr>
                <w:rFonts w:ascii="Century Gothic"/>
                <w:b/>
                <w:w w:val="110"/>
                <w:sz w:val="9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w w:val="110"/>
                <w:sz w:val="9"/>
                <w:u w:val="single" w:color="000000"/>
              </w:rPr>
              <w:t>water</w:t>
            </w:r>
            <w:r>
              <w:rPr>
                <w:rFonts w:ascii="Century Gothic"/>
                <w:b/>
                <w:w w:val="108"/>
                <w:sz w:val="9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9"/>
                <w:u w:val="single" w:color="000000"/>
              </w:rPr>
              <w:tab/>
            </w:r>
            <w:r>
              <w:rPr>
                <w:rFonts w:ascii="Century Gothic"/>
                <w:b/>
                <w:spacing w:val="29"/>
                <w:sz w:val="9"/>
              </w:rPr>
              <w:t xml:space="preserve"> </w:t>
            </w:r>
            <w:r>
              <w:rPr>
                <w:rFonts w:ascii="Century Gothic"/>
                <w:b/>
                <w:spacing w:val="2"/>
                <w:w w:val="105"/>
                <w:sz w:val="9"/>
              </w:rPr>
              <w:t>in</w:t>
            </w:r>
            <w:r>
              <w:rPr>
                <w:rFonts w:ascii="Century Gothic"/>
                <w:b/>
                <w:spacing w:val="9"/>
                <w:w w:val="105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the</w:t>
            </w:r>
            <w:r>
              <w:rPr>
                <w:rFonts w:ascii="Century Gothic"/>
                <w:b/>
                <w:spacing w:val="-10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system)</w:t>
            </w: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5F8D" w14:textId="77777777" w:rsidR="00F20CE2" w:rsidRDefault="003E30F1">
            <w:pPr>
              <w:pStyle w:val="TableParagraph"/>
              <w:spacing w:before="6" w:line="277" w:lineRule="auto"/>
              <w:ind w:left="51" w:right="58" w:firstLine="82"/>
              <w:jc w:val="both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1"/>
                <w:w w:val="110"/>
                <w:sz w:val="9"/>
              </w:rPr>
              <w:t>Required</w:t>
            </w:r>
            <w:r>
              <w:rPr>
                <w:rFonts w:ascii="Century Gothic"/>
                <w:b/>
                <w:spacing w:val="25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frequency</w:t>
            </w:r>
            <w:r>
              <w:rPr>
                <w:rFonts w:ascii="Century Gothic"/>
                <w:b/>
                <w:spacing w:val="24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(maximum</w:t>
            </w:r>
            <w:r>
              <w:rPr>
                <w:rFonts w:ascii="Century Gothic"/>
                <w:b/>
                <w:spacing w:val="23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spacing w:val="3"/>
                <w:w w:val="110"/>
                <w:sz w:val="9"/>
              </w:rPr>
              <w:t>dry</w:t>
            </w:r>
            <w:r>
              <w:rPr>
                <w:rFonts w:ascii="Century Gothic"/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1"/>
                <w:w w:val="110"/>
                <w:sz w:val="9"/>
              </w:rPr>
              <w:t>interval)</w:t>
            </w:r>
          </w:p>
        </w:tc>
        <w:tc>
          <w:tcPr>
            <w:tcW w:w="533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4E055F8E" w14:textId="77777777" w:rsidR="00F20CE2" w:rsidRDefault="003E30F1">
            <w:pPr>
              <w:pStyle w:val="TableParagraph"/>
              <w:spacing w:before="6"/>
              <w:ind w:left="1618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1"/>
                <w:w w:val="110"/>
                <w:sz w:val="9"/>
              </w:rPr>
              <w:t>Watering</w:t>
            </w:r>
            <w:r>
              <w:rPr>
                <w:rFonts w:ascii="Century Gothic"/>
                <w:b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1"/>
                <w:w w:val="110"/>
                <w:sz w:val="9"/>
              </w:rPr>
              <w:t>history</w:t>
            </w:r>
            <w:r>
              <w:rPr>
                <w:rFonts w:ascii="Century Gothic"/>
                <w:b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1"/>
                <w:w w:val="110"/>
                <w:sz w:val="9"/>
              </w:rPr>
              <w:t>(from</w:t>
            </w:r>
            <w:r>
              <w:rPr>
                <w:rFonts w:ascii="Century Gothic"/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3"/>
                <w:w w:val="110"/>
                <w:sz w:val="9"/>
              </w:rPr>
              <w:t xml:space="preserve">all </w:t>
            </w:r>
            <w:r>
              <w:rPr>
                <w:rFonts w:ascii="Century Gothic"/>
                <w:b/>
                <w:w w:val="110"/>
                <w:sz w:val="9"/>
              </w:rPr>
              <w:t>sources</w:t>
            </w:r>
            <w:r>
              <w:rPr>
                <w:rFonts w:ascii="Century Gothic"/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-3"/>
                <w:w w:val="110"/>
                <w:sz w:val="9"/>
              </w:rPr>
              <w:t>of</w:t>
            </w:r>
            <w:r>
              <w:rPr>
                <w:rFonts w:ascii="Century Gothic"/>
                <w:b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water)</w:t>
            </w:r>
          </w:p>
        </w:tc>
        <w:tc>
          <w:tcPr>
            <w:tcW w:w="6413" w:type="dxa"/>
            <w:gridSpan w:val="4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14:paraId="4E055F8F" w14:textId="77777777" w:rsidR="00F20CE2" w:rsidRDefault="003E30F1">
            <w:pPr>
              <w:pStyle w:val="TableParagraph"/>
              <w:spacing w:before="6"/>
              <w:ind w:right="3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-4"/>
                <w:w w:val="110"/>
                <w:sz w:val="9"/>
              </w:rPr>
              <w:t>2017-18</w:t>
            </w:r>
          </w:p>
        </w:tc>
      </w:tr>
      <w:tr w:rsidR="00F20CE2" w14:paraId="4E055FA0" w14:textId="77777777">
        <w:trPr>
          <w:trHeight w:hRule="exact" w:val="150"/>
        </w:trPr>
        <w:tc>
          <w:tcPr>
            <w:tcW w:w="10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055F91" w14:textId="77777777" w:rsidR="00F20CE2" w:rsidRDefault="00F20CE2"/>
        </w:tc>
        <w:tc>
          <w:tcPr>
            <w:tcW w:w="10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055F92" w14:textId="77777777" w:rsidR="00F20CE2" w:rsidRDefault="00F20CE2"/>
        </w:tc>
        <w:tc>
          <w:tcPr>
            <w:tcW w:w="21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055F93" w14:textId="77777777" w:rsidR="00F20CE2" w:rsidRDefault="00F20CE2"/>
        </w:tc>
        <w:tc>
          <w:tcPr>
            <w:tcW w:w="7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055F94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95" w14:textId="77777777" w:rsidR="00F20CE2" w:rsidRDefault="003E30F1">
            <w:pPr>
              <w:pStyle w:val="TableParagraph"/>
              <w:spacing w:before="6"/>
              <w:ind w:left="148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-4"/>
                <w:w w:val="110"/>
                <w:sz w:val="9"/>
              </w:rPr>
              <w:t>2009-10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96" w14:textId="77777777" w:rsidR="00F20CE2" w:rsidRDefault="003E30F1">
            <w:pPr>
              <w:pStyle w:val="TableParagraph"/>
              <w:spacing w:before="6"/>
              <w:ind w:left="149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-4"/>
                <w:w w:val="110"/>
                <w:sz w:val="9"/>
              </w:rPr>
              <w:t>2010-11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97" w14:textId="77777777" w:rsidR="00F20CE2" w:rsidRDefault="003E30F1">
            <w:pPr>
              <w:pStyle w:val="TableParagraph"/>
              <w:spacing w:before="6"/>
              <w:ind w:left="149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-4"/>
                <w:w w:val="110"/>
                <w:sz w:val="9"/>
              </w:rPr>
              <w:t>2011-12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98" w14:textId="77777777" w:rsidR="00F20CE2" w:rsidRDefault="003E30F1">
            <w:pPr>
              <w:pStyle w:val="TableParagraph"/>
              <w:spacing w:before="6"/>
              <w:ind w:left="14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3"/>
                <w:w w:val="110"/>
                <w:sz w:val="9"/>
                <w:szCs w:val="9"/>
              </w:rPr>
              <w:t>2012–13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99" w14:textId="77777777" w:rsidR="00F20CE2" w:rsidRDefault="003E30F1">
            <w:pPr>
              <w:pStyle w:val="TableParagraph"/>
              <w:spacing w:before="6"/>
              <w:ind w:left="14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3"/>
                <w:w w:val="110"/>
                <w:sz w:val="9"/>
                <w:szCs w:val="9"/>
              </w:rPr>
              <w:t>2013–14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9A" w14:textId="77777777" w:rsidR="00F20CE2" w:rsidRDefault="003E30F1">
            <w:pPr>
              <w:pStyle w:val="TableParagraph"/>
              <w:spacing w:before="6"/>
              <w:ind w:left="14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3"/>
                <w:w w:val="110"/>
                <w:sz w:val="9"/>
                <w:szCs w:val="9"/>
              </w:rPr>
              <w:t>2014–15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9B" w14:textId="77777777" w:rsidR="00F20CE2" w:rsidRDefault="003E30F1">
            <w:pPr>
              <w:pStyle w:val="TableParagraph"/>
              <w:spacing w:before="6"/>
              <w:ind w:left="14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3"/>
                <w:w w:val="110"/>
                <w:sz w:val="9"/>
                <w:szCs w:val="9"/>
              </w:rPr>
              <w:t>2015–16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4E055F9C" w14:textId="77777777" w:rsidR="00F20CE2" w:rsidRDefault="003E30F1">
            <w:pPr>
              <w:pStyle w:val="TableParagraph"/>
              <w:spacing w:before="6"/>
              <w:ind w:left="149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-4"/>
                <w:w w:val="110"/>
                <w:sz w:val="9"/>
              </w:rPr>
              <w:t>2016-17</w:t>
            </w:r>
          </w:p>
        </w:tc>
        <w:tc>
          <w:tcPr>
            <w:tcW w:w="2665" w:type="dxa"/>
            <w:vMerge w:val="restart"/>
            <w:tcBorders>
              <w:top w:val="single" w:sz="4" w:space="0" w:color="000000"/>
              <w:left w:val="single" w:sz="7" w:space="0" w:color="000000"/>
              <w:right w:val="single" w:sz="4" w:space="0" w:color="000000"/>
            </w:tcBorders>
          </w:tcPr>
          <w:p w14:paraId="4E055F9D" w14:textId="77777777" w:rsidR="00F20CE2" w:rsidRDefault="003E30F1">
            <w:pPr>
              <w:pStyle w:val="TableParagraph"/>
              <w:spacing w:before="6" w:line="276" w:lineRule="auto"/>
              <w:ind w:left="1191" w:right="90" w:hanging="1118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w w:val="110"/>
                <w:sz w:val="9"/>
              </w:rPr>
              <w:t>Predominant</w:t>
            </w:r>
            <w:r>
              <w:rPr>
                <w:rFonts w:ascii="Century Gothic"/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urgency</w:t>
            </w:r>
            <w:r>
              <w:rPr>
                <w:rFonts w:ascii="Century Gothic"/>
                <w:b/>
                <w:spacing w:val="-3"/>
                <w:w w:val="110"/>
                <w:sz w:val="9"/>
              </w:rPr>
              <w:t xml:space="preserve"> of</w:t>
            </w:r>
            <w:r>
              <w:rPr>
                <w:rFonts w:ascii="Century Gothic"/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environmental demand</w:t>
            </w:r>
            <w:r>
              <w:rPr>
                <w:rFonts w:ascii="Century Gothic"/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-1"/>
                <w:w w:val="110"/>
                <w:sz w:val="9"/>
              </w:rPr>
              <w:t>for</w:t>
            </w:r>
            <w:r>
              <w:rPr>
                <w:rFonts w:ascii="Century Gothic"/>
                <w:b/>
                <w:spacing w:val="47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spacing w:val="-1"/>
                <w:w w:val="110"/>
                <w:sz w:val="9"/>
              </w:rPr>
              <w:t>water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BF0DE"/>
          </w:tcPr>
          <w:p w14:paraId="4E055F9E" w14:textId="77777777" w:rsidR="00F20CE2" w:rsidRDefault="003E30F1">
            <w:pPr>
              <w:pStyle w:val="TableParagraph"/>
              <w:spacing w:before="6" w:line="276" w:lineRule="auto"/>
              <w:ind w:left="171" w:right="67" w:hanging="105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w w:val="110"/>
                <w:sz w:val="9"/>
              </w:rPr>
              <w:t>Purpose</w:t>
            </w:r>
            <w:r>
              <w:rPr>
                <w:rFonts w:ascii="Century Gothic"/>
                <w:b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under</w:t>
            </w:r>
            <w:r>
              <w:rPr>
                <w:rFonts w:ascii="Century Gothic"/>
                <w:b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2"/>
                <w:w w:val="110"/>
                <w:sz w:val="9"/>
              </w:rPr>
              <w:t>high</w:t>
            </w:r>
            <w:r>
              <w:rPr>
                <w:rFonts w:ascii="Century Gothic"/>
                <w:b/>
                <w:spacing w:val="30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spacing w:val="2"/>
                <w:w w:val="110"/>
                <w:sz w:val="9"/>
              </w:rPr>
              <w:t>inflow</w:t>
            </w:r>
            <w:r>
              <w:rPr>
                <w:rFonts w:ascii="Century Gothic"/>
                <w:b/>
                <w:spacing w:val="-15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1"/>
                <w:w w:val="110"/>
                <w:sz w:val="9"/>
              </w:rPr>
              <w:t>scenario</w:t>
            </w:r>
          </w:p>
        </w:tc>
        <w:tc>
          <w:tcPr>
            <w:tcW w:w="26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5F9F" w14:textId="77777777" w:rsidR="00F20CE2" w:rsidRDefault="003E30F1">
            <w:pPr>
              <w:pStyle w:val="TableParagraph"/>
              <w:spacing w:before="6" w:line="276" w:lineRule="auto"/>
              <w:ind w:left="1011" w:right="216" w:hanging="803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w w:val="110"/>
                <w:sz w:val="9"/>
              </w:rPr>
              <w:t>Potential</w:t>
            </w:r>
            <w:r>
              <w:rPr>
                <w:rFonts w:ascii="Century Gothic"/>
                <w:b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-1"/>
                <w:w w:val="110"/>
                <w:sz w:val="9"/>
              </w:rPr>
              <w:t>Commonwealth</w:t>
            </w:r>
            <w:r>
              <w:rPr>
                <w:rFonts w:ascii="Century Gothic"/>
                <w:b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environmental</w:t>
            </w:r>
            <w:r>
              <w:rPr>
                <w:rFonts w:ascii="Century Gothic"/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-1"/>
                <w:w w:val="110"/>
                <w:sz w:val="9"/>
              </w:rPr>
              <w:t>water</w:t>
            </w:r>
            <w:r>
              <w:rPr>
                <w:rFonts w:ascii="Century Gothic"/>
                <w:b/>
                <w:spacing w:val="23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spacing w:val="1"/>
                <w:w w:val="110"/>
                <w:sz w:val="9"/>
              </w:rPr>
              <w:t>contribution?</w:t>
            </w:r>
          </w:p>
        </w:tc>
      </w:tr>
      <w:tr w:rsidR="00F20CE2" w14:paraId="4E055FB2" w14:textId="77777777">
        <w:trPr>
          <w:trHeight w:hRule="exact" w:val="262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A1" w14:textId="77777777" w:rsidR="00F20CE2" w:rsidRDefault="00F20CE2"/>
        </w:tc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A2" w14:textId="77777777" w:rsidR="00F20CE2" w:rsidRDefault="00F20CE2"/>
        </w:tc>
        <w:tc>
          <w:tcPr>
            <w:tcW w:w="21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A3" w14:textId="77777777" w:rsidR="00F20CE2" w:rsidRDefault="00F20CE2"/>
        </w:tc>
        <w:tc>
          <w:tcPr>
            <w:tcW w:w="7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A4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A5" w14:textId="77777777" w:rsidR="00F20CE2" w:rsidRDefault="003E30F1">
            <w:pPr>
              <w:pStyle w:val="TableParagraph"/>
              <w:spacing w:before="6"/>
              <w:ind w:left="9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1"/>
                <w:w w:val="110"/>
                <w:sz w:val="9"/>
              </w:rPr>
              <w:t>(</w:t>
            </w:r>
            <w:r>
              <w:rPr>
                <w:rFonts w:ascii="Century Gothic"/>
                <w:w w:val="110"/>
                <w:sz w:val="9"/>
              </w:rPr>
              <w:t>dr</w:t>
            </w:r>
            <w:r>
              <w:rPr>
                <w:rFonts w:ascii="Century Gothic"/>
                <w:spacing w:val="3"/>
                <w:w w:val="110"/>
                <w:sz w:val="9"/>
              </w:rPr>
              <w:t>o</w:t>
            </w:r>
            <w:r>
              <w:rPr>
                <w:rFonts w:ascii="Century Gothic"/>
                <w:w w:val="110"/>
                <w:sz w:val="9"/>
              </w:rPr>
              <w:t>u</w:t>
            </w:r>
            <w:r>
              <w:rPr>
                <w:rFonts w:ascii="Century Gothic"/>
                <w:spacing w:val="1"/>
                <w:w w:val="110"/>
                <w:sz w:val="9"/>
              </w:rPr>
              <w:t>g</w:t>
            </w:r>
            <w:r>
              <w:rPr>
                <w:rFonts w:ascii="Century Gothic"/>
                <w:w w:val="110"/>
                <w:sz w:val="9"/>
              </w:rPr>
              <w:t>h</w:t>
            </w:r>
            <w:r>
              <w:rPr>
                <w:rFonts w:ascii="Century Gothic"/>
                <w:spacing w:val="4"/>
                <w:w w:val="110"/>
                <w:sz w:val="9"/>
              </w:rPr>
              <w:t>t</w:t>
            </w:r>
            <w:r>
              <w:rPr>
                <w:rFonts w:ascii="Century Gothic"/>
                <w:w w:val="110"/>
                <w:sz w:val="9"/>
              </w:rPr>
              <w:t>)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A6" w14:textId="77777777" w:rsidR="00F20CE2" w:rsidRDefault="003E30F1">
            <w:pPr>
              <w:pStyle w:val="TableParagraph"/>
              <w:spacing w:before="6" w:line="293" w:lineRule="auto"/>
              <w:ind w:left="186" w:right="81" w:hanging="98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(very</w:t>
            </w:r>
            <w:r>
              <w:rPr>
                <w:rFonts w:ascii="Century Gothic"/>
                <w:spacing w:val="-1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wet)</w:t>
            </w:r>
            <w:r>
              <w:rPr>
                <w:rFonts w:ascii="Century Gothic"/>
                <w:spacing w:val="22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(HBW)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A7" w14:textId="77777777" w:rsidR="00F20CE2" w:rsidRDefault="003E30F1">
            <w:pPr>
              <w:pStyle w:val="TableParagraph"/>
              <w:spacing w:before="6"/>
              <w:ind w:left="20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1"/>
                <w:w w:val="110"/>
                <w:sz w:val="9"/>
              </w:rPr>
              <w:t>(wet)</w:t>
            </w:r>
          </w:p>
          <w:p w14:paraId="4E055FA8" w14:textId="77777777" w:rsidR="00F20CE2" w:rsidRDefault="003E30F1">
            <w:pPr>
              <w:pStyle w:val="TableParagraph"/>
              <w:spacing w:before="24"/>
              <w:ind w:left="18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(HBW)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A9" w14:textId="77777777" w:rsidR="00F20CE2" w:rsidRDefault="003E30F1">
            <w:pPr>
              <w:pStyle w:val="TableParagraph"/>
              <w:spacing w:before="6"/>
              <w:ind w:left="20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1"/>
                <w:w w:val="110"/>
                <w:sz w:val="9"/>
              </w:rPr>
              <w:t>(wet)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AA" w14:textId="77777777" w:rsidR="00F20CE2" w:rsidRDefault="003E30F1">
            <w:pPr>
              <w:pStyle w:val="TableParagraph"/>
              <w:spacing w:before="6"/>
              <w:ind w:left="5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(moderate)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AB" w14:textId="77777777" w:rsidR="00F20CE2" w:rsidRDefault="003E30F1">
            <w:pPr>
              <w:pStyle w:val="TableParagraph"/>
              <w:spacing w:before="6"/>
              <w:ind w:left="148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</w:rPr>
              <w:t>(drying)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AC" w14:textId="77777777" w:rsidR="00F20CE2" w:rsidRDefault="003E30F1">
            <w:pPr>
              <w:pStyle w:val="TableParagraph"/>
              <w:spacing w:before="6"/>
              <w:ind w:left="223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3"/>
                <w:w w:val="110"/>
                <w:sz w:val="9"/>
              </w:rPr>
              <w:t>(dry)</w:t>
            </w:r>
          </w:p>
          <w:p w14:paraId="4E055FAD" w14:textId="77777777" w:rsidR="00F20CE2" w:rsidRDefault="003E30F1">
            <w:pPr>
              <w:pStyle w:val="TableParagraph"/>
              <w:spacing w:before="24"/>
              <w:ind w:left="194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4"/>
                <w:w w:val="110"/>
                <w:sz w:val="9"/>
              </w:rPr>
              <w:t>(BGA)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4E055FAE" w14:textId="77777777" w:rsidR="00F20CE2" w:rsidRDefault="003E30F1">
            <w:pPr>
              <w:pStyle w:val="TableParagraph"/>
              <w:spacing w:before="6" w:line="293" w:lineRule="auto"/>
              <w:ind w:left="186" w:right="74" w:hanging="98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(very</w:t>
            </w:r>
            <w:r>
              <w:rPr>
                <w:rFonts w:ascii="Century Gothic"/>
                <w:spacing w:val="-1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wet)</w:t>
            </w:r>
            <w:r>
              <w:rPr>
                <w:rFonts w:ascii="Century Gothic"/>
                <w:spacing w:val="22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(HBW)</w:t>
            </w:r>
          </w:p>
        </w:tc>
        <w:tc>
          <w:tcPr>
            <w:tcW w:w="2665" w:type="dxa"/>
            <w:vMerge/>
            <w:tcBorders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14:paraId="4E055FAF" w14:textId="77777777" w:rsidR="00F20CE2" w:rsidRDefault="00F20CE2"/>
        </w:tc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E"/>
          </w:tcPr>
          <w:p w14:paraId="4E055FB0" w14:textId="77777777" w:rsidR="00F20CE2" w:rsidRDefault="00F20CE2"/>
        </w:tc>
        <w:tc>
          <w:tcPr>
            <w:tcW w:w="266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B1" w14:textId="77777777" w:rsidR="00F20CE2" w:rsidRDefault="00F20CE2"/>
        </w:tc>
      </w:tr>
      <w:tr w:rsidR="00F20CE2" w14:paraId="4E055FC7" w14:textId="77777777">
        <w:trPr>
          <w:trHeight w:hRule="exact" w:val="113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5FB3" w14:textId="77777777" w:rsidR="00F20CE2" w:rsidRDefault="003E30F1">
            <w:pPr>
              <w:pStyle w:val="TableParagraph"/>
              <w:spacing w:before="6" w:line="276" w:lineRule="auto"/>
              <w:ind w:left="283" w:right="65" w:hanging="22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1"/>
                <w:w w:val="110"/>
                <w:sz w:val="9"/>
              </w:rPr>
              <w:t>Yallakool</w:t>
            </w:r>
            <w:r>
              <w:rPr>
                <w:rFonts w:ascii="Century Gothic"/>
                <w:b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&amp;</w:t>
            </w:r>
            <w:r>
              <w:rPr>
                <w:rFonts w:ascii="Century Gothic"/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Wakool</w:t>
            </w:r>
            <w:r>
              <w:rPr>
                <w:rFonts w:ascii="Century Gothic"/>
                <w:b/>
                <w:spacing w:val="27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(below</w:t>
            </w:r>
            <w:r>
              <w:rPr>
                <w:rFonts w:ascii="Century Gothic"/>
                <w:b/>
                <w:spacing w:val="-11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the</w:t>
            </w:r>
          </w:p>
          <w:p w14:paraId="4E055FB4" w14:textId="77777777" w:rsidR="00F20CE2" w:rsidRDefault="003E30F1">
            <w:pPr>
              <w:pStyle w:val="TableParagraph"/>
              <w:spacing w:line="276" w:lineRule="auto"/>
              <w:ind w:left="291" w:right="63" w:hanging="22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-1"/>
                <w:w w:val="110"/>
                <w:sz w:val="9"/>
              </w:rPr>
              <w:t>confluence</w:t>
            </w:r>
            <w:r>
              <w:rPr>
                <w:rFonts w:ascii="Century Gothic"/>
                <w:b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with</w:t>
            </w:r>
            <w:r>
              <w:rPr>
                <w:rFonts w:ascii="Century Gothic"/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the</w:t>
            </w:r>
            <w:r>
              <w:rPr>
                <w:rFonts w:ascii="Century Gothic"/>
                <w:b/>
                <w:spacing w:val="27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spacing w:val="-1"/>
                <w:w w:val="110"/>
                <w:sz w:val="9"/>
              </w:rPr>
              <w:t>Y</w:t>
            </w:r>
            <w:r>
              <w:rPr>
                <w:rFonts w:ascii="Century Gothic"/>
                <w:b/>
                <w:spacing w:val="3"/>
                <w:w w:val="110"/>
                <w:sz w:val="9"/>
              </w:rPr>
              <w:t>a</w:t>
            </w:r>
            <w:r>
              <w:rPr>
                <w:rFonts w:ascii="Century Gothic"/>
                <w:b/>
                <w:spacing w:val="6"/>
                <w:w w:val="110"/>
                <w:sz w:val="9"/>
              </w:rPr>
              <w:t>ll</w:t>
            </w:r>
            <w:r>
              <w:rPr>
                <w:rFonts w:ascii="Century Gothic"/>
                <w:b/>
                <w:spacing w:val="3"/>
                <w:w w:val="110"/>
                <w:sz w:val="9"/>
              </w:rPr>
              <w:t>ak</w:t>
            </w:r>
            <w:r>
              <w:rPr>
                <w:rFonts w:ascii="Century Gothic"/>
                <w:b/>
                <w:spacing w:val="-4"/>
                <w:w w:val="110"/>
                <w:sz w:val="9"/>
              </w:rPr>
              <w:t>oo</w:t>
            </w:r>
            <w:r>
              <w:rPr>
                <w:rFonts w:ascii="Century Gothic"/>
                <w:b/>
                <w:spacing w:val="6"/>
                <w:w w:val="110"/>
                <w:sz w:val="9"/>
              </w:rPr>
              <w:t>l</w:t>
            </w:r>
            <w:r>
              <w:rPr>
                <w:rFonts w:ascii="Century Gothic"/>
                <w:b/>
                <w:w w:val="110"/>
                <w:sz w:val="9"/>
              </w:rPr>
              <w:t>)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5FB5" w14:textId="77777777" w:rsidR="00F20CE2" w:rsidRDefault="003E30F1">
            <w:pPr>
              <w:pStyle w:val="TableParagraph"/>
              <w:spacing w:before="6" w:line="293" w:lineRule="auto"/>
              <w:ind w:left="13" w:right="1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</w:rPr>
              <w:t>Maintenance</w:t>
            </w:r>
            <w:r>
              <w:rPr>
                <w:rFonts w:ascii="Century Gothic"/>
                <w:spacing w:val="-1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22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native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fish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habitat</w:t>
            </w:r>
            <w:r>
              <w:rPr>
                <w:rFonts w:ascii="Century Gothic"/>
                <w:spacing w:val="22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instream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aquatic</w:t>
            </w:r>
            <w:r>
              <w:rPr>
                <w:rFonts w:ascii="Century Gothic"/>
                <w:spacing w:val="27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vegetation</w:t>
            </w:r>
            <w:r>
              <w:rPr>
                <w:rFonts w:ascii="Century Gothic"/>
                <w:spacing w:val="21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L</w:t>
            </w:r>
            <w:r>
              <w:rPr>
                <w:rFonts w:ascii="Century Gothic"/>
                <w:spacing w:val="3"/>
                <w:w w:val="110"/>
                <w:sz w:val="9"/>
              </w:rPr>
              <w:t>o</w:t>
            </w:r>
            <w:r>
              <w:rPr>
                <w:rFonts w:ascii="Century Gothic"/>
                <w:w w:val="110"/>
                <w:sz w:val="9"/>
              </w:rPr>
              <w:t>n</w:t>
            </w:r>
            <w:r>
              <w:rPr>
                <w:rFonts w:ascii="Century Gothic"/>
                <w:spacing w:val="1"/>
                <w:w w:val="110"/>
                <w:sz w:val="9"/>
              </w:rPr>
              <w:t>g</w:t>
            </w:r>
            <w:r>
              <w:rPr>
                <w:rFonts w:ascii="Century Gothic"/>
                <w:spacing w:val="2"/>
                <w:w w:val="110"/>
                <w:sz w:val="9"/>
              </w:rPr>
              <w:t>i</w:t>
            </w:r>
            <w:r>
              <w:rPr>
                <w:rFonts w:ascii="Century Gothic"/>
                <w:spacing w:val="4"/>
                <w:w w:val="110"/>
                <w:sz w:val="9"/>
              </w:rPr>
              <w:t>t</w:t>
            </w:r>
            <w:r>
              <w:rPr>
                <w:rFonts w:ascii="Century Gothic"/>
                <w:w w:val="110"/>
                <w:sz w:val="9"/>
              </w:rPr>
              <w:t>ud</w:t>
            </w:r>
            <w:r>
              <w:rPr>
                <w:rFonts w:ascii="Century Gothic"/>
                <w:spacing w:val="2"/>
                <w:w w:val="110"/>
                <w:sz w:val="9"/>
              </w:rPr>
              <w:t>i</w:t>
            </w:r>
            <w:r>
              <w:rPr>
                <w:rFonts w:ascii="Century Gothic"/>
                <w:w w:val="110"/>
                <w:sz w:val="9"/>
              </w:rPr>
              <w:t>nal</w:t>
            </w:r>
            <w:r>
              <w:rPr>
                <w:rFonts w:ascii="Century Gothic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connectivity</w:t>
            </w:r>
          </w:p>
          <w:p w14:paraId="4E055FB6" w14:textId="77777777" w:rsidR="00F20CE2" w:rsidRDefault="003E30F1">
            <w:pPr>
              <w:pStyle w:val="TableParagraph"/>
              <w:spacing w:line="293" w:lineRule="auto"/>
              <w:ind w:left="13" w:right="17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</w:rPr>
              <w:t>Fish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spawning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23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movement</w:t>
            </w:r>
            <w:r>
              <w:rPr>
                <w:rFonts w:ascii="Century Gothic"/>
                <w:spacing w:val="22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 xml:space="preserve">Nutrient </w:t>
            </w:r>
            <w:r>
              <w:rPr>
                <w:rFonts w:ascii="Century Gothic"/>
                <w:spacing w:val="-3"/>
                <w:w w:val="110"/>
                <w:sz w:val="9"/>
              </w:rPr>
              <w:t>cycling</w:t>
            </w:r>
            <w:r>
              <w:rPr>
                <w:rFonts w:ascii="Century Gothic"/>
                <w:spacing w:val="26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Water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Quality</w:t>
            </w:r>
          </w:p>
        </w:tc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5FB7" w14:textId="77777777" w:rsidR="00F20CE2" w:rsidRDefault="003E30F1">
            <w:pPr>
              <w:pStyle w:val="TableParagraph"/>
              <w:spacing w:before="19" w:line="314" w:lineRule="auto"/>
              <w:ind w:left="13" w:right="170"/>
              <w:rPr>
                <w:rFonts w:ascii="Century Gothic" w:eastAsia="Century Gothic" w:hAnsi="Century Gothic" w:cs="Century Gothic"/>
                <w:sz w:val="6"/>
                <w:szCs w:val="6"/>
              </w:rPr>
            </w:pPr>
            <w:r>
              <w:rPr>
                <w:rFonts w:ascii="Century Gothic"/>
                <w:spacing w:val="-3"/>
                <w:w w:val="110"/>
                <w:sz w:val="9"/>
              </w:rPr>
              <w:t xml:space="preserve">Base </w:t>
            </w:r>
            <w:r>
              <w:rPr>
                <w:rFonts w:ascii="Century Gothic"/>
                <w:spacing w:val="2"/>
                <w:w w:val="110"/>
                <w:sz w:val="9"/>
              </w:rPr>
              <w:t>flows</w:t>
            </w:r>
            <w:r>
              <w:rPr>
                <w:rFonts w:ascii="Century Gothic"/>
                <w:spacing w:val="1"/>
                <w:w w:val="110"/>
                <w:position w:val="4"/>
                <w:sz w:val="6"/>
              </w:rPr>
              <w:t>1</w:t>
            </w:r>
            <w:r>
              <w:rPr>
                <w:rFonts w:ascii="Century Gothic"/>
                <w:spacing w:val="9"/>
                <w:w w:val="110"/>
                <w:position w:val="4"/>
                <w:sz w:val="6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~170ML/d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 xml:space="preserve">for </w:t>
            </w:r>
            <w:r>
              <w:rPr>
                <w:rFonts w:ascii="Century Gothic"/>
                <w:spacing w:val="-3"/>
                <w:w w:val="110"/>
                <w:sz w:val="9"/>
              </w:rPr>
              <w:t>300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days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(~51</w:t>
            </w:r>
            <w:r>
              <w:rPr>
                <w:rFonts w:ascii="Century Gothic"/>
                <w:spacing w:val="31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GL)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from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late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winter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till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late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Autumn</w:t>
            </w:r>
            <w:r>
              <w:rPr>
                <w:rFonts w:ascii="Century Gothic"/>
                <w:w w:val="110"/>
                <w:position w:val="4"/>
                <w:sz w:val="6"/>
              </w:rPr>
              <w:t>1</w:t>
            </w: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5FB8" w14:textId="77777777" w:rsidR="00F20CE2" w:rsidRDefault="003E30F1">
            <w:pPr>
              <w:pStyle w:val="TableParagraph"/>
              <w:spacing w:before="6"/>
              <w:ind w:left="2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1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in </w:t>
            </w:r>
            <w:r>
              <w:rPr>
                <w:rFonts w:ascii="Century Gothic"/>
                <w:w w:val="110"/>
                <w:sz w:val="9"/>
              </w:rPr>
              <w:t>1 (2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</w:rPr>
              <w:t>years)</w:t>
            </w:r>
          </w:p>
        </w:tc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4E055FB9" w14:textId="77777777" w:rsidR="00F20CE2" w:rsidRDefault="00F20CE2"/>
        </w:tc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BA" w14:textId="77777777" w:rsidR="00F20CE2" w:rsidRDefault="00F20CE2"/>
        </w:tc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BB" w14:textId="77777777" w:rsidR="00F20CE2" w:rsidRDefault="00F20CE2"/>
        </w:tc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BC" w14:textId="77777777" w:rsidR="00F20CE2" w:rsidRDefault="00F20CE2"/>
        </w:tc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BD" w14:textId="77777777" w:rsidR="00F20CE2" w:rsidRDefault="00F20CE2"/>
        </w:tc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BE" w14:textId="77777777" w:rsidR="00F20CE2" w:rsidRDefault="00F20CE2"/>
        </w:tc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BF" w14:textId="77777777" w:rsidR="00F20CE2" w:rsidRDefault="00F20CE2"/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7" w:space="0" w:color="000000"/>
            </w:tcBorders>
            <w:shd w:val="clear" w:color="auto" w:fill="A6A6A6"/>
          </w:tcPr>
          <w:p w14:paraId="4E055FC0" w14:textId="77777777" w:rsidR="00F20CE2" w:rsidRDefault="00F20CE2"/>
        </w:tc>
        <w:tc>
          <w:tcPr>
            <w:tcW w:w="2665" w:type="dxa"/>
            <w:vMerge w:val="restart"/>
            <w:tcBorders>
              <w:top w:val="single" w:sz="4" w:space="0" w:color="000000"/>
              <w:left w:val="single" w:sz="7" w:space="0" w:color="000000"/>
              <w:right w:val="single" w:sz="4" w:space="0" w:color="000000"/>
            </w:tcBorders>
            <w:shd w:val="clear" w:color="auto" w:fill="FF0000"/>
          </w:tcPr>
          <w:p w14:paraId="4E055FC1" w14:textId="77777777" w:rsidR="00F20CE2" w:rsidRDefault="003E30F1">
            <w:pPr>
              <w:pStyle w:val="TableParagraph"/>
              <w:spacing w:before="6"/>
              <w:ind w:left="6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  <w:u w:val="single" w:color="000000"/>
              </w:rPr>
              <w:t>High</w:t>
            </w:r>
          </w:p>
          <w:p w14:paraId="4E055FC2" w14:textId="77777777" w:rsidR="00F20CE2" w:rsidRDefault="003E30F1">
            <w:pPr>
              <w:pStyle w:val="TableParagraph"/>
              <w:spacing w:before="24"/>
              <w:ind w:right="1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Critical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minimum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flows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avoid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long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term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damage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5FC3" w14:textId="77777777" w:rsidR="00F20CE2" w:rsidRDefault="003E30F1">
            <w:pPr>
              <w:pStyle w:val="TableParagraph"/>
              <w:spacing w:before="6"/>
              <w:ind w:left="33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color w:val="E36C09"/>
                <w:w w:val="110"/>
                <w:sz w:val="9"/>
              </w:rPr>
              <w:t>Improve</w:t>
            </w:r>
          </w:p>
        </w:tc>
        <w:tc>
          <w:tcPr>
            <w:tcW w:w="257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94B3D6"/>
          </w:tcPr>
          <w:p w14:paraId="4E055FC4" w14:textId="77777777" w:rsidR="00F20CE2" w:rsidRDefault="003E30F1">
            <w:pPr>
              <w:pStyle w:val="TableParagraph"/>
              <w:spacing w:before="6" w:line="293" w:lineRule="auto"/>
              <w:ind w:left="88" w:right="5" w:hanging="75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Likely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w w:val="110"/>
                <w:sz w:val="9"/>
              </w:rPr>
              <w:t xml:space="preserve"> be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met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by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consumptive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demands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</w:rPr>
              <w:t>except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in</w:t>
            </w:r>
            <w:r>
              <w:rPr>
                <w:rFonts w:ascii="Century Gothic"/>
                <w:spacing w:val="25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  <w:u w:val="single" w:color="000000"/>
              </w:rPr>
              <w:t>v</w:t>
            </w:r>
            <w:r>
              <w:rPr>
                <w:rFonts w:ascii="Century Gothic"/>
                <w:spacing w:val="-23"/>
                <w:w w:val="110"/>
                <w:sz w:val="9"/>
                <w:u w:val="single" w:color="000000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  <w:u w:val="single" w:color="000000"/>
              </w:rPr>
              <w:t>ery</w:t>
            </w:r>
            <w:r>
              <w:rPr>
                <w:rFonts w:ascii="Century Gothic"/>
                <w:spacing w:val="-8"/>
                <w:w w:val="110"/>
                <w:sz w:val="9"/>
                <w:u w:val="single" w:color="000000"/>
              </w:rPr>
              <w:t xml:space="preserve"> </w:t>
            </w:r>
            <w:r>
              <w:rPr>
                <w:rFonts w:ascii="Century Gothic"/>
                <w:w w:val="110"/>
                <w:sz w:val="9"/>
                <w:u w:val="single" w:color="000000"/>
              </w:rPr>
              <w:t>dry</w:t>
            </w:r>
            <w:r>
              <w:rPr>
                <w:rFonts w:ascii="Century Gothic"/>
                <w:spacing w:val="-8"/>
                <w:w w:val="110"/>
                <w:sz w:val="9"/>
                <w:u w:val="single" w:color="000000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  <w:u w:val="single" w:color="000000"/>
              </w:rPr>
              <w:t>year</w:t>
            </w:r>
            <w:r>
              <w:rPr>
                <w:rFonts w:ascii="Century Gothic"/>
                <w:spacing w:val="1"/>
                <w:w w:val="110"/>
                <w:sz w:val="9"/>
                <w:u w:val="single" w:color="000000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&amp;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in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such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scenario</w:t>
            </w:r>
            <w:r>
              <w:rPr>
                <w:rFonts w:ascii="Century Gothic"/>
                <w:spacing w:val="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CEW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may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be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use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</w:p>
          <w:p w14:paraId="4E055FC5" w14:textId="77777777" w:rsidR="00F20CE2" w:rsidRDefault="003E30F1">
            <w:pPr>
              <w:pStyle w:val="TableParagraph"/>
              <w:ind w:left="51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</w:rPr>
              <w:t>prevent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system</w:t>
            </w:r>
            <w:r>
              <w:rPr>
                <w:rFonts w:ascii="Century Gothic"/>
                <w:spacing w:val="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from</w:t>
            </w:r>
            <w:r>
              <w:rPr>
                <w:rFonts w:ascii="Century Gothic"/>
                <w:spacing w:val="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being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cut</w:t>
            </w:r>
            <w:r>
              <w:rPr>
                <w:rFonts w:ascii="Century Gothic"/>
                <w:spacing w:val="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off</w:t>
            </w:r>
          </w:p>
        </w:tc>
        <w:tc>
          <w:tcPr>
            <w:tcW w:w="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4E055FC6" w14:textId="77777777" w:rsidR="00F20CE2" w:rsidRDefault="003E30F1">
            <w:pPr>
              <w:pStyle w:val="TableParagraph"/>
              <w:spacing w:before="6" w:line="97" w:lineRule="exact"/>
              <w:ind w:left="-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a</w:t>
            </w:r>
          </w:p>
        </w:tc>
      </w:tr>
      <w:tr w:rsidR="00F20CE2" w14:paraId="4E055FD8" w14:textId="77777777">
        <w:trPr>
          <w:trHeight w:hRule="exact" w:val="352"/>
        </w:trPr>
        <w:tc>
          <w:tcPr>
            <w:tcW w:w="10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055FC8" w14:textId="77777777" w:rsidR="00F20CE2" w:rsidRDefault="00F20CE2"/>
        </w:tc>
        <w:tc>
          <w:tcPr>
            <w:tcW w:w="10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055FC9" w14:textId="77777777" w:rsidR="00F20CE2" w:rsidRDefault="00F20CE2"/>
        </w:tc>
        <w:tc>
          <w:tcPr>
            <w:tcW w:w="21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CA" w14:textId="77777777" w:rsidR="00F20CE2" w:rsidRDefault="00F20CE2"/>
        </w:tc>
        <w:tc>
          <w:tcPr>
            <w:tcW w:w="7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CB" w14:textId="77777777" w:rsidR="00F20CE2" w:rsidRDefault="00F20CE2"/>
        </w:tc>
        <w:tc>
          <w:tcPr>
            <w:tcW w:w="6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055FCC" w14:textId="77777777" w:rsidR="00F20CE2" w:rsidRDefault="00F20CE2"/>
        </w:tc>
        <w:tc>
          <w:tcPr>
            <w:tcW w:w="6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CD" w14:textId="77777777" w:rsidR="00F20CE2" w:rsidRDefault="00F20CE2"/>
        </w:tc>
        <w:tc>
          <w:tcPr>
            <w:tcW w:w="6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CE" w14:textId="77777777" w:rsidR="00F20CE2" w:rsidRDefault="00F20CE2"/>
        </w:tc>
        <w:tc>
          <w:tcPr>
            <w:tcW w:w="6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CF" w14:textId="77777777" w:rsidR="00F20CE2" w:rsidRDefault="00F20CE2"/>
        </w:tc>
        <w:tc>
          <w:tcPr>
            <w:tcW w:w="6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D0" w14:textId="77777777" w:rsidR="00F20CE2" w:rsidRDefault="00F20CE2"/>
        </w:tc>
        <w:tc>
          <w:tcPr>
            <w:tcW w:w="6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D1" w14:textId="77777777" w:rsidR="00F20CE2" w:rsidRDefault="00F20CE2"/>
        </w:tc>
        <w:tc>
          <w:tcPr>
            <w:tcW w:w="6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D2" w14:textId="77777777" w:rsidR="00F20CE2" w:rsidRDefault="00F20CE2"/>
        </w:tc>
        <w:tc>
          <w:tcPr>
            <w:tcW w:w="664" w:type="dxa"/>
            <w:vMerge/>
            <w:tcBorders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A6A6A6"/>
          </w:tcPr>
          <w:p w14:paraId="4E055FD3" w14:textId="77777777" w:rsidR="00F20CE2" w:rsidRDefault="00F20CE2"/>
        </w:tc>
        <w:tc>
          <w:tcPr>
            <w:tcW w:w="2665" w:type="dxa"/>
            <w:vMerge/>
            <w:tcBorders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4E055FD4" w14:textId="77777777" w:rsidR="00F20CE2" w:rsidRDefault="00F20CE2"/>
        </w:tc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D5" w14:textId="77777777" w:rsidR="00F20CE2" w:rsidRDefault="00F20CE2"/>
        </w:tc>
        <w:tc>
          <w:tcPr>
            <w:tcW w:w="257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94B3D6"/>
          </w:tcPr>
          <w:p w14:paraId="4E055FD6" w14:textId="77777777" w:rsidR="00F20CE2" w:rsidRDefault="00F20CE2"/>
        </w:tc>
        <w:tc>
          <w:tcPr>
            <w:tcW w:w="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4E055FD7" w14:textId="77777777" w:rsidR="00F20CE2" w:rsidRDefault="00F20CE2"/>
        </w:tc>
      </w:tr>
      <w:tr w:rsidR="00F20CE2" w14:paraId="4E055FE9" w14:textId="77777777">
        <w:trPr>
          <w:trHeight w:hRule="exact" w:val="450"/>
        </w:trPr>
        <w:tc>
          <w:tcPr>
            <w:tcW w:w="10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055FD9" w14:textId="77777777" w:rsidR="00F20CE2" w:rsidRDefault="00F20CE2"/>
        </w:tc>
        <w:tc>
          <w:tcPr>
            <w:tcW w:w="10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055FDA" w14:textId="77777777" w:rsidR="00F20CE2" w:rsidRDefault="00F20CE2"/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DB" w14:textId="77777777" w:rsidR="00F20CE2" w:rsidRDefault="003E30F1">
            <w:pPr>
              <w:pStyle w:val="TableParagraph"/>
              <w:spacing w:before="18" w:line="304" w:lineRule="auto"/>
              <w:ind w:left="13" w:right="42"/>
              <w:rPr>
                <w:rFonts w:ascii="Century Gothic" w:eastAsia="Century Gothic" w:hAnsi="Century Gothic" w:cs="Century Gothic"/>
                <w:sz w:val="6"/>
                <w:szCs w:val="6"/>
              </w:rPr>
            </w:pPr>
            <w:r>
              <w:rPr>
                <w:rFonts w:ascii="Century Gothic"/>
                <w:w w:val="110"/>
                <w:sz w:val="9"/>
              </w:rPr>
              <w:t>Multiple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or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longer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small</w:t>
            </w:r>
            <w:r>
              <w:rPr>
                <w:rFonts w:ascii="Century Gothic"/>
                <w:w w:val="110"/>
                <w:sz w:val="9"/>
              </w:rPr>
              <w:t xml:space="preserve"> events</w:t>
            </w:r>
            <w:r>
              <w:rPr>
                <w:rFonts w:ascii="Century Gothic"/>
                <w:w w:val="110"/>
                <w:position w:val="4"/>
                <w:sz w:val="6"/>
              </w:rPr>
              <w:t>2</w:t>
            </w:r>
            <w:r>
              <w:rPr>
                <w:rFonts w:ascii="Century Gothic"/>
                <w:spacing w:val="-6"/>
                <w:w w:val="110"/>
                <w:position w:val="4"/>
                <w:sz w:val="6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~30-60 GL</w:t>
            </w:r>
            <w:r>
              <w:rPr>
                <w:rFonts w:ascii="Century Gothic"/>
                <w:spacing w:val="28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(~600ML/d)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for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60-120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days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in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late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winter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spacing w:val="36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early</w:t>
            </w:r>
            <w:r>
              <w:rPr>
                <w:rFonts w:ascii="Century Gothic"/>
                <w:spacing w:val="-1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summer</w:t>
            </w:r>
            <w:r>
              <w:rPr>
                <w:rFonts w:ascii="Century Gothic"/>
                <w:w w:val="110"/>
                <w:position w:val="4"/>
                <w:sz w:val="6"/>
              </w:rPr>
              <w:t>1,2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DC" w14:textId="77777777" w:rsidR="00F20CE2" w:rsidRDefault="003E30F1">
            <w:pPr>
              <w:pStyle w:val="TableParagraph"/>
              <w:spacing w:before="6" w:line="293" w:lineRule="auto"/>
              <w:ind w:left="223" w:right="153" w:hanging="68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 xml:space="preserve">2  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in </w:t>
            </w:r>
            <w:r>
              <w:rPr>
                <w:rFonts w:ascii="Century Gothic"/>
                <w:w w:val="110"/>
                <w:sz w:val="9"/>
              </w:rPr>
              <w:t>3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(4</w:t>
            </w:r>
            <w:r>
              <w:rPr>
                <w:rFonts w:ascii="Century Gothic"/>
                <w:spacing w:val="21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</w:rPr>
              <w:t>years)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DD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DE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DF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E0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E1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E2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E3" w14:textId="77777777" w:rsidR="00F20CE2" w:rsidRDefault="00F20CE2"/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A6A6A6"/>
          </w:tcPr>
          <w:p w14:paraId="4E055FE4" w14:textId="77777777" w:rsidR="00F20CE2" w:rsidRDefault="00F20CE2"/>
        </w:tc>
        <w:tc>
          <w:tcPr>
            <w:tcW w:w="26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E055FE5" w14:textId="77777777" w:rsidR="00F20CE2" w:rsidRDefault="003E30F1">
            <w:pPr>
              <w:pStyle w:val="TableParagraph"/>
              <w:spacing w:before="6"/>
              <w:ind w:left="10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  <w:u w:val="single" w:color="000000"/>
              </w:rPr>
              <w:t>Moderate</w:t>
            </w:r>
          </w:p>
          <w:p w14:paraId="4E055FE6" w14:textId="77777777" w:rsidR="00F20CE2" w:rsidRDefault="003E30F1">
            <w:pPr>
              <w:pStyle w:val="TableParagraph"/>
              <w:spacing w:before="24" w:line="293" w:lineRule="auto"/>
              <w:ind w:left="43" w:right="46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</w:rPr>
              <w:t>Depending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on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the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scale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timing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the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event,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less</w:t>
            </w:r>
            <w:r>
              <w:rPr>
                <w:rFonts w:ascii="Century Gothic"/>
                <w:spacing w:val="28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likely</w:t>
            </w:r>
            <w:r>
              <w:rPr>
                <w:rFonts w:ascii="Century Gothic"/>
                <w:spacing w:val="-1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under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low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resource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availability</w:t>
            </w:r>
            <w:r>
              <w:rPr>
                <w:rFonts w:ascii="Century Gothic"/>
                <w:spacing w:val="-1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scenario.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E7" w14:textId="77777777" w:rsidR="00F20CE2" w:rsidRDefault="003E30F1">
            <w:pPr>
              <w:pStyle w:val="TableParagraph"/>
              <w:spacing w:before="6"/>
              <w:ind w:left="33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color w:val="E36C09"/>
                <w:w w:val="110"/>
                <w:sz w:val="9"/>
              </w:rPr>
              <w:t>Improve</w:t>
            </w:r>
          </w:p>
        </w:tc>
        <w:tc>
          <w:tcPr>
            <w:tcW w:w="2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4E055FE8" w14:textId="77777777" w:rsidR="00F20CE2" w:rsidRDefault="003E30F1">
            <w:pPr>
              <w:pStyle w:val="TableParagraph"/>
              <w:spacing w:before="6" w:line="293" w:lineRule="auto"/>
              <w:ind w:left="81" w:right="90" w:firstLine="67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Likely</w:t>
            </w:r>
            <w:r>
              <w:rPr>
                <w:rFonts w:ascii="Century Gothic"/>
                <w:spacing w:val="-10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be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met by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wetter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catchment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conditions</w:t>
            </w:r>
            <w:r>
              <w:rPr>
                <w:rFonts w:ascii="Century Gothic"/>
                <w:spacing w:val="24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and/or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higher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operational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flows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through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the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system</w:t>
            </w:r>
          </w:p>
        </w:tc>
      </w:tr>
      <w:tr w:rsidR="00F20CE2" w14:paraId="4E055FFA" w14:textId="77777777">
        <w:trPr>
          <w:trHeight w:hRule="exact" w:val="577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EA" w14:textId="77777777" w:rsidR="00F20CE2" w:rsidRDefault="00F20CE2"/>
        </w:tc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EB" w14:textId="77777777" w:rsidR="00F20CE2" w:rsidRDefault="00F20CE2"/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EC" w14:textId="77777777" w:rsidR="00F20CE2" w:rsidRDefault="003E30F1">
            <w:pPr>
              <w:pStyle w:val="TableParagraph"/>
              <w:spacing w:before="6" w:line="293" w:lineRule="auto"/>
              <w:ind w:left="13" w:right="197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Multiple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or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longer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pulses/freshes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28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(~600ML/d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peak</w:t>
            </w:r>
            <w:r>
              <w:rPr>
                <w:rFonts w:ascii="Century Gothic"/>
                <w:spacing w:val="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for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2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days)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for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7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days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in</w:t>
            </w:r>
            <w:r>
              <w:rPr>
                <w:rFonts w:ascii="Century Gothic"/>
                <w:spacing w:val="25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winter-spring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or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spring-summer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3"/>
                <w:w w:val="110"/>
                <w:sz w:val="9"/>
              </w:rPr>
              <w:t>with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slow</w:t>
            </w:r>
            <w:r>
              <w:rPr>
                <w:rFonts w:ascii="Century Gothic"/>
                <w:spacing w:val="30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recession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ED" w14:textId="77777777" w:rsidR="00F20CE2" w:rsidRDefault="003E30F1">
            <w:pPr>
              <w:pStyle w:val="TableParagraph"/>
              <w:spacing w:before="6"/>
              <w:ind w:left="73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4"/>
                <w:w w:val="110"/>
                <w:sz w:val="9"/>
              </w:rPr>
              <w:t>As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Required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EE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EF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F0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F1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F2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F3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5FF4" w14:textId="77777777" w:rsidR="00F20CE2" w:rsidRDefault="00F20CE2"/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A6A6A6"/>
          </w:tcPr>
          <w:p w14:paraId="4E055FF5" w14:textId="77777777" w:rsidR="00F20CE2" w:rsidRDefault="00F20CE2"/>
        </w:tc>
        <w:tc>
          <w:tcPr>
            <w:tcW w:w="26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E055FF6" w14:textId="77777777" w:rsidR="00F20CE2" w:rsidRDefault="003E30F1">
            <w:pPr>
              <w:pStyle w:val="TableParagraph"/>
              <w:spacing w:before="6"/>
              <w:ind w:left="10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  <w:u w:val="single" w:color="000000"/>
              </w:rPr>
              <w:t>Moderate</w:t>
            </w:r>
          </w:p>
          <w:p w14:paraId="4E055FF7" w14:textId="77777777" w:rsidR="00F20CE2" w:rsidRDefault="003E30F1">
            <w:pPr>
              <w:pStyle w:val="TableParagraph"/>
              <w:spacing w:before="24" w:line="293" w:lineRule="auto"/>
              <w:ind w:left="43" w:right="46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</w:rPr>
              <w:t>Depending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on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the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scale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timing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the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event,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less</w:t>
            </w:r>
            <w:r>
              <w:rPr>
                <w:rFonts w:ascii="Century Gothic"/>
                <w:spacing w:val="28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likely</w:t>
            </w:r>
            <w:r>
              <w:rPr>
                <w:rFonts w:ascii="Century Gothic"/>
                <w:spacing w:val="-1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under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low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resource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availability</w:t>
            </w:r>
            <w:r>
              <w:rPr>
                <w:rFonts w:ascii="Century Gothic"/>
                <w:spacing w:val="-1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scenario.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5FF8" w14:textId="77777777" w:rsidR="00F20CE2" w:rsidRDefault="003E30F1">
            <w:pPr>
              <w:pStyle w:val="TableParagraph"/>
              <w:spacing w:before="6"/>
              <w:ind w:left="33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color w:val="E36C09"/>
                <w:w w:val="110"/>
                <w:sz w:val="9"/>
              </w:rPr>
              <w:t>Improve</w:t>
            </w:r>
          </w:p>
        </w:tc>
        <w:tc>
          <w:tcPr>
            <w:tcW w:w="2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2"/>
          </w:tcPr>
          <w:p w14:paraId="4E055FF9" w14:textId="77777777" w:rsidR="00F20CE2" w:rsidRDefault="003E30F1">
            <w:pPr>
              <w:pStyle w:val="TableParagraph"/>
              <w:spacing w:before="6" w:line="293" w:lineRule="auto"/>
              <w:ind w:left="66" w:right="77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color w:val="FFFFFF"/>
                <w:spacing w:val="2"/>
                <w:w w:val="110"/>
                <w:sz w:val="9"/>
              </w:rPr>
              <w:t>Commonwealth</w:t>
            </w:r>
            <w:r>
              <w:rPr>
                <w:rFonts w:ascii="Century Gothic"/>
                <w:color w:val="FFFFFF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environmental</w:t>
            </w:r>
            <w:r>
              <w:rPr>
                <w:rFonts w:ascii="Century Gothic"/>
                <w:color w:val="FFFFFF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water</w:t>
            </w:r>
            <w:r>
              <w:rPr>
                <w:rFonts w:ascii="Century Gothic"/>
                <w:color w:val="FFFFFF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may</w:t>
            </w:r>
            <w:r>
              <w:rPr>
                <w:rFonts w:ascii="Century Gothic"/>
                <w:color w:val="FFFFFF"/>
                <w:spacing w:val="-12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be</w:t>
            </w:r>
            <w:r>
              <w:rPr>
                <w:rFonts w:ascii="Century Gothic"/>
                <w:color w:val="FFFFFF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-3"/>
                <w:w w:val="110"/>
                <w:sz w:val="9"/>
              </w:rPr>
              <w:t>used</w:t>
            </w:r>
            <w:r>
              <w:rPr>
                <w:rFonts w:ascii="Century Gothic"/>
                <w:color w:val="FFFFFF"/>
                <w:spacing w:val="48"/>
                <w:w w:val="108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 xml:space="preserve">extend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the</w:t>
            </w:r>
            <w:r>
              <w:rPr>
                <w:rFonts w:ascii="Century Gothic"/>
                <w:color w:val="FFFFFF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-3"/>
                <w:w w:val="110"/>
                <w:sz w:val="9"/>
              </w:rPr>
              <w:t>reccession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color w:val="FFFFFF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periods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color w:val="FFFFFF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high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2"/>
                <w:w w:val="110"/>
                <w:sz w:val="9"/>
              </w:rPr>
              <w:t>flows</w:t>
            </w:r>
            <w:r>
              <w:rPr>
                <w:rFonts w:ascii="Century Gothic"/>
                <w:color w:val="FFFFFF"/>
                <w:spacing w:val="32"/>
                <w:w w:val="108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events</w:t>
            </w:r>
            <w:r>
              <w:rPr>
                <w:rFonts w:ascii="Century Gothic"/>
                <w:color w:val="FFFFFF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(both</w:t>
            </w:r>
            <w:r>
              <w:rPr>
                <w:rFonts w:ascii="Century Gothic"/>
                <w:color w:val="FFFFFF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natural</w:t>
            </w:r>
            <w:r>
              <w:rPr>
                <w:rFonts w:ascii="Century Gothic"/>
                <w:color w:val="FFFFFF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and</w:t>
            </w:r>
            <w:r>
              <w:rPr>
                <w:rFonts w:ascii="Century Gothic"/>
                <w:color w:val="FFFFFF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operational).</w:t>
            </w:r>
          </w:p>
        </w:tc>
      </w:tr>
      <w:tr w:rsidR="00F20CE2" w14:paraId="4E05600E" w14:textId="77777777">
        <w:trPr>
          <w:trHeight w:hRule="exact" w:val="112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5FFB" w14:textId="77777777" w:rsidR="00F20CE2" w:rsidRDefault="003E30F1">
            <w:pPr>
              <w:pStyle w:val="TableParagraph"/>
              <w:spacing w:before="6" w:line="276" w:lineRule="auto"/>
              <w:ind w:left="13" w:right="23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1"/>
                <w:w w:val="110"/>
                <w:sz w:val="9"/>
              </w:rPr>
              <w:t>Colligen</w:t>
            </w:r>
            <w:r>
              <w:rPr>
                <w:rFonts w:ascii="Century Gothic"/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-1"/>
                <w:w w:val="110"/>
                <w:sz w:val="9"/>
              </w:rPr>
              <w:t>C</w:t>
            </w:r>
            <w:r>
              <w:rPr>
                <w:rFonts w:ascii="Century Gothic"/>
                <w:b/>
                <w:spacing w:val="-1"/>
                <w:w w:val="110"/>
                <w:sz w:val="9"/>
              </w:rPr>
              <w:t xml:space="preserve">reek </w:t>
            </w:r>
            <w:r>
              <w:rPr>
                <w:rFonts w:ascii="Century Gothic"/>
                <w:b/>
                <w:w w:val="110"/>
                <w:sz w:val="9"/>
              </w:rPr>
              <w:t>&amp;</w:t>
            </w:r>
            <w:r>
              <w:rPr>
                <w:rFonts w:ascii="Century Gothic"/>
                <w:b/>
                <w:spacing w:val="29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Niemur</w:t>
            </w:r>
            <w:r>
              <w:rPr>
                <w:rFonts w:ascii="Century Gothic"/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River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5FFC" w14:textId="77777777" w:rsidR="00F20CE2" w:rsidRDefault="003E30F1">
            <w:pPr>
              <w:pStyle w:val="TableParagraph"/>
              <w:spacing w:before="6" w:line="293" w:lineRule="auto"/>
              <w:ind w:left="13" w:right="190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</w:rPr>
              <w:t>Maintenance</w:t>
            </w:r>
            <w:r>
              <w:rPr>
                <w:rFonts w:ascii="Century Gothic"/>
                <w:spacing w:val="-1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22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instream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aquatic</w:t>
            </w:r>
            <w:r>
              <w:rPr>
                <w:rFonts w:ascii="Century Gothic"/>
                <w:spacing w:val="27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vegetation</w:t>
            </w:r>
            <w:r>
              <w:rPr>
                <w:rFonts w:ascii="Century Gothic"/>
                <w:spacing w:val="-1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21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native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fish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habitat</w:t>
            </w:r>
            <w:r>
              <w:rPr>
                <w:rFonts w:ascii="Century Gothic"/>
                <w:spacing w:val="22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L</w:t>
            </w:r>
            <w:r>
              <w:rPr>
                <w:rFonts w:ascii="Century Gothic"/>
                <w:spacing w:val="3"/>
                <w:w w:val="110"/>
                <w:sz w:val="9"/>
              </w:rPr>
              <w:t>o</w:t>
            </w:r>
            <w:r>
              <w:rPr>
                <w:rFonts w:ascii="Century Gothic"/>
                <w:w w:val="110"/>
                <w:sz w:val="9"/>
              </w:rPr>
              <w:t>n</w:t>
            </w:r>
            <w:r>
              <w:rPr>
                <w:rFonts w:ascii="Century Gothic"/>
                <w:spacing w:val="1"/>
                <w:w w:val="110"/>
                <w:sz w:val="9"/>
              </w:rPr>
              <w:t>g</w:t>
            </w:r>
            <w:r>
              <w:rPr>
                <w:rFonts w:ascii="Century Gothic"/>
                <w:spacing w:val="2"/>
                <w:w w:val="110"/>
                <w:sz w:val="9"/>
              </w:rPr>
              <w:t>i</w:t>
            </w:r>
            <w:r>
              <w:rPr>
                <w:rFonts w:ascii="Century Gothic"/>
                <w:spacing w:val="4"/>
                <w:w w:val="110"/>
                <w:sz w:val="9"/>
              </w:rPr>
              <w:t>t</w:t>
            </w:r>
            <w:r>
              <w:rPr>
                <w:rFonts w:ascii="Century Gothic"/>
                <w:w w:val="110"/>
                <w:sz w:val="9"/>
              </w:rPr>
              <w:t>ud</w:t>
            </w:r>
            <w:r>
              <w:rPr>
                <w:rFonts w:ascii="Century Gothic"/>
                <w:spacing w:val="2"/>
                <w:w w:val="110"/>
                <w:sz w:val="9"/>
              </w:rPr>
              <w:t>i</w:t>
            </w:r>
            <w:r>
              <w:rPr>
                <w:rFonts w:ascii="Century Gothic"/>
                <w:w w:val="110"/>
                <w:sz w:val="9"/>
              </w:rPr>
              <w:t>nal</w:t>
            </w:r>
            <w:r>
              <w:rPr>
                <w:rFonts w:ascii="Century Gothic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connectivity</w:t>
            </w:r>
          </w:p>
          <w:p w14:paraId="4E055FFD" w14:textId="77777777" w:rsidR="00F20CE2" w:rsidRDefault="003E30F1">
            <w:pPr>
              <w:pStyle w:val="TableParagraph"/>
              <w:spacing w:line="293" w:lineRule="auto"/>
              <w:ind w:left="13" w:right="315"/>
              <w:jc w:val="both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</w:rPr>
              <w:t>Fish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movement</w:t>
            </w:r>
            <w:r>
              <w:rPr>
                <w:rFonts w:ascii="Century Gothic"/>
                <w:spacing w:val="25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Nutrient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cycling</w:t>
            </w:r>
            <w:r>
              <w:rPr>
                <w:rFonts w:ascii="Century Gothic"/>
                <w:spacing w:val="26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Water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Quality</w:t>
            </w:r>
          </w:p>
        </w:tc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5FFE" w14:textId="77777777" w:rsidR="00F20CE2" w:rsidRDefault="003E30F1">
            <w:pPr>
              <w:pStyle w:val="TableParagraph"/>
              <w:spacing w:before="18" w:line="294" w:lineRule="auto"/>
              <w:ind w:left="13" w:right="140"/>
              <w:rPr>
                <w:rFonts w:ascii="Century Gothic" w:eastAsia="Century Gothic" w:hAnsi="Century Gothic" w:cs="Century Gothic"/>
                <w:sz w:val="6"/>
                <w:szCs w:val="6"/>
              </w:rPr>
            </w:pPr>
            <w:r>
              <w:rPr>
                <w:rFonts w:ascii="Century Gothic"/>
                <w:spacing w:val="-3"/>
                <w:w w:val="110"/>
                <w:sz w:val="9"/>
              </w:rPr>
              <w:t xml:space="preserve">Base </w:t>
            </w:r>
            <w:r>
              <w:rPr>
                <w:rFonts w:ascii="Century Gothic"/>
                <w:spacing w:val="2"/>
                <w:w w:val="110"/>
                <w:sz w:val="9"/>
              </w:rPr>
              <w:t>flows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position w:val="4"/>
                <w:sz w:val="6"/>
              </w:rPr>
              <w:t>1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~170ML/d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for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300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days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(~51</w:t>
            </w:r>
            <w:r>
              <w:rPr>
                <w:rFonts w:ascii="Century Gothic"/>
                <w:spacing w:val="33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GL)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from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late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winter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till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late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Autumn</w:t>
            </w:r>
            <w:r>
              <w:rPr>
                <w:rFonts w:ascii="Century Gothic"/>
                <w:w w:val="110"/>
                <w:position w:val="5"/>
                <w:sz w:val="6"/>
              </w:rPr>
              <w:t>1</w:t>
            </w: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5FFF" w14:textId="77777777" w:rsidR="00F20CE2" w:rsidRDefault="003E30F1">
            <w:pPr>
              <w:pStyle w:val="TableParagraph"/>
              <w:spacing w:before="6"/>
              <w:ind w:left="2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1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in </w:t>
            </w:r>
            <w:r>
              <w:rPr>
                <w:rFonts w:ascii="Century Gothic"/>
                <w:w w:val="110"/>
                <w:sz w:val="9"/>
              </w:rPr>
              <w:t>1 (2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</w:rPr>
              <w:t>years)</w:t>
            </w:r>
          </w:p>
        </w:tc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4E056000" w14:textId="77777777" w:rsidR="00F20CE2" w:rsidRDefault="00F20CE2"/>
        </w:tc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01" w14:textId="77777777" w:rsidR="00F20CE2" w:rsidRDefault="00F20CE2"/>
        </w:tc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02" w14:textId="77777777" w:rsidR="00F20CE2" w:rsidRDefault="00F20CE2"/>
        </w:tc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03" w14:textId="77777777" w:rsidR="00F20CE2" w:rsidRDefault="00F20CE2"/>
        </w:tc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04" w14:textId="77777777" w:rsidR="00F20CE2" w:rsidRDefault="00F20CE2"/>
        </w:tc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05" w14:textId="77777777" w:rsidR="00F20CE2" w:rsidRDefault="00F20CE2"/>
        </w:tc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06" w14:textId="77777777" w:rsidR="00F20CE2" w:rsidRDefault="00F20CE2"/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7" w:space="0" w:color="000000"/>
            </w:tcBorders>
            <w:shd w:val="clear" w:color="auto" w:fill="A6A6A6"/>
          </w:tcPr>
          <w:p w14:paraId="4E056007" w14:textId="77777777" w:rsidR="00F20CE2" w:rsidRDefault="00F20CE2"/>
        </w:tc>
        <w:tc>
          <w:tcPr>
            <w:tcW w:w="2665" w:type="dxa"/>
            <w:vMerge w:val="restart"/>
            <w:tcBorders>
              <w:top w:val="single" w:sz="4" w:space="0" w:color="000000"/>
              <w:left w:val="single" w:sz="7" w:space="0" w:color="000000"/>
              <w:right w:val="single" w:sz="4" w:space="0" w:color="000000"/>
            </w:tcBorders>
            <w:shd w:val="clear" w:color="auto" w:fill="FF0000"/>
          </w:tcPr>
          <w:p w14:paraId="4E056008" w14:textId="77777777" w:rsidR="00F20CE2" w:rsidRDefault="003E30F1">
            <w:pPr>
              <w:pStyle w:val="TableParagraph"/>
              <w:spacing w:before="6"/>
              <w:ind w:left="6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  <w:u w:val="single" w:color="000000"/>
              </w:rPr>
              <w:t>High</w:t>
            </w:r>
          </w:p>
          <w:p w14:paraId="4E056009" w14:textId="77777777" w:rsidR="00F20CE2" w:rsidRDefault="003E30F1">
            <w:pPr>
              <w:pStyle w:val="TableParagraph"/>
              <w:spacing w:before="24"/>
              <w:ind w:right="1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Critical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minimum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flows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avoid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long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term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damage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600A" w14:textId="77777777" w:rsidR="00F20CE2" w:rsidRDefault="003E30F1">
            <w:pPr>
              <w:pStyle w:val="TableParagraph"/>
              <w:spacing w:before="6"/>
              <w:ind w:left="33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color w:val="E36C09"/>
                <w:w w:val="110"/>
                <w:sz w:val="9"/>
              </w:rPr>
              <w:t>Improve</w:t>
            </w:r>
          </w:p>
        </w:tc>
        <w:tc>
          <w:tcPr>
            <w:tcW w:w="257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94B3D6"/>
          </w:tcPr>
          <w:p w14:paraId="4E05600B" w14:textId="77777777" w:rsidR="00F20CE2" w:rsidRDefault="003E30F1">
            <w:pPr>
              <w:pStyle w:val="TableParagraph"/>
              <w:spacing w:before="6" w:line="293" w:lineRule="auto"/>
              <w:ind w:left="88" w:right="5" w:hanging="75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Likely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w w:val="110"/>
                <w:sz w:val="9"/>
              </w:rPr>
              <w:t xml:space="preserve"> be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met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by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consumptive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demands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</w:rPr>
              <w:t>except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in</w:t>
            </w:r>
            <w:r>
              <w:rPr>
                <w:rFonts w:ascii="Century Gothic"/>
                <w:spacing w:val="25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  <w:u w:val="single" w:color="000000"/>
              </w:rPr>
              <w:t>v</w:t>
            </w:r>
            <w:r>
              <w:rPr>
                <w:rFonts w:ascii="Century Gothic"/>
                <w:spacing w:val="-23"/>
                <w:w w:val="110"/>
                <w:sz w:val="9"/>
                <w:u w:val="single" w:color="000000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  <w:u w:val="single" w:color="000000"/>
              </w:rPr>
              <w:t>ery</w:t>
            </w:r>
            <w:r>
              <w:rPr>
                <w:rFonts w:ascii="Century Gothic"/>
                <w:spacing w:val="-8"/>
                <w:w w:val="110"/>
                <w:sz w:val="9"/>
                <w:u w:val="single" w:color="000000"/>
              </w:rPr>
              <w:t xml:space="preserve"> </w:t>
            </w:r>
            <w:r>
              <w:rPr>
                <w:rFonts w:ascii="Century Gothic"/>
                <w:w w:val="110"/>
                <w:sz w:val="9"/>
                <w:u w:val="single" w:color="000000"/>
              </w:rPr>
              <w:t>dry</w:t>
            </w:r>
            <w:r>
              <w:rPr>
                <w:rFonts w:ascii="Century Gothic"/>
                <w:spacing w:val="-8"/>
                <w:w w:val="110"/>
                <w:sz w:val="9"/>
                <w:u w:val="single" w:color="000000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  <w:u w:val="single" w:color="000000"/>
              </w:rPr>
              <w:t>year</w:t>
            </w:r>
            <w:r>
              <w:rPr>
                <w:rFonts w:ascii="Century Gothic"/>
                <w:spacing w:val="1"/>
                <w:w w:val="110"/>
                <w:sz w:val="9"/>
                <w:u w:val="single" w:color="000000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&amp;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in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such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scenario</w:t>
            </w:r>
            <w:r>
              <w:rPr>
                <w:rFonts w:ascii="Century Gothic"/>
                <w:spacing w:val="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CEW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may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be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use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</w:p>
          <w:p w14:paraId="4E05600C" w14:textId="77777777" w:rsidR="00F20CE2" w:rsidRDefault="003E30F1">
            <w:pPr>
              <w:pStyle w:val="TableParagraph"/>
              <w:spacing w:before="1"/>
              <w:ind w:left="51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</w:rPr>
              <w:t>prevent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system</w:t>
            </w:r>
            <w:r>
              <w:rPr>
                <w:rFonts w:ascii="Century Gothic"/>
                <w:spacing w:val="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from</w:t>
            </w:r>
            <w:r>
              <w:rPr>
                <w:rFonts w:ascii="Century Gothic"/>
                <w:spacing w:val="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being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cut</w:t>
            </w:r>
            <w:r>
              <w:rPr>
                <w:rFonts w:ascii="Century Gothic"/>
                <w:spacing w:val="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off</w:t>
            </w:r>
          </w:p>
        </w:tc>
        <w:tc>
          <w:tcPr>
            <w:tcW w:w="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4E05600D" w14:textId="77777777" w:rsidR="00F20CE2" w:rsidRDefault="003E30F1">
            <w:pPr>
              <w:pStyle w:val="TableParagraph"/>
              <w:spacing w:before="6" w:line="97" w:lineRule="exact"/>
              <w:ind w:left="-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a</w:t>
            </w:r>
          </w:p>
        </w:tc>
      </w:tr>
      <w:tr w:rsidR="00F20CE2" w14:paraId="4E05601F" w14:textId="77777777">
        <w:trPr>
          <w:trHeight w:hRule="exact" w:val="337"/>
        </w:trPr>
        <w:tc>
          <w:tcPr>
            <w:tcW w:w="10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05600F" w14:textId="77777777" w:rsidR="00F20CE2" w:rsidRDefault="00F20CE2"/>
        </w:tc>
        <w:tc>
          <w:tcPr>
            <w:tcW w:w="10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056010" w14:textId="77777777" w:rsidR="00F20CE2" w:rsidRDefault="00F20CE2"/>
        </w:tc>
        <w:tc>
          <w:tcPr>
            <w:tcW w:w="21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11" w14:textId="77777777" w:rsidR="00F20CE2" w:rsidRDefault="00F20CE2"/>
        </w:tc>
        <w:tc>
          <w:tcPr>
            <w:tcW w:w="7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12" w14:textId="77777777" w:rsidR="00F20CE2" w:rsidRDefault="00F20CE2"/>
        </w:tc>
        <w:tc>
          <w:tcPr>
            <w:tcW w:w="6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056013" w14:textId="77777777" w:rsidR="00F20CE2" w:rsidRDefault="00F20CE2"/>
        </w:tc>
        <w:tc>
          <w:tcPr>
            <w:tcW w:w="6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14" w14:textId="77777777" w:rsidR="00F20CE2" w:rsidRDefault="00F20CE2"/>
        </w:tc>
        <w:tc>
          <w:tcPr>
            <w:tcW w:w="6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15" w14:textId="77777777" w:rsidR="00F20CE2" w:rsidRDefault="00F20CE2"/>
        </w:tc>
        <w:tc>
          <w:tcPr>
            <w:tcW w:w="6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16" w14:textId="77777777" w:rsidR="00F20CE2" w:rsidRDefault="00F20CE2"/>
        </w:tc>
        <w:tc>
          <w:tcPr>
            <w:tcW w:w="6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17" w14:textId="77777777" w:rsidR="00F20CE2" w:rsidRDefault="00F20CE2"/>
        </w:tc>
        <w:tc>
          <w:tcPr>
            <w:tcW w:w="6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18" w14:textId="77777777" w:rsidR="00F20CE2" w:rsidRDefault="00F20CE2"/>
        </w:tc>
        <w:tc>
          <w:tcPr>
            <w:tcW w:w="6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19" w14:textId="77777777" w:rsidR="00F20CE2" w:rsidRDefault="00F20CE2"/>
        </w:tc>
        <w:tc>
          <w:tcPr>
            <w:tcW w:w="664" w:type="dxa"/>
            <w:vMerge/>
            <w:tcBorders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A6A6A6"/>
          </w:tcPr>
          <w:p w14:paraId="4E05601A" w14:textId="77777777" w:rsidR="00F20CE2" w:rsidRDefault="00F20CE2"/>
        </w:tc>
        <w:tc>
          <w:tcPr>
            <w:tcW w:w="2665" w:type="dxa"/>
            <w:vMerge/>
            <w:tcBorders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4E05601B" w14:textId="77777777" w:rsidR="00F20CE2" w:rsidRDefault="00F20CE2"/>
        </w:tc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1C" w14:textId="77777777" w:rsidR="00F20CE2" w:rsidRDefault="00F20CE2"/>
        </w:tc>
        <w:tc>
          <w:tcPr>
            <w:tcW w:w="257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94B3D6"/>
          </w:tcPr>
          <w:p w14:paraId="4E05601D" w14:textId="77777777" w:rsidR="00F20CE2" w:rsidRDefault="00F20CE2"/>
        </w:tc>
        <w:tc>
          <w:tcPr>
            <w:tcW w:w="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4E05601E" w14:textId="77777777" w:rsidR="00F20CE2" w:rsidRDefault="00F20CE2"/>
        </w:tc>
      </w:tr>
      <w:tr w:rsidR="00F20CE2" w14:paraId="4E056030" w14:textId="77777777">
        <w:trPr>
          <w:trHeight w:hRule="exact" w:val="540"/>
        </w:trPr>
        <w:tc>
          <w:tcPr>
            <w:tcW w:w="10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056020" w14:textId="77777777" w:rsidR="00F20CE2" w:rsidRDefault="00F20CE2"/>
        </w:tc>
        <w:tc>
          <w:tcPr>
            <w:tcW w:w="10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056021" w14:textId="77777777" w:rsidR="00F20CE2" w:rsidRDefault="00F20CE2"/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22" w14:textId="77777777" w:rsidR="00F20CE2" w:rsidRDefault="003E30F1">
            <w:pPr>
              <w:pStyle w:val="TableParagraph"/>
              <w:spacing w:before="18" w:line="305" w:lineRule="auto"/>
              <w:ind w:left="13" w:right="28"/>
              <w:rPr>
                <w:rFonts w:ascii="Century Gothic" w:eastAsia="Century Gothic" w:hAnsi="Century Gothic" w:cs="Century Gothic"/>
                <w:sz w:val="6"/>
                <w:szCs w:val="6"/>
              </w:rPr>
            </w:pPr>
            <w:r>
              <w:rPr>
                <w:rFonts w:ascii="Century Gothic"/>
                <w:w w:val="110"/>
                <w:sz w:val="9"/>
              </w:rPr>
              <w:t>Multiple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or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longer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small</w:t>
            </w:r>
            <w:r>
              <w:rPr>
                <w:rFonts w:ascii="Century Gothic"/>
                <w:w w:val="110"/>
                <w:sz w:val="9"/>
              </w:rPr>
              <w:t xml:space="preserve"> events</w:t>
            </w:r>
            <w:r>
              <w:rPr>
                <w:rFonts w:ascii="Century Gothic"/>
                <w:w w:val="110"/>
                <w:position w:val="4"/>
                <w:sz w:val="6"/>
              </w:rPr>
              <w:t>2</w:t>
            </w:r>
            <w:r>
              <w:rPr>
                <w:rFonts w:ascii="Century Gothic"/>
                <w:spacing w:val="7"/>
                <w:w w:val="110"/>
                <w:position w:val="4"/>
                <w:sz w:val="6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~450ML/d</w:t>
            </w:r>
            <w:r>
              <w:rPr>
                <w:rFonts w:ascii="Century Gothic"/>
                <w:spacing w:val="28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 xml:space="preserve">for </w:t>
            </w:r>
            <w:r>
              <w:rPr>
                <w:rFonts w:ascii="Century Gothic"/>
                <w:spacing w:val="-3"/>
                <w:w w:val="110"/>
                <w:sz w:val="9"/>
              </w:rPr>
              <w:t>60-120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days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(~27-54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GL)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in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late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winter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spacing w:val="31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early</w:t>
            </w:r>
            <w:r>
              <w:rPr>
                <w:rFonts w:ascii="Century Gothic"/>
                <w:spacing w:val="-1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summer</w:t>
            </w:r>
            <w:r>
              <w:rPr>
                <w:rFonts w:ascii="Century Gothic"/>
                <w:w w:val="110"/>
                <w:position w:val="4"/>
                <w:sz w:val="6"/>
              </w:rPr>
              <w:t>1,2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23" w14:textId="77777777" w:rsidR="00F20CE2" w:rsidRDefault="003E30F1">
            <w:pPr>
              <w:pStyle w:val="TableParagraph"/>
              <w:spacing w:before="6" w:line="293" w:lineRule="auto"/>
              <w:ind w:left="223" w:right="153" w:hanging="68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 xml:space="preserve">2  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in </w:t>
            </w:r>
            <w:r>
              <w:rPr>
                <w:rFonts w:ascii="Century Gothic"/>
                <w:w w:val="110"/>
                <w:sz w:val="9"/>
              </w:rPr>
              <w:t>3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(4</w:t>
            </w:r>
            <w:r>
              <w:rPr>
                <w:rFonts w:ascii="Century Gothic"/>
                <w:spacing w:val="21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</w:rPr>
              <w:t>years)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24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25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26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27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28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29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2A" w14:textId="77777777" w:rsidR="00F20CE2" w:rsidRDefault="00F20CE2"/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A6A6A6"/>
          </w:tcPr>
          <w:p w14:paraId="4E05602B" w14:textId="77777777" w:rsidR="00F20CE2" w:rsidRDefault="00F20CE2"/>
        </w:tc>
        <w:tc>
          <w:tcPr>
            <w:tcW w:w="26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E05602C" w14:textId="77777777" w:rsidR="00F20CE2" w:rsidRDefault="003E30F1">
            <w:pPr>
              <w:pStyle w:val="TableParagraph"/>
              <w:spacing w:before="6"/>
              <w:ind w:left="10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  <w:u w:val="single" w:color="000000"/>
              </w:rPr>
              <w:t>Moderate</w:t>
            </w:r>
          </w:p>
          <w:p w14:paraId="4E05602D" w14:textId="77777777" w:rsidR="00F20CE2" w:rsidRDefault="003E30F1">
            <w:pPr>
              <w:pStyle w:val="TableParagraph"/>
              <w:spacing w:before="24" w:line="293" w:lineRule="auto"/>
              <w:ind w:left="88" w:right="92" w:firstLine="8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3"/>
                <w:w w:val="110"/>
                <w:sz w:val="9"/>
              </w:rPr>
              <w:t>To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maintain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recession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flows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on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rain-rejection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or</w:t>
            </w:r>
            <w:r>
              <w:rPr>
                <w:rFonts w:ascii="Century Gothic"/>
                <w:spacing w:val="42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natural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events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see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extend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inundation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within</w:t>
            </w:r>
            <w:r>
              <w:rPr>
                <w:rFonts w:ascii="Century Gothic"/>
                <w:spacing w:val="22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constraints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if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possible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2E" w14:textId="77777777" w:rsidR="00F20CE2" w:rsidRDefault="003E30F1">
            <w:pPr>
              <w:pStyle w:val="TableParagraph"/>
              <w:spacing w:before="6"/>
              <w:ind w:left="33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color w:val="E36C09"/>
                <w:w w:val="110"/>
                <w:sz w:val="9"/>
              </w:rPr>
              <w:t>Improve</w:t>
            </w:r>
          </w:p>
        </w:tc>
        <w:tc>
          <w:tcPr>
            <w:tcW w:w="2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4E05602F" w14:textId="77777777" w:rsidR="00F20CE2" w:rsidRDefault="003E30F1">
            <w:pPr>
              <w:pStyle w:val="TableParagraph"/>
              <w:spacing w:before="6" w:line="293" w:lineRule="auto"/>
              <w:ind w:left="81" w:right="90" w:firstLine="67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Likely</w:t>
            </w:r>
            <w:r>
              <w:rPr>
                <w:rFonts w:ascii="Century Gothic"/>
                <w:spacing w:val="-10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be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met by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wetter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catchment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conditions</w:t>
            </w:r>
            <w:r>
              <w:rPr>
                <w:rFonts w:ascii="Century Gothic"/>
                <w:spacing w:val="24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and/or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higher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operational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flows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through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the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system</w:t>
            </w:r>
          </w:p>
        </w:tc>
      </w:tr>
      <w:tr w:rsidR="00F20CE2" w14:paraId="4E056041" w14:textId="77777777">
        <w:trPr>
          <w:trHeight w:hRule="exact" w:val="540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31" w14:textId="77777777" w:rsidR="00F20CE2" w:rsidRDefault="00F20CE2"/>
        </w:tc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32" w14:textId="77777777" w:rsidR="00F20CE2" w:rsidRDefault="00F20CE2"/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33" w14:textId="77777777" w:rsidR="00F20CE2" w:rsidRDefault="003E30F1">
            <w:pPr>
              <w:pStyle w:val="TableParagraph"/>
              <w:spacing w:before="6" w:line="293" w:lineRule="auto"/>
              <w:ind w:left="13" w:right="255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Multiple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or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longer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pulses/freshes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28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(~450ML/d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peak</w:t>
            </w:r>
            <w:r>
              <w:rPr>
                <w:rFonts w:ascii="Century Gothic"/>
                <w:spacing w:val="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for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2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days)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for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7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days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in</w:t>
            </w:r>
            <w:r>
              <w:rPr>
                <w:rFonts w:ascii="Century Gothic"/>
                <w:spacing w:val="25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winter-spring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3"/>
                <w:w w:val="110"/>
                <w:sz w:val="9"/>
              </w:rPr>
              <w:t>with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slow </w:t>
            </w:r>
            <w:r>
              <w:rPr>
                <w:rFonts w:ascii="Century Gothic"/>
                <w:spacing w:val="-1"/>
                <w:w w:val="110"/>
                <w:sz w:val="9"/>
              </w:rPr>
              <w:t>recession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34" w14:textId="77777777" w:rsidR="00F20CE2" w:rsidRDefault="003E30F1">
            <w:pPr>
              <w:pStyle w:val="TableParagraph"/>
              <w:spacing w:before="6"/>
              <w:ind w:left="73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4"/>
                <w:w w:val="110"/>
                <w:sz w:val="9"/>
              </w:rPr>
              <w:t>As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Required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35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36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37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38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39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3A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3B" w14:textId="77777777" w:rsidR="00F20CE2" w:rsidRDefault="00F20CE2"/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A6A6A6"/>
          </w:tcPr>
          <w:p w14:paraId="4E05603C" w14:textId="77777777" w:rsidR="00F20CE2" w:rsidRDefault="00F20CE2"/>
        </w:tc>
        <w:tc>
          <w:tcPr>
            <w:tcW w:w="26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E05603D" w14:textId="77777777" w:rsidR="00F20CE2" w:rsidRDefault="003E30F1">
            <w:pPr>
              <w:pStyle w:val="TableParagraph"/>
              <w:spacing w:before="6"/>
              <w:ind w:left="10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  <w:u w:val="single" w:color="000000"/>
              </w:rPr>
              <w:t>Moderate</w:t>
            </w:r>
          </w:p>
          <w:p w14:paraId="4E05603E" w14:textId="77777777" w:rsidR="00F20CE2" w:rsidRDefault="003E30F1">
            <w:pPr>
              <w:pStyle w:val="TableParagraph"/>
              <w:spacing w:before="24" w:line="293" w:lineRule="auto"/>
              <w:ind w:left="73" w:right="81" w:firstLine="3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3"/>
                <w:w w:val="110"/>
                <w:sz w:val="9"/>
              </w:rPr>
              <w:t>To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provide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for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pulse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fill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low</w:t>
            </w:r>
            <w:r>
              <w:rPr>
                <w:rFonts w:ascii="Century Gothic"/>
                <w:spacing w:val="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commence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to </w:t>
            </w:r>
            <w:r>
              <w:rPr>
                <w:rFonts w:ascii="Century Gothic"/>
                <w:spacing w:val="1"/>
                <w:w w:val="110"/>
                <w:sz w:val="9"/>
              </w:rPr>
              <w:t>flow</w:t>
            </w:r>
            <w:r>
              <w:rPr>
                <w:rFonts w:ascii="Century Gothic"/>
                <w:spacing w:val="24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backwaters,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flood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runners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wetlands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for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nutrient</w:t>
            </w:r>
            <w:r>
              <w:rPr>
                <w:rFonts w:ascii="Century Gothic"/>
                <w:spacing w:val="34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cycling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later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return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to </w:t>
            </w:r>
            <w:r>
              <w:rPr>
                <w:rFonts w:ascii="Century Gothic"/>
                <w:spacing w:val="1"/>
                <w:w w:val="110"/>
                <w:sz w:val="9"/>
              </w:rPr>
              <w:t>the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system.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3F" w14:textId="77777777" w:rsidR="00F20CE2" w:rsidRDefault="003E30F1">
            <w:pPr>
              <w:pStyle w:val="TableParagraph"/>
              <w:spacing w:before="6"/>
              <w:ind w:left="33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color w:val="E36C09"/>
                <w:w w:val="110"/>
                <w:sz w:val="9"/>
              </w:rPr>
              <w:t>Improve</w:t>
            </w:r>
          </w:p>
        </w:tc>
        <w:tc>
          <w:tcPr>
            <w:tcW w:w="2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2"/>
          </w:tcPr>
          <w:p w14:paraId="4E056040" w14:textId="77777777" w:rsidR="00F20CE2" w:rsidRDefault="003E30F1">
            <w:pPr>
              <w:pStyle w:val="TableParagraph"/>
              <w:spacing w:before="6" w:line="293" w:lineRule="auto"/>
              <w:ind w:left="66" w:right="77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color w:val="FFFFFF"/>
                <w:spacing w:val="2"/>
                <w:w w:val="110"/>
                <w:sz w:val="9"/>
              </w:rPr>
              <w:t>Commonwealth</w:t>
            </w:r>
            <w:r>
              <w:rPr>
                <w:rFonts w:ascii="Century Gothic"/>
                <w:color w:val="FFFFFF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environmental</w:t>
            </w:r>
            <w:r>
              <w:rPr>
                <w:rFonts w:ascii="Century Gothic"/>
                <w:color w:val="FFFFFF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water</w:t>
            </w:r>
            <w:r>
              <w:rPr>
                <w:rFonts w:ascii="Century Gothic"/>
                <w:color w:val="FFFFFF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may</w:t>
            </w:r>
            <w:r>
              <w:rPr>
                <w:rFonts w:ascii="Century Gothic"/>
                <w:color w:val="FFFFFF"/>
                <w:spacing w:val="-12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be</w:t>
            </w:r>
            <w:r>
              <w:rPr>
                <w:rFonts w:ascii="Century Gothic"/>
                <w:color w:val="FFFFFF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-3"/>
                <w:w w:val="110"/>
                <w:sz w:val="9"/>
              </w:rPr>
              <w:t>used</w:t>
            </w:r>
            <w:r>
              <w:rPr>
                <w:rFonts w:ascii="Century Gothic"/>
                <w:color w:val="FFFFFF"/>
                <w:spacing w:val="48"/>
                <w:w w:val="108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 xml:space="preserve">extend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the</w:t>
            </w:r>
            <w:r>
              <w:rPr>
                <w:rFonts w:ascii="Century Gothic"/>
                <w:color w:val="FFFFFF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-3"/>
                <w:w w:val="110"/>
                <w:sz w:val="9"/>
              </w:rPr>
              <w:t>reccession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color w:val="FFFFFF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periods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color w:val="FFFFFF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high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2"/>
                <w:w w:val="110"/>
                <w:sz w:val="9"/>
              </w:rPr>
              <w:t>flows</w:t>
            </w:r>
            <w:r>
              <w:rPr>
                <w:rFonts w:ascii="Century Gothic"/>
                <w:color w:val="FFFFFF"/>
                <w:spacing w:val="32"/>
                <w:w w:val="108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events</w:t>
            </w:r>
            <w:r>
              <w:rPr>
                <w:rFonts w:ascii="Century Gothic"/>
                <w:color w:val="FFFFFF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(both</w:t>
            </w:r>
            <w:r>
              <w:rPr>
                <w:rFonts w:ascii="Century Gothic"/>
                <w:color w:val="FFFFFF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natural</w:t>
            </w:r>
            <w:r>
              <w:rPr>
                <w:rFonts w:ascii="Century Gothic"/>
                <w:color w:val="FFFFFF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and</w:t>
            </w:r>
            <w:r>
              <w:rPr>
                <w:rFonts w:ascii="Century Gothic"/>
                <w:color w:val="FFFFFF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operational).</w:t>
            </w:r>
          </w:p>
        </w:tc>
      </w:tr>
      <w:tr w:rsidR="00F20CE2" w14:paraId="4E056054" w14:textId="77777777">
        <w:trPr>
          <w:trHeight w:hRule="exact" w:val="86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42" w14:textId="77777777" w:rsidR="00F20CE2" w:rsidRDefault="003E30F1">
            <w:pPr>
              <w:pStyle w:val="TableParagraph"/>
              <w:spacing w:before="6"/>
              <w:ind w:left="13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1"/>
                <w:w w:val="110"/>
                <w:sz w:val="9"/>
              </w:rPr>
              <w:t>Edward</w:t>
            </w:r>
            <w:r>
              <w:rPr>
                <w:rFonts w:ascii="Century Gothic"/>
                <w:b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Riv</w:t>
            </w:r>
            <w:r>
              <w:rPr>
                <w:rFonts w:ascii="Century Gothic"/>
                <w:b/>
                <w:w w:val="110"/>
                <w:sz w:val="9"/>
              </w:rPr>
              <w:t>er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43" w14:textId="77777777" w:rsidR="00F20CE2" w:rsidRDefault="003E30F1">
            <w:pPr>
              <w:pStyle w:val="TableParagraph"/>
              <w:spacing w:before="6" w:line="293" w:lineRule="auto"/>
              <w:ind w:left="13" w:right="33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Flow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variability</w:t>
            </w:r>
            <w:r>
              <w:rPr>
                <w:rFonts w:ascii="Century Gothic"/>
                <w:spacing w:val="28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L</w:t>
            </w:r>
            <w:r>
              <w:rPr>
                <w:rFonts w:ascii="Century Gothic"/>
                <w:spacing w:val="3"/>
                <w:w w:val="110"/>
                <w:sz w:val="9"/>
              </w:rPr>
              <w:t>o</w:t>
            </w:r>
            <w:r>
              <w:rPr>
                <w:rFonts w:ascii="Century Gothic"/>
                <w:w w:val="110"/>
                <w:sz w:val="9"/>
              </w:rPr>
              <w:t>n</w:t>
            </w:r>
            <w:r>
              <w:rPr>
                <w:rFonts w:ascii="Century Gothic"/>
                <w:spacing w:val="1"/>
                <w:w w:val="110"/>
                <w:sz w:val="9"/>
              </w:rPr>
              <w:t>g</w:t>
            </w:r>
            <w:r>
              <w:rPr>
                <w:rFonts w:ascii="Century Gothic"/>
                <w:spacing w:val="2"/>
                <w:w w:val="110"/>
                <w:sz w:val="9"/>
              </w:rPr>
              <w:t>i</w:t>
            </w:r>
            <w:r>
              <w:rPr>
                <w:rFonts w:ascii="Century Gothic"/>
                <w:spacing w:val="4"/>
                <w:w w:val="110"/>
                <w:sz w:val="9"/>
              </w:rPr>
              <w:t>t</w:t>
            </w:r>
            <w:r>
              <w:rPr>
                <w:rFonts w:ascii="Century Gothic"/>
                <w:w w:val="110"/>
                <w:sz w:val="9"/>
              </w:rPr>
              <w:t>ud</w:t>
            </w:r>
            <w:r>
              <w:rPr>
                <w:rFonts w:ascii="Century Gothic"/>
                <w:spacing w:val="2"/>
                <w:w w:val="110"/>
                <w:sz w:val="9"/>
              </w:rPr>
              <w:t>i</w:t>
            </w:r>
            <w:r>
              <w:rPr>
                <w:rFonts w:ascii="Century Gothic"/>
                <w:w w:val="110"/>
                <w:sz w:val="9"/>
              </w:rPr>
              <w:t>nal</w:t>
            </w:r>
            <w:r>
              <w:rPr>
                <w:rFonts w:ascii="Century Gothic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connectivity</w:t>
            </w:r>
          </w:p>
          <w:p w14:paraId="4E056044" w14:textId="77777777" w:rsidR="00F20CE2" w:rsidRDefault="003E30F1">
            <w:pPr>
              <w:pStyle w:val="TableParagraph"/>
              <w:spacing w:before="1" w:line="293" w:lineRule="auto"/>
              <w:ind w:left="13" w:right="17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</w:rPr>
              <w:t>Fish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spawning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23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movement</w:t>
            </w:r>
            <w:r>
              <w:rPr>
                <w:rFonts w:ascii="Century Gothic"/>
                <w:spacing w:val="22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 xml:space="preserve">Nutrient </w:t>
            </w:r>
            <w:r>
              <w:rPr>
                <w:rFonts w:ascii="Century Gothic"/>
                <w:spacing w:val="-3"/>
                <w:w w:val="110"/>
                <w:sz w:val="9"/>
              </w:rPr>
              <w:t>cycling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45" w14:textId="77777777" w:rsidR="00F20CE2" w:rsidRDefault="003E30F1">
            <w:pPr>
              <w:pStyle w:val="TableParagraph"/>
              <w:spacing w:before="6" w:line="293" w:lineRule="auto"/>
              <w:ind w:left="13" w:right="121"/>
              <w:jc w:val="both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Multiple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pulses/reverse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pulses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aligned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3"/>
                <w:w w:val="110"/>
                <w:sz w:val="9"/>
              </w:rPr>
              <w:t>with</w:t>
            </w:r>
            <w:r>
              <w:rPr>
                <w:rFonts w:ascii="Century Gothic"/>
                <w:spacing w:val="32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River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Operations,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particularly</w:t>
            </w:r>
            <w:r>
              <w:rPr>
                <w:rFonts w:ascii="Century Gothic"/>
                <w:spacing w:val="-10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Stevens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Weir</w:t>
            </w:r>
            <w:r>
              <w:rPr>
                <w:rFonts w:ascii="Century Gothic"/>
                <w:spacing w:val="30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for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outcomes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D/S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the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weir.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46" w14:textId="77777777" w:rsidR="00F20CE2" w:rsidRDefault="003E30F1">
            <w:pPr>
              <w:pStyle w:val="TableParagraph"/>
              <w:spacing w:before="6"/>
              <w:ind w:left="2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1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in </w:t>
            </w:r>
            <w:r>
              <w:rPr>
                <w:rFonts w:ascii="Century Gothic"/>
                <w:w w:val="110"/>
                <w:sz w:val="9"/>
              </w:rPr>
              <w:t>1 (2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</w:rPr>
              <w:t>years)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47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48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49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4A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4B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05604C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4D" w14:textId="77777777" w:rsidR="00F20CE2" w:rsidRDefault="00F20CE2"/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A6A6A6"/>
          </w:tcPr>
          <w:p w14:paraId="4E05604E" w14:textId="77777777" w:rsidR="00F20CE2" w:rsidRDefault="00F20CE2"/>
        </w:tc>
        <w:tc>
          <w:tcPr>
            <w:tcW w:w="26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E05604F" w14:textId="77777777" w:rsidR="00F20CE2" w:rsidRDefault="003E30F1">
            <w:pPr>
              <w:pStyle w:val="TableParagraph"/>
              <w:spacing w:before="6"/>
              <w:ind w:left="10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  <w:u w:val="single" w:color="000000"/>
              </w:rPr>
              <w:t>Moderate</w:t>
            </w:r>
          </w:p>
          <w:p w14:paraId="4E056050" w14:textId="77777777" w:rsidR="00F20CE2" w:rsidRDefault="003E30F1">
            <w:pPr>
              <w:pStyle w:val="TableParagraph"/>
              <w:spacing w:before="24" w:line="293" w:lineRule="auto"/>
              <w:ind w:left="13" w:right="18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3"/>
                <w:w w:val="110"/>
                <w:sz w:val="9"/>
              </w:rPr>
              <w:t>To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provide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improved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flow</w:t>
            </w:r>
            <w:r>
              <w:rPr>
                <w:rFonts w:ascii="Century Gothic"/>
                <w:spacing w:val="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variability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at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time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when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</w:t>
            </w:r>
            <w:r>
              <w:rPr>
                <w:rFonts w:ascii="Century Gothic"/>
                <w:spacing w:val="30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spawning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response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from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native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fish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in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the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Edw</w:t>
            </w:r>
            <w:r>
              <w:rPr>
                <w:rFonts w:ascii="Century Gothic"/>
                <w:spacing w:val="-2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ard</w:t>
            </w:r>
            <w:r>
              <w:rPr>
                <w:rFonts w:ascii="Century Gothic"/>
                <w:spacing w:val="28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River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downstream of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Stephens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Weir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may</w:t>
            </w:r>
            <w:r>
              <w:rPr>
                <w:rFonts w:ascii="Century Gothic"/>
                <w:spacing w:val="-10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be</w:t>
            </w:r>
          </w:p>
          <w:p w14:paraId="4E056051" w14:textId="77777777" w:rsidR="00F20CE2" w:rsidRDefault="003E30F1">
            <w:pPr>
              <w:pStyle w:val="TableParagraph"/>
              <w:ind w:right="24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</w:rPr>
              <w:t>achieved.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52" w14:textId="77777777" w:rsidR="00F20CE2" w:rsidRDefault="003E30F1">
            <w:pPr>
              <w:pStyle w:val="TableParagraph"/>
              <w:spacing w:before="6"/>
              <w:ind w:left="33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color w:val="E36C09"/>
                <w:w w:val="110"/>
                <w:sz w:val="9"/>
              </w:rPr>
              <w:t>Improve</w:t>
            </w:r>
          </w:p>
        </w:tc>
        <w:tc>
          <w:tcPr>
            <w:tcW w:w="2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2"/>
          </w:tcPr>
          <w:p w14:paraId="4E056053" w14:textId="77777777" w:rsidR="00F20CE2" w:rsidRDefault="003E30F1">
            <w:pPr>
              <w:pStyle w:val="TableParagraph"/>
              <w:spacing w:before="6" w:line="293" w:lineRule="auto"/>
              <w:ind w:left="66" w:right="77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color w:val="FFFFFF"/>
                <w:spacing w:val="2"/>
                <w:w w:val="110"/>
                <w:sz w:val="9"/>
              </w:rPr>
              <w:t>Commonwealth</w:t>
            </w:r>
            <w:r>
              <w:rPr>
                <w:rFonts w:ascii="Century Gothic"/>
                <w:color w:val="FFFFFF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environmental</w:t>
            </w:r>
            <w:r>
              <w:rPr>
                <w:rFonts w:ascii="Century Gothic"/>
                <w:color w:val="FFFFFF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water</w:t>
            </w:r>
            <w:r>
              <w:rPr>
                <w:rFonts w:ascii="Century Gothic"/>
                <w:color w:val="FFFFFF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may</w:t>
            </w:r>
            <w:r>
              <w:rPr>
                <w:rFonts w:ascii="Century Gothic"/>
                <w:color w:val="FFFFFF"/>
                <w:spacing w:val="-12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be</w:t>
            </w:r>
            <w:r>
              <w:rPr>
                <w:rFonts w:ascii="Century Gothic"/>
                <w:color w:val="FFFFFF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-3"/>
                <w:w w:val="110"/>
                <w:sz w:val="9"/>
              </w:rPr>
              <w:t>used</w:t>
            </w:r>
            <w:r>
              <w:rPr>
                <w:rFonts w:ascii="Century Gothic"/>
                <w:color w:val="FFFFFF"/>
                <w:spacing w:val="48"/>
                <w:w w:val="108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>depending</w:t>
            </w:r>
            <w:r>
              <w:rPr>
                <w:rFonts w:ascii="Century Gothic"/>
                <w:color w:val="FFFFFF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on</w:t>
            </w:r>
            <w:r>
              <w:rPr>
                <w:rFonts w:ascii="Century Gothic"/>
                <w:color w:val="FFFFFF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 xml:space="preserve">catchment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conditions</w:t>
            </w:r>
            <w:r>
              <w:rPr>
                <w:rFonts w:ascii="Century Gothic"/>
                <w:color w:val="FFFFFF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and</w:t>
            </w:r>
            <w:r>
              <w:rPr>
                <w:rFonts w:ascii="Century Gothic"/>
                <w:color w:val="FFFFFF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if</w:t>
            </w:r>
            <w:r>
              <w:rPr>
                <w:rFonts w:ascii="Century Gothic"/>
                <w:color w:val="FFFFFF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>these</w:t>
            </w:r>
            <w:r>
              <w:rPr>
                <w:rFonts w:ascii="Century Gothic"/>
                <w:color w:val="FFFFFF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is</w:t>
            </w:r>
            <w:r>
              <w:rPr>
                <w:rFonts w:ascii="Century Gothic"/>
                <w:color w:val="FFFFFF"/>
                <w:spacing w:val="28"/>
                <w:w w:val="108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>capacity</w:t>
            </w:r>
            <w:r>
              <w:rPr>
                <w:rFonts w:ascii="Century Gothic"/>
                <w:color w:val="FFFFFF"/>
                <w:spacing w:val="-11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color w:val="FFFFFF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manipulate</w:t>
            </w:r>
            <w:r>
              <w:rPr>
                <w:rFonts w:ascii="Century Gothic"/>
                <w:color w:val="FFFFFF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operation</w:t>
            </w:r>
            <w:r>
              <w:rPr>
                <w:rFonts w:ascii="Century Gothic"/>
                <w:color w:val="FFFFFF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2"/>
                <w:w w:val="110"/>
                <w:sz w:val="9"/>
              </w:rPr>
              <w:t>flows</w:t>
            </w:r>
            <w:r>
              <w:rPr>
                <w:rFonts w:ascii="Century Gothic"/>
                <w:color w:val="FFFFFF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enroute</w:t>
            </w:r>
            <w:r>
              <w:rPr>
                <w:rFonts w:ascii="Century Gothic"/>
                <w:color w:val="FFFFFF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color w:val="FFFFFF"/>
                <w:spacing w:val="44"/>
                <w:w w:val="108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South</w:t>
            </w:r>
            <w:r>
              <w:rPr>
                <w:rFonts w:ascii="Century Gothic"/>
                <w:color w:val="FFFFFF"/>
                <w:spacing w:val="-11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Australia.</w:t>
            </w:r>
          </w:p>
        </w:tc>
      </w:tr>
      <w:tr w:rsidR="00F20CE2" w14:paraId="4E056067" w14:textId="77777777">
        <w:trPr>
          <w:trHeight w:hRule="exact" w:val="937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55" w14:textId="77777777" w:rsidR="00F20CE2" w:rsidRDefault="003E30F1">
            <w:pPr>
              <w:pStyle w:val="TableParagraph"/>
              <w:spacing w:before="6" w:line="276" w:lineRule="auto"/>
              <w:ind w:left="13" w:right="60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w w:val="110"/>
                <w:sz w:val="9"/>
              </w:rPr>
              <w:t>Ephemeral</w:t>
            </w:r>
            <w:r>
              <w:rPr>
                <w:rFonts w:ascii="Century Gothic"/>
                <w:b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Streams</w:t>
            </w:r>
            <w:r>
              <w:rPr>
                <w:rFonts w:ascii="Century Gothic"/>
                <w:b/>
                <w:spacing w:val="22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(e.g.</w:t>
            </w:r>
            <w:r>
              <w:rPr>
                <w:rFonts w:ascii="Century Gothic"/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2"/>
                <w:w w:val="110"/>
                <w:sz w:val="9"/>
              </w:rPr>
              <w:t>Tuppal,</w:t>
            </w:r>
            <w:r>
              <w:rPr>
                <w:rFonts w:ascii="Century Gothic"/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2"/>
                <w:w w:val="110"/>
                <w:sz w:val="9"/>
              </w:rPr>
              <w:t>Merran</w:t>
            </w:r>
          </w:p>
          <w:p w14:paraId="4E056056" w14:textId="77777777" w:rsidR="00F20CE2" w:rsidRDefault="003E30F1">
            <w:pPr>
              <w:pStyle w:val="TableParagraph"/>
              <w:spacing w:line="277" w:lineRule="auto"/>
              <w:ind w:left="13" w:right="359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w w:val="110"/>
                <w:sz w:val="9"/>
              </w:rPr>
              <w:t>&amp;</w:t>
            </w:r>
            <w:r>
              <w:rPr>
                <w:rFonts w:ascii="Century Gothic"/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2"/>
                <w:w w:val="110"/>
                <w:sz w:val="9"/>
              </w:rPr>
              <w:t>Little</w:t>
            </w:r>
            <w:r>
              <w:rPr>
                <w:rFonts w:ascii="Century Gothic"/>
                <w:b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2"/>
                <w:w w:val="110"/>
                <w:sz w:val="9"/>
              </w:rPr>
              <w:t>Merran</w:t>
            </w:r>
            <w:r>
              <w:rPr>
                <w:rFonts w:ascii="Century Gothic"/>
                <w:b/>
                <w:spacing w:val="24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Creeks)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57" w14:textId="77777777" w:rsidR="00F20CE2" w:rsidRDefault="003E30F1">
            <w:pPr>
              <w:pStyle w:val="TableParagraph"/>
              <w:spacing w:before="6" w:line="293" w:lineRule="auto"/>
              <w:ind w:left="13" w:right="297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L</w:t>
            </w:r>
            <w:r>
              <w:rPr>
                <w:rFonts w:ascii="Century Gothic"/>
                <w:spacing w:val="3"/>
                <w:w w:val="110"/>
                <w:sz w:val="9"/>
              </w:rPr>
              <w:t>o</w:t>
            </w:r>
            <w:r>
              <w:rPr>
                <w:rFonts w:ascii="Century Gothic"/>
                <w:w w:val="110"/>
                <w:sz w:val="9"/>
              </w:rPr>
              <w:t>n</w:t>
            </w:r>
            <w:r>
              <w:rPr>
                <w:rFonts w:ascii="Century Gothic"/>
                <w:spacing w:val="1"/>
                <w:w w:val="110"/>
                <w:sz w:val="9"/>
              </w:rPr>
              <w:t>g</w:t>
            </w:r>
            <w:r>
              <w:rPr>
                <w:rFonts w:ascii="Century Gothic"/>
                <w:spacing w:val="2"/>
                <w:w w:val="110"/>
                <w:sz w:val="9"/>
              </w:rPr>
              <w:t>i</w:t>
            </w:r>
            <w:r>
              <w:rPr>
                <w:rFonts w:ascii="Century Gothic"/>
                <w:spacing w:val="4"/>
                <w:w w:val="110"/>
                <w:sz w:val="9"/>
              </w:rPr>
              <w:t>t</w:t>
            </w:r>
            <w:r>
              <w:rPr>
                <w:rFonts w:ascii="Century Gothic"/>
                <w:w w:val="110"/>
                <w:sz w:val="9"/>
              </w:rPr>
              <w:t>ud</w:t>
            </w:r>
            <w:r>
              <w:rPr>
                <w:rFonts w:ascii="Century Gothic"/>
                <w:spacing w:val="2"/>
                <w:w w:val="110"/>
                <w:sz w:val="9"/>
              </w:rPr>
              <w:t>i</w:t>
            </w:r>
            <w:r>
              <w:rPr>
                <w:rFonts w:ascii="Century Gothic"/>
                <w:w w:val="110"/>
                <w:sz w:val="9"/>
              </w:rPr>
              <w:t>nal</w:t>
            </w:r>
            <w:r>
              <w:rPr>
                <w:rFonts w:ascii="Century Gothic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connectivity</w:t>
            </w:r>
            <w:r>
              <w:rPr>
                <w:rFonts w:ascii="Century Gothic"/>
                <w:spacing w:val="28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Water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Quality</w:t>
            </w:r>
            <w:r>
              <w:rPr>
                <w:rFonts w:ascii="Century Gothic"/>
                <w:spacing w:val="28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Maintenance</w:t>
            </w:r>
            <w:r>
              <w:rPr>
                <w:rFonts w:ascii="Century Gothic"/>
                <w:spacing w:val="-1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22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native</w:t>
            </w:r>
            <w:r>
              <w:rPr>
                <w:rFonts w:ascii="Century Gothic"/>
                <w:spacing w:val="-1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animal</w:t>
            </w:r>
          </w:p>
          <w:p w14:paraId="4E056058" w14:textId="77777777" w:rsidR="00F20CE2" w:rsidRDefault="003E30F1">
            <w:pPr>
              <w:pStyle w:val="TableParagraph"/>
              <w:spacing w:line="293" w:lineRule="auto"/>
              <w:ind w:left="13" w:right="42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habitat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instream</w:t>
            </w:r>
            <w:r>
              <w:rPr>
                <w:rFonts w:ascii="Century Gothic"/>
                <w:spacing w:val="27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aquatic</w:t>
            </w:r>
            <w:r>
              <w:rPr>
                <w:rFonts w:ascii="Century Gothic"/>
                <w:spacing w:val="-19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vegetation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59" w14:textId="77777777" w:rsidR="00F20CE2" w:rsidRDefault="003E30F1">
            <w:pPr>
              <w:pStyle w:val="TableParagraph"/>
              <w:spacing w:before="18" w:line="288" w:lineRule="auto"/>
              <w:ind w:left="13" w:right="439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Small events</w:t>
            </w:r>
            <w:r>
              <w:rPr>
                <w:rFonts w:ascii="Century Gothic"/>
                <w:w w:val="110"/>
                <w:position w:val="4"/>
                <w:sz w:val="6"/>
              </w:rPr>
              <w:t>1</w:t>
            </w:r>
            <w:r>
              <w:rPr>
                <w:rFonts w:ascii="Century Gothic"/>
                <w:w w:val="110"/>
                <w:sz w:val="9"/>
              </w:rPr>
              <w:t>~6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GL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</w:rPr>
              <w:t>year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in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stream</w:t>
            </w:r>
            <w:r>
              <w:rPr>
                <w:rFonts w:ascii="Century Gothic"/>
                <w:spacing w:val="21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Winter/Spring/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Autumn</w:t>
            </w:r>
            <w:r>
              <w:rPr>
                <w:rFonts w:ascii="Century Gothic"/>
                <w:spacing w:val="-10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events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5A" w14:textId="77777777" w:rsidR="00F20CE2" w:rsidRDefault="003E30F1">
            <w:pPr>
              <w:pStyle w:val="TableParagraph"/>
              <w:spacing w:before="6"/>
              <w:ind w:left="2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1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in </w:t>
            </w:r>
            <w:r>
              <w:rPr>
                <w:rFonts w:ascii="Century Gothic"/>
                <w:w w:val="110"/>
                <w:sz w:val="9"/>
              </w:rPr>
              <w:t>2 (2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</w:rPr>
              <w:t>years)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5B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5C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5D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5E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5F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60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61" w14:textId="77777777" w:rsidR="00F20CE2" w:rsidRDefault="00F20CE2"/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A6A6A6"/>
          </w:tcPr>
          <w:p w14:paraId="4E056062" w14:textId="77777777" w:rsidR="00F20CE2" w:rsidRDefault="00F20CE2"/>
        </w:tc>
        <w:tc>
          <w:tcPr>
            <w:tcW w:w="26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E056063" w14:textId="77777777" w:rsidR="00F20CE2" w:rsidRDefault="003E30F1">
            <w:pPr>
              <w:pStyle w:val="TableParagraph"/>
              <w:spacing w:before="6"/>
              <w:ind w:left="10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  <w:u w:val="single" w:color="000000"/>
              </w:rPr>
              <w:t>Moderate</w:t>
            </w:r>
          </w:p>
          <w:p w14:paraId="4E056064" w14:textId="77777777" w:rsidR="00F20CE2" w:rsidRDefault="003E30F1">
            <w:pPr>
              <w:pStyle w:val="TableParagraph"/>
              <w:spacing w:before="24" w:line="293" w:lineRule="auto"/>
              <w:ind w:left="133" w:right="140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1"/>
                <w:w w:val="110"/>
                <w:sz w:val="9"/>
              </w:rPr>
              <w:t>Some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watering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may</w:t>
            </w:r>
            <w:r>
              <w:rPr>
                <w:rFonts w:ascii="Century Gothic"/>
                <w:spacing w:val="-10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be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important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supplement</w:t>
            </w:r>
            <w:r>
              <w:rPr>
                <w:rFonts w:ascii="Century Gothic"/>
                <w:spacing w:val="34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flows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maintain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water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quality</w:t>
            </w:r>
            <w:r>
              <w:rPr>
                <w:rFonts w:ascii="Century Gothic"/>
                <w:spacing w:val="-10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ecosystem</w:t>
            </w:r>
            <w:r>
              <w:rPr>
                <w:rFonts w:ascii="Century Gothic"/>
                <w:spacing w:val="28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health.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65" w14:textId="77777777" w:rsidR="00F20CE2" w:rsidRDefault="003E30F1">
            <w:pPr>
              <w:pStyle w:val="TableParagraph"/>
              <w:spacing w:before="6"/>
              <w:ind w:left="33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color w:val="E36C09"/>
                <w:w w:val="110"/>
                <w:sz w:val="9"/>
              </w:rPr>
              <w:t>Improve</w:t>
            </w:r>
          </w:p>
        </w:tc>
        <w:tc>
          <w:tcPr>
            <w:tcW w:w="2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4E056066" w14:textId="77777777" w:rsidR="00F20CE2" w:rsidRDefault="003E30F1">
            <w:pPr>
              <w:pStyle w:val="TableParagraph"/>
              <w:spacing w:before="6" w:line="293" w:lineRule="auto"/>
              <w:ind w:left="81" w:right="90" w:firstLine="67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Likely</w:t>
            </w:r>
            <w:r>
              <w:rPr>
                <w:rFonts w:ascii="Century Gothic"/>
                <w:spacing w:val="-10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be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met by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wetter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catchment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conditions</w:t>
            </w:r>
            <w:r>
              <w:rPr>
                <w:rFonts w:ascii="Century Gothic"/>
                <w:spacing w:val="24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and/or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higher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operational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flows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through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the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system</w:t>
            </w:r>
          </w:p>
        </w:tc>
      </w:tr>
      <w:tr w:rsidR="00F20CE2" w14:paraId="4E056077" w14:textId="77777777">
        <w:trPr>
          <w:trHeight w:hRule="exact" w:val="420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68" w14:textId="77777777" w:rsidR="00F20CE2" w:rsidRDefault="003E30F1">
            <w:pPr>
              <w:pStyle w:val="TableParagraph"/>
              <w:spacing w:before="6" w:line="277" w:lineRule="auto"/>
              <w:ind w:left="13" w:right="1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2"/>
                <w:w w:val="110"/>
                <w:sz w:val="9"/>
              </w:rPr>
              <w:t>Fringing</w:t>
            </w:r>
            <w:r>
              <w:rPr>
                <w:rFonts w:ascii="Century Gothic"/>
                <w:b/>
                <w:spacing w:val="-11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1"/>
                <w:w w:val="110"/>
                <w:sz w:val="9"/>
              </w:rPr>
              <w:t>Wetlands</w:t>
            </w:r>
            <w:r>
              <w:rPr>
                <w:rFonts w:ascii="Century Gothic"/>
                <w:b/>
                <w:spacing w:val="29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(e.g.</w:t>
            </w:r>
            <w:r>
              <w:rPr>
                <w:rFonts w:ascii="Century Gothic"/>
                <w:b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1"/>
                <w:w w:val="110"/>
                <w:sz w:val="9"/>
              </w:rPr>
              <w:t>Private</w:t>
            </w:r>
            <w:r>
              <w:rPr>
                <w:rFonts w:ascii="Century Gothic"/>
                <w:b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wetlands</w:t>
            </w:r>
            <w:r>
              <w:rPr>
                <w:rFonts w:ascii="Century Gothic"/>
                <w:b/>
                <w:spacing w:val="22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spacing w:val="-3"/>
                <w:w w:val="110"/>
                <w:sz w:val="9"/>
              </w:rPr>
              <w:t>on</w:t>
            </w:r>
            <w:r>
              <w:rPr>
                <w:rFonts w:ascii="Century Gothic"/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1"/>
                <w:w w:val="110"/>
                <w:sz w:val="9"/>
              </w:rPr>
              <w:t>Colligen</w:t>
            </w:r>
            <w:r>
              <w:rPr>
                <w:rFonts w:ascii="Century Gothic"/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Creek)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69" w14:textId="77777777" w:rsidR="00F20CE2" w:rsidRDefault="003E30F1">
            <w:pPr>
              <w:pStyle w:val="TableParagraph"/>
              <w:spacing w:before="6"/>
              <w:ind w:left="13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4"/>
                <w:w w:val="110"/>
                <w:sz w:val="9"/>
              </w:rPr>
              <w:t>As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above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6A" w14:textId="77777777" w:rsidR="00F20CE2" w:rsidRDefault="003E30F1">
            <w:pPr>
              <w:pStyle w:val="TableParagraph"/>
              <w:spacing w:before="6"/>
              <w:ind w:left="13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Small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site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specific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actions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&lt;10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GL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6B" w14:textId="77777777" w:rsidR="00F20CE2" w:rsidRDefault="003E30F1">
            <w:pPr>
              <w:pStyle w:val="TableParagraph"/>
              <w:spacing w:before="6"/>
              <w:ind w:left="73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Site</w:t>
            </w:r>
            <w:r>
              <w:rPr>
                <w:rFonts w:ascii="Century Gothic"/>
                <w:spacing w:val="-1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specific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6C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6D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6E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6F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70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71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72" w14:textId="77777777" w:rsidR="00F20CE2" w:rsidRDefault="00F20CE2"/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A6A6A6"/>
          </w:tcPr>
          <w:p w14:paraId="4E056073" w14:textId="77777777" w:rsidR="00F20CE2" w:rsidRDefault="00F20CE2"/>
        </w:tc>
        <w:tc>
          <w:tcPr>
            <w:tcW w:w="26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14:paraId="4E056074" w14:textId="77777777" w:rsidR="00F20CE2" w:rsidRDefault="003E30F1">
            <w:pPr>
              <w:pStyle w:val="TableParagraph"/>
              <w:spacing w:before="6"/>
              <w:ind w:right="3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Site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Specific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75" w14:textId="77777777" w:rsidR="00F20CE2" w:rsidRDefault="003E30F1">
            <w:pPr>
              <w:pStyle w:val="TableParagraph"/>
              <w:spacing w:before="6"/>
              <w:ind w:left="33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color w:val="E36C09"/>
                <w:w w:val="110"/>
                <w:sz w:val="9"/>
              </w:rPr>
              <w:t>Improve</w:t>
            </w:r>
          </w:p>
        </w:tc>
        <w:tc>
          <w:tcPr>
            <w:tcW w:w="2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4E056076" w14:textId="77777777" w:rsidR="00F20CE2" w:rsidRDefault="003E30F1">
            <w:pPr>
              <w:pStyle w:val="TableParagraph"/>
              <w:spacing w:before="6" w:line="293" w:lineRule="auto"/>
              <w:ind w:left="81" w:right="90" w:firstLine="67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Likely</w:t>
            </w:r>
            <w:r>
              <w:rPr>
                <w:rFonts w:ascii="Century Gothic"/>
                <w:spacing w:val="-10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be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met by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wetter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catchment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conditions</w:t>
            </w:r>
            <w:r>
              <w:rPr>
                <w:rFonts w:ascii="Century Gothic"/>
                <w:spacing w:val="24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and/or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higher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operational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flows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through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the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system</w:t>
            </w:r>
          </w:p>
        </w:tc>
      </w:tr>
      <w:tr w:rsidR="00F20CE2" w14:paraId="4E056089" w14:textId="77777777">
        <w:trPr>
          <w:trHeight w:hRule="exact" w:val="56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78" w14:textId="77777777" w:rsidR="00F20CE2" w:rsidRDefault="003E30F1">
            <w:pPr>
              <w:pStyle w:val="TableParagraph"/>
              <w:spacing w:before="6"/>
              <w:ind w:left="13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1"/>
                <w:w w:val="110"/>
                <w:sz w:val="9"/>
              </w:rPr>
              <w:t>Werai</w:t>
            </w:r>
            <w:r>
              <w:rPr>
                <w:rFonts w:ascii="Century Gothic"/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Forest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79" w14:textId="77777777" w:rsidR="00F20CE2" w:rsidRDefault="003E30F1">
            <w:pPr>
              <w:pStyle w:val="TableParagraph"/>
              <w:spacing w:before="6" w:line="293" w:lineRule="auto"/>
              <w:ind w:left="13" w:right="29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Water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Quality</w:t>
            </w:r>
            <w:r>
              <w:rPr>
                <w:rFonts w:ascii="Century Gothic"/>
                <w:spacing w:val="28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05"/>
                <w:sz w:val="9"/>
              </w:rPr>
              <w:t>Maintenance</w:t>
            </w:r>
            <w:r>
              <w:rPr>
                <w:rFonts w:ascii="Century Gothic"/>
                <w:w w:val="105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9"/>
              </w:rPr>
              <w:t xml:space="preserve"> </w:t>
            </w:r>
            <w:r>
              <w:rPr>
                <w:rFonts w:ascii="Century Gothic"/>
                <w:w w:val="105"/>
                <w:sz w:val="9"/>
              </w:rPr>
              <w:t>riparian</w:t>
            </w:r>
            <w:r>
              <w:rPr>
                <w:rFonts w:ascii="Century Gothic"/>
                <w:spacing w:val="25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vegetation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7A" w14:textId="77777777" w:rsidR="00F20CE2" w:rsidRDefault="003E30F1">
            <w:pPr>
              <w:pStyle w:val="TableParagraph"/>
              <w:spacing w:before="6" w:line="302" w:lineRule="auto"/>
              <w:ind w:left="13" w:right="94"/>
              <w:rPr>
                <w:rFonts w:ascii="Century Gothic" w:eastAsia="Century Gothic" w:hAnsi="Century Gothic" w:cs="Century Gothic"/>
                <w:sz w:val="6"/>
                <w:szCs w:val="6"/>
              </w:rPr>
            </w:pPr>
            <w:r>
              <w:rPr>
                <w:rFonts w:ascii="Century Gothic"/>
                <w:w w:val="110"/>
                <w:sz w:val="9"/>
              </w:rPr>
              <w:t>Longer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moderate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sized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watering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events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spacing w:val="23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provide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water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larger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area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forest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30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flush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organic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matter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from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late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Autumn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spacing w:val="34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early</w:t>
            </w:r>
            <w:r>
              <w:rPr>
                <w:rFonts w:ascii="Century Gothic"/>
                <w:spacing w:val="-1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Spring</w:t>
            </w:r>
            <w:r>
              <w:rPr>
                <w:rFonts w:ascii="Century Gothic"/>
                <w:w w:val="110"/>
                <w:position w:val="4"/>
                <w:sz w:val="6"/>
              </w:rPr>
              <w:t>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7B" w14:textId="77777777" w:rsidR="00F20CE2" w:rsidRDefault="003E30F1">
            <w:pPr>
              <w:pStyle w:val="TableParagraph"/>
              <w:spacing w:before="6"/>
              <w:ind w:left="58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3"/>
                <w:w w:val="110"/>
                <w:sz w:val="9"/>
              </w:rPr>
              <w:t>2-3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in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 xml:space="preserve">5 </w:t>
            </w:r>
            <w:r>
              <w:rPr>
                <w:rFonts w:ascii="Century Gothic"/>
                <w:spacing w:val="-4"/>
                <w:w w:val="110"/>
                <w:sz w:val="9"/>
              </w:rPr>
              <w:t>years</w:t>
            </w:r>
          </w:p>
          <w:p w14:paraId="4E05607C" w14:textId="77777777" w:rsidR="00F20CE2" w:rsidRDefault="003E30F1">
            <w:pPr>
              <w:pStyle w:val="TableParagraph"/>
              <w:spacing w:before="24" w:line="293" w:lineRule="auto"/>
              <w:ind w:left="13" w:right="13" w:firstLine="67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(6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</w:rPr>
              <w:t>years)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for</w:t>
            </w:r>
            <w:r>
              <w:rPr>
                <w:rFonts w:ascii="Century Gothic"/>
                <w:spacing w:val="28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river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red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gums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05607D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7E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7F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80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056081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82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83" w14:textId="77777777" w:rsidR="00F20CE2" w:rsidRDefault="00F20CE2"/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A6A6A6"/>
          </w:tcPr>
          <w:p w14:paraId="4E056084" w14:textId="77777777" w:rsidR="00F20CE2" w:rsidRDefault="00F20CE2"/>
        </w:tc>
        <w:tc>
          <w:tcPr>
            <w:tcW w:w="26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E056085" w14:textId="77777777" w:rsidR="00F20CE2" w:rsidRDefault="003E30F1">
            <w:pPr>
              <w:pStyle w:val="TableParagraph"/>
              <w:spacing w:before="6"/>
              <w:ind w:right="9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/>
                <w:spacing w:val="-1"/>
                <w:sz w:val="11"/>
                <w:u w:val="single" w:color="000000"/>
              </w:rPr>
              <w:t>Moderate</w:t>
            </w:r>
          </w:p>
          <w:p w14:paraId="4E056086" w14:textId="77777777" w:rsidR="00F20CE2" w:rsidRDefault="003E30F1">
            <w:pPr>
              <w:pStyle w:val="TableParagraph"/>
              <w:spacing w:before="15"/>
              <w:ind w:right="11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/>
                <w:spacing w:val="-2"/>
                <w:sz w:val="11"/>
              </w:rPr>
              <w:t>Large</w:t>
            </w:r>
            <w:r>
              <w:rPr>
                <w:rFonts w:ascii="Calibri"/>
                <w:spacing w:val="7"/>
                <w:sz w:val="11"/>
              </w:rPr>
              <w:t xml:space="preserve"> </w:t>
            </w:r>
            <w:r>
              <w:rPr>
                <w:rFonts w:ascii="Calibri"/>
                <w:spacing w:val="-1"/>
                <w:sz w:val="11"/>
              </w:rPr>
              <w:t>areas</w:t>
            </w:r>
            <w:r>
              <w:rPr>
                <w:rFonts w:ascii="Calibri"/>
                <w:spacing w:val="3"/>
                <w:sz w:val="11"/>
              </w:rPr>
              <w:t xml:space="preserve"> </w:t>
            </w:r>
            <w:r>
              <w:rPr>
                <w:rFonts w:ascii="Calibri"/>
                <w:sz w:val="11"/>
              </w:rPr>
              <w:t>of</w:t>
            </w:r>
            <w:r>
              <w:rPr>
                <w:rFonts w:ascii="Calibri"/>
                <w:spacing w:val="6"/>
                <w:sz w:val="11"/>
              </w:rPr>
              <w:t xml:space="preserve"> </w:t>
            </w:r>
            <w:r>
              <w:rPr>
                <w:rFonts w:ascii="Calibri"/>
                <w:spacing w:val="-1"/>
                <w:sz w:val="11"/>
              </w:rPr>
              <w:t>Werai</w:t>
            </w:r>
            <w:r>
              <w:rPr>
                <w:rFonts w:ascii="Calibri"/>
                <w:spacing w:val="7"/>
                <w:sz w:val="11"/>
              </w:rPr>
              <w:t xml:space="preserve"> </w:t>
            </w:r>
            <w:r>
              <w:rPr>
                <w:rFonts w:ascii="Calibri"/>
                <w:sz w:val="11"/>
              </w:rPr>
              <w:t>Forest</w:t>
            </w:r>
            <w:r>
              <w:rPr>
                <w:rFonts w:ascii="Calibri"/>
                <w:spacing w:val="2"/>
                <w:sz w:val="11"/>
              </w:rPr>
              <w:t xml:space="preserve"> </w:t>
            </w:r>
            <w:r>
              <w:rPr>
                <w:rFonts w:ascii="Calibri"/>
                <w:sz w:val="11"/>
              </w:rPr>
              <w:t>were</w:t>
            </w:r>
            <w:r>
              <w:rPr>
                <w:rFonts w:ascii="Calibri"/>
                <w:spacing w:val="7"/>
                <w:sz w:val="11"/>
              </w:rPr>
              <w:t xml:space="preserve"> </w:t>
            </w:r>
            <w:r>
              <w:rPr>
                <w:rFonts w:ascii="Calibri"/>
                <w:sz w:val="11"/>
              </w:rPr>
              <w:t>innundated</w:t>
            </w:r>
            <w:r>
              <w:rPr>
                <w:rFonts w:ascii="Calibri"/>
                <w:spacing w:val="3"/>
                <w:sz w:val="11"/>
              </w:rPr>
              <w:t xml:space="preserve"> </w:t>
            </w:r>
            <w:r>
              <w:rPr>
                <w:rFonts w:ascii="Calibri"/>
                <w:spacing w:val="1"/>
                <w:sz w:val="11"/>
              </w:rPr>
              <w:t>in</w:t>
            </w:r>
            <w:r>
              <w:rPr>
                <w:rFonts w:ascii="Calibri"/>
                <w:spacing w:val="3"/>
                <w:sz w:val="11"/>
              </w:rPr>
              <w:t xml:space="preserve"> </w:t>
            </w:r>
            <w:r>
              <w:rPr>
                <w:rFonts w:ascii="Calibri"/>
                <w:spacing w:val="-4"/>
                <w:sz w:val="11"/>
              </w:rPr>
              <w:t>2016-17</w:t>
            </w:r>
            <w:r>
              <w:rPr>
                <w:rFonts w:ascii="Calibri"/>
                <w:spacing w:val="-3"/>
                <w:sz w:val="11"/>
              </w:rPr>
              <w:t xml:space="preserve"> </w:t>
            </w:r>
            <w:r>
              <w:rPr>
                <w:rFonts w:ascii="Calibri"/>
                <w:sz w:val="11"/>
              </w:rPr>
              <w:t>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87" w14:textId="77777777" w:rsidR="00F20CE2" w:rsidRDefault="003E30F1">
            <w:pPr>
              <w:pStyle w:val="TableParagraph"/>
              <w:spacing w:before="6"/>
              <w:ind w:left="33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color w:val="E36C09"/>
                <w:w w:val="110"/>
                <w:sz w:val="9"/>
              </w:rPr>
              <w:t>Improve</w:t>
            </w:r>
          </w:p>
        </w:tc>
        <w:tc>
          <w:tcPr>
            <w:tcW w:w="2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88" w14:textId="77777777" w:rsidR="00F20CE2" w:rsidRDefault="003E30F1">
            <w:pPr>
              <w:pStyle w:val="TableParagraph"/>
              <w:spacing w:before="6" w:line="293" w:lineRule="auto"/>
              <w:ind w:left="21" w:right="25" w:firstLine="4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2"/>
                <w:w w:val="110"/>
                <w:sz w:val="9"/>
              </w:rPr>
              <w:t>Commonwealth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environmental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water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could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be</w:t>
            </w:r>
            <w:r>
              <w:rPr>
                <w:rFonts w:ascii="Century Gothic"/>
                <w:spacing w:val="40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considered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in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future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</w:rPr>
              <w:t>years,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subject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w w:val="110"/>
                <w:sz w:val="9"/>
              </w:rPr>
              <w:t xml:space="preserve"> stakeholder</w:t>
            </w:r>
            <w:r>
              <w:rPr>
                <w:rFonts w:ascii="Century Gothic"/>
                <w:spacing w:val="27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support,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operational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delivery</w:t>
            </w:r>
            <w:r>
              <w:rPr>
                <w:rFonts w:ascii="Century Gothic"/>
                <w:spacing w:val="-1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infrastructure,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third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party</w:t>
            </w:r>
            <w:r>
              <w:rPr>
                <w:rFonts w:ascii="Century Gothic"/>
                <w:spacing w:val="40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impacts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return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flows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being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addressed.</w:t>
            </w:r>
          </w:p>
        </w:tc>
      </w:tr>
      <w:tr w:rsidR="00F20CE2" w14:paraId="4E05609B" w14:textId="77777777">
        <w:trPr>
          <w:trHeight w:hRule="exact" w:val="56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8A" w14:textId="77777777" w:rsidR="00F20CE2" w:rsidRDefault="003E30F1">
            <w:pPr>
              <w:pStyle w:val="TableParagraph"/>
              <w:spacing w:before="6" w:line="277" w:lineRule="auto"/>
              <w:ind w:left="13" w:right="26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w w:val="110"/>
                <w:sz w:val="9"/>
              </w:rPr>
              <w:t>Koondrook-</w:t>
            </w:r>
            <w:r>
              <w:rPr>
                <w:rFonts w:ascii="Century Gothic"/>
                <w:b/>
                <w:spacing w:val="20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Perricoota</w:t>
            </w:r>
            <w:r>
              <w:rPr>
                <w:rFonts w:ascii="Century Gothic"/>
                <w:b/>
                <w:spacing w:val="-10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Forest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8B" w14:textId="77777777" w:rsidR="00F20CE2" w:rsidRDefault="003E30F1">
            <w:pPr>
              <w:pStyle w:val="TableParagraph"/>
              <w:spacing w:before="6" w:line="293" w:lineRule="auto"/>
              <w:ind w:left="13" w:right="29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Water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Quality</w:t>
            </w:r>
            <w:r>
              <w:rPr>
                <w:rFonts w:ascii="Century Gothic"/>
                <w:spacing w:val="28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05"/>
                <w:sz w:val="9"/>
              </w:rPr>
              <w:t>Maintenance</w:t>
            </w:r>
            <w:r>
              <w:rPr>
                <w:rFonts w:ascii="Century Gothic"/>
                <w:w w:val="105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9"/>
              </w:rPr>
              <w:t xml:space="preserve"> </w:t>
            </w:r>
            <w:r>
              <w:rPr>
                <w:rFonts w:ascii="Century Gothic"/>
                <w:w w:val="105"/>
                <w:sz w:val="9"/>
              </w:rPr>
              <w:t>riparian</w:t>
            </w:r>
            <w:r>
              <w:rPr>
                <w:rFonts w:ascii="Century Gothic"/>
                <w:spacing w:val="25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vegetation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8C" w14:textId="77777777" w:rsidR="00F20CE2" w:rsidRDefault="003E30F1">
            <w:pPr>
              <w:pStyle w:val="TableParagraph"/>
              <w:spacing w:before="6" w:line="302" w:lineRule="auto"/>
              <w:ind w:left="13" w:right="94"/>
              <w:rPr>
                <w:rFonts w:ascii="Century Gothic" w:eastAsia="Century Gothic" w:hAnsi="Century Gothic" w:cs="Century Gothic"/>
                <w:sz w:val="6"/>
                <w:szCs w:val="6"/>
              </w:rPr>
            </w:pPr>
            <w:r>
              <w:rPr>
                <w:rFonts w:ascii="Century Gothic"/>
                <w:w w:val="110"/>
                <w:sz w:val="9"/>
              </w:rPr>
              <w:t>Longer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moderate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sized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watering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events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spacing w:val="23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provide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water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larger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area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forest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30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flush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organic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matter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from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late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Autumn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spacing w:val="34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early</w:t>
            </w:r>
            <w:r>
              <w:rPr>
                <w:rFonts w:ascii="Century Gothic"/>
                <w:spacing w:val="-1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Spring</w:t>
            </w:r>
            <w:r>
              <w:rPr>
                <w:rFonts w:ascii="Century Gothic"/>
                <w:w w:val="110"/>
                <w:position w:val="4"/>
                <w:sz w:val="6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8D" w14:textId="77777777" w:rsidR="00F20CE2" w:rsidRDefault="003E30F1">
            <w:pPr>
              <w:pStyle w:val="TableParagraph"/>
              <w:spacing w:before="6"/>
              <w:ind w:left="58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3"/>
                <w:w w:val="110"/>
                <w:sz w:val="9"/>
              </w:rPr>
              <w:t>2-3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in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 xml:space="preserve">5 </w:t>
            </w:r>
            <w:r>
              <w:rPr>
                <w:rFonts w:ascii="Century Gothic"/>
                <w:spacing w:val="-4"/>
                <w:w w:val="110"/>
                <w:sz w:val="9"/>
              </w:rPr>
              <w:t>years</w:t>
            </w:r>
          </w:p>
          <w:p w14:paraId="4E05608E" w14:textId="77777777" w:rsidR="00F20CE2" w:rsidRDefault="003E30F1">
            <w:pPr>
              <w:pStyle w:val="TableParagraph"/>
              <w:spacing w:before="24" w:line="293" w:lineRule="auto"/>
              <w:ind w:left="13" w:right="13" w:firstLine="67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(6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</w:rPr>
              <w:t>years)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for</w:t>
            </w:r>
            <w:r>
              <w:rPr>
                <w:rFonts w:ascii="Century Gothic"/>
                <w:spacing w:val="28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river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red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gums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8F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90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91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92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93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056094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95" w14:textId="77777777" w:rsidR="00F20CE2" w:rsidRDefault="00F20CE2"/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A6A6A6"/>
          </w:tcPr>
          <w:p w14:paraId="4E056096" w14:textId="77777777" w:rsidR="00F20CE2" w:rsidRDefault="00F20CE2"/>
        </w:tc>
        <w:tc>
          <w:tcPr>
            <w:tcW w:w="26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E056097" w14:textId="77777777" w:rsidR="00F20CE2" w:rsidRDefault="003E30F1">
            <w:pPr>
              <w:pStyle w:val="TableParagraph"/>
              <w:spacing w:before="6"/>
              <w:ind w:right="9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/>
                <w:spacing w:val="-1"/>
                <w:sz w:val="11"/>
                <w:u w:val="single" w:color="000000"/>
              </w:rPr>
              <w:t>Moderate</w:t>
            </w:r>
          </w:p>
          <w:p w14:paraId="4E056098" w14:textId="77777777" w:rsidR="00F20CE2" w:rsidRDefault="003E30F1">
            <w:pPr>
              <w:pStyle w:val="TableParagraph"/>
              <w:spacing w:before="16" w:line="267" w:lineRule="auto"/>
              <w:ind w:left="208" w:right="224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/>
                <w:spacing w:val="-2"/>
                <w:sz w:val="11"/>
              </w:rPr>
              <w:t>Large</w:t>
            </w:r>
            <w:r>
              <w:rPr>
                <w:rFonts w:ascii="Calibri"/>
                <w:spacing w:val="10"/>
                <w:sz w:val="11"/>
              </w:rPr>
              <w:t xml:space="preserve"> </w:t>
            </w:r>
            <w:r>
              <w:rPr>
                <w:rFonts w:ascii="Calibri"/>
                <w:spacing w:val="-1"/>
                <w:sz w:val="11"/>
              </w:rPr>
              <w:t>areas</w:t>
            </w:r>
            <w:r>
              <w:rPr>
                <w:rFonts w:ascii="Calibri"/>
                <w:spacing w:val="6"/>
                <w:sz w:val="11"/>
              </w:rPr>
              <w:t xml:space="preserve"> </w:t>
            </w:r>
            <w:r>
              <w:rPr>
                <w:rFonts w:ascii="Calibri"/>
                <w:sz w:val="11"/>
              </w:rPr>
              <w:t>of</w:t>
            </w:r>
            <w:r>
              <w:rPr>
                <w:rFonts w:ascii="Calibri"/>
                <w:spacing w:val="8"/>
                <w:sz w:val="11"/>
              </w:rPr>
              <w:t xml:space="preserve"> </w:t>
            </w:r>
            <w:r>
              <w:rPr>
                <w:rFonts w:ascii="Calibri"/>
                <w:sz w:val="11"/>
              </w:rPr>
              <w:t>Koondrook-Pericoota</w:t>
            </w:r>
            <w:r>
              <w:rPr>
                <w:rFonts w:ascii="Calibri"/>
                <w:spacing w:val="4"/>
                <w:sz w:val="11"/>
              </w:rPr>
              <w:t xml:space="preserve"> </w:t>
            </w:r>
            <w:r>
              <w:rPr>
                <w:rFonts w:ascii="Calibri"/>
                <w:sz w:val="11"/>
              </w:rPr>
              <w:t>Forest</w:t>
            </w:r>
            <w:r>
              <w:rPr>
                <w:rFonts w:ascii="Calibri"/>
                <w:spacing w:val="4"/>
                <w:sz w:val="11"/>
              </w:rPr>
              <w:t xml:space="preserve"> </w:t>
            </w:r>
            <w:r>
              <w:rPr>
                <w:rFonts w:ascii="Calibri"/>
                <w:sz w:val="11"/>
              </w:rPr>
              <w:t>were</w:t>
            </w:r>
            <w:r>
              <w:rPr>
                <w:rFonts w:ascii="Calibri"/>
                <w:spacing w:val="25"/>
                <w:w w:val="102"/>
                <w:sz w:val="11"/>
              </w:rPr>
              <w:t xml:space="preserve"> </w:t>
            </w:r>
            <w:r>
              <w:rPr>
                <w:rFonts w:ascii="Calibri"/>
                <w:sz w:val="11"/>
              </w:rPr>
              <w:t>innundated</w:t>
            </w:r>
            <w:r>
              <w:rPr>
                <w:rFonts w:ascii="Calibri"/>
                <w:spacing w:val="8"/>
                <w:sz w:val="11"/>
              </w:rPr>
              <w:t xml:space="preserve"> </w:t>
            </w:r>
            <w:r>
              <w:rPr>
                <w:rFonts w:ascii="Calibri"/>
                <w:spacing w:val="1"/>
                <w:sz w:val="11"/>
              </w:rPr>
              <w:t>in</w:t>
            </w:r>
            <w:r>
              <w:rPr>
                <w:rFonts w:ascii="Calibri"/>
                <w:spacing w:val="9"/>
                <w:sz w:val="11"/>
              </w:rPr>
              <w:t xml:space="preserve"> </w:t>
            </w:r>
            <w:r>
              <w:rPr>
                <w:rFonts w:ascii="Calibri"/>
                <w:spacing w:val="-4"/>
                <w:sz w:val="11"/>
              </w:rPr>
              <w:t>2016-17.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99" w14:textId="77777777" w:rsidR="00F20CE2" w:rsidRDefault="003E30F1">
            <w:pPr>
              <w:pStyle w:val="TableParagraph"/>
              <w:spacing w:before="6"/>
              <w:ind w:left="33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color w:val="E36C09"/>
                <w:w w:val="110"/>
                <w:sz w:val="9"/>
              </w:rPr>
              <w:t>Improve</w:t>
            </w:r>
          </w:p>
        </w:tc>
        <w:tc>
          <w:tcPr>
            <w:tcW w:w="2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9A" w14:textId="77777777" w:rsidR="00F20CE2" w:rsidRDefault="003E30F1">
            <w:pPr>
              <w:pStyle w:val="TableParagraph"/>
              <w:spacing w:before="6"/>
              <w:ind w:left="69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4"/>
                <w:w w:val="110"/>
                <w:sz w:val="9"/>
              </w:rPr>
              <w:t>As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for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Werai Forest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above.</w:t>
            </w:r>
          </w:p>
        </w:tc>
      </w:tr>
      <w:tr w:rsidR="00F20CE2" w14:paraId="4E0560AD" w14:textId="77777777">
        <w:trPr>
          <w:trHeight w:hRule="exact" w:val="690"/>
        </w:trPr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609C" w14:textId="77777777" w:rsidR="00F20CE2" w:rsidRDefault="003E30F1">
            <w:pPr>
              <w:pStyle w:val="TableParagraph"/>
              <w:spacing w:before="6" w:line="276" w:lineRule="auto"/>
              <w:ind w:left="13" w:right="38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1"/>
                <w:w w:val="110"/>
                <w:sz w:val="9"/>
              </w:rPr>
              <w:t>Edward</w:t>
            </w:r>
            <w:r>
              <w:rPr>
                <w:rFonts w:ascii="Century Gothic"/>
                <w:b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Wakool</w:t>
            </w:r>
            <w:r>
              <w:rPr>
                <w:rFonts w:ascii="Century Gothic"/>
                <w:b/>
                <w:spacing w:val="26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System</w:t>
            </w:r>
            <w:r>
              <w:rPr>
                <w:rFonts w:ascii="Century Gothic"/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-</w:t>
            </w:r>
            <w:r>
              <w:rPr>
                <w:rFonts w:ascii="Century Gothic"/>
                <w:b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1"/>
                <w:w w:val="110"/>
                <w:sz w:val="9"/>
              </w:rPr>
              <w:t xml:space="preserve">Winter </w:t>
            </w:r>
            <w:r>
              <w:rPr>
                <w:rFonts w:ascii="Century Gothic"/>
                <w:b/>
                <w:spacing w:val="-1"/>
                <w:w w:val="110"/>
                <w:sz w:val="9"/>
              </w:rPr>
              <w:t>Flows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609D" w14:textId="77777777" w:rsidR="00F20CE2" w:rsidRDefault="003E30F1">
            <w:pPr>
              <w:pStyle w:val="TableParagraph"/>
              <w:spacing w:before="6" w:line="293" w:lineRule="auto"/>
              <w:ind w:left="13" w:right="127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Reinstatement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23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natural</w:t>
            </w:r>
            <w:r>
              <w:rPr>
                <w:rFonts w:ascii="Century Gothic"/>
                <w:spacing w:val="-1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hydrograph</w:t>
            </w:r>
            <w:r>
              <w:rPr>
                <w:rFonts w:ascii="Century Gothic"/>
                <w:spacing w:val="30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for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winter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period</w:t>
            </w:r>
            <w:r>
              <w:rPr>
                <w:rFonts w:ascii="Century Gothic"/>
                <w:spacing w:val="27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L</w:t>
            </w:r>
            <w:r>
              <w:rPr>
                <w:rFonts w:ascii="Century Gothic"/>
                <w:spacing w:val="3"/>
                <w:w w:val="110"/>
                <w:sz w:val="9"/>
              </w:rPr>
              <w:t>o</w:t>
            </w:r>
            <w:r>
              <w:rPr>
                <w:rFonts w:ascii="Century Gothic"/>
                <w:w w:val="110"/>
                <w:sz w:val="9"/>
              </w:rPr>
              <w:t>n</w:t>
            </w:r>
            <w:r>
              <w:rPr>
                <w:rFonts w:ascii="Century Gothic"/>
                <w:spacing w:val="1"/>
                <w:w w:val="110"/>
                <w:sz w:val="9"/>
              </w:rPr>
              <w:t>g</w:t>
            </w:r>
            <w:r>
              <w:rPr>
                <w:rFonts w:ascii="Century Gothic"/>
                <w:spacing w:val="2"/>
                <w:w w:val="110"/>
                <w:sz w:val="9"/>
              </w:rPr>
              <w:t>i</w:t>
            </w:r>
            <w:r>
              <w:rPr>
                <w:rFonts w:ascii="Century Gothic"/>
                <w:spacing w:val="4"/>
                <w:w w:val="110"/>
                <w:sz w:val="9"/>
              </w:rPr>
              <w:t>t</w:t>
            </w:r>
            <w:r>
              <w:rPr>
                <w:rFonts w:ascii="Century Gothic"/>
                <w:w w:val="110"/>
                <w:sz w:val="9"/>
              </w:rPr>
              <w:t>ud</w:t>
            </w:r>
            <w:r>
              <w:rPr>
                <w:rFonts w:ascii="Century Gothic"/>
                <w:spacing w:val="2"/>
                <w:w w:val="110"/>
                <w:sz w:val="9"/>
              </w:rPr>
              <w:t>i</w:t>
            </w:r>
            <w:r>
              <w:rPr>
                <w:rFonts w:ascii="Century Gothic"/>
                <w:w w:val="110"/>
                <w:sz w:val="9"/>
              </w:rPr>
              <w:t>nal</w:t>
            </w:r>
            <w:r>
              <w:rPr>
                <w:rFonts w:ascii="Century Gothic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connectivity</w:t>
            </w:r>
          </w:p>
          <w:p w14:paraId="4E05609E" w14:textId="77777777" w:rsidR="00F20CE2" w:rsidRDefault="003E30F1">
            <w:pPr>
              <w:pStyle w:val="TableParagraph"/>
              <w:ind w:left="13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</w:rPr>
              <w:t>Fish</w:t>
            </w:r>
            <w:r>
              <w:rPr>
                <w:rFonts w:ascii="Century Gothic"/>
                <w:spacing w:val="-1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recruitment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9F" w14:textId="77777777" w:rsidR="00F20CE2" w:rsidRDefault="003E30F1">
            <w:pPr>
              <w:pStyle w:val="TableParagraph"/>
              <w:spacing w:before="6" w:line="293" w:lineRule="auto"/>
              <w:ind w:left="13" w:right="10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Edw</w:t>
            </w:r>
            <w:r>
              <w:rPr>
                <w:rFonts w:ascii="Century Gothic"/>
                <w:spacing w:val="-2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ard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River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-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Provide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slightly</w:t>
            </w:r>
            <w:r>
              <w:rPr>
                <w:rFonts w:ascii="Century Gothic"/>
                <w:spacing w:val="-10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higher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base</w:t>
            </w:r>
            <w:r>
              <w:rPr>
                <w:rFonts w:ascii="Century Gothic"/>
                <w:spacing w:val="36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winter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flow</w:t>
            </w:r>
            <w:r>
              <w:rPr>
                <w:rFonts w:ascii="Century Gothic"/>
                <w:spacing w:val="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 xml:space="preserve">~ </w:t>
            </w:r>
            <w:r>
              <w:rPr>
                <w:rFonts w:ascii="Century Gothic"/>
                <w:spacing w:val="-3"/>
                <w:w w:val="110"/>
                <w:sz w:val="9"/>
              </w:rPr>
              <w:t>300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ML/d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added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to </w:t>
            </w:r>
            <w:r>
              <w:rPr>
                <w:rFonts w:ascii="Century Gothic"/>
                <w:spacing w:val="-1"/>
                <w:w w:val="110"/>
                <w:sz w:val="9"/>
              </w:rPr>
              <w:t>base</w:t>
            </w:r>
            <w:r>
              <w:rPr>
                <w:rFonts w:ascii="Century Gothic"/>
                <w:spacing w:val="26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flow</w:t>
            </w:r>
            <w:r>
              <w:rPr>
                <w:rFonts w:ascii="Century Gothic"/>
                <w:spacing w:val="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at</w:t>
            </w:r>
            <w:r>
              <w:rPr>
                <w:rFonts w:ascii="Century Gothic"/>
                <w:spacing w:val="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Toonalook over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mid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</w:rPr>
              <w:t>May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July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(~</w:t>
            </w:r>
            <w:r>
              <w:rPr>
                <w:rFonts w:ascii="Century Gothic"/>
                <w:spacing w:val="24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27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GL)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if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Stevens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Weir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is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fully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open.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A0" w14:textId="77777777" w:rsidR="00F20CE2" w:rsidRDefault="003E30F1">
            <w:pPr>
              <w:pStyle w:val="TableParagraph"/>
              <w:spacing w:before="6"/>
              <w:ind w:left="2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1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in </w:t>
            </w:r>
            <w:r>
              <w:rPr>
                <w:rFonts w:ascii="Century Gothic"/>
                <w:w w:val="110"/>
                <w:sz w:val="9"/>
              </w:rPr>
              <w:t>2 (2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</w:rPr>
              <w:t>years)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A1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A2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0560A3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0560A4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A5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0560A6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0560A7" w14:textId="77777777" w:rsidR="00F20CE2" w:rsidRDefault="00F20CE2"/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A6A6A6"/>
          </w:tcPr>
          <w:p w14:paraId="4E0560A8" w14:textId="77777777" w:rsidR="00F20CE2" w:rsidRDefault="00F20CE2"/>
        </w:tc>
        <w:tc>
          <w:tcPr>
            <w:tcW w:w="26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E0560A9" w14:textId="77777777" w:rsidR="00F20CE2" w:rsidRDefault="003E30F1">
            <w:pPr>
              <w:pStyle w:val="TableParagraph"/>
              <w:spacing w:before="6"/>
              <w:ind w:left="10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  <w:u w:val="single" w:color="000000"/>
              </w:rPr>
              <w:t>Moderate</w:t>
            </w:r>
          </w:p>
          <w:p w14:paraId="4E0560AA" w14:textId="77777777" w:rsidR="00F20CE2" w:rsidRDefault="003E30F1">
            <w:pPr>
              <w:pStyle w:val="TableParagraph"/>
              <w:spacing w:before="24" w:line="293" w:lineRule="auto"/>
              <w:ind w:left="36" w:right="39" w:firstLine="10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3"/>
                <w:w w:val="110"/>
                <w:sz w:val="9"/>
              </w:rPr>
              <w:t xml:space="preserve">To </w:t>
            </w:r>
            <w:r>
              <w:rPr>
                <w:rFonts w:ascii="Century Gothic"/>
                <w:spacing w:val="1"/>
                <w:w w:val="110"/>
                <w:sz w:val="9"/>
              </w:rPr>
              <w:t>provide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improved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connectivity</w:t>
            </w:r>
            <w:r>
              <w:rPr>
                <w:rFonts w:ascii="Century Gothic"/>
                <w:spacing w:val="-1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aquatic</w:t>
            </w:r>
            <w:r>
              <w:rPr>
                <w:rFonts w:ascii="Century Gothic"/>
                <w:spacing w:val="40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habitat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at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time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when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Edw</w:t>
            </w:r>
            <w:r>
              <w:rPr>
                <w:rFonts w:ascii="Century Gothic"/>
                <w:spacing w:val="-2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ard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River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downstream of</w:t>
            </w:r>
            <w:r>
              <w:rPr>
                <w:rFonts w:ascii="Century Gothic"/>
                <w:spacing w:val="26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Stephens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Weir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is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subject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to</w:t>
            </w:r>
            <w:r>
              <w:rPr>
                <w:rFonts w:ascii="Century Gothic"/>
                <w:w w:val="110"/>
                <w:sz w:val="9"/>
              </w:rPr>
              <w:t xml:space="preserve"> annual </w:t>
            </w:r>
            <w:r>
              <w:rPr>
                <w:rFonts w:ascii="Century Gothic"/>
                <w:spacing w:val="1"/>
                <w:w w:val="110"/>
                <w:sz w:val="9"/>
              </w:rPr>
              <w:t>low</w:t>
            </w:r>
            <w:r>
              <w:rPr>
                <w:rFonts w:ascii="Century Gothic"/>
                <w:spacing w:val="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flows.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AB" w14:textId="77777777" w:rsidR="00F20CE2" w:rsidRDefault="003E30F1">
            <w:pPr>
              <w:pStyle w:val="TableParagraph"/>
              <w:spacing w:before="6"/>
              <w:ind w:left="33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color w:val="E36C09"/>
                <w:w w:val="110"/>
                <w:sz w:val="9"/>
              </w:rPr>
              <w:t>Improve</w:t>
            </w:r>
          </w:p>
        </w:tc>
        <w:tc>
          <w:tcPr>
            <w:tcW w:w="2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4E0560AC" w14:textId="77777777" w:rsidR="00F20CE2" w:rsidRDefault="003E30F1">
            <w:pPr>
              <w:pStyle w:val="TableParagraph"/>
              <w:spacing w:before="6" w:line="293" w:lineRule="auto"/>
              <w:ind w:left="126" w:right="129" w:firstLine="11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2"/>
                <w:w w:val="110"/>
                <w:sz w:val="9"/>
              </w:rPr>
              <w:t>Commonwealth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environmental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water</w:t>
            </w:r>
            <w:r>
              <w:rPr>
                <w:rFonts w:ascii="Century Gothic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may</w:t>
            </w:r>
            <w:r>
              <w:rPr>
                <w:rFonts w:ascii="Century Gothic"/>
                <w:spacing w:val="-1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be</w:t>
            </w:r>
            <w:r>
              <w:rPr>
                <w:rFonts w:ascii="Century Gothic"/>
                <w:spacing w:val="42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considered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subject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stakeholder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discussions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26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infrastructure</w:t>
            </w:r>
            <w:r>
              <w:rPr>
                <w:rFonts w:ascii="Century Gothic"/>
                <w:spacing w:val="-1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maintenance</w:t>
            </w:r>
            <w:r>
              <w:rPr>
                <w:rFonts w:ascii="Century Gothic"/>
                <w:spacing w:val="-1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requirements</w:t>
            </w:r>
            <w:r>
              <w:rPr>
                <w:rFonts w:ascii="Century Gothic"/>
                <w:spacing w:val="-1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by</w:t>
            </w:r>
            <w:r>
              <w:rPr>
                <w:rFonts w:ascii="Century Gothic"/>
                <w:spacing w:val="37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WaterNSW.</w:t>
            </w:r>
          </w:p>
        </w:tc>
      </w:tr>
      <w:tr w:rsidR="00F20CE2" w14:paraId="4E0560BE" w14:textId="77777777">
        <w:trPr>
          <w:trHeight w:hRule="exact" w:val="577"/>
        </w:trPr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AE" w14:textId="77777777" w:rsidR="00F20CE2" w:rsidRDefault="00F20CE2"/>
        </w:tc>
        <w:tc>
          <w:tcPr>
            <w:tcW w:w="1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AF" w14:textId="77777777" w:rsidR="00F20CE2" w:rsidRDefault="00F20CE2"/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B0" w14:textId="77777777" w:rsidR="00F20CE2" w:rsidRDefault="003E30F1">
            <w:pPr>
              <w:pStyle w:val="TableParagraph"/>
              <w:spacing w:before="6" w:line="293" w:lineRule="auto"/>
              <w:ind w:left="13" w:right="22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Yallakoo</w:t>
            </w:r>
            <w:r>
              <w:rPr>
                <w:rFonts w:ascii="Century Gothic"/>
                <w:w w:val="110"/>
                <w:sz w:val="9"/>
              </w:rPr>
              <w:t>l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Creek,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Wakool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River,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Colligen</w:t>
            </w:r>
            <w:r>
              <w:rPr>
                <w:rFonts w:ascii="Century Gothic"/>
                <w:spacing w:val="30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Creek-Niemur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River,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Merran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Creek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B1" w14:textId="77777777" w:rsidR="00F20CE2" w:rsidRDefault="003E30F1">
            <w:pPr>
              <w:pStyle w:val="TableParagraph"/>
              <w:spacing w:before="6"/>
              <w:ind w:left="21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1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in </w:t>
            </w:r>
            <w:r>
              <w:rPr>
                <w:rFonts w:ascii="Century Gothic"/>
                <w:w w:val="110"/>
                <w:sz w:val="9"/>
              </w:rPr>
              <w:t>2 (2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</w:rPr>
              <w:t>years)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B2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B3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B4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B5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B6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B7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B8" w14:textId="77777777" w:rsidR="00F20CE2" w:rsidRDefault="00F20CE2"/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A6A6A6"/>
          </w:tcPr>
          <w:p w14:paraId="4E0560B9" w14:textId="77777777" w:rsidR="00F20CE2" w:rsidRDefault="00F20CE2"/>
        </w:tc>
        <w:tc>
          <w:tcPr>
            <w:tcW w:w="26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E0560BA" w14:textId="77777777" w:rsidR="00F20CE2" w:rsidRDefault="003E30F1">
            <w:pPr>
              <w:pStyle w:val="TableParagraph"/>
              <w:spacing w:before="6"/>
              <w:ind w:right="2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  <w:u w:val="single" w:color="000000"/>
              </w:rPr>
              <w:t>Moderate</w:t>
            </w:r>
          </w:p>
          <w:p w14:paraId="4E0560BB" w14:textId="77777777" w:rsidR="00F20CE2" w:rsidRDefault="003E30F1">
            <w:pPr>
              <w:pStyle w:val="TableParagraph"/>
              <w:spacing w:before="24" w:line="293" w:lineRule="auto"/>
              <w:ind w:left="118" w:right="125" w:hanging="1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3"/>
                <w:w w:val="110"/>
                <w:sz w:val="9"/>
              </w:rPr>
              <w:t xml:space="preserve">To </w:t>
            </w:r>
            <w:r>
              <w:rPr>
                <w:rFonts w:ascii="Century Gothic"/>
                <w:spacing w:val="1"/>
                <w:w w:val="110"/>
                <w:sz w:val="9"/>
              </w:rPr>
              <w:t>provide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improved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connectivity</w:t>
            </w:r>
            <w:r>
              <w:rPr>
                <w:rFonts w:ascii="Century Gothic"/>
                <w:spacing w:val="-1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aquatic</w:t>
            </w:r>
            <w:r>
              <w:rPr>
                <w:rFonts w:ascii="Century Gothic"/>
                <w:spacing w:val="40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habitat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at</w:t>
            </w:r>
            <w:r>
              <w:rPr>
                <w:rFonts w:ascii="Century Gothic"/>
                <w:spacing w:val="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 xml:space="preserve">a </w:t>
            </w:r>
            <w:r>
              <w:rPr>
                <w:rFonts w:ascii="Century Gothic"/>
                <w:spacing w:val="2"/>
                <w:w w:val="110"/>
                <w:sz w:val="9"/>
              </w:rPr>
              <w:t>time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</w:rPr>
              <w:t>year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when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these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system</w:t>
            </w:r>
            <w:r>
              <w:rPr>
                <w:rFonts w:ascii="Century Gothic"/>
                <w:spacing w:val="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have</w:t>
            </w:r>
            <w:r>
              <w:rPr>
                <w:rFonts w:ascii="Century Gothic"/>
                <w:spacing w:val="34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historically</w:t>
            </w:r>
            <w:r>
              <w:rPr>
                <w:rFonts w:ascii="Century Gothic"/>
                <w:spacing w:val="-10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been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shut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down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 xml:space="preserve">(no </w:t>
            </w:r>
            <w:r>
              <w:rPr>
                <w:rFonts w:ascii="Century Gothic"/>
                <w:spacing w:val="1"/>
                <w:w w:val="110"/>
                <w:sz w:val="9"/>
              </w:rPr>
              <w:t>flow).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BC" w14:textId="77777777" w:rsidR="00F20CE2" w:rsidRDefault="003E30F1">
            <w:pPr>
              <w:pStyle w:val="TableParagraph"/>
              <w:spacing w:before="6"/>
              <w:ind w:left="33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color w:val="E36C09"/>
                <w:w w:val="110"/>
                <w:sz w:val="9"/>
              </w:rPr>
              <w:t>Improve</w:t>
            </w:r>
          </w:p>
        </w:tc>
        <w:tc>
          <w:tcPr>
            <w:tcW w:w="2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4E0560BD" w14:textId="77777777" w:rsidR="00F20CE2" w:rsidRDefault="003E30F1">
            <w:pPr>
              <w:pStyle w:val="TableParagraph"/>
              <w:spacing w:before="6"/>
              <w:ind w:left="66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4"/>
                <w:w w:val="110"/>
                <w:sz w:val="9"/>
              </w:rPr>
              <w:t>As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for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Edw</w:t>
            </w:r>
            <w:r>
              <w:rPr>
                <w:rFonts w:ascii="Century Gothic"/>
                <w:spacing w:val="-20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ard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River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above.</w:t>
            </w:r>
          </w:p>
        </w:tc>
      </w:tr>
      <w:tr w:rsidR="00F20CE2" w14:paraId="4E0560CF" w14:textId="77777777">
        <w:trPr>
          <w:trHeight w:hRule="exact" w:val="540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BF" w14:textId="77777777" w:rsidR="00F20CE2" w:rsidRDefault="003E30F1">
            <w:pPr>
              <w:pStyle w:val="TableParagraph"/>
              <w:spacing w:before="6" w:line="276" w:lineRule="auto"/>
              <w:ind w:left="13" w:right="135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1"/>
                <w:w w:val="110"/>
                <w:sz w:val="9"/>
                <w:szCs w:val="9"/>
              </w:rPr>
              <w:t>Edward</w:t>
            </w:r>
            <w:r>
              <w:rPr>
                <w:rFonts w:ascii="Century Gothic" w:eastAsia="Century Gothic" w:hAnsi="Century Gothic" w:cs="Century Gothic"/>
                <w:b/>
                <w:bCs/>
                <w:spacing w:val="-9"/>
                <w:w w:val="110"/>
                <w:sz w:val="9"/>
                <w:szCs w:val="9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w w:val="110"/>
                <w:sz w:val="9"/>
                <w:szCs w:val="9"/>
              </w:rPr>
              <w:t>Wakool</w:t>
            </w:r>
            <w:r>
              <w:rPr>
                <w:rFonts w:ascii="Century Gothic" w:eastAsia="Century Gothic" w:hAnsi="Century Gothic" w:cs="Century Gothic"/>
                <w:b/>
                <w:bCs/>
                <w:spacing w:val="26"/>
                <w:w w:val="108"/>
                <w:sz w:val="9"/>
                <w:szCs w:val="9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w w:val="110"/>
                <w:sz w:val="9"/>
                <w:szCs w:val="9"/>
              </w:rPr>
              <w:t>System</w:t>
            </w:r>
            <w:r>
              <w:rPr>
                <w:rFonts w:ascii="Century Gothic" w:eastAsia="Century Gothic" w:hAnsi="Century Gothic" w:cs="Century Gothic"/>
                <w:b/>
                <w:bCs/>
                <w:spacing w:val="-7"/>
                <w:w w:val="110"/>
                <w:sz w:val="9"/>
                <w:szCs w:val="9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w w:val="110"/>
                <w:sz w:val="9"/>
                <w:szCs w:val="9"/>
              </w:rPr>
              <w:t>–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w w:val="110"/>
                <w:sz w:val="9"/>
                <w:szCs w:val="9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w w:val="110"/>
                <w:sz w:val="9"/>
                <w:szCs w:val="9"/>
              </w:rPr>
              <w:t>Recession</w:t>
            </w:r>
            <w:r>
              <w:rPr>
                <w:rFonts w:ascii="Century Gothic" w:eastAsia="Century Gothic" w:hAnsi="Century Gothic" w:cs="Century Gothic"/>
                <w:b/>
                <w:bCs/>
                <w:spacing w:val="24"/>
                <w:w w:val="108"/>
                <w:sz w:val="9"/>
                <w:szCs w:val="9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w w:val="110"/>
                <w:sz w:val="9"/>
                <w:szCs w:val="9"/>
              </w:rPr>
              <w:t>Flows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C0" w14:textId="77777777" w:rsidR="00F20CE2" w:rsidRDefault="003E30F1">
            <w:pPr>
              <w:pStyle w:val="TableParagraph"/>
              <w:spacing w:before="6" w:line="293" w:lineRule="auto"/>
              <w:ind w:left="13" w:right="190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</w:rPr>
              <w:t>Maintenance</w:t>
            </w:r>
            <w:r>
              <w:rPr>
                <w:rFonts w:ascii="Century Gothic"/>
                <w:spacing w:val="-1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22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instream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aquatic</w:t>
            </w:r>
            <w:r>
              <w:rPr>
                <w:rFonts w:ascii="Century Gothic"/>
                <w:spacing w:val="27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vegetation</w:t>
            </w:r>
            <w:r>
              <w:rPr>
                <w:rFonts w:ascii="Century Gothic"/>
                <w:spacing w:val="-11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21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native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fish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habitat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C1" w14:textId="77777777" w:rsidR="00F20CE2" w:rsidRDefault="003E30F1">
            <w:pPr>
              <w:pStyle w:val="TableParagraph"/>
              <w:spacing w:before="6" w:line="306" w:lineRule="auto"/>
              <w:ind w:left="13" w:right="16"/>
              <w:rPr>
                <w:rFonts w:ascii="Century Gothic" w:eastAsia="Century Gothic" w:hAnsi="Century Gothic" w:cs="Century Gothic"/>
                <w:sz w:val="6"/>
                <w:szCs w:val="6"/>
              </w:rPr>
            </w:pPr>
            <w:r>
              <w:rPr>
                <w:rFonts w:ascii="Century Gothic"/>
                <w:spacing w:val="-3"/>
                <w:w w:val="110"/>
                <w:sz w:val="9"/>
              </w:rPr>
              <w:t>~15GL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within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constraints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provide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more</w:t>
            </w:r>
            <w:r>
              <w:rPr>
                <w:rFonts w:ascii="Century Gothic"/>
                <w:spacing w:val="36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natural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recession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flows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off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rain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rejection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36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unregulated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events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in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the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system.</w:t>
            </w:r>
            <w:r>
              <w:rPr>
                <w:rFonts w:ascii="Century Gothic"/>
                <w:w w:val="110"/>
                <w:position w:val="4"/>
                <w:sz w:val="6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C2" w14:textId="77777777" w:rsidR="00F20CE2" w:rsidRDefault="003E30F1">
            <w:pPr>
              <w:pStyle w:val="TableParagraph"/>
              <w:spacing w:before="6"/>
              <w:ind w:left="73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4"/>
                <w:w w:val="110"/>
                <w:sz w:val="9"/>
              </w:rPr>
              <w:t>As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Required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C3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C4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C5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C6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C7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C8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E0560C9" w14:textId="77777777" w:rsidR="00F20CE2" w:rsidRDefault="00F20CE2"/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A6A6A6"/>
          </w:tcPr>
          <w:p w14:paraId="4E0560CA" w14:textId="77777777" w:rsidR="00F20CE2" w:rsidRDefault="00F20CE2"/>
        </w:tc>
        <w:tc>
          <w:tcPr>
            <w:tcW w:w="26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E0560CB" w14:textId="77777777" w:rsidR="00F20CE2" w:rsidRDefault="003E30F1">
            <w:pPr>
              <w:pStyle w:val="TableParagraph"/>
              <w:spacing w:before="6"/>
              <w:ind w:left="10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  <w:u w:val="single" w:color="000000"/>
              </w:rPr>
              <w:t>Moderate</w:t>
            </w:r>
          </w:p>
          <w:p w14:paraId="4E0560CC" w14:textId="77777777" w:rsidR="00F20CE2" w:rsidRDefault="003E30F1">
            <w:pPr>
              <w:pStyle w:val="TableParagraph"/>
              <w:spacing w:before="24" w:line="293" w:lineRule="auto"/>
              <w:ind w:left="43" w:right="46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1"/>
                <w:w w:val="110"/>
                <w:sz w:val="9"/>
              </w:rPr>
              <w:t>Depending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on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the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scale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timing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the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event,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less</w:t>
            </w:r>
            <w:r>
              <w:rPr>
                <w:rFonts w:ascii="Century Gothic"/>
                <w:spacing w:val="28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likely</w:t>
            </w:r>
            <w:r>
              <w:rPr>
                <w:rFonts w:ascii="Century Gothic"/>
                <w:spacing w:val="-1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under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low</w:t>
            </w:r>
            <w:r>
              <w:rPr>
                <w:rFonts w:ascii="Century Gothic"/>
                <w:spacing w:val="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resource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availability</w:t>
            </w:r>
            <w:r>
              <w:rPr>
                <w:rFonts w:ascii="Century Gothic"/>
                <w:spacing w:val="-1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scenario.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0CD" w14:textId="77777777" w:rsidR="00F20CE2" w:rsidRDefault="003E30F1">
            <w:pPr>
              <w:pStyle w:val="TableParagraph"/>
              <w:spacing w:before="6"/>
              <w:ind w:left="336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color w:val="E36C09"/>
                <w:w w:val="110"/>
                <w:sz w:val="9"/>
              </w:rPr>
              <w:t>Improve</w:t>
            </w:r>
          </w:p>
        </w:tc>
        <w:tc>
          <w:tcPr>
            <w:tcW w:w="2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2"/>
          </w:tcPr>
          <w:p w14:paraId="4E0560CE" w14:textId="77777777" w:rsidR="00F20CE2" w:rsidRDefault="003E30F1">
            <w:pPr>
              <w:pStyle w:val="TableParagraph"/>
              <w:spacing w:before="6" w:line="293" w:lineRule="auto"/>
              <w:ind w:left="28" w:right="32" w:firstLine="7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color w:val="FFFFFF"/>
                <w:spacing w:val="2"/>
                <w:w w:val="110"/>
                <w:sz w:val="9"/>
              </w:rPr>
              <w:t>Commonwealth</w:t>
            </w:r>
            <w:r>
              <w:rPr>
                <w:rFonts w:ascii="Century Gothic"/>
                <w:color w:val="FFFFFF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environmental</w:t>
            </w:r>
            <w:r>
              <w:rPr>
                <w:rFonts w:ascii="Century Gothic"/>
                <w:color w:val="FFFFFF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water</w:t>
            </w:r>
            <w:r>
              <w:rPr>
                <w:rFonts w:ascii="Century Gothic"/>
                <w:color w:val="FFFFFF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may</w:t>
            </w:r>
            <w:r>
              <w:rPr>
                <w:rFonts w:ascii="Century Gothic"/>
                <w:color w:val="FFFFFF"/>
                <w:spacing w:val="-12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be</w:t>
            </w:r>
            <w:r>
              <w:rPr>
                <w:rFonts w:ascii="Century Gothic"/>
                <w:color w:val="FFFFFF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-3"/>
                <w:w w:val="110"/>
                <w:sz w:val="9"/>
              </w:rPr>
              <w:t>used</w:t>
            </w:r>
            <w:r>
              <w:rPr>
                <w:rFonts w:ascii="Century Gothic"/>
                <w:color w:val="FFFFFF"/>
                <w:spacing w:val="48"/>
                <w:w w:val="108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manage</w:t>
            </w:r>
            <w:r>
              <w:rPr>
                <w:rFonts w:ascii="Century Gothic"/>
                <w:color w:val="FFFFFF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flow</w:t>
            </w:r>
            <w:r>
              <w:rPr>
                <w:rFonts w:ascii="Century Gothic"/>
                <w:color w:val="FFFFFF"/>
                <w:spacing w:val="3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>recessions</w:t>
            </w:r>
            <w:r>
              <w:rPr>
                <w:rFonts w:ascii="Century Gothic"/>
                <w:color w:val="FFFFFF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>associated</w:t>
            </w:r>
            <w:r>
              <w:rPr>
                <w:rFonts w:ascii="Century Gothic"/>
                <w:color w:val="FFFFFF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3"/>
                <w:w w:val="110"/>
                <w:sz w:val="9"/>
              </w:rPr>
              <w:t>with</w:t>
            </w:r>
            <w:r>
              <w:rPr>
                <w:rFonts w:ascii="Century Gothic"/>
                <w:color w:val="FFFFFF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natural</w:t>
            </w:r>
            <w:r>
              <w:rPr>
                <w:rFonts w:ascii="Century Gothic"/>
                <w:color w:val="FFFFFF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or</w:t>
            </w:r>
            <w:r>
              <w:rPr>
                <w:rFonts w:ascii="Century Gothic"/>
                <w:color w:val="FFFFFF"/>
                <w:spacing w:val="34"/>
                <w:w w:val="108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>rain-rejection</w:t>
            </w:r>
            <w:r>
              <w:rPr>
                <w:rFonts w:ascii="Century Gothic"/>
                <w:color w:val="FFFFFF"/>
                <w:spacing w:val="-16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events.</w:t>
            </w:r>
          </w:p>
        </w:tc>
      </w:tr>
      <w:tr w:rsidR="00F20CE2" w14:paraId="4E0560E0" w14:textId="77777777">
        <w:trPr>
          <w:trHeight w:hRule="exact" w:val="431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4E0560D0" w14:textId="77777777" w:rsidR="00F20CE2" w:rsidRDefault="003E30F1">
            <w:pPr>
              <w:pStyle w:val="TableParagraph"/>
              <w:spacing w:before="6" w:line="276" w:lineRule="auto"/>
              <w:ind w:left="13" w:right="274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spacing w:val="1"/>
                <w:w w:val="110"/>
                <w:sz w:val="9"/>
              </w:rPr>
              <w:t>Edward</w:t>
            </w:r>
            <w:r>
              <w:rPr>
                <w:rFonts w:ascii="Century Gothic"/>
                <w:b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Wakool</w:t>
            </w:r>
            <w:r>
              <w:rPr>
                <w:rFonts w:ascii="Century Gothic"/>
                <w:b/>
                <w:spacing w:val="26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System</w:t>
            </w:r>
            <w:r>
              <w:rPr>
                <w:rFonts w:ascii="Century Gothic"/>
                <w:b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-</w:t>
            </w:r>
            <w:r>
              <w:rPr>
                <w:rFonts w:ascii="Century Gothic"/>
                <w:b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spacing w:val="2"/>
                <w:w w:val="110"/>
                <w:sz w:val="9"/>
              </w:rPr>
              <w:t>Critical</w:t>
            </w:r>
            <w:r>
              <w:rPr>
                <w:rFonts w:ascii="Century Gothic"/>
                <w:b/>
                <w:spacing w:val="23"/>
                <w:w w:val="108"/>
                <w:sz w:val="9"/>
              </w:rPr>
              <w:t xml:space="preserve"> </w:t>
            </w:r>
            <w:r>
              <w:rPr>
                <w:rFonts w:ascii="Century Gothic"/>
                <w:b/>
                <w:spacing w:val="2"/>
                <w:w w:val="110"/>
                <w:sz w:val="9"/>
              </w:rPr>
              <w:t>Habitat</w:t>
            </w:r>
            <w:r>
              <w:rPr>
                <w:rFonts w:ascii="Century Gothic"/>
                <w:b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b/>
                <w:w w:val="110"/>
                <w:sz w:val="9"/>
              </w:rPr>
              <w:t>flows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4E0560D1" w14:textId="77777777" w:rsidR="00F20CE2" w:rsidRDefault="003E30F1">
            <w:pPr>
              <w:pStyle w:val="TableParagraph"/>
              <w:spacing w:before="6" w:line="293" w:lineRule="auto"/>
              <w:ind w:left="13" w:right="133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w w:val="110"/>
                <w:sz w:val="9"/>
              </w:rPr>
              <w:t>Water</w:t>
            </w:r>
            <w:r>
              <w:rPr>
                <w:rFonts w:ascii="Century Gothic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quality</w:t>
            </w:r>
            <w:r>
              <w:rPr>
                <w:rFonts w:ascii="Century Gothic"/>
                <w:spacing w:val="24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Provision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refuges</w:t>
            </w:r>
            <w:r>
              <w:rPr>
                <w:rFonts w:ascii="Century Gothic"/>
                <w:spacing w:val="28"/>
                <w:w w:val="108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for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native</w:t>
            </w:r>
            <w:r>
              <w:rPr>
                <w:rFonts w:ascii="Century Gothic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fish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4E0560D2" w14:textId="77777777" w:rsidR="00F20CE2" w:rsidRDefault="003E30F1">
            <w:pPr>
              <w:pStyle w:val="TableParagraph"/>
              <w:spacing w:before="6" w:line="296" w:lineRule="auto"/>
              <w:ind w:left="13" w:right="214"/>
              <w:rPr>
                <w:rFonts w:ascii="Century Gothic" w:eastAsia="Century Gothic" w:hAnsi="Century Gothic" w:cs="Century Gothic"/>
                <w:sz w:val="6"/>
                <w:szCs w:val="6"/>
              </w:rPr>
            </w:pPr>
            <w:r>
              <w:rPr>
                <w:rFonts w:ascii="Century Gothic"/>
                <w:spacing w:val="-1"/>
                <w:w w:val="110"/>
                <w:sz w:val="9"/>
              </w:rPr>
              <w:t>~30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3"/>
                <w:w w:val="110"/>
                <w:sz w:val="9"/>
              </w:rPr>
              <w:t>GL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4"/>
                <w:w w:val="110"/>
                <w:sz w:val="9"/>
              </w:rPr>
              <w:t>year</w:t>
            </w:r>
            <w:r>
              <w:rPr>
                <w:rFonts w:ascii="Century Gothic"/>
                <w:spacing w:val="-1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2"/>
                <w:w w:val="110"/>
                <w:sz w:val="9"/>
              </w:rPr>
              <w:t>to</w:t>
            </w:r>
            <w:r>
              <w:rPr>
                <w:rFonts w:ascii="Century Gothic"/>
                <w:spacing w:val="1"/>
                <w:w w:val="110"/>
                <w:sz w:val="9"/>
              </w:rPr>
              <w:t xml:space="preserve"> manage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hypoxic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black</w:t>
            </w:r>
            <w:r>
              <w:rPr>
                <w:rFonts w:ascii="Century Gothic"/>
                <w:spacing w:val="28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1"/>
                <w:w w:val="110"/>
                <w:sz w:val="9"/>
              </w:rPr>
              <w:t>water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events</w:t>
            </w:r>
            <w:r>
              <w:rPr>
                <w:rFonts w:ascii="Century Gothic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and</w:t>
            </w:r>
            <w:r>
              <w:rPr>
                <w:rFonts w:ascii="Century Gothic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other</w:t>
            </w:r>
            <w:r>
              <w:rPr>
                <w:rFonts w:ascii="Century Gothic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critical</w:t>
            </w:r>
            <w:r>
              <w:rPr>
                <w:rFonts w:ascii="Century Gothic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w w:val="110"/>
                <w:sz w:val="9"/>
              </w:rPr>
              <w:t>habitat</w:t>
            </w:r>
            <w:r>
              <w:rPr>
                <w:rFonts w:ascii="Century Gothic"/>
                <w:spacing w:val="26"/>
                <w:w w:val="108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needs.</w:t>
            </w:r>
            <w:r>
              <w:rPr>
                <w:rFonts w:ascii="Century Gothic"/>
                <w:spacing w:val="-1"/>
                <w:w w:val="110"/>
                <w:position w:val="5"/>
                <w:sz w:val="6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4E0560D3" w14:textId="77777777" w:rsidR="00F20CE2" w:rsidRDefault="003E30F1">
            <w:pPr>
              <w:pStyle w:val="TableParagraph"/>
              <w:spacing w:before="6"/>
              <w:ind w:left="73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spacing w:val="-4"/>
                <w:w w:val="110"/>
                <w:sz w:val="9"/>
              </w:rPr>
              <w:t>As</w:t>
            </w:r>
            <w:r>
              <w:rPr>
                <w:rFonts w:ascii="Century Gothic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spacing w:val="-1"/>
                <w:w w:val="110"/>
                <w:sz w:val="9"/>
              </w:rPr>
              <w:t>Required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4E0560D4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shd w:val="clear" w:color="auto" w:fill="A6A6A6"/>
          </w:tcPr>
          <w:p w14:paraId="4E0560D5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shd w:val="clear" w:color="auto" w:fill="A6A6A6"/>
          </w:tcPr>
          <w:p w14:paraId="4E0560D6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shd w:val="clear" w:color="auto" w:fill="A6A6A6"/>
          </w:tcPr>
          <w:p w14:paraId="4E0560D7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shd w:val="clear" w:color="auto" w:fill="A6A6A6"/>
          </w:tcPr>
          <w:p w14:paraId="4E0560D8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4E0560D9" w14:textId="77777777" w:rsidR="00F20CE2" w:rsidRDefault="00F20CE2"/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4E0560DA" w14:textId="77777777" w:rsidR="00F20CE2" w:rsidRDefault="00F20CE2"/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7" w:space="0" w:color="000000"/>
            </w:tcBorders>
            <w:shd w:val="clear" w:color="auto" w:fill="A6A6A6"/>
          </w:tcPr>
          <w:p w14:paraId="4E0560DB" w14:textId="77777777" w:rsidR="00F20CE2" w:rsidRDefault="00F20CE2"/>
        </w:tc>
        <w:tc>
          <w:tcPr>
            <w:tcW w:w="2665" w:type="dxa"/>
            <w:tcBorders>
              <w:top w:val="single" w:sz="4" w:space="0" w:color="000000"/>
              <w:left w:val="single" w:sz="7" w:space="0" w:color="000000"/>
              <w:bottom w:val="single" w:sz="7" w:space="0" w:color="000000"/>
              <w:right w:val="single" w:sz="4" w:space="0" w:color="000000"/>
            </w:tcBorders>
            <w:shd w:val="clear" w:color="auto" w:fill="C00000"/>
          </w:tcPr>
          <w:p w14:paraId="4E0560DC" w14:textId="77777777" w:rsidR="00F20CE2" w:rsidRDefault="003E30F1">
            <w:pPr>
              <w:pStyle w:val="TableParagraph"/>
              <w:spacing w:before="6"/>
              <w:ind w:right="1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color w:val="FFFFFF"/>
                <w:w w:val="110"/>
                <w:sz w:val="9"/>
                <w:u w:val="single" w:color="FFFFFF"/>
              </w:rPr>
              <w:t>Critical</w:t>
            </w:r>
          </w:p>
          <w:p w14:paraId="4E0560DD" w14:textId="77777777" w:rsidR="00F20CE2" w:rsidRDefault="003E30F1">
            <w:pPr>
              <w:pStyle w:val="TableParagraph"/>
              <w:spacing w:before="24" w:line="293" w:lineRule="auto"/>
              <w:ind w:left="148" w:right="161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 xml:space="preserve">Support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of</w:t>
            </w:r>
            <w:r>
              <w:rPr>
                <w:rFonts w:ascii="Century Gothic"/>
                <w:color w:val="FFFFFF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aquatic</w:t>
            </w:r>
            <w:r>
              <w:rPr>
                <w:rFonts w:ascii="Century Gothic"/>
                <w:color w:val="FFFFFF"/>
                <w:spacing w:val="-7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communities</w:t>
            </w:r>
            <w:r>
              <w:rPr>
                <w:rFonts w:ascii="Century Gothic"/>
                <w:color w:val="FFFFFF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is</w:t>
            </w:r>
            <w:r>
              <w:rPr>
                <w:rFonts w:ascii="Century Gothic"/>
                <w:color w:val="FFFFFF"/>
                <w:spacing w:val="-5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critical</w:t>
            </w:r>
            <w:r>
              <w:rPr>
                <w:rFonts w:ascii="Century Gothic"/>
                <w:color w:val="FFFFFF"/>
                <w:spacing w:val="-2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during</w:t>
            </w:r>
            <w:r>
              <w:rPr>
                <w:rFonts w:ascii="Century Gothic"/>
                <w:color w:val="FFFFFF"/>
                <w:spacing w:val="34"/>
                <w:w w:val="108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>hypoxic</w:t>
            </w:r>
            <w:r>
              <w:rPr>
                <w:rFonts w:ascii="Century Gothic"/>
                <w:color w:val="FFFFFF"/>
                <w:spacing w:val="-15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events.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4E0560DE" w14:textId="77777777" w:rsidR="00F20CE2" w:rsidRDefault="003E30F1">
            <w:pPr>
              <w:pStyle w:val="TableParagraph"/>
              <w:spacing w:before="6"/>
              <w:ind w:right="1"/>
              <w:jc w:val="center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b/>
                <w:color w:val="E36C09"/>
                <w:spacing w:val="-1"/>
                <w:w w:val="110"/>
                <w:sz w:val="9"/>
              </w:rPr>
              <w:t>Protect</w:t>
            </w:r>
          </w:p>
        </w:tc>
        <w:tc>
          <w:tcPr>
            <w:tcW w:w="2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shd w:val="clear" w:color="auto" w:fill="365F92"/>
          </w:tcPr>
          <w:p w14:paraId="4E0560DF" w14:textId="77777777" w:rsidR="00F20CE2" w:rsidRDefault="003E30F1">
            <w:pPr>
              <w:pStyle w:val="TableParagraph"/>
              <w:spacing w:before="6" w:line="293" w:lineRule="auto"/>
              <w:ind w:left="726" w:right="117" w:hanging="623"/>
              <w:rPr>
                <w:rFonts w:ascii="Century Gothic" w:eastAsia="Century Gothic" w:hAnsi="Century Gothic" w:cs="Century Gothic"/>
                <w:sz w:val="9"/>
                <w:szCs w:val="9"/>
              </w:rPr>
            </w:pPr>
            <w:r>
              <w:rPr>
                <w:rFonts w:ascii="Century Gothic"/>
                <w:color w:val="FFFFFF"/>
                <w:spacing w:val="-1"/>
                <w:w w:val="110"/>
                <w:sz w:val="9"/>
              </w:rPr>
              <w:t>Highest</w:t>
            </w:r>
            <w:r>
              <w:rPr>
                <w:rFonts w:ascii="Century Gothic"/>
                <w:color w:val="FFFFFF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priority</w:t>
            </w:r>
            <w:r>
              <w:rPr>
                <w:rFonts w:ascii="Century Gothic"/>
                <w:color w:val="FFFFFF"/>
                <w:spacing w:val="-13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for</w:t>
            </w:r>
            <w:r>
              <w:rPr>
                <w:rFonts w:ascii="Century Gothic"/>
                <w:color w:val="FFFFFF"/>
                <w:spacing w:val="-9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2"/>
                <w:w w:val="110"/>
                <w:sz w:val="9"/>
              </w:rPr>
              <w:t>Commonwealth</w:t>
            </w:r>
            <w:r>
              <w:rPr>
                <w:rFonts w:ascii="Century Gothic"/>
                <w:color w:val="FFFFFF"/>
                <w:spacing w:val="-8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environmental</w:t>
            </w:r>
            <w:r>
              <w:rPr>
                <w:rFonts w:ascii="Century Gothic"/>
                <w:color w:val="FFFFFF"/>
                <w:spacing w:val="52"/>
                <w:w w:val="108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water</w:t>
            </w:r>
            <w:r>
              <w:rPr>
                <w:rFonts w:ascii="Century Gothic"/>
                <w:color w:val="FFFFFF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if</w:t>
            </w:r>
            <w:r>
              <w:rPr>
                <w:rFonts w:ascii="Century Gothic"/>
                <w:color w:val="FFFFFF"/>
                <w:spacing w:val="-3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triggers</w:t>
            </w:r>
            <w:r>
              <w:rPr>
                <w:rFonts w:ascii="Century Gothic"/>
                <w:color w:val="FFFFFF"/>
                <w:spacing w:val="-4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w w:val="110"/>
                <w:sz w:val="9"/>
              </w:rPr>
              <w:t>are</w:t>
            </w:r>
            <w:r>
              <w:rPr>
                <w:rFonts w:ascii="Century Gothic"/>
                <w:color w:val="FFFFFF"/>
                <w:spacing w:val="-6"/>
                <w:w w:val="110"/>
                <w:sz w:val="9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w w:val="110"/>
                <w:sz w:val="9"/>
              </w:rPr>
              <w:t>met.</w:t>
            </w:r>
          </w:p>
        </w:tc>
      </w:tr>
    </w:tbl>
    <w:p w14:paraId="4E0560E1" w14:textId="77777777" w:rsidR="00F20CE2" w:rsidRDefault="00F20CE2">
      <w:pPr>
        <w:spacing w:before="10"/>
        <w:rPr>
          <w:rFonts w:ascii="Times New Roman" w:eastAsia="Times New Roman" w:hAnsi="Times New Roman" w:cs="Times New Roman"/>
          <w:sz w:val="11"/>
          <w:szCs w:val="11"/>
        </w:rPr>
      </w:pPr>
    </w:p>
    <w:p w14:paraId="4E0560E2" w14:textId="0A01E4F9" w:rsidR="00F20CE2" w:rsidRDefault="003E30F1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4E056173" wp14:editId="47079C3F">
                <wp:extent cx="10683240" cy="2254885"/>
                <wp:effectExtent l="6985" t="9525" r="6350" b="2540"/>
                <wp:docPr id="3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3240" cy="2254885"/>
                          <a:chOff x="0" y="0"/>
                          <a:chExt cx="16824" cy="3551"/>
                        </a:xfrm>
                      </wpg:grpSpPr>
                      <wpg:grpSp>
                        <wpg:cNvPr id="35" name="Group 158"/>
                        <wpg:cNvGrpSpPr>
                          <a:grpSpLocks/>
                        </wpg:cNvGrpSpPr>
                        <wpg:grpSpPr bwMode="auto">
                          <a:xfrm>
                            <a:off x="8" y="155"/>
                            <a:ext cx="1088" cy="166"/>
                            <a:chOff x="8" y="155"/>
                            <a:chExt cx="1088" cy="166"/>
                          </a:xfrm>
                        </wpg:grpSpPr>
                        <wps:wsp>
                          <wps:cNvPr id="36" name="Freeform 159"/>
                          <wps:cNvSpPr>
                            <a:spLocks/>
                          </wps:cNvSpPr>
                          <wps:spPr bwMode="auto">
                            <a:xfrm>
                              <a:off x="8" y="155"/>
                              <a:ext cx="1088" cy="166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320 155"/>
                                <a:gd name="T3" fmla="*/ 320 h 166"/>
                                <a:gd name="T4" fmla="+- 0 1096 8"/>
                                <a:gd name="T5" fmla="*/ T4 w 1088"/>
                                <a:gd name="T6" fmla="+- 0 320 155"/>
                                <a:gd name="T7" fmla="*/ 320 h 166"/>
                                <a:gd name="T8" fmla="+- 0 1096 8"/>
                                <a:gd name="T9" fmla="*/ T8 w 1088"/>
                                <a:gd name="T10" fmla="+- 0 155 155"/>
                                <a:gd name="T11" fmla="*/ 155 h 166"/>
                                <a:gd name="T12" fmla="+- 0 8 8"/>
                                <a:gd name="T13" fmla="*/ T12 w 1088"/>
                                <a:gd name="T14" fmla="+- 0 155 155"/>
                                <a:gd name="T15" fmla="*/ 155 h 166"/>
                                <a:gd name="T16" fmla="+- 0 8 8"/>
                                <a:gd name="T17" fmla="*/ T16 w 1088"/>
                                <a:gd name="T18" fmla="+- 0 320 155"/>
                                <a:gd name="T19" fmla="*/ 32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8" h="166">
                                  <a:moveTo>
                                    <a:pt x="0" y="165"/>
                                  </a:moveTo>
                                  <a:lnTo>
                                    <a:pt x="1088" y="165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56"/>
                        <wpg:cNvGrpSpPr>
                          <a:grpSpLocks/>
                        </wpg:cNvGrpSpPr>
                        <wpg:grpSpPr bwMode="auto">
                          <a:xfrm>
                            <a:off x="8" y="312"/>
                            <a:ext cx="1088" cy="165"/>
                            <a:chOff x="8" y="312"/>
                            <a:chExt cx="1088" cy="165"/>
                          </a:xfrm>
                        </wpg:grpSpPr>
                        <wps:wsp>
                          <wps:cNvPr id="38" name="Freeform 157"/>
                          <wps:cNvSpPr>
                            <a:spLocks/>
                          </wps:cNvSpPr>
                          <wps:spPr bwMode="auto">
                            <a:xfrm>
                              <a:off x="8" y="312"/>
                              <a:ext cx="1088" cy="16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477 312"/>
                                <a:gd name="T3" fmla="*/ 477 h 165"/>
                                <a:gd name="T4" fmla="+- 0 1096 8"/>
                                <a:gd name="T5" fmla="*/ T4 w 1088"/>
                                <a:gd name="T6" fmla="+- 0 477 312"/>
                                <a:gd name="T7" fmla="*/ 477 h 165"/>
                                <a:gd name="T8" fmla="+- 0 1096 8"/>
                                <a:gd name="T9" fmla="*/ T8 w 1088"/>
                                <a:gd name="T10" fmla="+- 0 312 312"/>
                                <a:gd name="T11" fmla="*/ 312 h 165"/>
                                <a:gd name="T12" fmla="+- 0 8 8"/>
                                <a:gd name="T13" fmla="*/ T12 w 1088"/>
                                <a:gd name="T14" fmla="+- 0 312 312"/>
                                <a:gd name="T15" fmla="*/ 312 h 165"/>
                                <a:gd name="T16" fmla="+- 0 8 8"/>
                                <a:gd name="T17" fmla="*/ T16 w 1088"/>
                                <a:gd name="T18" fmla="+- 0 477 312"/>
                                <a:gd name="T19" fmla="*/ 477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8" h="165">
                                  <a:moveTo>
                                    <a:pt x="0" y="165"/>
                                  </a:moveTo>
                                  <a:lnTo>
                                    <a:pt x="1088" y="165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54"/>
                        <wpg:cNvGrpSpPr>
                          <a:grpSpLocks/>
                        </wpg:cNvGrpSpPr>
                        <wpg:grpSpPr bwMode="auto">
                          <a:xfrm>
                            <a:off x="8" y="158"/>
                            <a:ext cx="1088" cy="2"/>
                            <a:chOff x="8" y="158"/>
                            <a:chExt cx="1088" cy="2"/>
                          </a:xfrm>
                        </wpg:grpSpPr>
                        <wps:wsp>
                          <wps:cNvPr id="40" name="Freeform 155"/>
                          <wps:cNvSpPr>
                            <a:spLocks/>
                          </wps:cNvSpPr>
                          <wps:spPr bwMode="auto">
                            <a:xfrm>
                              <a:off x="8" y="158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52"/>
                        <wpg:cNvGrpSpPr>
                          <a:grpSpLocks/>
                        </wpg:cNvGrpSpPr>
                        <wpg:grpSpPr bwMode="auto">
                          <a:xfrm>
                            <a:off x="8" y="316"/>
                            <a:ext cx="1088" cy="2"/>
                            <a:chOff x="8" y="316"/>
                            <a:chExt cx="1088" cy="2"/>
                          </a:xfrm>
                        </wpg:grpSpPr>
                        <wps:wsp>
                          <wps:cNvPr id="42" name="Freeform 153"/>
                          <wps:cNvSpPr>
                            <a:spLocks/>
                          </wps:cNvSpPr>
                          <wps:spPr bwMode="auto">
                            <a:xfrm>
                              <a:off x="8" y="316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150"/>
                        <wpg:cNvGrpSpPr>
                          <a:grpSpLocks/>
                        </wpg:cNvGrpSpPr>
                        <wpg:grpSpPr bwMode="auto">
                          <a:xfrm>
                            <a:off x="8" y="473"/>
                            <a:ext cx="1088" cy="2"/>
                            <a:chOff x="8" y="473"/>
                            <a:chExt cx="1088" cy="2"/>
                          </a:xfrm>
                        </wpg:grpSpPr>
                        <wps:wsp>
                          <wps:cNvPr id="44" name="Freeform 151"/>
                          <wps:cNvSpPr>
                            <a:spLocks/>
                          </wps:cNvSpPr>
                          <wps:spPr bwMode="auto">
                            <a:xfrm>
                              <a:off x="8" y="473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48"/>
                        <wpg:cNvGrpSpPr>
                          <a:grpSpLocks/>
                        </wpg:cNvGrpSpPr>
                        <wpg:grpSpPr bwMode="auto">
                          <a:xfrm>
                            <a:off x="8" y="623"/>
                            <a:ext cx="1088" cy="2"/>
                            <a:chOff x="8" y="623"/>
                            <a:chExt cx="1088" cy="2"/>
                          </a:xfrm>
                        </wpg:grpSpPr>
                        <wps:wsp>
                          <wps:cNvPr id="46" name="Freeform 149"/>
                          <wps:cNvSpPr>
                            <a:spLocks/>
                          </wps:cNvSpPr>
                          <wps:spPr bwMode="auto">
                            <a:xfrm>
                              <a:off x="8" y="623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46"/>
                        <wpg:cNvGrpSpPr>
                          <a:grpSpLocks/>
                        </wpg:cNvGrpSpPr>
                        <wpg:grpSpPr bwMode="auto">
                          <a:xfrm>
                            <a:off x="1092" y="162"/>
                            <a:ext cx="2" cy="465"/>
                            <a:chOff x="1092" y="162"/>
                            <a:chExt cx="2" cy="465"/>
                          </a:xfrm>
                        </wpg:grpSpPr>
                        <wps:wsp>
                          <wps:cNvPr id="48" name="Freeform 147"/>
                          <wps:cNvSpPr>
                            <a:spLocks/>
                          </wps:cNvSpPr>
                          <wps:spPr bwMode="auto">
                            <a:xfrm>
                              <a:off x="1092" y="162"/>
                              <a:ext cx="2" cy="465"/>
                            </a:xfrm>
                            <a:custGeom>
                              <a:avLst/>
                              <a:gdLst>
                                <a:gd name="T0" fmla="+- 0 162 162"/>
                                <a:gd name="T1" fmla="*/ 162 h 465"/>
                                <a:gd name="T2" fmla="+- 0 627 162"/>
                                <a:gd name="T3" fmla="*/ 627 h 4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5">
                                  <a:moveTo>
                                    <a:pt x="0" y="0"/>
                                  </a:moveTo>
                                  <a:lnTo>
                                    <a:pt x="0" y="465"/>
                                  </a:lnTo>
                                </a:path>
                              </a:pathLst>
                            </a:custGeom>
                            <a:noFill/>
                            <a:ln w="60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44"/>
                        <wpg:cNvGrpSpPr>
                          <a:grpSpLocks/>
                        </wpg:cNvGrpSpPr>
                        <wpg:grpSpPr bwMode="auto">
                          <a:xfrm>
                            <a:off x="8" y="1077"/>
                            <a:ext cx="1088" cy="165"/>
                            <a:chOff x="8" y="1077"/>
                            <a:chExt cx="1088" cy="165"/>
                          </a:xfrm>
                        </wpg:grpSpPr>
                        <wps:wsp>
                          <wps:cNvPr id="50" name="Freeform 145"/>
                          <wps:cNvSpPr>
                            <a:spLocks/>
                          </wps:cNvSpPr>
                          <wps:spPr bwMode="auto">
                            <a:xfrm>
                              <a:off x="8" y="1077"/>
                              <a:ext cx="1088" cy="16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242 1077"/>
                                <a:gd name="T3" fmla="*/ 1242 h 165"/>
                                <a:gd name="T4" fmla="+- 0 1096 8"/>
                                <a:gd name="T5" fmla="*/ T4 w 1088"/>
                                <a:gd name="T6" fmla="+- 0 1242 1077"/>
                                <a:gd name="T7" fmla="*/ 1242 h 165"/>
                                <a:gd name="T8" fmla="+- 0 1096 8"/>
                                <a:gd name="T9" fmla="*/ T8 w 1088"/>
                                <a:gd name="T10" fmla="+- 0 1077 1077"/>
                                <a:gd name="T11" fmla="*/ 1077 h 165"/>
                                <a:gd name="T12" fmla="+- 0 8 8"/>
                                <a:gd name="T13" fmla="*/ T12 w 1088"/>
                                <a:gd name="T14" fmla="+- 0 1077 1077"/>
                                <a:gd name="T15" fmla="*/ 1077 h 165"/>
                                <a:gd name="T16" fmla="+- 0 8 8"/>
                                <a:gd name="T17" fmla="*/ T16 w 1088"/>
                                <a:gd name="T18" fmla="+- 0 1242 1077"/>
                                <a:gd name="T19" fmla="*/ 124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8" h="165">
                                  <a:moveTo>
                                    <a:pt x="0" y="165"/>
                                  </a:moveTo>
                                  <a:lnTo>
                                    <a:pt x="1088" y="165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42"/>
                        <wpg:cNvGrpSpPr>
                          <a:grpSpLocks/>
                        </wpg:cNvGrpSpPr>
                        <wpg:grpSpPr bwMode="auto">
                          <a:xfrm>
                            <a:off x="8" y="1234"/>
                            <a:ext cx="1088" cy="165"/>
                            <a:chOff x="8" y="1234"/>
                            <a:chExt cx="1088" cy="165"/>
                          </a:xfrm>
                        </wpg:grpSpPr>
                        <wps:wsp>
                          <wps:cNvPr id="52" name="Freeform 143"/>
                          <wps:cNvSpPr>
                            <a:spLocks/>
                          </wps:cNvSpPr>
                          <wps:spPr bwMode="auto">
                            <a:xfrm>
                              <a:off x="8" y="1234"/>
                              <a:ext cx="1088" cy="16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399 1234"/>
                                <a:gd name="T3" fmla="*/ 1399 h 165"/>
                                <a:gd name="T4" fmla="+- 0 1096 8"/>
                                <a:gd name="T5" fmla="*/ T4 w 1088"/>
                                <a:gd name="T6" fmla="+- 0 1399 1234"/>
                                <a:gd name="T7" fmla="*/ 1399 h 165"/>
                                <a:gd name="T8" fmla="+- 0 1096 8"/>
                                <a:gd name="T9" fmla="*/ T8 w 1088"/>
                                <a:gd name="T10" fmla="+- 0 1234 1234"/>
                                <a:gd name="T11" fmla="*/ 1234 h 165"/>
                                <a:gd name="T12" fmla="+- 0 8 8"/>
                                <a:gd name="T13" fmla="*/ T12 w 1088"/>
                                <a:gd name="T14" fmla="+- 0 1234 1234"/>
                                <a:gd name="T15" fmla="*/ 1234 h 165"/>
                                <a:gd name="T16" fmla="+- 0 8 8"/>
                                <a:gd name="T17" fmla="*/ T16 w 1088"/>
                                <a:gd name="T18" fmla="+- 0 1399 1234"/>
                                <a:gd name="T19" fmla="*/ 1399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8" h="165">
                                  <a:moveTo>
                                    <a:pt x="0" y="165"/>
                                  </a:moveTo>
                                  <a:lnTo>
                                    <a:pt x="1088" y="165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40"/>
                        <wpg:cNvGrpSpPr>
                          <a:grpSpLocks/>
                        </wpg:cNvGrpSpPr>
                        <wpg:grpSpPr bwMode="auto">
                          <a:xfrm>
                            <a:off x="8" y="1080"/>
                            <a:ext cx="1088" cy="2"/>
                            <a:chOff x="8" y="1080"/>
                            <a:chExt cx="1088" cy="2"/>
                          </a:xfrm>
                        </wpg:grpSpPr>
                        <wps:wsp>
                          <wps:cNvPr id="54" name="Freeform 141"/>
                          <wps:cNvSpPr>
                            <a:spLocks/>
                          </wps:cNvSpPr>
                          <wps:spPr bwMode="auto">
                            <a:xfrm>
                              <a:off x="8" y="1080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38"/>
                        <wpg:cNvGrpSpPr>
                          <a:grpSpLocks/>
                        </wpg:cNvGrpSpPr>
                        <wpg:grpSpPr bwMode="auto">
                          <a:xfrm>
                            <a:off x="8" y="1238"/>
                            <a:ext cx="1088" cy="2"/>
                            <a:chOff x="8" y="1238"/>
                            <a:chExt cx="1088" cy="2"/>
                          </a:xfrm>
                        </wpg:grpSpPr>
                        <wps:wsp>
                          <wps:cNvPr id="56" name="Freeform 139"/>
                          <wps:cNvSpPr>
                            <a:spLocks/>
                          </wps:cNvSpPr>
                          <wps:spPr bwMode="auto">
                            <a:xfrm>
                              <a:off x="8" y="1238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36"/>
                        <wpg:cNvGrpSpPr>
                          <a:grpSpLocks/>
                        </wpg:cNvGrpSpPr>
                        <wpg:grpSpPr bwMode="auto">
                          <a:xfrm>
                            <a:off x="8" y="1395"/>
                            <a:ext cx="1088" cy="2"/>
                            <a:chOff x="8" y="1395"/>
                            <a:chExt cx="1088" cy="2"/>
                          </a:xfrm>
                        </wpg:grpSpPr>
                        <wps:wsp>
                          <wps:cNvPr id="58" name="Freeform 137"/>
                          <wps:cNvSpPr>
                            <a:spLocks/>
                          </wps:cNvSpPr>
                          <wps:spPr bwMode="auto">
                            <a:xfrm>
                              <a:off x="8" y="1395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134"/>
                        <wpg:cNvGrpSpPr>
                          <a:grpSpLocks/>
                        </wpg:cNvGrpSpPr>
                        <wpg:grpSpPr bwMode="auto">
                          <a:xfrm>
                            <a:off x="8" y="1545"/>
                            <a:ext cx="1088" cy="2"/>
                            <a:chOff x="8" y="1545"/>
                            <a:chExt cx="1088" cy="2"/>
                          </a:xfrm>
                        </wpg:grpSpPr>
                        <wps:wsp>
                          <wps:cNvPr id="60" name="Freeform 135"/>
                          <wps:cNvSpPr>
                            <a:spLocks/>
                          </wps:cNvSpPr>
                          <wps:spPr bwMode="auto">
                            <a:xfrm>
                              <a:off x="8" y="1545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32"/>
                        <wpg:cNvGrpSpPr>
                          <a:grpSpLocks/>
                        </wpg:cNvGrpSpPr>
                        <wpg:grpSpPr bwMode="auto">
                          <a:xfrm>
                            <a:off x="1092" y="1084"/>
                            <a:ext cx="2" cy="465"/>
                            <a:chOff x="1092" y="1084"/>
                            <a:chExt cx="2" cy="465"/>
                          </a:xfrm>
                        </wpg:grpSpPr>
                        <wps:wsp>
                          <wps:cNvPr id="62" name="Freeform 133"/>
                          <wps:cNvSpPr>
                            <a:spLocks/>
                          </wps:cNvSpPr>
                          <wps:spPr bwMode="auto">
                            <a:xfrm>
                              <a:off x="1092" y="1084"/>
                              <a:ext cx="2" cy="465"/>
                            </a:xfrm>
                            <a:custGeom>
                              <a:avLst/>
                              <a:gdLst>
                                <a:gd name="T0" fmla="+- 0 1084 1084"/>
                                <a:gd name="T1" fmla="*/ 1084 h 465"/>
                                <a:gd name="T2" fmla="+- 0 1549 1084"/>
                                <a:gd name="T3" fmla="*/ 1549 h 4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5">
                                  <a:moveTo>
                                    <a:pt x="0" y="0"/>
                                  </a:moveTo>
                                  <a:lnTo>
                                    <a:pt x="0" y="465"/>
                                  </a:lnTo>
                                </a:path>
                              </a:pathLst>
                            </a:custGeom>
                            <a:noFill/>
                            <a:ln w="60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130"/>
                        <wpg:cNvGrpSpPr>
                          <a:grpSpLocks/>
                        </wpg:cNvGrpSpPr>
                        <wpg:grpSpPr bwMode="auto">
                          <a:xfrm>
                            <a:off x="8" y="1849"/>
                            <a:ext cx="1088" cy="158"/>
                            <a:chOff x="8" y="1849"/>
                            <a:chExt cx="1088" cy="158"/>
                          </a:xfrm>
                        </wpg:grpSpPr>
                        <wps:wsp>
                          <wps:cNvPr id="64" name="Freeform 131"/>
                          <wps:cNvSpPr>
                            <a:spLocks/>
                          </wps:cNvSpPr>
                          <wps:spPr bwMode="auto">
                            <a:xfrm>
                              <a:off x="8" y="1849"/>
                              <a:ext cx="1088" cy="158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2006 1849"/>
                                <a:gd name="T3" fmla="*/ 2006 h 158"/>
                                <a:gd name="T4" fmla="+- 0 1096 8"/>
                                <a:gd name="T5" fmla="*/ T4 w 1088"/>
                                <a:gd name="T6" fmla="+- 0 2006 1849"/>
                                <a:gd name="T7" fmla="*/ 2006 h 158"/>
                                <a:gd name="T8" fmla="+- 0 1096 8"/>
                                <a:gd name="T9" fmla="*/ T8 w 1088"/>
                                <a:gd name="T10" fmla="+- 0 1849 1849"/>
                                <a:gd name="T11" fmla="*/ 1849 h 158"/>
                                <a:gd name="T12" fmla="+- 0 8 8"/>
                                <a:gd name="T13" fmla="*/ T12 w 1088"/>
                                <a:gd name="T14" fmla="+- 0 1849 1849"/>
                                <a:gd name="T15" fmla="*/ 1849 h 158"/>
                                <a:gd name="T16" fmla="+- 0 8 8"/>
                                <a:gd name="T17" fmla="*/ T16 w 1088"/>
                                <a:gd name="T18" fmla="+- 0 2006 1849"/>
                                <a:gd name="T19" fmla="*/ 2006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8" h="158">
                                  <a:moveTo>
                                    <a:pt x="0" y="157"/>
                                  </a:moveTo>
                                  <a:lnTo>
                                    <a:pt x="1088" y="157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128"/>
                        <wpg:cNvGrpSpPr>
                          <a:grpSpLocks/>
                        </wpg:cNvGrpSpPr>
                        <wpg:grpSpPr bwMode="auto">
                          <a:xfrm>
                            <a:off x="8" y="1999"/>
                            <a:ext cx="1088" cy="158"/>
                            <a:chOff x="8" y="1999"/>
                            <a:chExt cx="1088" cy="158"/>
                          </a:xfrm>
                        </wpg:grpSpPr>
                        <wps:wsp>
                          <wps:cNvPr id="66" name="Freeform 129"/>
                          <wps:cNvSpPr>
                            <a:spLocks/>
                          </wps:cNvSpPr>
                          <wps:spPr bwMode="auto">
                            <a:xfrm>
                              <a:off x="8" y="1999"/>
                              <a:ext cx="1088" cy="158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2156 1999"/>
                                <a:gd name="T3" fmla="*/ 2156 h 158"/>
                                <a:gd name="T4" fmla="+- 0 1096 8"/>
                                <a:gd name="T5" fmla="*/ T4 w 1088"/>
                                <a:gd name="T6" fmla="+- 0 2156 1999"/>
                                <a:gd name="T7" fmla="*/ 2156 h 158"/>
                                <a:gd name="T8" fmla="+- 0 1096 8"/>
                                <a:gd name="T9" fmla="*/ T8 w 1088"/>
                                <a:gd name="T10" fmla="+- 0 1999 1999"/>
                                <a:gd name="T11" fmla="*/ 1999 h 158"/>
                                <a:gd name="T12" fmla="+- 0 8 8"/>
                                <a:gd name="T13" fmla="*/ T12 w 1088"/>
                                <a:gd name="T14" fmla="+- 0 1999 1999"/>
                                <a:gd name="T15" fmla="*/ 1999 h 158"/>
                                <a:gd name="T16" fmla="+- 0 8 8"/>
                                <a:gd name="T17" fmla="*/ T16 w 1088"/>
                                <a:gd name="T18" fmla="+- 0 2156 1999"/>
                                <a:gd name="T19" fmla="*/ 2156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8" h="158">
                                  <a:moveTo>
                                    <a:pt x="0" y="157"/>
                                  </a:moveTo>
                                  <a:lnTo>
                                    <a:pt x="1088" y="157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26"/>
                        <wpg:cNvGrpSpPr>
                          <a:grpSpLocks/>
                        </wpg:cNvGrpSpPr>
                        <wpg:grpSpPr bwMode="auto">
                          <a:xfrm>
                            <a:off x="8" y="2148"/>
                            <a:ext cx="1088" cy="158"/>
                            <a:chOff x="8" y="2148"/>
                            <a:chExt cx="1088" cy="158"/>
                          </a:xfrm>
                        </wpg:grpSpPr>
                        <wps:wsp>
                          <wps:cNvPr id="68" name="Freeform 127"/>
                          <wps:cNvSpPr>
                            <a:spLocks/>
                          </wps:cNvSpPr>
                          <wps:spPr bwMode="auto">
                            <a:xfrm>
                              <a:off x="8" y="2148"/>
                              <a:ext cx="1088" cy="158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2306 2148"/>
                                <a:gd name="T3" fmla="*/ 2306 h 158"/>
                                <a:gd name="T4" fmla="+- 0 1096 8"/>
                                <a:gd name="T5" fmla="*/ T4 w 1088"/>
                                <a:gd name="T6" fmla="+- 0 2306 2148"/>
                                <a:gd name="T7" fmla="*/ 2306 h 158"/>
                                <a:gd name="T8" fmla="+- 0 1096 8"/>
                                <a:gd name="T9" fmla="*/ T8 w 1088"/>
                                <a:gd name="T10" fmla="+- 0 2148 2148"/>
                                <a:gd name="T11" fmla="*/ 2148 h 158"/>
                                <a:gd name="T12" fmla="+- 0 8 8"/>
                                <a:gd name="T13" fmla="*/ T12 w 1088"/>
                                <a:gd name="T14" fmla="+- 0 2148 2148"/>
                                <a:gd name="T15" fmla="*/ 2148 h 158"/>
                                <a:gd name="T16" fmla="+- 0 8 8"/>
                                <a:gd name="T17" fmla="*/ T16 w 1088"/>
                                <a:gd name="T18" fmla="+- 0 2306 2148"/>
                                <a:gd name="T19" fmla="*/ 2306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8" h="158">
                                  <a:moveTo>
                                    <a:pt x="0" y="158"/>
                                  </a:moveTo>
                                  <a:lnTo>
                                    <a:pt x="1088" y="158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124"/>
                        <wpg:cNvGrpSpPr>
                          <a:grpSpLocks/>
                        </wpg:cNvGrpSpPr>
                        <wpg:grpSpPr bwMode="auto">
                          <a:xfrm>
                            <a:off x="8" y="2298"/>
                            <a:ext cx="1088" cy="158"/>
                            <a:chOff x="8" y="2298"/>
                            <a:chExt cx="1088" cy="158"/>
                          </a:xfrm>
                        </wpg:grpSpPr>
                        <wps:wsp>
                          <wps:cNvPr id="70" name="Freeform 125"/>
                          <wps:cNvSpPr>
                            <a:spLocks/>
                          </wps:cNvSpPr>
                          <wps:spPr bwMode="auto">
                            <a:xfrm>
                              <a:off x="8" y="2298"/>
                              <a:ext cx="1088" cy="158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2456 2298"/>
                                <a:gd name="T3" fmla="*/ 2456 h 158"/>
                                <a:gd name="T4" fmla="+- 0 1096 8"/>
                                <a:gd name="T5" fmla="*/ T4 w 1088"/>
                                <a:gd name="T6" fmla="+- 0 2456 2298"/>
                                <a:gd name="T7" fmla="*/ 2456 h 158"/>
                                <a:gd name="T8" fmla="+- 0 1096 8"/>
                                <a:gd name="T9" fmla="*/ T8 w 1088"/>
                                <a:gd name="T10" fmla="+- 0 2298 2298"/>
                                <a:gd name="T11" fmla="*/ 2298 h 158"/>
                                <a:gd name="T12" fmla="+- 0 8 8"/>
                                <a:gd name="T13" fmla="*/ T12 w 1088"/>
                                <a:gd name="T14" fmla="+- 0 2298 2298"/>
                                <a:gd name="T15" fmla="*/ 2298 h 158"/>
                                <a:gd name="T16" fmla="+- 0 8 8"/>
                                <a:gd name="T17" fmla="*/ T16 w 1088"/>
                                <a:gd name="T18" fmla="+- 0 2456 2298"/>
                                <a:gd name="T19" fmla="*/ 2456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8" h="158">
                                  <a:moveTo>
                                    <a:pt x="0" y="158"/>
                                  </a:moveTo>
                                  <a:lnTo>
                                    <a:pt x="1088" y="158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22"/>
                        <wpg:cNvGrpSpPr>
                          <a:grpSpLocks/>
                        </wpg:cNvGrpSpPr>
                        <wpg:grpSpPr bwMode="auto">
                          <a:xfrm>
                            <a:off x="8" y="2448"/>
                            <a:ext cx="1088" cy="158"/>
                            <a:chOff x="8" y="2448"/>
                            <a:chExt cx="1088" cy="158"/>
                          </a:xfrm>
                        </wpg:grpSpPr>
                        <wps:wsp>
                          <wps:cNvPr id="72" name="Freeform 123"/>
                          <wps:cNvSpPr>
                            <a:spLocks/>
                          </wps:cNvSpPr>
                          <wps:spPr bwMode="auto">
                            <a:xfrm>
                              <a:off x="8" y="2448"/>
                              <a:ext cx="1088" cy="158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2606 2448"/>
                                <a:gd name="T3" fmla="*/ 2606 h 158"/>
                                <a:gd name="T4" fmla="+- 0 1096 8"/>
                                <a:gd name="T5" fmla="*/ T4 w 1088"/>
                                <a:gd name="T6" fmla="+- 0 2606 2448"/>
                                <a:gd name="T7" fmla="*/ 2606 h 158"/>
                                <a:gd name="T8" fmla="+- 0 1096 8"/>
                                <a:gd name="T9" fmla="*/ T8 w 1088"/>
                                <a:gd name="T10" fmla="+- 0 2448 2448"/>
                                <a:gd name="T11" fmla="*/ 2448 h 158"/>
                                <a:gd name="T12" fmla="+- 0 8 8"/>
                                <a:gd name="T13" fmla="*/ T12 w 1088"/>
                                <a:gd name="T14" fmla="+- 0 2448 2448"/>
                                <a:gd name="T15" fmla="*/ 2448 h 158"/>
                                <a:gd name="T16" fmla="+- 0 8 8"/>
                                <a:gd name="T17" fmla="*/ T16 w 1088"/>
                                <a:gd name="T18" fmla="+- 0 2606 2448"/>
                                <a:gd name="T19" fmla="*/ 2606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8" h="158">
                                  <a:moveTo>
                                    <a:pt x="0" y="158"/>
                                  </a:moveTo>
                                  <a:lnTo>
                                    <a:pt x="1088" y="158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120"/>
                        <wpg:cNvGrpSpPr>
                          <a:grpSpLocks/>
                        </wpg:cNvGrpSpPr>
                        <wpg:grpSpPr bwMode="auto">
                          <a:xfrm>
                            <a:off x="8" y="1852"/>
                            <a:ext cx="1088" cy="2"/>
                            <a:chOff x="8" y="1852"/>
                            <a:chExt cx="1088" cy="2"/>
                          </a:xfrm>
                        </wpg:grpSpPr>
                        <wps:wsp>
                          <wps:cNvPr id="74" name="Freeform 121"/>
                          <wps:cNvSpPr>
                            <a:spLocks/>
                          </wps:cNvSpPr>
                          <wps:spPr bwMode="auto">
                            <a:xfrm>
                              <a:off x="8" y="1852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118"/>
                        <wpg:cNvGrpSpPr>
                          <a:grpSpLocks/>
                        </wpg:cNvGrpSpPr>
                        <wpg:grpSpPr bwMode="auto">
                          <a:xfrm>
                            <a:off x="8" y="2002"/>
                            <a:ext cx="1088" cy="2"/>
                            <a:chOff x="8" y="2002"/>
                            <a:chExt cx="1088" cy="2"/>
                          </a:xfrm>
                        </wpg:grpSpPr>
                        <wps:wsp>
                          <wps:cNvPr id="76" name="Freeform 119"/>
                          <wps:cNvSpPr>
                            <a:spLocks/>
                          </wps:cNvSpPr>
                          <wps:spPr bwMode="auto">
                            <a:xfrm>
                              <a:off x="8" y="2002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116"/>
                        <wpg:cNvGrpSpPr>
                          <a:grpSpLocks/>
                        </wpg:cNvGrpSpPr>
                        <wpg:grpSpPr bwMode="auto">
                          <a:xfrm>
                            <a:off x="8" y="2152"/>
                            <a:ext cx="1088" cy="2"/>
                            <a:chOff x="8" y="2152"/>
                            <a:chExt cx="1088" cy="2"/>
                          </a:xfrm>
                        </wpg:grpSpPr>
                        <wps:wsp>
                          <wps:cNvPr id="78" name="Freeform 117"/>
                          <wps:cNvSpPr>
                            <a:spLocks/>
                          </wps:cNvSpPr>
                          <wps:spPr bwMode="auto">
                            <a:xfrm>
                              <a:off x="8" y="2152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14"/>
                        <wpg:cNvGrpSpPr>
                          <a:grpSpLocks/>
                        </wpg:cNvGrpSpPr>
                        <wpg:grpSpPr bwMode="auto">
                          <a:xfrm>
                            <a:off x="8" y="2302"/>
                            <a:ext cx="1088" cy="2"/>
                            <a:chOff x="8" y="2302"/>
                            <a:chExt cx="1088" cy="2"/>
                          </a:xfrm>
                        </wpg:grpSpPr>
                        <wps:wsp>
                          <wps:cNvPr id="80" name="Freeform 115"/>
                          <wps:cNvSpPr>
                            <a:spLocks/>
                          </wps:cNvSpPr>
                          <wps:spPr bwMode="auto">
                            <a:xfrm>
                              <a:off x="8" y="2302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12"/>
                        <wpg:cNvGrpSpPr>
                          <a:grpSpLocks/>
                        </wpg:cNvGrpSpPr>
                        <wpg:grpSpPr bwMode="auto">
                          <a:xfrm>
                            <a:off x="8" y="2452"/>
                            <a:ext cx="1088" cy="2"/>
                            <a:chOff x="8" y="2452"/>
                            <a:chExt cx="1088" cy="2"/>
                          </a:xfrm>
                        </wpg:grpSpPr>
                        <wps:wsp>
                          <wps:cNvPr id="82" name="Freeform 113"/>
                          <wps:cNvSpPr>
                            <a:spLocks/>
                          </wps:cNvSpPr>
                          <wps:spPr bwMode="auto">
                            <a:xfrm>
                              <a:off x="8" y="2452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10"/>
                        <wpg:cNvGrpSpPr>
                          <a:grpSpLocks/>
                        </wpg:cNvGrpSpPr>
                        <wpg:grpSpPr bwMode="auto">
                          <a:xfrm>
                            <a:off x="8" y="2602"/>
                            <a:ext cx="1088" cy="2"/>
                            <a:chOff x="8" y="2602"/>
                            <a:chExt cx="1088" cy="2"/>
                          </a:xfrm>
                        </wpg:grpSpPr>
                        <wps:wsp>
                          <wps:cNvPr id="84" name="Freeform 111"/>
                          <wps:cNvSpPr>
                            <a:spLocks/>
                          </wps:cNvSpPr>
                          <wps:spPr bwMode="auto">
                            <a:xfrm>
                              <a:off x="8" y="2602"/>
                              <a:ext cx="1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8"/>
                                <a:gd name="T2" fmla="+- 0 1096 8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08"/>
                        <wpg:cNvGrpSpPr>
                          <a:grpSpLocks/>
                        </wpg:cNvGrpSpPr>
                        <wpg:grpSpPr bwMode="auto">
                          <a:xfrm>
                            <a:off x="1092" y="1856"/>
                            <a:ext cx="2" cy="750"/>
                            <a:chOff x="1092" y="1856"/>
                            <a:chExt cx="2" cy="750"/>
                          </a:xfrm>
                        </wpg:grpSpPr>
                        <wps:wsp>
                          <wps:cNvPr id="86" name="Freeform 109"/>
                          <wps:cNvSpPr>
                            <a:spLocks/>
                          </wps:cNvSpPr>
                          <wps:spPr bwMode="auto">
                            <a:xfrm>
                              <a:off x="1092" y="1856"/>
                              <a:ext cx="2" cy="750"/>
                            </a:xfrm>
                            <a:custGeom>
                              <a:avLst/>
                              <a:gdLst>
                                <a:gd name="T0" fmla="+- 0 1856 1856"/>
                                <a:gd name="T1" fmla="*/ 1856 h 750"/>
                                <a:gd name="T2" fmla="+- 0 2606 1856"/>
                                <a:gd name="T3" fmla="*/ 2606 h 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0">
                                  <a:moveTo>
                                    <a:pt x="0" y="0"/>
                                  </a:moveTo>
                                  <a:lnTo>
                                    <a:pt x="0" y="750"/>
                                  </a:lnTo>
                                </a:path>
                              </a:pathLst>
                            </a:custGeom>
                            <a:noFill/>
                            <a:ln w="60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06"/>
                        <wpg:cNvGrpSpPr>
                          <a:grpSpLocks/>
                        </wpg:cNvGrpSpPr>
                        <wpg:grpSpPr bwMode="auto">
                          <a:xfrm>
                            <a:off x="8" y="9"/>
                            <a:ext cx="16808" cy="2"/>
                            <a:chOff x="8" y="9"/>
                            <a:chExt cx="16808" cy="2"/>
                          </a:xfrm>
                        </wpg:grpSpPr>
                        <wps:wsp>
                          <wps:cNvPr id="88" name="Freeform 107"/>
                          <wps:cNvSpPr>
                            <a:spLocks/>
                          </wps:cNvSpPr>
                          <wps:spPr bwMode="auto">
                            <a:xfrm>
                              <a:off x="8" y="9"/>
                              <a:ext cx="1680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6808"/>
                                <a:gd name="T2" fmla="+- 0 16816 8"/>
                                <a:gd name="T3" fmla="*/ T2 w 16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08">
                                  <a:moveTo>
                                    <a:pt x="0" y="0"/>
                                  </a:moveTo>
                                  <a:lnTo>
                                    <a:pt x="16808" y="0"/>
                                  </a:lnTo>
                                </a:path>
                              </a:pathLst>
                            </a:custGeom>
                            <a:noFill/>
                            <a:ln w="6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0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3538"/>
                            <a:chOff x="5" y="5"/>
                            <a:chExt cx="2" cy="3538"/>
                          </a:xfrm>
                        </wpg:grpSpPr>
                        <wps:wsp>
                          <wps:cNvPr id="90" name="Freeform 10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353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3538"/>
                                <a:gd name="T2" fmla="+- 0 3543 5"/>
                                <a:gd name="T3" fmla="*/ 3543 h 35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38">
                                  <a:moveTo>
                                    <a:pt x="0" y="0"/>
                                  </a:moveTo>
                                  <a:lnTo>
                                    <a:pt x="0" y="3538"/>
                                  </a:lnTo>
                                </a:path>
                              </a:pathLst>
                            </a:custGeom>
                            <a:noFill/>
                            <a:ln w="60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02"/>
                        <wpg:cNvGrpSpPr>
                          <a:grpSpLocks/>
                        </wpg:cNvGrpSpPr>
                        <wpg:grpSpPr bwMode="auto">
                          <a:xfrm>
                            <a:off x="8" y="3539"/>
                            <a:ext cx="16808" cy="2"/>
                            <a:chOff x="8" y="3539"/>
                            <a:chExt cx="16808" cy="2"/>
                          </a:xfrm>
                        </wpg:grpSpPr>
                        <wps:wsp>
                          <wps:cNvPr id="92" name="Freeform 103"/>
                          <wps:cNvSpPr>
                            <a:spLocks/>
                          </wps:cNvSpPr>
                          <wps:spPr bwMode="auto">
                            <a:xfrm>
                              <a:off x="8" y="3539"/>
                              <a:ext cx="1680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6808"/>
                                <a:gd name="T2" fmla="+- 0 16816 8"/>
                                <a:gd name="T3" fmla="*/ T2 w 16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08">
                                  <a:moveTo>
                                    <a:pt x="0" y="0"/>
                                  </a:moveTo>
                                  <a:lnTo>
                                    <a:pt x="16808" y="0"/>
                                  </a:lnTo>
                                </a:path>
                              </a:pathLst>
                            </a:custGeom>
                            <a:noFill/>
                            <a:ln w="6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00"/>
                        <wpg:cNvGrpSpPr>
                          <a:grpSpLocks/>
                        </wpg:cNvGrpSpPr>
                        <wpg:grpSpPr bwMode="auto">
                          <a:xfrm>
                            <a:off x="16812" y="12"/>
                            <a:ext cx="2" cy="3531"/>
                            <a:chOff x="16812" y="12"/>
                            <a:chExt cx="2" cy="3531"/>
                          </a:xfrm>
                        </wpg:grpSpPr>
                        <wps:wsp>
                          <wps:cNvPr id="94" name="Freeform 101"/>
                          <wps:cNvSpPr>
                            <a:spLocks/>
                          </wps:cNvSpPr>
                          <wps:spPr bwMode="auto">
                            <a:xfrm>
                              <a:off x="16812" y="12"/>
                              <a:ext cx="2" cy="3531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12 h 3531"/>
                                <a:gd name="T2" fmla="+- 0 3543 12"/>
                                <a:gd name="T3" fmla="*/ 3543 h 35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31">
                                  <a:moveTo>
                                    <a:pt x="0" y="0"/>
                                  </a:moveTo>
                                  <a:lnTo>
                                    <a:pt x="0" y="3531"/>
                                  </a:lnTo>
                                </a:path>
                              </a:pathLst>
                            </a:custGeom>
                            <a:noFill/>
                            <a:ln w="60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98"/>
                        <wpg:cNvGrpSpPr>
                          <a:grpSpLocks/>
                        </wpg:cNvGrpSpPr>
                        <wpg:grpSpPr bwMode="auto">
                          <a:xfrm>
                            <a:off x="5" y="3546"/>
                            <a:ext cx="2" cy="2"/>
                            <a:chOff x="5" y="3546"/>
                            <a:chExt cx="2" cy="2"/>
                          </a:xfrm>
                        </wpg:grpSpPr>
                        <wps:wsp>
                          <wps:cNvPr id="96" name="Freeform 99"/>
                          <wps:cNvSpPr>
                            <a:spLocks/>
                          </wps:cNvSpPr>
                          <wps:spPr bwMode="auto">
                            <a:xfrm>
                              <a:off x="5" y="354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96"/>
                        <wpg:cNvGrpSpPr>
                          <a:grpSpLocks/>
                        </wpg:cNvGrpSpPr>
                        <wpg:grpSpPr bwMode="auto">
                          <a:xfrm>
                            <a:off x="1092" y="3546"/>
                            <a:ext cx="2" cy="2"/>
                            <a:chOff x="1092" y="3546"/>
                            <a:chExt cx="2" cy="2"/>
                          </a:xfrm>
                        </wpg:grpSpPr>
                        <wps:wsp>
                          <wps:cNvPr id="98" name="Freeform 97"/>
                          <wps:cNvSpPr>
                            <a:spLocks/>
                          </wps:cNvSpPr>
                          <wps:spPr bwMode="auto">
                            <a:xfrm>
                              <a:off x="1092" y="354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94"/>
                        <wpg:cNvGrpSpPr>
                          <a:grpSpLocks/>
                        </wpg:cNvGrpSpPr>
                        <wpg:grpSpPr bwMode="auto">
                          <a:xfrm>
                            <a:off x="2179" y="3546"/>
                            <a:ext cx="2" cy="2"/>
                            <a:chOff x="2179" y="3546"/>
                            <a:chExt cx="2" cy="2"/>
                          </a:xfrm>
                        </wpg:grpSpPr>
                        <wps:wsp>
                          <wps:cNvPr id="100" name="Freeform 95"/>
                          <wps:cNvSpPr>
                            <a:spLocks/>
                          </wps:cNvSpPr>
                          <wps:spPr bwMode="auto">
                            <a:xfrm>
                              <a:off x="2179" y="354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92"/>
                        <wpg:cNvGrpSpPr>
                          <a:grpSpLocks/>
                        </wpg:cNvGrpSpPr>
                        <wpg:grpSpPr bwMode="auto">
                          <a:xfrm>
                            <a:off x="4345" y="3546"/>
                            <a:ext cx="2" cy="2"/>
                            <a:chOff x="4345" y="3546"/>
                            <a:chExt cx="2" cy="2"/>
                          </a:xfrm>
                        </wpg:grpSpPr>
                        <wps:wsp>
                          <wps:cNvPr id="102" name="Freeform 93"/>
                          <wps:cNvSpPr>
                            <a:spLocks/>
                          </wps:cNvSpPr>
                          <wps:spPr bwMode="auto">
                            <a:xfrm>
                              <a:off x="4345" y="354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90"/>
                        <wpg:cNvGrpSpPr>
                          <a:grpSpLocks/>
                        </wpg:cNvGrpSpPr>
                        <wpg:grpSpPr bwMode="auto">
                          <a:xfrm>
                            <a:off x="5065" y="3546"/>
                            <a:ext cx="2" cy="2"/>
                            <a:chOff x="5065" y="3546"/>
                            <a:chExt cx="2" cy="2"/>
                          </a:xfrm>
                        </wpg:grpSpPr>
                        <wps:wsp>
                          <wps:cNvPr id="104" name="Freeform 91"/>
                          <wps:cNvSpPr>
                            <a:spLocks/>
                          </wps:cNvSpPr>
                          <wps:spPr bwMode="auto">
                            <a:xfrm>
                              <a:off x="5065" y="354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88"/>
                        <wpg:cNvGrpSpPr>
                          <a:grpSpLocks/>
                        </wpg:cNvGrpSpPr>
                        <wpg:grpSpPr bwMode="auto">
                          <a:xfrm>
                            <a:off x="5732" y="3546"/>
                            <a:ext cx="2" cy="2"/>
                            <a:chOff x="5732" y="3546"/>
                            <a:chExt cx="2" cy="2"/>
                          </a:xfrm>
                        </wpg:grpSpPr>
                        <wps:wsp>
                          <wps:cNvPr id="106" name="Freeform 89"/>
                          <wps:cNvSpPr>
                            <a:spLocks/>
                          </wps:cNvSpPr>
                          <wps:spPr bwMode="auto">
                            <a:xfrm>
                              <a:off x="5732" y="354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86"/>
                        <wpg:cNvGrpSpPr>
                          <a:grpSpLocks/>
                        </wpg:cNvGrpSpPr>
                        <wpg:grpSpPr bwMode="auto">
                          <a:xfrm>
                            <a:off x="6399" y="3546"/>
                            <a:ext cx="2" cy="2"/>
                            <a:chOff x="6399" y="3546"/>
                            <a:chExt cx="2" cy="2"/>
                          </a:xfrm>
                        </wpg:grpSpPr>
                        <wps:wsp>
                          <wps:cNvPr id="108" name="Freeform 87"/>
                          <wps:cNvSpPr>
                            <a:spLocks/>
                          </wps:cNvSpPr>
                          <wps:spPr bwMode="auto">
                            <a:xfrm>
                              <a:off x="6399" y="354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84"/>
                        <wpg:cNvGrpSpPr>
                          <a:grpSpLocks/>
                        </wpg:cNvGrpSpPr>
                        <wpg:grpSpPr bwMode="auto">
                          <a:xfrm>
                            <a:off x="7067" y="3546"/>
                            <a:ext cx="2" cy="2"/>
                            <a:chOff x="7067" y="3546"/>
                            <a:chExt cx="2" cy="2"/>
                          </a:xfrm>
                        </wpg:grpSpPr>
                        <wps:wsp>
                          <wps:cNvPr id="110" name="Freeform 85"/>
                          <wps:cNvSpPr>
                            <a:spLocks/>
                          </wps:cNvSpPr>
                          <wps:spPr bwMode="auto">
                            <a:xfrm>
                              <a:off x="7067" y="354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82"/>
                        <wpg:cNvGrpSpPr>
                          <a:grpSpLocks/>
                        </wpg:cNvGrpSpPr>
                        <wpg:grpSpPr bwMode="auto">
                          <a:xfrm>
                            <a:off x="7734" y="3546"/>
                            <a:ext cx="2" cy="2"/>
                            <a:chOff x="7734" y="3546"/>
                            <a:chExt cx="2" cy="2"/>
                          </a:xfrm>
                        </wpg:grpSpPr>
                        <wps:wsp>
                          <wps:cNvPr id="112" name="Freeform 83"/>
                          <wps:cNvSpPr>
                            <a:spLocks/>
                          </wps:cNvSpPr>
                          <wps:spPr bwMode="auto">
                            <a:xfrm>
                              <a:off x="7734" y="354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80"/>
                        <wpg:cNvGrpSpPr>
                          <a:grpSpLocks/>
                        </wpg:cNvGrpSpPr>
                        <wpg:grpSpPr bwMode="auto">
                          <a:xfrm>
                            <a:off x="8401" y="3546"/>
                            <a:ext cx="2" cy="2"/>
                            <a:chOff x="8401" y="3546"/>
                            <a:chExt cx="2" cy="2"/>
                          </a:xfrm>
                        </wpg:grpSpPr>
                        <wps:wsp>
                          <wps:cNvPr id="114" name="Freeform 81"/>
                          <wps:cNvSpPr>
                            <a:spLocks/>
                          </wps:cNvSpPr>
                          <wps:spPr bwMode="auto">
                            <a:xfrm>
                              <a:off x="8401" y="354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78"/>
                        <wpg:cNvGrpSpPr>
                          <a:grpSpLocks/>
                        </wpg:cNvGrpSpPr>
                        <wpg:grpSpPr bwMode="auto">
                          <a:xfrm>
                            <a:off x="9068" y="3546"/>
                            <a:ext cx="2" cy="2"/>
                            <a:chOff x="9068" y="3546"/>
                            <a:chExt cx="2" cy="2"/>
                          </a:xfrm>
                        </wpg:grpSpPr>
                        <wps:wsp>
                          <wps:cNvPr id="116" name="Freeform 79"/>
                          <wps:cNvSpPr>
                            <a:spLocks/>
                          </wps:cNvSpPr>
                          <wps:spPr bwMode="auto">
                            <a:xfrm>
                              <a:off x="9068" y="354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76"/>
                        <wpg:cNvGrpSpPr>
                          <a:grpSpLocks/>
                        </wpg:cNvGrpSpPr>
                        <wpg:grpSpPr bwMode="auto">
                          <a:xfrm>
                            <a:off x="9735" y="3546"/>
                            <a:ext cx="2" cy="2"/>
                            <a:chOff x="9735" y="3546"/>
                            <a:chExt cx="2" cy="2"/>
                          </a:xfrm>
                        </wpg:grpSpPr>
                        <wps:wsp>
                          <wps:cNvPr id="118" name="Freeform 77"/>
                          <wps:cNvSpPr>
                            <a:spLocks/>
                          </wps:cNvSpPr>
                          <wps:spPr bwMode="auto">
                            <a:xfrm>
                              <a:off x="9735" y="354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74"/>
                        <wpg:cNvGrpSpPr>
                          <a:grpSpLocks/>
                        </wpg:cNvGrpSpPr>
                        <wpg:grpSpPr bwMode="auto">
                          <a:xfrm>
                            <a:off x="10403" y="3546"/>
                            <a:ext cx="2" cy="2"/>
                            <a:chOff x="10403" y="3546"/>
                            <a:chExt cx="2" cy="2"/>
                          </a:xfrm>
                        </wpg:grpSpPr>
                        <wps:wsp>
                          <wps:cNvPr id="120" name="Freeform 75"/>
                          <wps:cNvSpPr>
                            <a:spLocks/>
                          </wps:cNvSpPr>
                          <wps:spPr bwMode="auto">
                            <a:xfrm>
                              <a:off x="10403" y="354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72"/>
                        <wpg:cNvGrpSpPr>
                          <a:grpSpLocks/>
                        </wpg:cNvGrpSpPr>
                        <wpg:grpSpPr bwMode="auto">
                          <a:xfrm>
                            <a:off x="13064" y="3546"/>
                            <a:ext cx="2" cy="2"/>
                            <a:chOff x="13064" y="3546"/>
                            <a:chExt cx="2" cy="2"/>
                          </a:xfrm>
                        </wpg:grpSpPr>
                        <wps:wsp>
                          <wps:cNvPr id="122" name="Freeform 73"/>
                          <wps:cNvSpPr>
                            <a:spLocks/>
                          </wps:cNvSpPr>
                          <wps:spPr bwMode="auto">
                            <a:xfrm>
                              <a:off x="13064" y="354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70"/>
                        <wpg:cNvGrpSpPr>
                          <a:grpSpLocks/>
                        </wpg:cNvGrpSpPr>
                        <wpg:grpSpPr bwMode="auto">
                          <a:xfrm>
                            <a:off x="14151" y="3546"/>
                            <a:ext cx="2" cy="2"/>
                            <a:chOff x="14151" y="3546"/>
                            <a:chExt cx="2" cy="2"/>
                          </a:xfrm>
                        </wpg:grpSpPr>
                        <wps:wsp>
                          <wps:cNvPr id="124" name="Freeform 71"/>
                          <wps:cNvSpPr>
                            <a:spLocks/>
                          </wps:cNvSpPr>
                          <wps:spPr bwMode="auto">
                            <a:xfrm>
                              <a:off x="14151" y="354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68"/>
                        <wpg:cNvGrpSpPr>
                          <a:grpSpLocks/>
                        </wpg:cNvGrpSpPr>
                        <wpg:grpSpPr bwMode="auto">
                          <a:xfrm>
                            <a:off x="16812" y="3546"/>
                            <a:ext cx="2" cy="2"/>
                            <a:chOff x="16812" y="3546"/>
                            <a:chExt cx="2" cy="2"/>
                          </a:xfrm>
                        </wpg:grpSpPr>
                        <wps:wsp>
                          <wps:cNvPr id="126" name="Freeform 69"/>
                          <wps:cNvSpPr>
                            <a:spLocks/>
                          </wps:cNvSpPr>
                          <wps:spPr bwMode="auto">
                            <a:xfrm>
                              <a:off x="16812" y="354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66"/>
                        <wpg:cNvGrpSpPr>
                          <a:grpSpLocks/>
                        </wpg:cNvGrpSpPr>
                        <wpg:grpSpPr bwMode="auto">
                          <a:xfrm>
                            <a:off x="16820" y="316"/>
                            <a:ext cx="2" cy="2"/>
                            <a:chOff x="16820" y="316"/>
                            <a:chExt cx="2" cy="2"/>
                          </a:xfrm>
                        </wpg:grpSpPr>
                        <wps:wsp>
                          <wps:cNvPr id="128" name="Freeform 67"/>
                          <wps:cNvSpPr>
                            <a:spLocks/>
                          </wps:cNvSpPr>
                          <wps:spPr bwMode="auto">
                            <a:xfrm>
                              <a:off x="16820" y="31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64"/>
                        <wpg:cNvGrpSpPr>
                          <a:grpSpLocks/>
                        </wpg:cNvGrpSpPr>
                        <wpg:grpSpPr bwMode="auto">
                          <a:xfrm>
                            <a:off x="16820" y="473"/>
                            <a:ext cx="2" cy="2"/>
                            <a:chOff x="16820" y="473"/>
                            <a:chExt cx="2" cy="2"/>
                          </a:xfrm>
                        </wpg:grpSpPr>
                        <wps:wsp>
                          <wps:cNvPr id="130" name="Freeform 65"/>
                          <wps:cNvSpPr>
                            <a:spLocks/>
                          </wps:cNvSpPr>
                          <wps:spPr bwMode="auto">
                            <a:xfrm>
                              <a:off x="16820" y="47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62"/>
                        <wpg:cNvGrpSpPr>
                          <a:grpSpLocks/>
                        </wpg:cNvGrpSpPr>
                        <wpg:grpSpPr bwMode="auto">
                          <a:xfrm>
                            <a:off x="16820" y="623"/>
                            <a:ext cx="2" cy="2"/>
                            <a:chOff x="16820" y="623"/>
                            <a:chExt cx="2" cy="2"/>
                          </a:xfrm>
                        </wpg:grpSpPr>
                        <wps:wsp>
                          <wps:cNvPr id="132" name="Freeform 63"/>
                          <wps:cNvSpPr>
                            <a:spLocks/>
                          </wps:cNvSpPr>
                          <wps:spPr bwMode="auto">
                            <a:xfrm>
                              <a:off x="16820" y="62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60"/>
                        <wpg:cNvGrpSpPr>
                          <a:grpSpLocks/>
                        </wpg:cNvGrpSpPr>
                        <wpg:grpSpPr bwMode="auto">
                          <a:xfrm>
                            <a:off x="16820" y="781"/>
                            <a:ext cx="2" cy="2"/>
                            <a:chOff x="16820" y="781"/>
                            <a:chExt cx="2" cy="2"/>
                          </a:xfrm>
                        </wpg:grpSpPr>
                        <wps:wsp>
                          <wps:cNvPr id="134" name="Freeform 61"/>
                          <wps:cNvSpPr>
                            <a:spLocks/>
                          </wps:cNvSpPr>
                          <wps:spPr bwMode="auto">
                            <a:xfrm>
                              <a:off x="16820" y="78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58"/>
                        <wpg:cNvGrpSpPr>
                          <a:grpSpLocks/>
                        </wpg:cNvGrpSpPr>
                        <wpg:grpSpPr bwMode="auto">
                          <a:xfrm>
                            <a:off x="16820" y="930"/>
                            <a:ext cx="2" cy="2"/>
                            <a:chOff x="16820" y="930"/>
                            <a:chExt cx="2" cy="2"/>
                          </a:xfrm>
                        </wpg:grpSpPr>
                        <wps:wsp>
                          <wps:cNvPr id="136" name="Freeform 59"/>
                          <wps:cNvSpPr>
                            <a:spLocks/>
                          </wps:cNvSpPr>
                          <wps:spPr bwMode="auto">
                            <a:xfrm>
                              <a:off x="16820" y="93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56"/>
                        <wpg:cNvGrpSpPr>
                          <a:grpSpLocks/>
                        </wpg:cNvGrpSpPr>
                        <wpg:grpSpPr bwMode="auto">
                          <a:xfrm>
                            <a:off x="16820" y="1081"/>
                            <a:ext cx="2" cy="2"/>
                            <a:chOff x="16820" y="1081"/>
                            <a:chExt cx="2" cy="2"/>
                          </a:xfrm>
                        </wpg:grpSpPr>
                        <wps:wsp>
                          <wps:cNvPr id="138" name="Freeform 57"/>
                          <wps:cNvSpPr>
                            <a:spLocks/>
                          </wps:cNvSpPr>
                          <wps:spPr bwMode="auto">
                            <a:xfrm>
                              <a:off x="16820" y="108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54"/>
                        <wpg:cNvGrpSpPr>
                          <a:grpSpLocks/>
                        </wpg:cNvGrpSpPr>
                        <wpg:grpSpPr bwMode="auto">
                          <a:xfrm>
                            <a:off x="16820" y="1238"/>
                            <a:ext cx="2" cy="2"/>
                            <a:chOff x="16820" y="1238"/>
                            <a:chExt cx="2" cy="2"/>
                          </a:xfrm>
                        </wpg:grpSpPr>
                        <wps:wsp>
                          <wps:cNvPr id="140" name="Freeform 55"/>
                          <wps:cNvSpPr>
                            <a:spLocks/>
                          </wps:cNvSpPr>
                          <wps:spPr bwMode="auto">
                            <a:xfrm>
                              <a:off x="16820" y="123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52"/>
                        <wpg:cNvGrpSpPr>
                          <a:grpSpLocks/>
                        </wpg:cNvGrpSpPr>
                        <wpg:grpSpPr bwMode="auto">
                          <a:xfrm>
                            <a:off x="16820" y="1395"/>
                            <a:ext cx="2" cy="2"/>
                            <a:chOff x="16820" y="1395"/>
                            <a:chExt cx="2" cy="2"/>
                          </a:xfrm>
                        </wpg:grpSpPr>
                        <wps:wsp>
                          <wps:cNvPr id="142" name="Freeform 53"/>
                          <wps:cNvSpPr>
                            <a:spLocks/>
                          </wps:cNvSpPr>
                          <wps:spPr bwMode="auto">
                            <a:xfrm>
                              <a:off x="16820" y="139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50"/>
                        <wpg:cNvGrpSpPr>
                          <a:grpSpLocks/>
                        </wpg:cNvGrpSpPr>
                        <wpg:grpSpPr bwMode="auto">
                          <a:xfrm>
                            <a:off x="16820" y="1545"/>
                            <a:ext cx="2" cy="2"/>
                            <a:chOff x="16820" y="1545"/>
                            <a:chExt cx="2" cy="2"/>
                          </a:xfrm>
                        </wpg:grpSpPr>
                        <wps:wsp>
                          <wps:cNvPr id="144" name="Freeform 51"/>
                          <wps:cNvSpPr>
                            <a:spLocks/>
                          </wps:cNvSpPr>
                          <wps:spPr bwMode="auto">
                            <a:xfrm>
                              <a:off x="16820" y="154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48"/>
                        <wpg:cNvGrpSpPr>
                          <a:grpSpLocks/>
                        </wpg:cNvGrpSpPr>
                        <wpg:grpSpPr bwMode="auto">
                          <a:xfrm>
                            <a:off x="16820" y="1695"/>
                            <a:ext cx="2" cy="2"/>
                            <a:chOff x="16820" y="1695"/>
                            <a:chExt cx="2" cy="2"/>
                          </a:xfrm>
                        </wpg:grpSpPr>
                        <wps:wsp>
                          <wps:cNvPr id="146" name="Freeform 49"/>
                          <wps:cNvSpPr>
                            <a:spLocks/>
                          </wps:cNvSpPr>
                          <wps:spPr bwMode="auto">
                            <a:xfrm>
                              <a:off x="16820" y="169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46"/>
                        <wpg:cNvGrpSpPr>
                          <a:grpSpLocks/>
                        </wpg:cNvGrpSpPr>
                        <wpg:grpSpPr bwMode="auto">
                          <a:xfrm>
                            <a:off x="16820" y="1852"/>
                            <a:ext cx="2" cy="2"/>
                            <a:chOff x="16820" y="1852"/>
                            <a:chExt cx="2" cy="2"/>
                          </a:xfrm>
                        </wpg:grpSpPr>
                        <wps:wsp>
                          <wps:cNvPr id="148" name="Freeform 47"/>
                          <wps:cNvSpPr>
                            <a:spLocks/>
                          </wps:cNvSpPr>
                          <wps:spPr bwMode="auto">
                            <a:xfrm>
                              <a:off x="16820" y="185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44"/>
                        <wpg:cNvGrpSpPr>
                          <a:grpSpLocks/>
                        </wpg:cNvGrpSpPr>
                        <wpg:grpSpPr bwMode="auto">
                          <a:xfrm>
                            <a:off x="16820" y="2002"/>
                            <a:ext cx="2" cy="2"/>
                            <a:chOff x="16820" y="2002"/>
                            <a:chExt cx="2" cy="2"/>
                          </a:xfrm>
                        </wpg:grpSpPr>
                        <wps:wsp>
                          <wps:cNvPr id="150" name="Freeform 45"/>
                          <wps:cNvSpPr>
                            <a:spLocks/>
                          </wps:cNvSpPr>
                          <wps:spPr bwMode="auto">
                            <a:xfrm>
                              <a:off x="16820" y="200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42"/>
                        <wpg:cNvGrpSpPr>
                          <a:grpSpLocks/>
                        </wpg:cNvGrpSpPr>
                        <wpg:grpSpPr bwMode="auto">
                          <a:xfrm>
                            <a:off x="16820" y="2152"/>
                            <a:ext cx="2" cy="2"/>
                            <a:chOff x="16820" y="2152"/>
                            <a:chExt cx="2" cy="2"/>
                          </a:xfrm>
                        </wpg:grpSpPr>
                        <wps:wsp>
                          <wps:cNvPr id="152" name="Freeform 43"/>
                          <wps:cNvSpPr>
                            <a:spLocks/>
                          </wps:cNvSpPr>
                          <wps:spPr bwMode="auto">
                            <a:xfrm>
                              <a:off x="16820" y="215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40"/>
                        <wpg:cNvGrpSpPr>
                          <a:grpSpLocks/>
                        </wpg:cNvGrpSpPr>
                        <wpg:grpSpPr bwMode="auto">
                          <a:xfrm>
                            <a:off x="16820" y="2302"/>
                            <a:ext cx="2" cy="2"/>
                            <a:chOff x="16820" y="2302"/>
                            <a:chExt cx="2" cy="2"/>
                          </a:xfrm>
                        </wpg:grpSpPr>
                        <wps:wsp>
                          <wps:cNvPr id="154" name="Freeform 41"/>
                          <wps:cNvSpPr>
                            <a:spLocks/>
                          </wps:cNvSpPr>
                          <wps:spPr bwMode="auto">
                            <a:xfrm>
                              <a:off x="16820" y="230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38"/>
                        <wpg:cNvGrpSpPr>
                          <a:grpSpLocks/>
                        </wpg:cNvGrpSpPr>
                        <wpg:grpSpPr bwMode="auto">
                          <a:xfrm>
                            <a:off x="16820" y="2452"/>
                            <a:ext cx="2" cy="2"/>
                            <a:chOff x="16820" y="2452"/>
                            <a:chExt cx="2" cy="2"/>
                          </a:xfrm>
                        </wpg:grpSpPr>
                        <wps:wsp>
                          <wps:cNvPr id="156" name="Freeform 39"/>
                          <wps:cNvSpPr>
                            <a:spLocks/>
                          </wps:cNvSpPr>
                          <wps:spPr bwMode="auto">
                            <a:xfrm>
                              <a:off x="16820" y="245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36"/>
                        <wpg:cNvGrpSpPr>
                          <a:grpSpLocks/>
                        </wpg:cNvGrpSpPr>
                        <wpg:grpSpPr bwMode="auto">
                          <a:xfrm>
                            <a:off x="16820" y="2602"/>
                            <a:ext cx="2" cy="2"/>
                            <a:chOff x="16820" y="2602"/>
                            <a:chExt cx="2" cy="2"/>
                          </a:xfrm>
                        </wpg:grpSpPr>
                        <wps:wsp>
                          <wps:cNvPr id="158" name="Freeform 37"/>
                          <wps:cNvSpPr>
                            <a:spLocks/>
                          </wps:cNvSpPr>
                          <wps:spPr bwMode="auto">
                            <a:xfrm>
                              <a:off x="16820" y="260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34"/>
                        <wpg:cNvGrpSpPr>
                          <a:grpSpLocks/>
                        </wpg:cNvGrpSpPr>
                        <wpg:grpSpPr bwMode="auto">
                          <a:xfrm>
                            <a:off x="16820" y="2752"/>
                            <a:ext cx="2" cy="2"/>
                            <a:chOff x="16820" y="2752"/>
                            <a:chExt cx="2" cy="2"/>
                          </a:xfrm>
                        </wpg:grpSpPr>
                        <wps:wsp>
                          <wps:cNvPr id="160" name="Freeform 35"/>
                          <wps:cNvSpPr>
                            <a:spLocks/>
                          </wps:cNvSpPr>
                          <wps:spPr bwMode="auto">
                            <a:xfrm>
                              <a:off x="16820" y="275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32"/>
                        <wpg:cNvGrpSpPr>
                          <a:grpSpLocks/>
                        </wpg:cNvGrpSpPr>
                        <wpg:grpSpPr bwMode="auto">
                          <a:xfrm>
                            <a:off x="16820" y="2902"/>
                            <a:ext cx="2" cy="2"/>
                            <a:chOff x="16820" y="2902"/>
                            <a:chExt cx="2" cy="2"/>
                          </a:xfrm>
                        </wpg:grpSpPr>
                        <wps:wsp>
                          <wps:cNvPr id="162" name="Freeform 33"/>
                          <wps:cNvSpPr>
                            <a:spLocks/>
                          </wps:cNvSpPr>
                          <wps:spPr bwMode="auto">
                            <a:xfrm>
                              <a:off x="16820" y="290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30"/>
                        <wpg:cNvGrpSpPr>
                          <a:grpSpLocks/>
                        </wpg:cNvGrpSpPr>
                        <wpg:grpSpPr bwMode="auto">
                          <a:xfrm>
                            <a:off x="16820" y="3052"/>
                            <a:ext cx="2" cy="2"/>
                            <a:chOff x="16820" y="3052"/>
                            <a:chExt cx="2" cy="2"/>
                          </a:xfrm>
                        </wpg:grpSpPr>
                        <wps:wsp>
                          <wps:cNvPr id="164" name="Freeform 31"/>
                          <wps:cNvSpPr>
                            <a:spLocks/>
                          </wps:cNvSpPr>
                          <wps:spPr bwMode="auto">
                            <a:xfrm>
                              <a:off x="16820" y="305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28"/>
                        <wpg:cNvGrpSpPr>
                          <a:grpSpLocks/>
                        </wpg:cNvGrpSpPr>
                        <wpg:grpSpPr bwMode="auto">
                          <a:xfrm>
                            <a:off x="16820" y="3202"/>
                            <a:ext cx="2" cy="2"/>
                            <a:chOff x="16820" y="3202"/>
                            <a:chExt cx="2" cy="2"/>
                          </a:xfrm>
                        </wpg:grpSpPr>
                        <wps:wsp>
                          <wps:cNvPr id="166" name="Freeform 29"/>
                          <wps:cNvSpPr>
                            <a:spLocks/>
                          </wps:cNvSpPr>
                          <wps:spPr bwMode="auto">
                            <a:xfrm>
                              <a:off x="16820" y="320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26"/>
                        <wpg:cNvGrpSpPr>
                          <a:grpSpLocks/>
                        </wpg:cNvGrpSpPr>
                        <wpg:grpSpPr bwMode="auto">
                          <a:xfrm>
                            <a:off x="16820" y="3352"/>
                            <a:ext cx="2" cy="2"/>
                            <a:chOff x="16820" y="3352"/>
                            <a:chExt cx="2" cy="2"/>
                          </a:xfrm>
                        </wpg:grpSpPr>
                        <wps:wsp>
                          <wps:cNvPr id="168" name="Freeform 27"/>
                          <wps:cNvSpPr>
                            <a:spLocks/>
                          </wps:cNvSpPr>
                          <wps:spPr bwMode="auto">
                            <a:xfrm>
                              <a:off x="16820" y="335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24"/>
                        <wpg:cNvGrpSpPr>
                          <a:grpSpLocks/>
                        </wpg:cNvGrpSpPr>
                        <wpg:grpSpPr bwMode="auto">
                          <a:xfrm>
                            <a:off x="16820" y="3501"/>
                            <a:ext cx="2" cy="2"/>
                            <a:chOff x="16820" y="3501"/>
                            <a:chExt cx="2" cy="2"/>
                          </a:xfrm>
                        </wpg:grpSpPr>
                        <wps:wsp>
                          <wps:cNvPr id="170" name="Freeform 25"/>
                          <wps:cNvSpPr>
                            <a:spLocks/>
                          </wps:cNvSpPr>
                          <wps:spPr bwMode="auto">
                            <a:xfrm>
                              <a:off x="16820" y="350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21"/>
                        <wpg:cNvGrpSpPr>
                          <a:grpSpLocks/>
                        </wpg:cNvGrpSpPr>
                        <wpg:grpSpPr bwMode="auto">
                          <a:xfrm>
                            <a:off x="16820" y="3539"/>
                            <a:ext cx="2" cy="2"/>
                            <a:chOff x="16820" y="3539"/>
                            <a:chExt cx="2" cy="2"/>
                          </a:xfrm>
                        </wpg:grpSpPr>
                        <wps:wsp>
                          <wps:cNvPr id="172" name="Freeform 23"/>
                          <wps:cNvSpPr>
                            <a:spLocks/>
                          </wps:cNvSpPr>
                          <wps:spPr bwMode="auto">
                            <a:xfrm>
                              <a:off x="16820" y="35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57">
                              <a:solidFill>
                                <a:srgbClr val="D3D3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824" cy="35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56556" w14:textId="77777777" w:rsidR="00F20CE2" w:rsidRDefault="003E30F1">
                                <w:pPr>
                                  <w:spacing w:before="34"/>
                                  <w:ind w:left="23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sz w:val="9"/>
                                  </w:rPr>
                                  <w:t>Key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z w:val="9"/>
                                  </w:rPr>
                                  <w:t>-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sz w:val="9"/>
                                  </w:rPr>
                                  <w:t>events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z w:val="9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z w:val="9"/>
                                  </w:rPr>
                                  <w:t>previous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z w:val="9"/>
                                  </w:rPr>
                                  <w:t>years</w:t>
                                </w:r>
                              </w:p>
                              <w:p w14:paraId="4E056557" w14:textId="77777777" w:rsidR="00F20CE2" w:rsidRDefault="003E30F1">
                                <w:pPr>
                                  <w:spacing w:before="32"/>
                                  <w:ind w:left="1110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was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met,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by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Commonwealth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environmental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or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any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other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source</w:t>
                                </w:r>
                              </w:p>
                              <w:p w14:paraId="4E056558" w14:textId="77777777" w:rsidR="00F20CE2" w:rsidRDefault="003E30F1">
                                <w:pPr>
                                  <w:spacing w:before="47" w:line="325" w:lineRule="auto"/>
                                  <w:ind w:left="1110" w:right="8983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was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partially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met,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by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Commonwealth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environmental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or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any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other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source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(may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used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indicate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infrastructure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assisted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delivery)</w:t>
                                </w:r>
                                <w:r>
                                  <w:rPr>
                                    <w:rFonts w:ascii="Century Gothic"/>
                                    <w:spacing w:val="11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not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provided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(or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not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required)</w:t>
                                </w:r>
                              </w:p>
                              <w:p w14:paraId="4E056559" w14:textId="77777777" w:rsidR="00F20CE2" w:rsidRDefault="003E30F1">
                                <w:pPr>
                                  <w:spacing w:before="1"/>
                                  <w:ind w:left="23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Note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not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all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demands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require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>every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year,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drying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phases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are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important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floodplains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temporary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wetlands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or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streams</w:t>
                                </w:r>
                              </w:p>
                              <w:p w14:paraId="4E05655A" w14:textId="77777777" w:rsidR="00F20CE2" w:rsidRDefault="00F20CE2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8"/>
                                    <w:szCs w:val="8"/>
                                  </w:rPr>
                                </w:pPr>
                              </w:p>
                              <w:p w14:paraId="4E05655B" w14:textId="77777777" w:rsidR="00F20CE2" w:rsidRDefault="00F20CE2">
                                <w:pPr>
                                  <w:spacing w:before="5"/>
                                  <w:rPr>
                                    <w:rFonts w:ascii="Times New Roman" w:eastAsia="Times New Roman" w:hAnsi="Times New Roman" w:cs="Times New Roman"/>
                                    <w:sz w:val="10"/>
                                    <w:szCs w:val="10"/>
                                  </w:rPr>
                                </w:pPr>
                              </w:p>
                              <w:p w14:paraId="4E05655C" w14:textId="77777777" w:rsidR="00F20CE2" w:rsidRDefault="003E30F1">
                                <w:pPr>
                                  <w:ind w:left="23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sz w:val="9"/>
                                  </w:rPr>
                                  <w:t>Key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z w:val="9"/>
                                  </w:rPr>
                                  <w:t>-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sz w:val="9"/>
                                  </w:rPr>
                                  <w:t>potential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sz w:val="9"/>
                                  </w:rPr>
                                  <w:t>watering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z w:val="9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z w:val="9"/>
                                  </w:rPr>
                                  <w:t>2017-18</w:t>
                                </w:r>
                              </w:p>
                              <w:p w14:paraId="4E05655D" w14:textId="77777777" w:rsidR="00F20CE2" w:rsidRDefault="003E30F1">
                                <w:pPr>
                                  <w:spacing w:before="32" w:line="334" w:lineRule="auto"/>
                                  <w:ind w:left="1110" w:right="9096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high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>priority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Commonwealth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environmental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watering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(full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or partial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contribution,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subject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9"/>
                                  </w:rPr>
                                  <w:t xml:space="preserve"> to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seasonal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operational considerations)</w:t>
                                </w:r>
                                <w:r>
                                  <w:rPr>
                                    <w:rFonts w:ascii="Century Gothic"/>
                                    <w:spacing w:val="14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secondary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>priority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Commonwealth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environmental watering,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>likely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be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met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sz w:val="9"/>
                                  </w:rPr>
                                  <w:t>via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other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(other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holders,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or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natural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 xml:space="preserve"> flows)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41"/>
                                    <w:sz w:val="9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low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>priority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Commonwealth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environmental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watering</w:t>
                                </w:r>
                              </w:p>
                              <w:p w14:paraId="4E05655E" w14:textId="77777777" w:rsidR="00F20CE2" w:rsidRDefault="00F20CE2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8"/>
                                    <w:szCs w:val="8"/>
                                  </w:rPr>
                                </w:pPr>
                              </w:p>
                              <w:p w14:paraId="4E05655F" w14:textId="77777777" w:rsidR="00F20CE2" w:rsidRDefault="003E30F1">
                                <w:pPr>
                                  <w:spacing w:before="70"/>
                                  <w:ind w:left="23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sz w:val="9"/>
                                  </w:rPr>
                                  <w:t>Key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z w:val="9"/>
                                  </w:rPr>
                                  <w:t>-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z w:val="9"/>
                                  </w:rPr>
                                  <w:t>urgency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1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7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"/>
                                    <w:sz w:val="9"/>
                                  </w:rPr>
                                  <w:t>demands</w:t>
                                </w:r>
                              </w:p>
                              <w:p w14:paraId="4E056560" w14:textId="77777777" w:rsidR="00F20CE2" w:rsidRDefault="003E30F1">
                                <w:pPr>
                                  <w:spacing w:before="32" w:line="325" w:lineRule="auto"/>
                                  <w:ind w:left="1110" w:right="10501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>critical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i.e.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urgent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need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particular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year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manage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>risk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>irretrievable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loss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or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damage</w:t>
                                </w:r>
                                <w:r>
                                  <w:rPr>
                                    <w:rFonts w:ascii="Century Gothic"/>
                                    <w:spacing w:val="9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high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for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i.e.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needed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particular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year</w:t>
                                </w:r>
                              </w:p>
                              <w:p w14:paraId="4E056561" w14:textId="77777777" w:rsidR="00F20CE2" w:rsidRDefault="003E30F1">
                                <w:pPr>
                                  <w:spacing w:before="1" w:line="326" w:lineRule="auto"/>
                                  <w:ind w:left="1110" w:right="11898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moderate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demand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i.e.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needed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particular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year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and/or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next</w:t>
                                </w:r>
                                <w:r>
                                  <w:rPr>
                                    <w:rFonts w:ascii="Century Gothic"/>
                                    <w:spacing w:val="79"/>
                                    <w:w w:val="99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low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for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i.e.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generally</w:t>
                                </w:r>
                                <w:r>
                                  <w:rPr>
                                    <w:rFonts w:ascii="Century Gothic"/>
                                    <w:spacing w:val="1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not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needed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particular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year</w:t>
                                </w:r>
                              </w:p>
                              <w:p w14:paraId="4E056562" w14:textId="77777777" w:rsidR="00F20CE2" w:rsidRDefault="003E30F1">
                                <w:pPr>
                                  <w:spacing w:before="1"/>
                                  <w:ind w:left="1110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9"/>
                                  </w:rPr>
                                  <w:t>very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low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i.e.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generally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not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needed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particular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year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or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following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year</w:t>
                                </w:r>
                              </w:p>
                              <w:p w14:paraId="4E056563" w14:textId="77777777" w:rsidR="00F20CE2" w:rsidRDefault="003E30F1">
                                <w:pPr>
                                  <w:spacing w:before="39"/>
                                  <w:ind w:left="23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Note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9"/>
                                  </w:rPr>
                                  <w:t>is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 considered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>at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generalised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scale;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there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may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specific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requirements that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are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more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 xml:space="preserve">or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less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urgent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within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9"/>
                                  </w:rPr>
                                  <w:t>flow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9"/>
                                  </w:rPr>
                                  <w:t>regime</w:t>
                                </w:r>
                              </w:p>
                              <w:p w14:paraId="4E056564" w14:textId="77777777" w:rsidR="00F20CE2" w:rsidRDefault="00F20CE2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8"/>
                                    <w:szCs w:val="8"/>
                                  </w:rPr>
                                </w:pPr>
                              </w:p>
                              <w:p w14:paraId="4E056565" w14:textId="77777777" w:rsidR="00F20CE2" w:rsidRDefault="00F20CE2">
                                <w:pPr>
                                  <w:spacing w:before="6"/>
                                  <w:rPr>
                                    <w:rFonts w:ascii="Times New Roman" w:eastAsia="Times New Roman" w:hAnsi="Times New Roman" w:cs="Times New Roman"/>
                                    <w:sz w:val="8"/>
                                    <w:szCs w:val="8"/>
                                  </w:rPr>
                                </w:pPr>
                              </w:p>
                              <w:p w14:paraId="4E056566" w14:textId="77777777" w:rsidR="00F20CE2" w:rsidRDefault="003E30F1">
                                <w:pPr>
                                  <w:ind w:left="23"/>
                                  <w:rPr>
                                    <w:rFonts w:ascii="Century Gothic" w:eastAsia="Century Gothic" w:hAnsi="Century Gothic" w:cs="Century Gothic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information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this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table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was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compiled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using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number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sources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(below).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 xml:space="preserve"> Where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no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specific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information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>was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available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and/or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where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constraints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excluded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recommended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actions,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previous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actions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their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outcomes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were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used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as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basis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developing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watering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10"/>
                                    <w:sz w:val="9"/>
                                  </w:rPr>
                                  <w:t>options.</w:t>
                                </w:r>
                              </w:p>
                              <w:p w14:paraId="4E056567" w14:textId="77777777" w:rsidR="00F20CE2" w:rsidRDefault="00F20CE2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</w:p>
                              <w:p w14:paraId="4E056568" w14:textId="77777777" w:rsidR="00F20CE2" w:rsidRDefault="003E30F1">
                                <w:pPr>
                                  <w:spacing w:line="306" w:lineRule="auto"/>
                                  <w:ind w:left="23" w:right="309"/>
                                  <w:rPr>
                                    <w:rFonts w:ascii="Arial" w:eastAsia="Arial" w:hAnsi="Arial" w:cs="Arial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References: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1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Hale,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>J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110"/>
                                    <w:sz w:val="9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110"/>
                                    <w:sz w:val="9"/>
                                  </w:rPr>
                                  <w:t>SKM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110"/>
                                    <w:sz w:val="9"/>
                                  </w:rPr>
                                  <w:t>(2011),</w:t>
                                </w:r>
                                <w:r>
                                  <w:rPr>
                                    <w:rFonts w:ascii="Century Gothic"/>
                                    <w:spacing w:val="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 xml:space="preserve"> Delivery: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>Edward-Wakool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9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9"/>
                                  </w:rPr>
                                  <w:t>2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10"/>
                                    <w:sz w:val="9"/>
                                  </w:rPr>
                                  <w:t xml:space="preserve">Adapted 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w w:val="110"/>
                                    <w:sz w:val="9"/>
                                  </w:rPr>
                                  <w:t>from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w w:val="110"/>
                                    <w:sz w:val="9"/>
                                  </w:rPr>
                                  <w:t xml:space="preserve"> Watts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9"/>
                                  </w:rPr>
                                  <w:t xml:space="preserve">et.al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10"/>
                                    <w:sz w:val="9"/>
                                  </w:rPr>
                                  <w:t>(2013),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Monitoring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>ecosystem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>responses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Commonwealth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4"/>
                                    <w:w w:val="110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delivered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 xml:space="preserve"> Edward-Wakool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 xml:space="preserve">river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>system,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2012-13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10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w w:val="110"/>
                                    <w:sz w:val="9"/>
                                  </w:rPr>
                                  <w:t>Watts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9"/>
                                  </w:rPr>
                                  <w:t>et.al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10"/>
                                    <w:sz w:val="9"/>
                                  </w:rPr>
                                  <w:t>(2014),</w:t>
                                </w:r>
                                <w:r>
                                  <w:rPr>
                                    <w:rFonts w:ascii="Arial"/>
                                    <w:spacing w:val="4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Monitoring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>ecosystem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>responses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Commonwealth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4"/>
                                    <w:w w:val="110"/>
                                    <w:sz w:val="9"/>
                                  </w:rPr>
                                  <w:t>water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 xml:space="preserve"> delivered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  <w:w w:val="110"/>
                                    <w:sz w:val="9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4"/>
                                    <w:w w:val="110"/>
                                    <w:sz w:val="9"/>
                                  </w:rPr>
                                  <w:t>Edward-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85"/>
                                    <w:w w:val="10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  <w:w w:val="110"/>
                                    <w:sz w:val="9"/>
                                  </w:rPr>
                                  <w:t>Wakool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 xml:space="preserve">river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>system,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2013-14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10"/>
                                    <w:sz w:val="9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w w:val="110"/>
                                    <w:sz w:val="9"/>
                                  </w:rPr>
                                  <w:t>Watts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10"/>
                                    <w:sz w:val="9"/>
                                  </w:rPr>
                                  <w:t>et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10"/>
                                    <w:sz w:val="9"/>
                                  </w:rPr>
                                  <w:t>al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10"/>
                                    <w:sz w:val="9"/>
                                  </w:rPr>
                                  <w:t>(2015),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Commonwealth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 xml:space="preserve"> Water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  <w:w w:val="110"/>
                                    <w:sz w:val="9"/>
                                  </w:rPr>
                                  <w:t>Office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Long Term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>Intervention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Monitoring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>Project: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>Edward-Wakool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 xml:space="preserve"> Selected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>Area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110"/>
                                    <w:sz w:val="9"/>
                                  </w:rPr>
                                  <w:t>Synthesis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Report,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w w:val="110"/>
                                    <w:sz w:val="9"/>
                                  </w:rPr>
                                  <w:t>2014-15.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110"/>
                                    <w:sz w:val="9"/>
                                  </w:rPr>
                                  <w:t>3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9"/>
                                  </w:rPr>
                                  <w:t>Webster,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9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10"/>
                                    <w:sz w:val="9"/>
                                  </w:rPr>
                                  <w:t xml:space="preserve"> (2010),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10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10"/>
                                    <w:sz w:val="9"/>
                                  </w:rPr>
                                  <w:t>Monitoring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10"/>
                                    <w:sz w:val="9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10"/>
                                    <w:sz w:val="9"/>
                                  </w:rPr>
                                  <w:t>Werai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10"/>
                                    <w:sz w:val="9"/>
                                  </w:rPr>
                                  <w:t>Forest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10"/>
                                    <w:sz w:val="9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10"/>
                                    <w:sz w:val="9"/>
                                  </w:rPr>
                                  <w:t>Flow.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056173" id="Group 20" o:spid="_x0000_s1558" style="width:841.2pt;height:177.55pt;mso-position-horizontal-relative:char;mso-position-vertical-relative:line" coordsize="16824,3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">
                <v:group id="Group 158" o:spid="_x0000_s1559" style="position:absolute;left:8;top:155;width:1088;height:166" coordorigin="8,155" coordsize="108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159" o:spid="_x0000_s1560" style="position:absolute;left:8;top:155;width:1088;height:166;visibility:visible;mso-wrap-style:square;v-text-anchor:top" coordsize="108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iRhMMA&#10;AADbAAAADwAAAGRycy9kb3ducmV2LnhtbESPT2sCMRTE70K/Q3iCF6lZ/9SWrVFUELxW7f1187qJ&#10;bl62m6jrtzcFweMwM79hZovWVeJCTbCeFQwHGQjiwmvLpYLDfvP6ASJEZI2VZ1JwowCL+Utnhrn2&#10;V/6iyy6WIkE45KjAxFjnUobCkMMw8DVx8n594zAm2ZRSN3hNcFfJUZZNpUPLacFgTWtDxWl3dgpW&#10;W2Pr47p/O/nD8Lt8+3u3E/pRqtdtl58gIrXxGX60t1rBeAr/X9I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iRhMMAAADbAAAADwAAAAAAAAAAAAAAAACYAgAAZHJzL2Rv&#10;d25yZXYueG1sUEsFBgAAAAAEAAQA9QAAAIgDAAAAAA==&#10;" path="m,165r1088,l1088,,,,,165xe" fillcolor="gray" stroked="f">
                    <v:path arrowok="t" o:connecttype="custom" o:connectlocs="0,320;1088,320;1088,155;0,155;0,320" o:connectangles="0,0,0,0,0"/>
                  </v:shape>
                </v:group>
                <v:group id="Group 156" o:spid="_x0000_s1561" style="position:absolute;left:8;top:312;width:1088;height:165" coordorigin="8,312" coordsize="1088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157" o:spid="_x0000_s1562" style="position:absolute;left:8;top:312;width:1088;height:165;visibility:visible;mso-wrap-style:square;v-text-anchor:top" coordsize="108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iNPMAA&#10;AADbAAAADwAAAGRycy9kb3ducmV2LnhtbERPz2vCMBS+C/4P4Qm7aepWRDujiDAc7iB2u3h7NG9N&#10;sXkpSdS6v94cBh4/vt/LdW9bcSUfGscKppMMBHHldMO1gp/vj/EcRIjIGlvHpOBOAdar4WCJhXY3&#10;PtK1jLVIIRwKVGBi7AopQ2XIYpi4jjhxv85bjAn6WmqPtxRuW/maZTNpseHUYLCjraHqXF6sAn2P&#10;p0Njvv7KkvZhli/yfOedUi+jfvMOIlIfn+J/96dW8JbGpi/pB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iNPMAAAADbAAAADwAAAAAAAAAAAAAAAACYAgAAZHJzL2Rvd25y&#10;ZXYueG1sUEsFBgAAAAAEAAQA9QAAAIUDAAAAAA==&#10;" path="m,165r1088,l1088,,,,,165xe" fillcolor="#d9d9d9" stroked="f">
                    <v:path arrowok="t" o:connecttype="custom" o:connectlocs="0,477;1088,477;1088,312;0,312;0,477" o:connectangles="0,0,0,0,0"/>
                  </v:shape>
                </v:group>
                <v:group id="Group 154" o:spid="_x0000_s1563" style="position:absolute;left:8;top:158;width:1088;height:2" coordorigin="8,158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155" o:spid="_x0000_s1564" style="position:absolute;left:8;top:158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NX8AA&#10;AADbAAAADwAAAGRycy9kb3ducmV2LnhtbERPTWvCQBC9F/wPywi91Y1SRKKriCJ4k5qm2NuQHZNg&#10;djZk15j213cOQo+P973aDK5RPXWh9mxgOklAERfe1lwa+MwObwtQISJbbDyTgR8KsFmPXlaYWv/g&#10;D+rPsVQSwiFFA1WMbap1KCpyGCa+JRbu6juHUWBXatvhQ8Jdo2dJMtcOa5aGClvaVVTczncnvfvL&#10;b859Pq0v+SnbfmeLr1AEY17Hw3YJKtIQ/8VP99EaeJf18kV+gF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HNX8AAAADbAAAADwAAAAAAAAAAAAAAAACYAgAAZHJzL2Rvd25y&#10;ZXYueG1sUEsFBgAAAAAEAAQA9QAAAIUDAAAAAA==&#10;" path="m,l1088,e" filled="f" strokeweight=".16742mm">
                    <v:path arrowok="t" o:connecttype="custom" o:connectlocs="0,0;1088,0" o:connectangles="0,0"/>
                  </v:shape>
                </v:group>
                <v:group id="Group 152" o:spid="_x0000_s1565" style="position:absolute;left:8;top:316;width:1088;height:2" coordorigin="8,316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153" o:spid="_x0000_s1566" style="position:absolute;left:8;top:316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/2s8MA&#10;AADbAAAADwAAAGRycy9kb3ducmV2LnhtbESPzWqDQBSF94W8w3AD2dUxoRSxTkJoCHRXojWY3cW5&#10;ValzR5ypMXn6TqHQ5eH8fJxsN5teTDS6zrKCdRSDIK6t7rhR8FEcHxMQziNr7C2Tghs52G0XDxmm&#10;2l75RFPuGxFG2KWooPV+SKV0dUsGXWQH4uB92tGgD3JspB7xGsZNLzdx/CwNdhwILQ702lL9lX+b&#10;wD1U95Knct1V5XuxvxTJ2dVOqdVy3r+A8DT7//Bf+00reNrA75fw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/2s8MAAADbAAAADwAAAAAAAAAAAAAAAACYAgAAZHJzL2Rv&#10;d25yZXYueG1sUEsFBgAAAAAEAAQA9QAAAIgDAAAAAA==&#10;" path="m,l1088,e" filled="f" strokeweight=".16742mm">
                    <v:path arrowok="t" o:connecttype="custom" o:connectlocs="0,0;1088,0" o:connectangles="0,0"/>
                  </v:shape>
                </v:group>
                <v:group id="Group 150" o:spid="_x0000_s1567" style="position:absolute;left:8;top:473;width:1088;height:2" coordorigin="8,473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151" o:spid="_x0000_s1568" style="position:absolute;left:8;top:473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rLXMIA&#10;AADbAAAADwAAAGRycy9kb3ducmV2LnhtbESPzYrCMBSF9wO+Q7jC7MbUQUSqUUQR3Il2KnV3aa5t&#10;sbkpTaZ2fHojCLM8nJ+Ps1j1phYdta6yrGA8ikAQ51ZXXCj4SXZfMxDOI2usLZOCP3KwWg4+Fhhr&#10;e+cjdSdfiDDCLkYFpfdNLKXLSzLoRrYhDt7VtgZ9kG0hdYv3MG5q+R1FU2mw4kAosaFNSfnt9GsC&#10;d5s9Uu7ScZWlh2R9SWZnlzulPof9eg7CU+//w+/2XiuYTOD1JfwA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GstcwgAAANsAAAAPAAAAAAAAAAAAAAAAAJgCAABkcnMvZG93&#10;bnJldi54bWxQSwUGAAAAAAQABAD1AAAAhwMAAAAA&#10;" path="m,l1088,e" filled="f" strokeweight=".16742mm">
                    <v:path arrowok="t" o:connecttype="custom" o:connectlocs="0,0;1088,0" o:connectangles="0,0"/>
                  </v:shape>
                </v:group>
                <v:group id="Group 148" o:spid="_x0000_s1569" style="position:absolute;left:8;top:623;width:1088;height:2" coordorigin="8,623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149" o:spid="_x0000_s1570" style="position:absolute;left:8;top:623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TwsMMA&#10;AADbAAAADwAAAGRycy9kb3ducmV2LnhtbESPzWrCQBSF9wXfYbhCd3WSUiRERwmK0F1pYordXTLX&#10;JJi5EzLTmPbpO4Lg8nB+Ps56O5lOjDS41rKCeBGBIK6sbrlWcCwOLwkI55E1dpZJwS852G5mT2tM&#10;tb3yJ425r0UYYZeigsb7PpXSVQ0ZdAvbEwfvbAeDPsihlnrAaxg3nXyNoqU02HIgNNjTrqHqkv+Y&#10;wN2f/koey7g9lR9F9l0kX65ySj3Pp2wFwtPkH+F7+10reFvC7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TwsMMAAADbAAAADwAAAAAAAAAAAAAAAACYAgAAZHJzL2Rv&#10;d25yZXYueG1sUEsFBgAAAAAEAAQA9QAAAIgDAAAAAA==&#10;" path="m,l1088,e" filled="f" strokeweight=".16742mm">
                    <v:path arrowok="t" o:connecttype="custom" o:connectlocs="0,0;1088,0" o:connectangles="0,0"/>
                  </v:shape>
                </v:group>
                <v:group id="Group 146" o:spid="_x0000_s1571" style="position:absolute;left:1092;top:162;width:2;height:465" coordorigin="1092,162" coordsize="2,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147" o:spid="_x0000_s1572" style="position:absolute;left:1092;top:162;width:2;height:465;visibility:visible;mso-wrap-style:square;v-text-anchor:top" coordsize="2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a+nL4A&#10;AADbAAAADwAAAGRycy9kb3ducmV2LnhtbERPyWrDMBC9B/oPYgq9JXJDa4wTJYSSQttbneU8WBPL&#10;xBoJS17699Wh0OPj7dv9bDsxUh9axwqeVxkI4trplhsF59P7sgARIrLGzjEp+KEA+93DYouldhN/&#10;01jFRqQQDiUqMDH6UspQG7IYVs4TJ+7meosxwb6RuscphdtOrrMslxZbTg0GPb0Zqu/VYBWEV3/8&#10;5OtQF75Dy185X8zISj09zocNiEhz/Bf/uT+0gpc0Nn1JP0Du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2Wvpy+AAAA2wAAAA8AAAAAAAAAAAAAAAAAmAIAAGRycy9kb3ducmV2&#10;LnhtbFBLBQYAAAAABAAEAPUAAACDAwAAAAA=&#10;" path="m,l,465e" filled="f" strokeweight=".16744mm">
                    <v:path arrowok="t" o:connecttype="custom" o:connectlocs="0,162;0,627" o:connectangles="0,0"/>
                  </v:shape>
                </v:group>
                <v:group id="Group 144" o:spid="_x0000_s1573" style="position:absolute;left:8;top:1077;width:1088;height:165" coordorigin="8,1077" coordsize="1088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145" o:spid="_x0000_s1574" style="position:absolute;left:8;top:1077;width:1088;height:165;visibility:visible;mso-wrap-style:square;v-text-anchor:top" coordsize="108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2V9r8A&#10;AADbAAAADwAAAGRycy9kb3ducmV2LnhtbERPz2vCMBS+D/Y/hCd4GWu6gjJqo0ihw6tV2I6P5tlU&#10;m5fSZLX+9+Yw2PHj+13sZtuLiUbfOVbwkaQgiBunO24VnE/V+ycIH5A19o5JwYM87LavLwXm2t35&#10;SFMdWhFD2OeowIQw5FL6xpBFn7iBOHIXN1oMEY6t1CPeY7jtZZama2mx49hgcKDSUHOrf62Cr2uG&#10;pX/47G0ymH7/VKt1qAellot5vwERaA7/4j/3QStYxfXxS/wBcvs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rZX2vwAAANsAAAAPAAAAAAAAAAAAAAAAAJgCAABkcnMvZG93bnJl&#10;di54bWxQSwUGAAAAAAQABAD1AAAAhAMAAAAA&#10;" path="m,165r1088,l1088,,,,,165xe" fillcolor="#365f92" stroked="f">
                    <v:path arrowok="t" o:connecttype="custom" o:connectlocs="0,1242;1088,1242;1088,1077;0,1077;0,1242" o:connectangles="0,0,0,0,0"/>
                  </v:shape>
                </v:group>
                <v:group id="Group 142" o:spid="_x0000_s1575" style="position:absolute;left:8;top:1234;width:1088;height:165" coordorigin="8,1234" coordsize="1088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143" o:spid="_x0000_s1576" style="position:absolute;left:8;top:1234;width:1088;height:165;visibility:visible;mso-wrap-style:square;v-text-anchor:top" coordsize="108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60g8UA&#10;AADbAAAADwAAAGRycy9kb3ducmV2LnhtbESPT2vCQBTE70K/w/IKvUjdGKhK6iqJIPYixT+X3B7Z&#10;ZzaYfRuyW43fvlsQehxm5jfMcj3YVtyo941jBdNJAoK4crrhWsH5tH1fgPABWWPrmBQ8yMN69TJa&#10;YqbdnQ90O4ZaRAj7DBWYELpMSl8ZsugnriOO3sX1FkOUfS11j/cIt61Mk2QmLTYcFwx2tDFUXY8/&#10;VkG5n+2Ksky3YZx33/NFUZicD0q9vQ75J4hAQ/gPP9tfWsFHCn9f4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rSDxQAAANsAAAAPAAAAAAAAAAAAAAAAAJgCAABkcnMv&#10;ZG93bnJldi54bWxQSwUGAAAAAAQABAD1AAAAigMAAAAA&#10;" path="m,165r1088,l1088,,,,,165xe" fillcolor="#94b3d6" stroked="f">
                    <v:path arrowok="t" o:connecttype="custom" o:connectlocs="0,1399;1088,1399;1088,1234;0,1234;0,1399" o:connectangles="0,0,0,0,0"/>
                  </v:shape>
                </v:group>
                <v:group id="Group 140" o:spid="_x0000_s1577" style="position:absolute;left:8;top:1080;width:1088;height:2" coordorigin="8,1080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141" o:spid="_x0000_s1578" style="position:absolute;left:8;top:1080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NdgcQA&#10;AADbAAAADwAAAGRycy9kb3ducmV2LnhtbESPzWrCQBSF9wXfYbiF7pqJRUVSRwkWwV3RNBJ3l8xt&#10;Epq5EzJjkvbpOwWhy8P5+Tib3WRaMVDvGssK5lEMgri0uuFKwUd2eF6DcB5ZY2uZFHyTg9129rDB&#10;RNuRTzScfSXCCLsEFdTed4mUrqzJoItsRxy8T9sb9EH2ldQ9jmHctPIljlfSYMOBUGNH+5rKr/PN&#10;BO5b8ZPzkM+bIn/P0mu2vrjSKfX0OKWvIDxN/j98bx+1guUC/r6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DXYHEAAAA2wAAAA8AAAAAAAAAAAAAAAAAmAIAAGRycy9k&#10;b3ducmV2LnhtbFBLBQYAAAAABAAEAPUAAACJAwAAAAA=&#10;" path="m,l1088,e" filled="f" strokeweight=".16742mm">
                    <v:path arrowok="t" o:connecttype="custom" o:connectlocs="0,0;1088,0" o:connectangles="0,0"/>
                  </v:shape>
                </v:group>
                <v:group id="Group 138" o:spid="_x0000_s1579" style="position:absolute;left:8;top:1238;width:1088;height:2" coordorigin="8,1238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139" o:spid="_x0000_s1580" style="position:absolute;left:8;top:1238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1mbcMA&#10;AADbAAAADwAAAGRycy9kb3ducmV2LnhtbESPzWrCQBSF9wXfYbhCd3WSQiVERwmK0F1pYordXTLX&#10;JJi5EzLTmPbpO4Lg8nB+Ps56O5lOjDS41rKCeBGBIK6sbrlWcCwOLwkI55E1dpZJwS852G5mT2tM&#10;tb3yJ425r0UYYZeigsb7PpXSVQ0ZdAvbEwfvbAeDPsihlnrAaxg3nXyNoqU02HIgNNjTrqHqkv+Y&#10;wN2f/koey7g9lR9F9l0kX65ySj3Pp2wFwtPkH+F7+10reFvC7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1mbcMAAADbAAAADwAAAAAAAAAAAAAAAACYAgAAZHJzL2Rv&#10;d25yZXYueG1sUEsFBgAAAAAEAAQA9QAAAIgDAAAAAA==&#10;" path="m,l1088,e" filled="f" strokeweight=".16742mm">
                    <v:path arrowok="t" o:connecttype="custom" o:connectlocs="0,0;1088,0" o:connectangles="0,0"/>
                  </v:shape>
                </v:group>
                <v:group id="Group 136" o:spid="_x0000_s1581" style="position:absolute;left:8;top:1395;width:1088;height:2" coordorigin="8,1395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137" o:spid="_x0000_s1582" style="position:absolute;left:8;top:1395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5XhMAA&#10;AADbAAAADwAAAGRycy9kb3ducmV2LnhtbERPTWvCQBC9F/wPywi91Y1CRaKriCJ4k5qm2NuQHZNg&#10;djZk15j213cOQo+P973aDK5RPXWh9mxgOklAERfe1lwa+MwObwtQISJbbDyTgR8KsFmPXlaYWv/g&#10;D+rPsVQSwiFFA1WMbap1KCpyGCa+JRbu6juHUWBXatvhQ8Jdo2dJMtcOa5aGClvaVVTczncnvfvL&#10;b859Pq0v+SnbfmeLr1AEY17Hw3YJKtIQ/8VP99EaeJex8kV+gF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5XhMAAAADbAAAADwAAAAAAAAAAAAAAAACYAgAAZHJzL2Rvd25y&#10;ZXYueG1sUEsFBgAAAAAEAAQA9QAAAIUDAAAAAA==&#10;" path="m,l1088,e" filled="f" strokeweight=".16742mm">
                    <v:path arrowok="t" o:connecttype="custom" o:connectlocs="0,0;1088,0" o:connectangles="0,0"/>
                  </v:shape>
                </v:group>
                <v:group id="Group 134" o:spid="_x0000_s1583" style="position:absolute;left:8;top:1545;width:1088;height:2" coordorigin="8,1545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135" o:spid="_x0000_s1584" style="position:absolute;left:8;top:1545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RP8AA&#10;AADbAAAADwAAAGRycy9kb3ducmV2LnhtbERPTWvCQBC9F/wPywje6sYeRFJXEUXorWhM0duQHZNg&#10;djZktzHtr3cOgsfH+16uB9eonrpQezYwmyagiAtvay4NnLL9+wJUiMgWG89k4I8CrFejtyWm1t/5&#10;QP0xlkpCOKRooIqxTbUORUUOw9S3xMJdfecwCuxKbTu8S7hr9EeSzLXDmqWhwpa2FRW346+T3t35&#10;P+c+n9Xn/DvbXLLFTyiCMZPxsPkEFWmIL/HT/WUNzGW9fJEfo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SRP8AAAADbAAAADwAAAAAAAAAAAAAAAACYAgAAZHJzL2Rvd25y&#10;ZXYueG1sUEsFBgAAAAAEAAQA9QAAAIUDAAAAAA==&#10;" path="m,l1088,e" filled="f" strokeweight=".16742mm">
                    <v:path arrowok="t" o:connecttype="custom" o:connectlocs="0,0;1088,0" o:connectangles="0,0"/>
                  </v:shape>
                </v:group>
                <v:group id="Group 132" o:spid="_x0000_s1585" style="position:absolute;left:1092;top:1084;width:2;height:465" coordorigin="1092,1084" coordsize="2,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133" o:spid="_x0000_s1586" style="position:absolute;left:1092;top:1084;width:2;height:465;visibility:visible;mso-wrap-style:square;v-text-anchor:top" coordsize="2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vVFsAA&#10;AADbAAAADwAAAGRycy9kb3ducmV2LnhtbESPT4vCMBTE78J+h/AWvGmqYJFqFJFdUG/+2T0/mmdT&#10;bF5CE2v3228EweMwM79hluveNqKjNtSOFUzGGQji0umaKwWX8/doDiJEZI2NY1LwRwHWq4/BEgvt&#10;Hnyk7hQrkSAcClRgYvSFlKE0ZDGMnSdO3tW1FmOSbSV1i48Et42cZlkuLdacFgx62hoqb6e7VRBm&#10;/mvPv/dy7hu0fMj5x3Ss1PCz3yxAROrjO/xq77SCfArPL+kH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8vVFsAAAADbAAAADwAAAAAAAAAAAAAAAACYAgAAZHJzL2Rvd25y&#10;ZXYueG1sUEsFBgAAAAAEAAQA9QAAAIUDAAAAAA==&#10;" path="m,l,465e" filled="f" strokeweight=".16744mm">
                    <v:path arrowok="t" o:connecttype="custom" o:connectlocs="0,1084;0,1549" o:connectangles="0,0"/>
                  </v:shape>
                </v:group>
                <v:group id="Group 130" o:spid="_x0000_s1587" style="position:absolute;left:8;top:1849;width:1088;height:158" coordorigin="8,1849" coordsize="1088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131" o:spid="_x0000_s1588" style="position:absolute;left:8;top:1849;width:1088;height:158;visibility:visible;mso-wrap-style:square;v-text-anchor:top" coordsize="108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6KDMIA&#10;AADbAAAADwAAAGRycy9kb3ducmV2LnhtbESPT4vCMBTE74LfIbwFb5quK7Jbm4oIwt7EPyB7ezRv&#10;22DzUpto67c3guBxmJnfMNmyt7W4UeuNYwWfkwQEceG04VLB8bAZf4PwAVlj7ZgU3MnDMh8OMky1&#10;63hHt30oRYSwT1FBFUKTSumLiiz6iWuIo/fvWoshyraUusUuwm0tp0kylxYNx4UKG1pXVJz3V6vA&#10;rk9dkInEvvnZ/V22M3PiL6PU6KNfLUAE6sM7/Gr/agXzGTy/xB8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fooMwgAAANsAAAAPAAAAAAAAAAAAAAAAAJgCAABkcnMvZG93&#10;bnJldi54bWxQSwUGAAAAAAQABAD1AAAAhwMAAAAA&#10;" path="m,157r1088,l1088,,,,,157xe" fillcolor="#c00000" stroked="f">
                    <v:path arrowok="t" o:connecttype="custom" o:connectlocs="0,2006;1088,2006;1088,1849;0,1849;0,2006" o:connectangles="0,0,0,0,0"/>
                  </v:shape>
                </v:group>
                <v:group id="Group 128" o:spid="_x0000_s1589" style="position:absolute;left:8;top:1999;width:1088;height:158" coordorigin="8,1999" coordsize="1088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129" o:spid="_x0000_s1590" style="position:absolute;left:8;top:1999;width:1088;height:158;visibility:visible;mso-wrap-style:square;v-text-anchor:top" coordsize="108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AUcQA&#10;AADbAAAADwAAAGRycy9kb3ducmV2LnhtbESPT4vCMBTE74LfITzBi2iqLEWrUUQQ1tPiH0Rvj+bZ&#10;VpuX0mS17qffCILHYWZ+w8wWjSnFnWpXWFYwHEQgiFOrC84UHPbr/hiE88gaS8uk4EkOFvN2a4aJ&#10;tg/e0n3nMxEg7BJUkHtfJVK6NCeDbmAr4uBdbG3QB1lnUtf4CHBTylEUxdJgwWEhx4pWOaW33a9R&#10;8LWWy9PmZ+Ki41/hx82l6t2uZ6W6nWY5BeGp8Z/wu/2tFcQxvL6EH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aQFHEAAAA2wAAAA8AAAAAAAAAAAAAAAAAmAIAAGRycy9k&#10;b3ducmV2LnhtbFBLBQYAAAAABAAEAPUAAACJAwAAAAA=&#10;" path="m,157r1088,l1088,,,,,157xe" fillcolor="red" stroked="f">
                    <v:path arrowok="t" o:connecttype="custom" o:connectlocs="0,2156;1088,2156;1088,1999;0,1999;0,2156" o:connectangles="0,0,0,0,0"/>
                  </v:shape>
                </v:group>
                <v:group id="Group 126" o:spid="_x0000_s1591" style="position:absolute;left:8;top:2148;width:1088;height:158" coordorigin="8,2148" coordsize="1088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127" o:spid="_x0000_s1592" style="position:absolute;left:8;top:2148;width:1088;height:158;visibility:visible;mso-wrap-style:square;v-text-anchor:top" coordsize="108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NE8EA&#10;AADbAAAADwAAAGRycy9kb3ducmV2LnhtbERPy4rCMBTdC/5DuIIb0VQXMq1GER9QEGcYdeHy0lzb&#10;YnNTmqj1781CcHk47/myNZV4UONKywrGowgEcWZ1ybmC82k3/AHhPLLGyjIpeJGD5aLbmWOi7ZP/&#10;6XH0uQgh7BJUUHhfJ1K6rCCDbmRr4sBdbWPQB9jkUjf4DOGmkpMomkqDJYeGAmtaF5TdjnejYJu5&#10;6rK5jg/xZJDGt9P+nv65X6X6vXY1A+Gp9V/xx51qBdMwNnwJP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+TRPBAAAA2wAAAA8AAAAAAAAAAAAAAAAAmAIAAGRycy9kb3du&#10;cmV2LnhtbFBLBQYAAAAABAAEAPUAAACGAwAAAAA=&#10;" path="m,158r1088,l1088,,,,,158xe" fillcolor="#ffc000" stroked="f">
                    <v:path arrowok="t" o:connecttype="custom" o:connectlocs="0,2306;1088,2306;1088,2148;0,2148;0,2306" o:connectangles="0,0,0,0,0"/>
                  </v:shape>
                </v:group>
                <v:group id="Group 124" o:spid="_x0000_s1593" style="position:absolute;left:8;top:2298;width:1088;height:158" coordorigin="8,2298" coordsize="1088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125" o:spid="_x0000_s1594" style="position:absolute;left:8;top:2298;width:1088;height:158;visibility:visible;mso-wrap-style:square;v-text-anchor:top" coordsize="108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zmMMA&#10;AADbAAAADwAAAGRycy9kb3ducmV2LnhtbERPy2rCQBTdC/7DcAV3OlFEJTpKKwp2UaW+wN0lc5vE&#10;Zu7EzDSm/frOouDycN7zZWMKUVPlcssKBv0IBHFidc6pgtNx05uCcB5ZY2GZFPyQg+Wi3ZpjrO2D&#10;P6g++FSEEHYxKsi8L2MpXZKRQde3JXHgPm1l0AdYpVJX+AjhppDDKBpLgzmHhgxLWmWUfB2+jYLd&#10;fXy+7N/e1/Xo9/V6v1IxxdtGqW6neZmB8NT4p/jfvdUKJmF9+BJ+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nzmMMAAADbAAAADwAAAAAAAAAAAAAAAACYAgAAZHJzL2Rv&#10;d25yZXYueG1sUEsFBgAAAAAEAAQA9QAAAIgDAAAAAA==&#10;" path="m,158r1088,l1088,,,,,158xe" fillcolor="#92d050" stroked="f">
                    <v:path arrowok="t" o:connecttype="custom" o:connectlocs="0,2456;1088,2456;1088,2298;0,2298;0,2456" o:connectangles="0,0,0,0,0"/>
                  </v:shape>
                </v:group>
                <v:group id="Group 122" o:spid="_x0000_s1595" style="position:absolute;left:8;top:2448;width:1088;height:158" coordorigin="8,2448" coordsize="1088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123" o:spid="_x0000_s1596" style="position:absolute;left:8;top:2448;width:1088;height:158;visibility:visible;mso-wrap-style:square;v-text-anchor:top" coordsize="108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k/KcIA&#10;AADbAAAADwAAAGRycy9kb3ducmV2LnhtbESPQWvCQBSE70L/w/IKvekmKaikrlIES8GTUTw/sq9J&#10;6u7bJbvG9N93BcHjMDPfMKvNaI0YqA+dYwX5LANBXDvdcaPgdNxNlyBCRNZoHJOCPwqwWb9MVlhq&#10;d+MDDVVsRIJwKFFBG6MvpQx1SxbDzHni5P243mJMsm+k7vGW4NbIIsvm0mLHaaFFT9uW6kt1tQrM&#10;Rfr863e/OB+N370Xcah8LpV6ex0/P0BEGuMz/Gh/awWLAu5f0g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eT8pwgAAANsAAAAPAAAAAAAAAAAAAAAAAJgCAABkcnMvZG93&#10;bnJldi54bWxQSwUGAAAAAAQABAD1AAAAhwMAAAAA&#10;" path="m,158r1088,l1088,,,,,158xe" fillcolor="#00af50" stroked="f">
                    <v:path arrowok="t" o:connecttype="custom" o:connectlocs="0,2606;1088,2606;1088,2448;0,2448;0,2606" o:connectangles="0,0,0,0,0"/>
                  </v:shape>
                </v:group>
                <v:group id="Group 120" o:spid="_x0000_s1597" style="position:absolute;left:8;top:1852;width:1088;height:2" coordorigin="8,1852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121" o:spid="_x0000_s1598" style="position:absolute;left:8;top:1852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B4cQA&#10;AADbAAAADwAAAGRycy9kb3ducmV2LnhtbESPzWrCQBSF9wXfYbiF7pqJRVRSRwkWwV3RNBJ3l8xt&#10;Epq5EzJjkvbpOwWhy8P5+Tib3WRaMVDvGssK5lEMgri0uuFKwUd2eF6DcB5ZY2uZFHyTg9129rDB&#10;RNuRTzScfSXCCLsEFdTed4mUrqzJoItsRxy8T9sb9EH2ldQ9jmHctPIljpfSYMOBUGNH+5rKr/PN&#10;BO5b8ZPzkM+bIn/P0mu2vrjSKfX0OKWvIDxN/j98bx+1gtUC/r6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2AeHEAAAA2wAAAA8AAAAAAAAAAAAAAAAAmAIAAGRycy9k&#10;b3ducmV2LnhtbFBLBQYAAAAABAAEAPUAAACJAwAAAAA=&#10;" path="m,l1088,e" filled="f" strokeweight=".16742mm">
                    <v:path arrowok="t" o:connecttype="custom" o:connectlocs="0,0;1088,0" o:connectangles="0,0"/>
                  </v:shape>
                </v:group>
                <v:group id="Group 118" o:spid="_x0000_s1599" style="position:absolute;left:8;top:2002;width:1088;height:2" coordorigin="8,2002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119" o:spid="_x0000_s1600" style="position:absolute;left:8;top:2002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g6DcIA&#10;AADbAAAADwAAAGRycy9kb3ducmV2LnhtbESPzYrCMBSF9wO+Q7jC7MbUWahUo4giuBPtVOru0lzb&#10;YnNTmkzt+PRGEGZ5OD8fZ7HqTS06al1lWcF4FIEgzq2uuFDwk+y+ZiCcR9ZYWyYFf+RgtRx8LDDW&#10;9s5H6k6+EGGEXYwKSu+bWEqXl2TQjWxDHLyrbQ36INtC6hbvYdzU8juKJtJgxYFQYkObkvLb6dcE&#10;7jZ7pNyl4ypLD8n6kszOLndKfQ779RyEp97/h9/tvVYwncDrS/gB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6DoNwgAAANsAAAAPAAAAAAAAAAAAAAAAAJgCAABkcnMvZG93&#10;bnJldi54bWxQSwUGAAAAAAQABAD1AAAAhwMAAAAA&#10;" path="m,l1088,e" filled="f" strokeweight=".16742mm">
                    <v:path arrowok="t" o:connecttype="custom" o:connectlocs="0,0;1088,0" o:connectangles="0,0"/>
                  </v:shape>
                </v:group>
                <v:group id="Group 116" o:spid="_x0000_s1601" style="position:absolute;left:8;top:2152;width:1088;height:2" coordorigin="8,2152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117" o:spid="_x0000_s1602" style="position:absolute;left:8;top:2152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L5MAA&#10;AADbAAAADwAAAGRycy9kb3ducmV2LnhtbERPTWvCQBC9F/wPywi91Y0eqkRXEUXwJjVNsbchOybB&#10;7GzIrjHtr+8chB4f73u1GVyjeupC7dnAdJKAIi68rbk08Jkd3hagQkS22HgmAz8UYLMevawwtf7B&#10;H9SfY6kkhEOKBqoY21TrUFTkMEx8Syzc1XcOo8Cu1LbDh4S7Rs+S5F07rFkaKmxpV1FxO9+d9O4v&#10;vzn3+bS+5Kds+50tvkIRjHkdD9slqEhD/Bc/3UdrYC5j5Yv8AL3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sL5MAAAADbAAAADwAAAAAAAAAAAAAAAACYAgAAZHJzL2Rvd25y&#10;ZXYueG1sUEsFBgAAAAAEAAQA9QAAAIUDAAAAAA==&#10;" path="m,l1088,e" filled="f" strokeweight=".16742mm">
                    <v:path arrowok="t" o:connecttype="custom" o:connectlocs="0,0;1088,0" o:connectangles="0,0"/>
                  </v:shape>
                </v:group>
                <v:group id="Group 114" o:spid="_x0000_s1603" style="position:absolute;left:8;top:2302;width:1088;height:2" coordorigin="8,2302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115" o:spid="_x0000_s1604" style="position:absolute;left:8;top:2302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h3xcEA&#10;AADbAAAADwAAAGRycy9kb3ducmV2LnhtbERPTWvCQBC9F/wPywi91Y09lBBdQ1AKvZWaRvQ2ZMck&#10;mJ0N2W1M++s7h0KPj/e9zWfXq4nG0Hk2sF4loIhrbztuDHyWr08pqBCRLfaeycA3Bch3i4ctZtbf&#10;+YOmY2yUhHDI0EAb45BpHeqWHIaVH4iFu/rRYRQ4NtqOeJdw1+vnJHnRDjuWhhYH2rdU345fTnoP&#10;55+Kp2rdnav3sriU6SnUwZjH5VxsQEWa47/4z/1mDaSyXr7I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Yd8XBAAAA2wAAAA8AAAAAAAAAAAAAAAAAmAIAAGRycy9kb3du&#10;cmV2LnhtbFBLBQYAAAAABAAEAPUAAACGAwAAAAA=&#10;" path="m,l1088,e" filled="f" strokeweight=".16742mm">
                    <v:path arrowok="t" o:connecttype="custom" o:connectlocs="0,0;1088,0" o:connectangles="0,0"/>
                  </v:shape>
                </v:group>
                <v:group id="Group 112" o:spid="_x0000_s1605" style="position:absolute;left:8;top:2452;width:1088;height:2" coordorigin="8,2452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113" o:spid="_x0000_s1606" style="position:absolute;left:8;top:2452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MKcEA&#10;AADbAAAADwAAAGRycy9kb3ducmV2LnhtbESPzYrCMBSF9wO+Q7iCuzHVhZRqFFEEd6Kdiu4uzbUt&#10;NjelibX69GZgYJaH8/NxFqve1KKj1lWWFUzGEQji3OqKCwU/6e47BuE8ssbaMil4kYPVcvC1wETb&#10;Jx+pO/lChBF2CSoovW8SKV1ekkE3tg1x8G62NeiDbAupW3yGcVPLaRTNpMGKA6HEhjYl5ffTwwTu&#10;9vLOuMsm1SU7pOtrGp9d7pQaDfv1HISn3v+H/9p7rSCewu+X8APk8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GTCnBAAAA2wAAAA8AAAAAAAAAAAAAAAAAmAIAAGRycy9kb3du&#10;cmV2LnhtbFBLBQYAAAAABAAEAPUAAACGAwAAAAA=&#10;" path="m,l1088,e" filled="f" strokeweight=".16742mm">
                    <v:path arrowok="t" o:connecttype="custom" o:connectlocs="0,0;1088,0" o:connectangles="0,0"/>
                  </v:shape>
                </v:group>
                <v:group id="Group 110" o:spid="_x0000_s1607" style="position:absolute;left:8;top:2602;width:1088;height:2" coordorigin="8,2602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111" o:spid="_x0000_s1608" style="position:absolute;left:8;top:2602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xxsMA&#10;AADbAAAADwAAAGRycy9kb3ducmV2LnhtbESPzWqDQBSF94G+w3AL2cXRUIrYTEJoCWRXGmuwu4tz&#10;oxLnjjgTNX36TqHQ5eH8fJzNbjadGGlwrWUFSRSDIK6sbrlW8JkfVikI55E1dpZJwZ0c7LYPiw1m&#10;2k78QePJ1yKMsMtQQeN9n0npqoYMusj2xMG72MGgD3KopR5wCuOmk+s4fpYGWw6EBnt6bai6nm4m&#10;cN/K74LHImnL4j3ff+Xp2VVOqeXjvH8B4Wn2/+G/9lErSJ/g90v4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NxxsMAAADbAAAADwAAAAAAAAAAAAAAAACYAgAAZHJzL2Rv&#10;d25yZXYueG1sUEsFBgAAAAAEAAQA9QAAAIgDAAAAAA==&#10;" path="m,l1088,e" filled="f" strokeweight=".16742mm">
                    <v:path arrowok="t" o:connecttype="custom" o:connectlocs="0,0;1088,0" o:connectangles="0,0"/>
                  </v:shape>
                </v:group>
                <v:group id="Group 108" o:spid="_x0000_s1609" style="position:absolute;left:1092;top:1856;width:2;height:750" coordorigin="1092,1856" coordsize="2,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109" o:spid="_x0000_s1610" style="position:absolute;left:1092;top:1856;width:2;height:750;visibility:visible;mso-wrap-style:square;v-text-anchor:top" coordsize="2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1wfsQA&#10;AADbAAAADwAAAGRycy9kb3ducmV2LnhtbESPQWvCQBSE70L/w/IKvenGHiSkboIIlrbUQzUUj8/s&#10;MxvMvg3ZjUn/vVso9DjMzDfMuphsK27U+8axguUiAUFcOd1wraA87uYpCB+QNbaOScEPeSjyh9ka&#10;M+1G/qLbIdQiQthnqMCE0GVS+sqQRb9wHXH0Lq63GKLsa6l7HCPctvI5SVbSYsNxwWBHW0PV9TBY&#10;BWd7+ngls/9OxyEMWL2XnwOVSj09TpsXEIGm8B/+a79pBekKfr/EH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9cH7EAAAA2wAAAA8AAAAAAAAAAAAAAAAAmAIAAGRycy9k&#10;b3ducmV2LnhtbFBLBQYAAAAABAAEAPUAAACJAwAAAAA=&#10;" path="m,l,750e" filled="f" strokeweight=".16744mm">
                    <v:path arrowok="t" o:connecttype="custom" o:connectlocs="0,1856;0,2606" o:connectangles="0,0"/>
                  </v:shape>
                </v:group>
                <v:group id="Group 106" o:spid="_x0000_s1611" style="position:absolute;left:8;top:9;width:16808;height:2" coordorigin="8,9" coordsize="168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107" o:spid="_x0000_s1612" style="position:absolute;left:8;top:9;width:16808;height:2;visibility:visible;mso-wrap-style:square;v-text-anchor:top" coordsize="168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MHpMEA&#10;AADbAAAADwAAAGRycy9kb3ducmV2LnhtbERPy2rCQBTdC/7DcIXuzMS2qKQZRaSBrkq1XdjdJXNN&#10;gpk7cWaax993FoUuD+ed70fTip6cbywrWCUpCOLS6oYrBV+fxXILwgdkja1lUjCRh/1uPssx03bg&#10;E/XnUIkYwj5DBXUIXSalL2sy6BPbEUfuap3BEKGrpHY4xHDTysc0XUuDDceGGjs61lTezj9GwXvx&#10;wfdXcjw938dLc3zaXL7lRqmHxXh4ARFoDP/iP/ebVrCNY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TB6TBAAAA2wAAAA8AAAAAAAAAAAAAAAAAmAIAAGRycy9kb3du&#10;cmV2LnhtbFBLBQYAAAAABAAEAPUAAACGAwAAAAA=&#10;" path="m,l16808,e" filled="f" strokeweight=".16742mm">
                    <v:path arrowok="t" o:connecttype="custom" o:connectlocs="0,0;16808,0" o:connectangles="0,0"/>
                  </v:shape>
                </v:group>
                <v:group id="Group 104" o:spid="_x0000_s1613" style="position:absolute;left:5;top:5;width:2;height:3538" coordorigin="5,5" coordsize="2,3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105" o:spid="_x0000_s1614" style="position:absolute;left:5;top:5;width:2;height:3538;visibility:visible;mso-wrap-style:square;v-text-anchor:top" coordsize="2,3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NUsEA&#10;AADbAAAADwAAAGRycy9kb3ducmV2LnhtbERPW2vCMBR+H+w/hCP4NlNXNmY1ypgKgzGGF/D10Byb&#10;anNSkmjrvzcPAx8/vvts0dtGXMmH2rGC8SgDQVw6XXOlYL9bv3yACBFZY+OYFNwowGL+/DTDQruO&#10;N3TdxkqkEA4FKjAxtoWUoTRkMYxcS5y4o/MWY4K+ktpjl8JtI1+z7F1arDk1GGzpy1B53l6sgvbw&#10;tl6djN78/uTd8s/vos7ziVLDQf85BRGpjw/xv/tbK5ik9elL+gF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KjVLBAAAA2wAAAA8AAAAAAAAAAAAAAAAAmAIAAGRycy9kb3du&#10;cmV2LnhtbFBLBQYAAAAABAAEAPUAAACGAwAAAAA=&#10;" path="m,l,3538e" filled="f" strokeweight=".16744mm">
                    <v:path arrowok="t" o:connecttype="custom" o:connectlocs="0,5;0,3543" o:connectangles="0,0"/>
                  </v:shape>
                </v:group>
                <v:group id="Group 102" o:spid="_x0000_s1615" style="position:absolute;left:8;top:3539;width:16808;height:2" coordorigin="8,3539" coordsize="168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103" o:spid="_x0000_s1616" style="position:absolute;left:8;top:3539;width:16808;height:2;visibility:visible;mso-wrap-style:square;v-text-anchor:top" coordsize="168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Kmk8MA&#10;AADbAAAADwAAAGRycy9kb3ducmV2LnhtbESPS4sCMRCE78L+h9DC3jTjAx+jURZR8CTq7kFvzaR3&#10;ZthJZ0yyOv57Iwgei6r6ipovG1OJKzlfWlbQ6yYgiDOrS84V/HxvOhMQPiBrrCyTgjt5WC4+WnNM&#10;tb3xga7HkIsIYZ+igiKEOpXSZwUZ9F1bE0fv1zqDIUqXS+3wFuGmkv0kGUmDJceFAmtaFZT9Hf+N&#10;gt1mz5c1Ob4PL82pXA3Gp7McK/XZbr5mIAI14R1+tbdawbQPz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Kmk8MAAADbAAAADwAAAAAAAAAAAAAAAACYAgAAZHJzL2Rv&#10;d25yZXYueG1sUEsFBgAAAAAEAAQA9QAAAIgDAAAAAA==&#10;" path="m,l16808,e" filled="f" strokeweight=".16742mm">
                    <v:path arrowok="t" o:connecttype="custom" o:connectlocs="0,0;16808,0" o:connectangles="0,0"/>
                  </v:shape>
                </v:group>
                <v:group id="Group 100" o:spid="_x0000_s1617" style="position:absolute;left:16812;top:12;width:2;height:3531" coordorigin="16812,12" coordsize="2,3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01" o:spid="_x0000_s1618" style="position:absolute;left:16812;top:12;width:2;height:3531;visibility:visible;mso-wrap-style:square;v-text-anchor:top" coordsize="2,3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iMMMA&#10;AADbAAAADwAAAGRycy9kb3ducmV2LnhtbESP0WoCMRRE3wv+Q7iCbzWrSNXVKLJFLJQ+6PoBl811&#10;s7i52SZR179vCoU+DjNzhllve9uKO/nQOFYwGWcgiCunG64VnMv96wJEiMgaW8ek4EkBtpvByxpz&#10;7R58pPsp1iJBOOSowMTY5VKGypDFMHYdcfIuzluMSfpaao+PBLetnGbZm7TYcFow2FFhqLqeblbB&#10;++3w7aclmv3Xed4tQzMvyuJTqdGw361AROrjf/iv/aEVLGfw+yX9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xiMMMAAADbAAAADwAAAAAAAAAAAAAAAACYAgAAZHJzL2Rv&#10;d25yZXYueG1sUEsFBgAAAAAEAAQA9QAAAIgDAAAAAA==&#10;" path="m,l,3531e" filled="f" strokeweight=".16744mm">
                    <v:path arrowok="t" o:connecttype="custom" o:connectlocs="0,12;0,3543" o:connectangles="0,0"/>
                  </v:shape>
                </v:group>
                <v:group id="Group 98" o:spid="_x0000_s1619" style="position:absolute;left:5;top:3546;width:2;height:2" coordorigin="5,35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99" o:spid="_x0000_s1620" style="position:absolute;left:5;top:354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IRcQA&#10;AADbAAAADwAAAGRycy9kb3ducmV2LnhtbESPQWvCQBSE70L/w/IEL6FuLCg1ukqxFAQPotb7Y/eZ&#10;RLNvQ3Zror/eFYQeh5n5hpkvO1uJKzW+dKxgNExBEGtnSs4V/B5+3j9B+IBssHJMCm7kYbl4680x&#10;M67lHV33IRcRwj5DBUUIdSal1wVZ9ENXE0fv5BqLIcoml6bBNsJtJT/SdCItlhwXCqxpVZC+7P+s&#10;giNtvzdtcj5MT3qTbBNdjd39qNSg333NQATqwn/41V4bBdMJPL/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AiEXEAAAA2wAAAA8AAAAAAAAAAAAAAAAAmAIAAGRycy9k&#10;b3ducmV2LnhtbFBLBQYAAAAABAAEAPUAAACJAwAAAAA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96" o:spid="_x0000_s1621" style="position:absolute;left:1092;top:3546;width:2;height:2" coordorigin="1092,35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97" o:spid="_x0000_s1622" style="position:absolute;left:1092;top:354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5rMAA&#10;AADbAAAADwAAAGRycy9kb3ducmV2LnhtbERPy4rCMBTdC/MP4Q64KWOqoGjHKMPIgOBCfO0vybWt&#10;Njelydjq15uF4PJw3vNlZytxo8aXjhUMBykIYu1MybmC4+HvawrCB2SDlWNScCcPy8VHb46ZcS3v&#10;6LYPuYgh7DNUUIRQZ1J6XZBFP3A1ceTOrrEYImxyaRpsY7it5ChNJ9JiybGhwJp+C9LX/b9VcKLt&#10;atMml8PsrDfJNtHV2D1OSvU/u59vEIG68Ba/3GujYBbHxi/x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JO5rMAAAADbAAAADwAAAAAAAAAAAAAAAACYAgAAZHJzL2Rvd25y&#10;ZXYueG1sUEsFBgAAAAAEAAQA9QAAAIUDAAAAAA=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94" o:spid="_x0000_s1623" style="position:absolute;left:2179;top:3546;width:2;height:2" coordorigin="2179,35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95" o:spid="_x0000_s1624" style="position:absolute;left:2179;top:354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F+ssYA&#10;AADcAAAADwAAAGRycy9kb3ducmV2LnhtbESPT2vCQBDF7wW/wzJCL0E3LbRodBWxFAoepP65D7tj&#10;Es3OhuzWpP30nUOhtxnem/d+s1wPvlF36mId2MDTNAdFbIOruTRwOr5PZqBiQnbYBCYD3xRhvRo9&#10;LLFwoedPuh9SqSSEY4EGqpTaQutoK/IYp6ElFu0SOo9J1q7UrsNewn2jn/P8VXusWRoqbGlbkb0d&#10;vryBM+3fdn12Pc4vdpftM9u8hJ+zMY/jYbMAlWhI/+a/6w8n+LngyzMygV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F+ssYAAADcAAAADwAAAAAAAAAAAAAAAACYAgAAZHJz&#10;L2Rvd25yZXYueG1sUEsFBgAAAAAEAAQA9QAAAIsDAAAAAA=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92" o:spid="_x0000_s1625" style="position:absolute;left:4345;top:3546;width:2;height:2" coordorigin="4345,35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93" o:spid="_x0000_s1626" style="position:absolute;left:4345;top:354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9FXsMA&#10;AADcAAAADwAAAGRycy9kb3ducmV2LnhtbERPS2vCQBC+F/oflhF6CXWj0NLGrFKUguBBaup92J08&#10;NDsbsquJ/fXdQsHbfHzPyVejbcWVet84VjCbpiCItTMNVwq+i8/nNxA+IBtsHZOCG3lYLR8fcsyM&#10;G/iLrodQiRjCPkMFdQhdJqXXNVn0U9cRR650vcUQYV9J0+MQw20r52n6Ki02HBtq7Ghdkz4fLlbB&#10;kfab3ZCcivdS75J9otsX93NU6mkyfixABBrDXfzv3po4P53D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09FXsMAAADcAAAADwAAAAAAAAAAAAAAAACYAgAAZHJzL2Rv&#10;d25yZXYueG1sUEsFBgAAAAAEAAQA9QAAAIgDAAAAAA=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90" o:spid="_x0000_s1627" style="position:absolute;left:5065;top:3546;width:2;height:2" coordorigin="5065,35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91" o:spid="_x0000_s1628" style="position:absolute;left:5065;top:354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4scMA&#10;AADcAAAADwAAAGRycy9kb3ducmV2LnhtbERPS2vCQBC+C/6HZQQvQTeWKjZ1FWkRBA/i6z7sjkna&#10;7GzIbk3sr+8WBG/z8T1nsepsJW7U+NKxgsk4BUGsnSk5V3A+bUZzED4gG6wck4I7eVgt+70FZsa1&#10;fKDbMeQihrDPUEERQp1J6XVBFv3Y1cSRu7rGYoiwyaVpsI3htpIvaTqTFkuODQXW9FGQ/j7+WAUX&#10;2n/u2uTr9HbVu2Sf6Grqfi9KDQfd+h1EoC48xQ/31sT56Sv8PxMv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p4scMAAADcAAAADwAAAAAAAAAAAAAAAACYAgAAZHJzL2Rv&#10;d25yZXYueG1sUEsFBgAAAAAEAAQA9QAAAIgDAAAAAA=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88" o:spid="_x0000_s1629" style="position:absolute;left:5732;top:3546;width:2;height:2" coordorigin="5732,35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89" o:spid="_x0000_s1630" style="position:absolute;left:5732;top:354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DXcMA&#10;AADcAAAADwAAAGRycy9kb3ducmV2LnhtbERPS2vCQBC+C/0PyxR6CXVjQWnTrFIshYIH0dT7sDt5&#10;tNnZkN2a6K93BcHbfHzPyVejbcWRet84VjCbpiCItTMNVwp+iq/nVxA+IBtsHZOCE3lYLR8mOWbG&#10;Dbyj4z5UIoawz1BBHUKXSel1TRb91HXEkStdbzFE2FfS9DjEcNvKlzRdSIsNx4YaO1rXpP/2/1bB&#10;gbafmyH5Ld5KvUm2iW7n7nxQ6ulx/HgHEWgMd/HN/W3i/HQB12fiBX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RDXcMAAADcAAAADwAAAAAAAAAAAAAAAACYAgAAZHJzL2Rv&#10;d25yZXYueG1sUEsFBgAAAAAEAAQA9QAAAIgDAAAAAA=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86" o:spid="_x0000_s1631" style="position:absolute;left:6399;top:3546;width:2;height:2" coordorigin="6399,35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87" o:spid="_x0000_s1632" style="position:absolute;left:6399;top:354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ytMYA&#10;AADcAAAADwAAAGRycy9kb3ducmV2LnhtbESPT2vCQBDF7wW/wzJCL0E3LbRodBWxFAoepP65D7tj&#10;Es3OhuzWpP30nUOhtxnem/d+s1wPvlF36mId2MDTNAdFbIOruTRwOr5PZqBiQnbYBCYD3xRhvRo9&#10;LLFwoedPuh9SqSSEY4EGqpTaQutoK/IYp6ElFu0SOo9J1q7UrsNewn2jn/P8VXusWRoqbGlbkb0d&#10;vryBM+3fdn12Pc4vdpftM9u8hJ+zMY/jYbMAlWhI/+a/6w8n+LnQyjMygV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ytMYAAADcAAAADwAAAAAAAAAAAAAAAACYAgAAZHJz&#10;L2Rvd25yZXYueG1sUEsFBgAAAAAEAAQA9QAAAIsDAAAAAA=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84" o:spid="_x0000_s1633" style="position:absolute;left:7067;top:3546;width:2;height:2" coordorigin="7067,35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85" o:spid="_x0000_s1634" style="position:absolute;left:7067;top:354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job8YA&#10;AADcAAAADwAAAGRycy9kb3ducmV2LnhtbESPQWvCQBCF70L/wzIFL6FuFCptdJWiFAQPUq33YXdM&#10;YrOzIbs1sb++cyj0NsN78943y/XgG3WjLtaBDUwnOShiG1zNpYHP0/vTC6iYkB02gcnAnSKsVw+j&#10;JRYu9PxBt2MqlYRwLNBAlVJbaB1tRR7jJLTEol1C5zHJ2pXaddhLuG/0LM/n2mPN0lBhS5uK7Nfx&#10;2xs402G777Pr6fVi99khs81z+DkbM34c3hagEg3p3/x3vXOCPxV8eUY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job8YAAADcAAAADwAAAAAAAAAAAAAAAACYAgAAZHJz&#10;L2Rvd25yZXYueG1sUEsFBgAAAAAEAAQA9QAAAIsDAAAAAA=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82" o:spid="_x0000_s1635" style="position:absolute;left:7734;top:3546;width:2;height:2" coordorigin="7734,35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83" o:spid="_x0000_s1636" style="position:absolute;left:7734;top:354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Tg8MA&#10;AADcAAAADwAAAGRycy9kb3ducmV2LnhtbERPS2sCMRC+C/6HMEIvi2YVKnXdKGIpFDxIfdyHZPah&#10;m8mySd1tf31TKPQ2H99z8u1gG/GgzteOFcxnKQhi7UzNpYLL+W36AsIHZIONY1LwRR62m/Eox8y4&#10;nj/ocQqliCHsM1RQhdBmUnpdkUU/cy1x5ArXWQwRdqU0HfYx3DZykaZLabHm2FBhS/uK9P30aRVc&#10;6fh66JPbeVXoQ3JMdPPsvq9KPU2G3RpEoCH8i//c7ybOny/g95l4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bTg8MAAADcAAAADwAAAAAAAAAAAAAAAACYAgAAZHJzL2Rv&#10;d25yZXYueG1sUEsFBgAAAAAEAAQA9QAAAIgDAAAAAA=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80" o:spid="_x0000_s1637" style="position:absolute;left:8401;top:3546;width:2;height:2" coordorigin="8401,35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81" o:spid="_x0000_s1638" style="position:absolute;left:8401;top:354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PubMMA&#10;AADcAAAADwAAAGRycy9kb3ducmV2LnhtbERPTWvCQBC9F/oflil4CbqxaKnRVYpFEDxItd6H3TGJ&#10;zc6G7Gqiv94VhN7m8T5ntuhsJS7U+NKxguEgBUGsnSk5V/C7X/U/QfiAbLByTAqu5GExf32ZYWZc&#10;yz902YVcxBD2GSooQqgzKb0uyKIfuJo4ckfXWAwRNrk0DbYx3FbyPU0/pMWSY0OBNS0L0n+7s1Vw&#10;oO33pk1O+8lRb5Jtoquxux2U6r11X1MQgbrwL3661ybOH47g8Uy8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PubMMAAADcAAAADwAAAAAAAAAAAAAAAACYAgAAZHJzL2Rv&#10;d25yZXYueG1sUEsFBgAAAAAEAAQA9QAAAIgDAAAAAA=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78" o:spid="_x0000_s1639" style="position:absolute;left:9068;top:3546;width:2;height:2" coordorigin="9068,35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79" o:spid="_x0000_s1640" style="position:absolute;left:9068;top:354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VgMMA&#10;AADcAAAADwAAAGRycy9kb3ducmV2LnhtbERPTWvCQBC9F/oflil4CXUToWJTVykVQfAgNfU+7I5J&#10;2uxsyK5J2l/fFQRv83ifs1yPthE9db52rCCbpiCItTM1lwq+iu3zAoQPyAYbx6TglzysV48PS8yN&#10;G/iT+mMoRQxhn6OCKoQ2l9Lriiz6qWuJI3d2ncUQYVdK0+EQw20jZ2k6lxZrjg0VtvRRkf45XqyC&#10;Ex02+yH5Ll7Pep8cEt28uL+TUpOn8f0NRKAx3MU3987E+dkcrs/EC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3VgMMAAADcAAAADwAAAAAAAAAAAAAAAACYAgAAZHJzL2Rv&#10;d25yZXYueG1sUEsFBgAAAAAEAAQA9QAAAIgDAAAAAA=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76" o:spid="_x0000_s1641" style="position:absolute;left:9735;top:3546;width:2;height:2" coordorigin="9735,35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77" o:spid="_x0000_s1642" style="position:absolute;left:9735;top:354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7kacYA&#10;AADcAAAADwAAAGRycy9kb3ducmV2LnhtbESPQWvCQBCF70L/wzIFL6FuFCptdJWiFAQPUq33YXdM&#10;YrOzIbs1sb++cyj0NsN78943y/XgG3WjLtaBDUwnOShiG1zNpYHP0/vTC6iYkB02gcnAnSKsVw+j&#10;JRYu9PxBt2MqlYRwLNBAlVJbaB1tRR7jJLTEol1C5zHJ2pXaddhLuG/0LM/n2mPN0lBhS5uK7Nfx&#10;2xs402G777Pr6fVi99khs81z+DkbM34c3hagEg3p3/x3vXOCPxVaeUY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7kacYAAADcAAAADwAAAAAAAAAAAAAAAACYAgAAZHJz&#10;L2Rvd25yZXYueG1sUEsFBgAAAAAEAAQA9QAAAIsDAAAAAA=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74" o:spid="_x0000_s1643" style="position:absolute;left:10403;top:3546;width:2;height:2" coordorigin="10403,35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75" o:spid="_x0000_s1644" style="position:absolute;left:10403;top:354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Qi0sYA&#10;AADcAAAADwAAAGRycy9kb3ducmV2LnhtbESPT2vDMAzF74N9B6PBLmF1Vujo0rplbAwGPZT+uwtb&#10;TdLFcoi9Juunrw6F3iTe03s/zZeDb9SZulgHNvA6ykER2+BqLg3sd98vU1AxITtsApOBf4qwXDw+&#10;zLFwoecNnbepVBLCsUADVUptoXW0FXmMo9ASi3YMnccka1dq12Ev4b7R4zx/0x5rloYKW/qsyP5u&#10;/7yBA62/Vn122r0f7SpbZ7aZhMvBmOen4WMGKtGQ7ubb9Y8T/LHgyzMygV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Qi0sYAAADcAAAADwAAAAAAAAAAAAAAAACYAgAAZHJz&#10;L2Rvd25yZXYueG1sUEsFBgAAAAAEAAQA9QAAAIsDAAAAAA=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72" o:spid="_x0000_s1645" style="position:absolute;left:13064;top:3546;width:2;height:2" coordorigin="13064,35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73" o:spid="_x0000_s1646" style="position:absolute;left:13064;top:354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ZPsMA&#10;AADcAAAADwAAAGRycy9kb3ducmV2LnhtbERPS2vCQBC+F/wPywhegm4aaNHoKlIRCh6kPu7D7phE&#10;s7Mhu5q0v75bKHibj+85i1Vva/Gg1leOFbxOUhDE2pmKCwWn43Y8BeEDssHaMSn4Jg+r5eBlgblx&#10;HX/R4xAKEUPY56igDKHJpfS6JIt+4hriyF1cazFE2BbStNjFcFvLLE3fpcWKY0OJDX2UpG+Hu1Vw&#10;pv1m1yXX4+yid8k+0fWb+zkrNRr26zmIQH14iv/dnybOzzL4eyZ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oZPsMAAADcAAAADwAAAAAAAAAAAAAAAACYAgAAZHJzL2Rv&#10;d25yZXYueG1sUEsFBgAAAAAEAAQA9QAAAIgDAAAAAA=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70" o:spid="_x0000_s1647" style="position:absolute;left:14151;top:3546;width:2;height:2" coordorigin="14151,35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71" o:spid="_x0000_s1648" style="position:absolute;left:14151;top:354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8k0cMA&#10;AADcAAAADwAAAGRycy9kb3ducmV2LnhtbERPS2sCMRC+C/6HMEIvS81WWrHbjSKVQsGD+LoPyeyj&#10;bibLJrrb/vqmUPA2H99z8tVgG3GjzteOFTxNUxDE2pmaSwWn48fjAoQPyAYbx6TgmzysluNRjplx&#10;Pe/pdgiliCHsM1RQhdBmUnpdkUU/dS1x5ArXWQwRdqU0HfYx3DZylqZzabHm2FBhS+8V6cvhahWc&#10;abfZ9snX8bXQ22SX6ObF/ZyVepgM6zcQgYZwF/+7P02cP3uGv2fi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8k0cMAAADcAAAADwAAAAAAAAAAAAAAAACYAgAAZHJzL2Rv&#10;d25yZXYueG1sUEsFBgAAAAAEAAQA9QAAAIgDAAAAAA=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68" o:spid="_x0000_s1649" style="position:absolute;left:16812;top:3546;width:2;height:2" coordorigin="16812,35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69" o:spid="_x0000_s1650" style="position:absolute;left:16812;top:354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EfPcMA&#10;AADcAAAADwAAAGRycy9kb3ducmV2LnhtbERPTWvCQBC9C/0PyxR6CXXTgGJTVykthYIH0dT7sDsm&#10;0exsyG6T6K93CwVv83ifs1yPthE9db52rOBlmoIg1s7UXCr4Kb6eFyB8QDbYOCYFF/KwXj1Mlpgb&#10;N/CO+n0oRQxhn6OCKoQ2l9Lriiz6qWuJI3d0ncUQYVdK0+EQw20jszSdS4s1x4YKW/qoSJ/3v1bB&#10;gbafmyE5Fa9HvUm2iW5m7npQ6ulxfH8DEWgMd/G/+9vE+dkc/p6JF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EfPcMAAADcAAAADwAAAAAAAAAAAAAAAACYAgAAZHJzL2Rv&#10;d25yZXYueG1sUEsFBgAAAAAEAAQA9QAAAIgDAAAAAA=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66" o:spid="_x0000_s1651" style="position:absolute;left:16820;top:316;width:2;height:2" coordorigin="16820,31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67" o:spid="_x0000_s1652" style="position:absolute;left:16820;top:31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Iu1MYA&#10;AADcAAAADwAAAGRycy9kb3ducmV2LnhtbESPT2vDMAzF74N9B6PBLmF1Vujo0rplbAwGPZT+uwtb&#10;TdLFcoi9Juunrw6F3iTe03s/zZeDb9SZulgHNvA6ykER2+BqLg3sd98vU1AxITtsApOBf4qwXDw+&#10;zLFwoecNnbepVBLCsUADVUptoXW0FXmMo9ASi3YMnccka1dq12Ev4b7R4zx/0x5rloYKW/qsyP5u&#10;/7yBA62/Vn122r0f7SpbZ7aZhMvBmOen4WMGKtGQ7ubb9Y8T/LHQyjMygV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Iu1MYAAADcAAAADwAAAAAAAAAAAAAAAACYAgAAZHJz&#10;L2Rvd25yZXYueG1sUEsFBgAAAAAEAAQA9QAAAIsDAAAAAA=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64" o:spid="_x0000_s1653" style="position:absolute;left:16820;top:473;width:2;height:2" coordorigin="16820,47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65" o:spid="_x0000_s1654" style="position:absolute;left:16820;top:47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20D8cA&#10;AADcAAAADwAAAGRycy9kb3ducmV2LnhtbESPT2vDMAzF74V9B6PBLqF1ttHRpnXL2BgMeijrn7uw&#10;1SRdLIfYa7J9+ulQ6E3iPb3303I9+EZdqIt1YAOPkxwUsQ2u5tLAYf8xnoGKCdlhE5gM/FKE9epu&#10;tMTChZ6/6LJLpZIQjgUaqFJqC62jrchjnISWWLRT6DwmWbtSuw57CfeNfsrzF+2xZmmosKW3iuz3&#10;7scbONL2fdNn5/38ZDfZNrPNNPwdjXm4H14XoBIN6Wa+Xn86wX8WfHlGJ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9tA/HAAAA3AAAAA8AAAAAAAAAAAAAAAAAmAIAAGRy&#10;cy9kb3ducmV2LnhtbFBLBQYAAAAABAAEAPUAAACMAwAAAAA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62" o:spid="_x0000_s1655" style="position:absolute;left:16820;top:623;width:2;height:2" coordorigin="16820,62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63" o:spid="_x0000_s1656" style="position:absolute;left:16820;top:62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OP48MA&#10;AADcAAAADwAAAGRycy9kb3ducmV2LnhtbERPS2sCMRC+C/6HMEIvS83WUrHbjSKVQsGD+LoPyeyj&#10;bibLJrrb/vqmUPA2H99z8tVgG3GjzteOFTxNUxDE2pmaSwWn48fjAoQPyAYbx6TgmzysluNRjplx&#10;Pe/pdgiliCHsM1RQhdBmUnpdkUU/dS1x5ArXWQwRdqU0HfYx3DZylqZzabHm2FBhS+8V6cvhahWc&#10;abfZ9snX8bXQ22SX6ObF/ZyVepgM6zcQgYZwF/+7P02c/zyDv2fi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OP48MAAADcAAAADwAAAAAAAAAAAAAAAACYAgAAZHJzL2Rv&#10;d25yZXYueG1sUEsFBgAAAAAEAAQA9QAAAIgDAAAAAA=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60" o:spid="_x0000_s1657" style="position:absolute;left:16820;top:781;width:2;height:2" coordorigin="16820,78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61" o:spid="_x0000_s1658" style="position:absolute;left:16820;top:78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ayDMMA&#10;AADcAAAADwAAAGRycy9kb3ducmV2LnhtbERPS2vCQBC+C/0PyxS8BN3UPtDUVUqlIHgQX/dhd0zS&#10;ZmdDdjXRX98VBG/z8T1nOu9sJc7U+NKxgpdhCoJYO1NyrmC/+xmMQfiAbLByTAou5GE+e+pNMTOu&#10;5Q2dtyEXMYR9hgqKEOpMSq8LsuiHriaO3NE1FkOETS5Ng20Mt5UcpemHtFhybCiwpu+C9N/2ZBUc&#10;aL1YtcnvbnLUq2Sd6OrdXQ9K9Z+7r08QgbrwEN/dSxPnv77B7Zl4gZ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ayDMMAAADcAAAADwAAAAAAAAAAAAAAAACYAgAAZHJzL2Rv&#10;d25yZXYueG1sUEsFBgAAAAAEAAQA9QAAAIgDAAAAAA=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58" o:spid="_x0000_s1659" style="position:absolute;left:16820;top:930;width:2;height:2" coordorigin="16820,93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59" o:spid="_x0000_s1660" style="position:absolute;left:16820;top:93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J4MQA&#10;AADcAAAADwAAAGRycy9kb3ducmV2LnhtbERPS2sCMRC+F/wPYYReFs22UtF1o0hLQfAg9XEfktmH&#10;bibLJnW3/fVNodDbfHzPyTeDbcSdOl87VvA0TUEQa2dqLhWcT++TBQgfkA02jknBF3nYrEcPOWbG&#10;9fxB92MoRQxhn6GCKoQ2k9Lriiz6qWuJI1e4zmKIsCul6bCP4baRz2k6lxZrjg0VtvRakb4dP62C&#10;Cx3e9n1yPS0LvU8OiW5e3PdFqcfxsF2BCDSEf/Gfe2fi/Nkcfp+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YieDEAAAA3AAAAA8AAAAAAAAAAAAAAAAAmAIAAGRycy9k&#10;b3ducmV2LnhtbFBLBQYAAAAABAAEAPUAAACJAwAAAAA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56" o:spid="_x0000_s1661" style="position:absolute;left:16820;top:1081;width:2;height:2" coordorigin="16820,108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57" o:spid="_x0000_s1662" style="position:absolute;left:16820;top:108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4CccA&#10;AADcAAAADwAAAGRycy9kb3ducmV2LnhtbESPT2vDMAzF74V9B6PBLqF1ttHRpnXL2BgMeijrn7uw&#10;1SRdLIfYa7J9+ulQ6E3iPb3303I9+EZdqIt1YAOPkxwUsQ2u5tLAYf8xnoGKCdlhE5gM/FKE9epu&#10;tMTChZ6/6LJLpZIQjgUaqFJqC62jrchjnISWWLRT6DwmWbtSuw57CfeNfsrzF+2xZmmosKW3iuz3&#10;7scbONL2fdNn5/38ZDfZNrPNNPwdjXm4H14XoBIN6Wa+Xn86wX8WWnlGJ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LuAnHAAAA3AAAAA8AAAAAAAAAAAAAAAAAmAIAAGRy&#10;cy9kb3ducmV2LnhtbFBLBQYAAAAABAAEAPUAAACMAwAAAAA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54" o:spid="_x0000_s1663" style="position:absolute;left:16820;top:1238;width:2;height:2" coordorigin="16820,123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55" o:spid="_x0000_s1664" style="position:absolute;left:16820;top:123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vHcscA&#10;AADcAAAADwAAAGRycy9kb3ducmV2LnhtbESPT2vDMAzF74V9B6PBLqF1NtbRpnXL2BgMeijrn7uw&#10;1SRdLIfYa7J9+ulQ6E3iPb3303I9+EZdqIt1YAOPkxwUsQ2u5tLAYf8xnoGKCdlhE5gM/FKE9epu&#10;tMTChZ6/6LJLpZIQjgUaqFJqC62jrchjnISWWLRT6DwmWbtSuw57CfeNfsrzF+2xZmmosKW3iuz3&#10;7scbONL2fdNn5/38ZDfZNrPNNPwdjXm4H14XoBIN6Wa+Xn86wX8WfHlGJ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7x3LHAAAA3AAAAA8AAAAAAAAAAAAAAAAAmAIAAGRy&#10;cy9kb3ducmV2LnhtbFBLBQYAAAAABAAEAPUAAACMAwAAAAA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52" o:spid="_x0000_s1665" style="position:absolute;left:16820;top:1395;width:2;height:2" coordorigin="16820,139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53" o:spid="_x0000_s1666" style="position:absolute;left:16820;top:139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8nsMA&#10;AADcAAAADwAAAGRycy9kb3ducmV2LnhtbERPS2sCMRC+C/6HMEIvS81WWrHbjSKVQsGD+LoPyeyj&#10;bibLJrrb/vqmUPA2H99z8tVgG3GjzteOFTxNUxDE2pmaSwWn48fjAoQPyAYbx6TgmzysluNRjplx&#10;Pe/pdgiliCHsM1RQhdBmUnpdkUU/dS1x5ArXWQwRdqU0HfYx3DZylqZzabHm2FBhS+8V6cvhahWc&#10;abfZ9snX8bXQ22SX6ObF/ZyVepgM6zcQgYZwF/+7P02c/zyDv2fi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X8nsMAAADcAAAADwAAAAAAAAAAAAAAAACYAgAAZHJzL2Rv&#10;d25yZXYueG1sUEsFBgAAAAAEAAQA9QAAAIgDAAAAAA=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50" o:spid="_x0000_s1667" style="position:absolute;left:16820;top:1545;width:2;height:2" coordorigin="16820,154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51" o:spid="_x0000_s1668" style="position:absolute;left:16820;top:154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BccMA&#10;AADcAAAADwAAAGRycy9kb3ducmV2LnhtbERPTWvCQBC9F/oflhF6CbqxqNToKkUpCB5Erfdhd0yi&#10;2dmQXU3qr+8WhN7m8T5nvuxsJe7U+NKxguEgBUGsnSk5V/B9/Op/gPAB2WDlmBT8kIfl4vVljplx&#10;Le/pfgi5iCHsM1RQhFBnUnpdkEU/cDVx5M6usRgibHJpGmxjuK3ke5pOpMWSY0OBNa0K0tfDzSo4&#10;0W69bZPLcXrW22SX6GrsHiel3nrd5wxEoC78i5/ujYnzRyP4eyZe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DBccMAAADcAAAADwAAAAAAAAAAAAAAAACYAgAAZHJzL2Rv&#10;d25yZXYueG1sUEsFBgAAAAAEAAQA9QAAAIgDAAAAAA=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48" o:spid="_x0000_s1669" style="position:absolute;left:16820;top:1695;width:2;height:2" coordorigin="16820,169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49" o:spid="_x0000_s1670" style="position:absolute;left:16820;top:169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76ncQA&#10;AADcAAAADwAAAGRycy9kb3ducmV2LnhtbERPS2sCMRC+F/wPYYReFs22WNF1o0hLQfAg9XEfktmH&#10;bibLJnW3/fVNodDbfHzPyTeDbcSdOl87VvA0TUEQa2dqLhWcT++TBQgfkA02jknBF3nYrEcPOWbG&#10;9fxB92MoRQxhn6GCKoQ2k9Lriiz6qWuJI1e4zmKIsCul6bCP4baRz2k6lxZrjg0VtvRakb4dP62C&#10;Cx3e9n1yPS0LvU8OiW5e3PdFqcfxsF2BCDSEf/Gfe2fi/Nkcfp+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e+p3EAAAA3AAAAA8AAAAAAAAAAAAAAAAAmAIAAGRycy9k&#10;b3ducmV2LnhtbFBLBQYAAAAABAAEAPUAAACJAwAAAAA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46" o:spid="_x0000_s1671" style="position:absolute;left:16820;top:1852;width:2;height:2" coordorigin="16820,185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47" o:spid="_x0000_s1672" style="position:absolute;left:16820;top:185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3LdMcA&#10;AADcAAAADwAAAGRycy9kb3ducmV2LnhtbESPT2vDMAzF74V9B6PBLqF1NtbRpnXL2BgMeijrn7uw&#10;1SRdLIfYa7J9+ulQ6E3iPb3303I9+EZdqIt1YAOPkxwUsQ2u5tLAYf8xnoGKCdlhE5gM/FKE9epu&#10;tMTChZ6/6LJLpZIQjgUaqFJqC62jrchjnISWWLRT6DwmWbtSuw57CfeNfsrzF+2xZmmosKW3iuz3&#10;7scbONL2fdNn5/38ZDfZNrPNNPwdjXm4H14XoBIN6Wa+Xn86wX8WWnlGJ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Ny3THAAAA3AAAAA8AAAAAAAAAAAAAAAAAmAIAAGRy&#10;cy9kb3ducmV2LnhtbFBLBQYAAAAABAAEAPUAAACMAwAAAAA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44" o:spid="_x0000_s1673" style="position:absolute;left:16820;top:2002;width:2;height:2" coordorigin="16820,200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45" o:spid="_x0000_s1674" style="position:absolute;left:16820;top:200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JRr8YA&#10;AADcAAAADwAAAGRycy9kb3ducmV2LnhtbESPQWvCQBCF74X+h2WEXoJuLFhqdJViKRQ8SLXeh90x&#10;iWZnQ3Zr0v565yD0NsN78943y/XgG3WlLtaBDUwnOShiG1zNpYHvw8f4FVRMyA6bwGTglyKsV48P&#10;Syxc6PmLrvtUKgnhWKCBKqW20DraijzGSWiJRTuFzmOStSu167CXcN/o5zx/0R5rloYKW9pUZC/7&#10;H2/gSLv3bZ+dD/OT3Wa7zDaz8Hc05mk0vC1AJRrSv/l+/ekEfyb48oxM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JRr8YAAADcAAAADwAAAAAAAAAAAAAAAACYAgAAZHJz&#10;L2Rvd25yZXYueG1sUEsFBgAAAAAEAAQA9QAAAIsDAAAAAA=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42" o:spid="_x0000_s1675" style="position:absolute;left:16820;top:2152;width:2;height:2" coordorigin="16820,215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43" o:spid="_x0000_s1676" style="position:absolute;left:16820;top:215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qQ8MA&#10;AADcAAAADwAAAGRycy9kb3ducmV2LnhtbERPS2vCQBC+F/wPywhegm4asNToKmIRBA9SH/dhd0zS&#10;ZmdDdk3S/vpuodDbfHzPWW0GW4uOWl85VvA8S0EQa2cqLhRcL/vpKwgfkA3WjknBF3nYrEdPK8yN&#10;6/mdunMoRAxhn6OCMoQml9Lrkiz6mWuII3d3rcUQYVtI02Ifw20tszR9kRYrjg0lNrQrSX+eH1bB&#10;jU5vxz75uCzu+picEl3P3fdNqcl42C5BBBrCv/jPfTBx/jyD32fiB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xqQ8MAAADcAAAADwAAAAAAAAAAAAAAAACYAgAAZHJzL2Rv&#10;d25yZXYueG1sUEsFBgAAAAAEAAQA9QAAAIgDAAAAAA=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40" o:spid="_x0000_s1677" style="position:absolute;left:16820;top:2302;width:2;height:2" coordorigin="16820,230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41" o:spid="_x0000_s1678" style="position:absolute;left:16820;top:230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XrMMA&#10;AADcAAAADwAAAGRycy9kb3ducmV2LnhtbERPTWvCQBC9C/0PyxS8hLpRVNrUVYpFEDyIWu/D7pik&#10;zc6G7NZEf70rCN7m8T5ntuhsJc7U+NKxguEgBUGsnSk5V/BzWL29g/AB2WDlmBRcyMNi/tKbYWZc&#10;yzs670MuYgj7DBUUIdSZlF4XZNEPXE0cuZNrLIYIm1yaBtsYbis5StOptFhybCiwpmVB+m//bxUc&#10;afu9aZPfw8dJb5JtoquJux6V6r92X58gAnXhKX641ybOn4zh/ky8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lXrMMAAADcAAAADwAAAAAAAAAAAAAAAACYAgAAZHJzL2Rv&#10;d25yZXYueG1sUEsFBgAAAAAEAAQA9QAAAIgDAAAAAA=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38" o:spid="_x0000_s1679" style="position:absolute;left:16820;top:2452;width:2;height:2" coordorigin="16820,245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39" o:spid="_x0000_s1680" style="position:absolute;left:16820;top:245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dsQMMA&#10;AADcAAAADwAAAGRycy9kb3ducmV2LnhtbERPS2vCQBC+F/oflil4CXWjoNg0q5SKUPAgNfU+7E4e&#10;bXY2ZFeT+uvdQsHbfHzPyTejbcWFet84VjCbpiCItTMNVwq+it3zCoQPyAZbx6Tglzxs1o8POWbG&#10;DfxJl2OoRAxhn6GCOoQuk9Lrmiz6qeuII1e63mKIsK+k6XGI4baV8zRdSosNx4YaO3qvSf8cz1bB&#10;iQ7b/ZB8Fy+l3ieHRLcLdz0pNXka315BBBrDXfzv/jBx/mIJf8/EC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dsQMMAAADcAAAADwAAAAAAAAAAAAAAAACYAgAAZHJzL2Rv&#10;d25yZXYueG1sUEsFBgAAAAAEAAQA9QAAAIgDAAAAAA=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36" o:spid="_x0000_s1681" style="position:absolute;left:16820;top:2602;width:2;height:2" coordorigin="16820,260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37" o:spid="_x0000_s1682" style="position:absolute;left:16820;top:260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dqcYA&#10;AADcAAAADwAAAGRycy9kb3ducmV2LnhtbESPQWvCQBCF74X+h2WEXoJuLFhqdJViKRQ8SLXeh90x&#10;iWZnQ3Zr0v565yD0NsN78943y/XgG3WlLtaBDUwnOShiG1zNpYHvw8f4FVRMyA6bwGTglyKsV48P&#10;Syxc6PmLrvtUKgnhWKCBKqW20DraijzGSWiJRTuFzmOStSu167CXcN/o5zx/0R5rloYKW9pUZC/7&#10;H2/gSLv3bZ+dD/OT3Wa7zDaz8Hc05mk0vC1AJRrSv/l+/ekEfya08oxM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RdqcYAAADcAAAADwAAAAAAAAAAAAAAAACYAgAAZHJz&#10;L2Rvd25yZXYueG1sUEsFBgAAAAAEAAQA9QAAAIsDAAAAAA=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34" o:spid="_x0000_s1683" style="position:absolute;left:16820;top:2752;width:2;height:2" coordorigin="16820,275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35" o:spid="_x0000_s1684" style="position:absolute;left:16820;top:275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6bEsYA&#10;AADcAAAADwAAAGRycy9kb3ducmV2LnhtbESPQWvCQBCF70L/wzIFL6FuLFTa6CpFKQgeRK33YXdM&#10;YrOzIbuatL++cyj0NsN78943i9XgG3WnLtaBDUwnOShiG1zNpYHP08fTK6iYkB02gcnAN0VYLR9G&#10;Cyxc6PlA92MqlYRwLNBAlVJbaB1tRR7jJLTEol1C5zHJ2pXaddhLuG/0c57PtMeapaHCltYV2a/j&#10;zRs4036z67Pr6e1id9k+s81L+DkbM34c3uegEg3p3/x3vXWCPxN8eUYm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6bEsYAAADcAAAADwAAAAAAAAAAAAAAAACYAgAAZHJz&#10;L2Rvd25yZXYueG1sUEsFBgAAAAAEAAQA9QAAAIsDAAAAAA=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32" o:spid="_x0000_s1685" style="position:absolute;left:16820;top:2902;width:2;height:2" coordorigin="16820,290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33" o:spid="_x0000_s1686" style="position:absolute;left:16820;top:290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g/sMA&#10;AADcAAAADwAAAGRycy9kb3ducmV2LnhtbERPTWvCQBC9C/0PyxR6CXXTgGJTVykthYIH0dT7sDsm&#10;0exsyG6T6K93CwVv83ifs1yPthE9db52rOBlmoIg1s7UXCr4Kb6eFyB8QDbYOCYFF/KwXj1Mlpgb&#10;N/CO+n0oRQxhn6OCKoQ2l9Lriiz6qWuJI3d0ncUQYVdK0+EQw20jszSdS4s1x4YKW/qoSJ/3v1bB&#10;gbafmyE5Fa9HvUm2iW5m7npQ6ulxfH8DEWgMd/G/+9vE+fMM/p6JF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Cg/sMAAADcAAAADwAAAAAAAAAAAAAAAACYAgAAZHJzL2Rv&#10;d25yZXYueG1sUEsFBgAAAAAEAAQA9QAAAIgDAAAAAA=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30" o:spid="_x0000_s1687" style="position:absolute;left:16820;top:3052;width:2;height:2" coordorigin="16820,305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31" o:spid="_x0000_s1688" style="position:absolute;left:16820;top:305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dEcQA&#10;AADcAAAADwAAAGRycy9kb3ducmV2LnhtbERPS2sCMRC+F/wPYYReFs22WNF1o0hLQfAg9XEfktmH&#10;bibLJnW3/fVNodDbfHzPyTeDbcSdOl87VvA0TUEQa2dqLhWcT++TBQgfkA02jknBF3nYrEcPOWbG&#10;9fxB92MoRQxhn6GCKoQ2k9Lriiz6qWuJI1e4zmKIsCul6bCP4baRz2k6lxZrjg0VtvRakb4dP62C&#10;Cx3e9n1yPS0LvU8OiW5e3PdFqcfxsF2BCDSEf/Gfe2fi/PkMfp+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1nRHEAAAA3AAAAA8AAAAAAAAAAAAAAAAAmAIAAGRycy9k&#10;b3ducmV2LnhtbFBLBQYAAAAABAAEAPUAAACJAwAAAAA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28" o:spid="_x0000_s1689" style="position:absolute;left:16820;top:3202;width:2;height:2" coordorigin="16820,320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29" o:spid="_x0000_s1690" style="position:absolute;left:16820;top:320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m/cMA&#10;AADcAAAADwAAAGRycy9kb3ducmV2LnhtbERPS2vCQBC+F/wPywi9BN1UaNDoKlIRCh6kPu7D7phE&#10;s7Mhu5q0v75bKHibj+85i1Vva/Gg1leOFbyNUxDE2pmKCwWn43Y0BeEDssHaMSn4Jg+r5eBlgblx&#10;HX/R4xAKEUPY56igDKHJpfS6JIt+7BriyF1cazFE2BbStNjFcFvLSZpm0mLFsaHEhj5K0rfD3So4&#10;036z65LrcXbRu2Sf6Prd/ZyVeh326zmIQH14iv/dnybOzzL4eyZ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um/cMAAADcAAAADwAAAAAAAAAAAAAAAACYAgAAZHJzL2Rv&#10;d25yZXYueG1sUEsFBgAAAAAEAAQA9QAAAIgDAAAAAA=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26" o:spid="_x0000_s1691" style="position:absolute;left:16820;top:3352;width:2;height:2" coordorigin="16820,335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27" o:spid="_x0000_s1692" style="position:absolute;left:16820;top:335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iXFMYA&#10;AADcAAAADwAAAGRycy9kb3ducmV2LnhtbESPQWvCQBCF70L/wzIFL6FuLFTa6CpFKQgeRK33YXdM&#10;YrOzIbuatL++cyj0NsN78943i9XgG3WnLtaBDUwnOShiG1zNpYHP08fTK6iYkB02gcnAN0VYLR9G&#10;Cyxc6PlA92MqlYRwLNBAlVJbaB1tRR7jJLTEol1C5zHJ2pXaddhLuG/0c57PtMeapaHCltYV2a/j&#10;zRs4036z67Pr6e1id9k+s81L+DkbM34c3uegEg3p3/x3vXWCPxNaeUYm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iXFMYAAADcAAAADwAAAAAAAAAAAAAAAACYAgAAZHJz&#10;L2Rvd25yZXYueG1sUEsFBgAAAAAEAAQA9QAAAIsDAAAAAA=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24" o:spid="_x0000_s1693" style="position:absolute;left:16820;top:3501;width:2;height:2" coordorigin="16820,350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25" o:spid="_x0000_s1694" style="position:absolute;left:16820;top:350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cNz8cA&#10;AADcAAAADwAAAGRycy9kb3ducmV2LnhtbESPT2vDMAzF74V9B6PBLqF1NljXpnXL2BgMeijrn7uw&#10;1SRdLIfYa7J9+ulQ6E3iPb3303I9+EZdqIt1YAOPkxwUsQ2u5tLAYf8xnoGKCdlhE5gM/FKE9epu&#10;tMTChZ6/6LJLpZIQjgUaqFJqC62jrchjnISWWLRT6DwmWbtSuw57CfeNfsrzqfZYszRU2NJbRfZ7&#10;9+MNHGn7vumz835+sptsm9nmOfwdjXm4H14XoBIN6Wa+Xn86wX8RfHlGJ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XDc/HAAAA3AAAAA8AAAAAAAAAAAAAAAAAmAIAAGRy&#10;cy9kb3ducmV2LnhtbFBLBQYAAAAABAAEAPUAAACMAwAAAAA=&#10;" path="m,l,e" filled="f" strokecolor="#d3d3d3" strokeweight=".1321mm">
                    <v:path arrowok="t" o:connecttype="custom" o:connectlocs="0,0;0,0" o:connectangles="0,0"/>
                  </v:shape>
                </v:group>
                <v:group id="Group 21" o:spid="_x0000_s1695" style="position:absolute;left:16820;top:3539;width:2;height:2" coordorigin="16820,35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23" o:spid="_x0000_s1696" style="position:absolute;left:16820;top:35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k2I8MA&#10;AADcAAAADwAAAGRycy9kb3ducmV2LnhtbERPS2sCMRC+C/6HMEIvS81WaLXbjSKVQsGD+LoPyeyj&#10;bibLJrrb/vqmUPA2H99z8tVgG3GjzteOFTxNUxDE2pmaSwWn48fjAoQPyAYbx6TgmzysluNRjplx&#10;Pe/pdgiliCHsM1RQhdBmUnpdkUU/dS1x5ArXWQwRdqU0HfYx3DZylqYv0mLNsaHClt4r0pfD1So4&#10;026z7ZOv42uht8ku0c2z+zkr9TAZ1m8gAg3hLv53f5o4fz6Dv2fi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k2I8MAAADcAAAADwAAAAAAAAAAAAAAAACYAgAAZHJzL2Rv&#10;d25yZXYueG1sUEsFBgAAAAAEAAQA9QAAAIgDAAAAAA==&#10;" path="m,l,e" filled="f" strokecolor="#d3d3d3" strokeweight=".1321mm">
                    <v:path arrowok="t" o:connecttype="custom" o:connectlocs="0,0;0,0" o:connectangles="0,0"/>
                  </v:shape>
                  <v:shape id="Text Box 22" o:spid="_x0000_s1697" type="#_x0000_t202" style="position:absolute;width:16824;height:3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  <v:textbox inset="0,0,0,0">
                      <w:txbxContent>
                        <w:p w14:paraId="4E056556" w14:textId="77777777" w:rsidR="00F20CE2" w:rsidRDefault="003E30F1">
                          <w:pPr>
                            <w:spacing w:before="34"/>
                            <w:ind w:left="23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pacing w:val="-1"/>
                              <w:sz w:val="9"/>
                            </w:rPr>
                            <w:t>Key</w:t>
                          </w:r>
                          <w:r>
                            <w:rPr>
                              <w:rFonts w:ascii="Century Gothic"/>
                              <w:b/>
                              <w:spacing w:val="-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9"/>
                            </w:rPr>
                            <w:t>-</w:t>
                          </w:r>
                          <w:r>
                            <w:rPr>
                              <w:rFonts w:ascii="Century Gothic"/>
                              <w:b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-1"/>
                              <w:sz w:val="9"/>
                            </w:rPr>
                            <w:t>events</w:t>
                          </w:r>
                          <w:r>
                            <w:rPr>
                              <w:rFonts w:ascii="Century Gothic"/>
                              <w:b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9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b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9"/>
                            </w:rPr>
                            <w:t>previous</w:t>
                          </w:r>
                          <w:r>
                            <w:rPr>
                              <w:rFonts w:ascii="Century Gothic"/>
                              <w:b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9"/>
                            </w:rPr>
                            <w:t>years</w:t>
                          </w:r>
                        </w:p>
                        <w:p w14:paraId="4E056557" w14:textId="77777777" w:rsidR="00F20CE2" w:rsidRDefault="003E30F1">
                          <w:pPr>
                            <w:spacing w:before="32"/>
                            <w:ind w:left="1110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was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met,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by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Commonwealth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environmental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or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any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other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source</w:t>
                          </w:r>
                        </w:p>
                        <w:p w14:paraId="4E056558" w14:textId="77777777" w:rsidR="00F20CE2" w:rsidRDefault="003E30F1">
                          <w:pPr>
                            <w:spacing w:before="47" w:line="325" w:lineRule="auto"/>
                            <w:ind w:left="1110" w:right="8983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was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partially</w:t>
                          </w:r>
                          <w:r>
                            <w:rPr>
                              <w:rFonts w:ascii="Century Gothic"/>
                              <w:spacing w:val="-7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met,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by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Commonwealth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environmental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or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any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other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source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(may</w:t>
                          </w:r>
                          <w:r>
                            <w:rPr>
                              <w:rFonts w:ascii="Century Gothic"/>
                              <w:spacing w:val="-7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be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used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3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indicate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infrastructure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assisted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delivery)</w:t>
                          </w:r>
                          <w:r>
                            <w:rPr>
                              <w:rFonts w:ascii="Century Gothic"/>
                              <w:spacing w:val="11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not</w:t>
                          </w:r>
                          <w:r>
                            <w:rPr>
                              <w:rFonts w:ascii="Century Gothic"/>
                              <w:spacing w:val="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provided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(or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not</w:t>
                          </w:r>
                          <w:r>
                            <w:rPr>
                              <w:rFonts w:ascii="Century Gothic"/>
                              <w:spacing w:val="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required)</w:t>
                          </w:r>
                        </w:p>
                        <w:p w14:paraId="4E056559" w14:textId="77777777" w:rsidR="00F20CE2" w:rsidRDefault="003E30F1">
                          <w:pPr>
                            <w:spacing w:before="1"/>
                            <w:ind w:left="23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Note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not</w:t>
                          </w:r>
                          <w:r>
                            <w:rPr>
                              <w:rFonts w:ascii="Century Gothic"/>
                              <w:spacing w:val="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all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demands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require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>every</w:t>
                          </w:r>
                          <w:r>
                            <w:rPr>
                              <w:rFonts w:ascii="Century Gothic"/>
                              <w:spacing w:val="-7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year,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drying</w:t>
                          </w:r>
                          <w:r>
                            <w:rPr>
                              <w:rFonts w:ascii="Century Gothic"/>
                              <w:spacing w:val="-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phases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are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important</w:t>
                          </w:r>
                          <w:r>
                            <w:rPr>
                              <w:rFonts w:ascii="Century Gothic"/>
                              <w:spacing w:val="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floodplains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temporary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wetlands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or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streams</w:t>
                          </w:r>
                        </w:p>
                        <w:p w14:paraId="4E05655A" w14:textId="77777777" w:rsidR="00F20CE2" w:rsidRDefault="00F20CE2">
                          <w:pPr>
                            <w:rPr>
                              <w:rFonts w:ascii="Times New Roman" w:eastAsia="Times New Roman" w:hAnsi="Times New Roman" w:cs="Times New Roman"/>
                              <w:sz w:val="8"/>
                              <w:szCs w:val="8"/>
                            </w:rPr>
                          </w:pPr>
                        </w:p>
                        <w:p w14:paraId="4E05655B" w14:textId="77777777" w:rsidR="00F20CE2" w:rsidRDefault="00F20CE2">
                          <w:pPr>
                            <w:spacing w:before="5"/>
                            <w:rPr>
                              <w:rFonts w:ascii="Times New Roman" w:eastAsia="Times New Roman" w:hAnsi="Times New Roman" w:cs="Times New Roman"/>
                              <w:sz w:val="10"/>
                              <w:szCs w:val="10"/>
                            </w:rPr>
                          </w:pPr>
                        </w:p>
                        <w:p w14:paraId="4E05655C" w14:textId="77777777" w:rsidR="00F20CE2" w:rsidRDefault="003E30F1">
                          <w:pPr>
                            <w:ind w:left="23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pacing w:val="-1"/>
                              <w:sz w:val="9"/>
                            </w:rPr>
                            <w:t>Key</w:t>
                          </w:r>
                          <w:r>
                            <w:rPr>
                              <w:rFonts w:ascii="Century Gothic"/>
                              <w:b/>
                              <w:spacing w:val="-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9"/>
                            </w:rPr>
                            <w:t>-</w:t>
                          </w:r>
                          <w:r>
                            <w:rPr>
                              <w:rFonts w:ascii="Century Gothic"/>
                              <w:b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-1"/>
                              <w:sz w:val="9"/>
                            </w:rPr>
                            <w:t>potential</w:t>
                          </w:r>
                          <w:r>
                            <w:rPr>
                              <w:rFonts w:ascii="Century Gothic"/>
                              <w:b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-1"/>
                              <w:sz w:val="9"/>
                            </w:rPr>
                            <w:t>watering</w:t>
                          </w:r>
                          <w:r>
                            <w:rPr>
                              <w:rFonts w:ascii="Century Gothic"/>
                              <w:b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9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b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9"/>
                            </w:rPr>
                            <w:t>2017-18</w:t>
                          </w:r>
                        </w:p>
                        <w:p w14:paraId="4E05655D" w14:textId="77777777" w:rsidR="00F20CE2" w:rsidRDefault="003E30F1">
                          <w:pPr>
                            <w:spacing w:before="32" w:line="334" w:lineRule="auto"/>
                            <w:ind w:left="1110" w:right="9096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high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>priority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Commonwealth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environmental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watering</w:t>
                          </w:r>
                          <w:r>
                            <w:rPr>
                              <w:rFonts w:ascii="Century Gothic"/>
                              <w:spacing w:val="-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(full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or partial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contribution,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subject</w:t>
                          </w:r>
                          <w:r>
                            <w:rPr>
                              <w:rFonts w:ascii="Century Gothic"/>
                              <w:spacing w:val="3"/>
                              <w:sz w:val="9"/>
                            </w:rPr>
                            <w:t xml:space="preserve"> to</w:t>
                          </w:r>
                          <w:r>
                            <w:rPr>
                              <w:rFonts w:ascii="Century Gothic"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seasonal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operational considerations)</w:t>
                          </w:r>
                          <w:r>
                            <w:rPr>
                              <w:rFonts w:ascii="Century Gothic"/>
                              <w:spacing w:val="14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secondary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>priority</w:t>
                          </w:r>
                          <w:r>
                            <w:rPr>
                              <w:rFonts w:ascii="Century Gothic"/>
                              <w:spacing w:val="-7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Commonwealth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environmental watering,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>likely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3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met</w:t>
                          </w:r>
                          <w:r>
                            <w:rPr>
                              <w:rFonts w:ascii="Century Gothic"/>
                              <w:spacing w:val="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4"/>
                              <w:sz w:val="9"/>
                            </w:rPr>
                            <w:t>via</w:t>
                          </w:r>
                          <w:r>
                            <w:rPr>
                              <w:rFonts w:ascii="Century Gothic"/>
                              <w:spacing w:val="-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other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(other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holders,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or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natural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 xml:space="preserve"> flows)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41"/>
                              <w:sz w:val="9"/>
                            </w:rPr>
                            <w:t xml:space="preserve">  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low</w:t>
                          </w:r>
                          <w:r>
                            <w:rPr>
                              <w:rFonts w:ascii="Century Gothic"/>
                              <w:spacing w:val="-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>priority</w:t>
                          </w:r>
                          <w:r>
                            <w:rPr>
                              <w:rFonts w:ascii="Century Gothic"/>
                              <w:spacing w:val="-7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Commonwealth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environmental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watering</w:t>
                          </w:r>
                        </w:p>
                        <w:p w14:paraId="4E05655E" w14:textId="77777777" w:rsidR="00F20CE2" w:rsidRDefault="00F20CE2">
                          <w:pPr>
                            <w:rPr>
                              <w:rFonts w:ascii="Times New Roman" w:eastAsia="Times New Roman" w:hAnsi="Times New Roman" w:cs="Times New Roman"/>
                              <w:sz w:val="8"/>
                              <w:szCs w:val="8"/>
                            </w:rPr>
                          </w:pPr>
                        </w:p>
                        <w:p w14:paraId="4E05655F" w14:textId="77777777" w:rsidR="00F20CE2" w:rsidRDefault="003E30F1">
                          <w:pPr>
                            <w:spacing w:before="70"/>
                            <w:ind w:left="23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pacing w:val="-1"/>
                              <w:sz w:val="9"/>
                            </w:rPr>
                            <w:t>Key</w:t>
                          </w:r>
                          <w:r>
                            <w:rPr>
                              <w:rFonts w:ascii="Century Gothic"/>
                              <w:b/>
                              <w:spacing w:val="-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9"/>
                            </w:rPr>
                            <w:t>-</w:t>
                          </w:r>
                          <w:r>
                            <w:rPr>
                              <w:rFonts w:ascii="Century Gothic"/>
                              <w:b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9"/>
                            </w:rPr>
                            <w:t>urgency</w:t>
                          </w:r>
                          <w:r>
                            <w:rPr>
                              <w:rFonts w:ascii="Century Gothic"/>
                              <w:b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1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b/>
                              <w:spacing w:val="-7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-1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b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-1"/>
                              <w:sz w:val="9"/>
                            </w:rPr>
                            <w:t>demands</w:t>
                          </w:r>
                        </w:p>
                        <w:p w14:paraId="4E056560" w14:textId="77777777" w:rsidR="00F20CE2" w:rsidRDefault="003E30F1">
                          <w:pPr>
                            <w:spacing w:before="32" w:line="325" w:lineRule="auto"/>
                            <w:ind w:left="1110" w:right="10501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>critical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i.e.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urgent</w:t>
                          </w:r>
                          <w:r>
                            <w:rPr>
                              <w:rFonts w:ascii="Century Gothic"/>
                              <w:spacing w:val="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need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particular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year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3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manage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>risk</w:t>
                          </w:r>
                          <w:r>
                            <w:rPr>
                              <w:rFonts w:ascii="Century Gothic"/>
                              <w:spacing w:val="-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>irretrievable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loss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or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damage</w:t>
                          </w:r>
                          <w:r>
                            <w:rPr>
                              <w:rFonts w:ascii="Century Gothic"/>
                              <w:spacing w:val="9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high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for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i.e.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needed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particular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year</w:t>
                          </w:r>
                        </w:p>
                        <w:p w14:paraId="4E056561" w14:textId="77777777" w:rsidR="00F20CE2" w:rsidRDefault="003E30F1">
                          <w:pPr>
                            <w:spacing w:before="1" w:line="326" w:lineRule="auto"/>
                            <w:ind w:left="1110" w:right="11898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moderate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demand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i.e.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needed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particular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year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and/or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next</w:t>
                          </w:r>
                          <w:r>
                            <w:rPr>
                              <w:rFonts w:ascii="Century Gothic"/>
                              <w:spacing w:val="79"/>
                              <w:w w:val="99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low</w:t>
                          </w:r>
                          <w:r>
                            <w:rPr>
                              <w:rFonts w:ascii="Century Gothic"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for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i.e.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generally</w:t>
                          </w:r>
                          <w:r>
                            <w:rPr>
                              <w:rFonts w:ascii="Century Gothic"/>
                              <w:spacing w:val="1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not</w:t>
                          </w:r>
                          <w:r>
                            <w:rPr>
                              <w:rFonts w:ascii="Century Gothic"/>
                              <w:spacing w:val="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needed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particular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year</w:t>
                          </w:r>
                        </w:p>
                        <w:p w14:paraId="4E056562" w14:textId="77777777" w:rsidR="00F20CE2" w:rsidRDefault="003E30F1">
                          <w:pPr>
                            <w:spacing w:before="1"/>
                            <w:ind w:left="1110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3"/>
                              <w:sz w:val="9"/>
                            </w:rPr>
                            <w:t>very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low</w:t>
                          </w:r>
                          <w:r>
                            <w:rPr>
                              <w:rFonts w:ascii="Century Gothic"/>
                              <w:spacing w:val="-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i.e.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generally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not</w:t>
                          </w:r>
                          <w:r>
                            <w:rPr>
                              <w:rFonts w:ascii="Century Gothic"/>
                              <w:spacing w:val="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needed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particular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year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or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following</w:t>
                          </w:r>
                          <w:r>
                            <w:rPr>
                              <w:rFonts w:ascii="Century Gothic"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year</w:t>
                          </w:r>
                        </w:p>
                        <w:p w14:paraId="4E056563" w14:textId="77777777" w:rsidR="00F20CE2" w:rsidRDefault="003E30F1">
                          <w:pPr>
                            <w:spacing w:before="39"/>
                            <w:ind w:left="23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Note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9"/>
                            </w:rPr>
                            <w:t>is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 considered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>at</w:t>
                          </w:r>
                          <w:r>
                            <w:rPr>
                              <w:rFonts w:ascii="Century Gothic"/>
                              <w:spacing w:val="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generalised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scale;</w:t>
                          </w:r>
                          <w:r>
                            <w:rPr>
                              <w:rFonts w:ascii="Century Gothic"/>
                              <w:spacing w:val="-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there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may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be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specific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requirements that</w:t>
                          </w:r>
                          <w:r>
                            <w:rPr>
                              <w:rFonts w:ascii="Century Gothic"/>
                              <w:spacing w:val="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are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more</w:t>
                          </w:r>
                          <w:r>
                            <w:rPr>
                              <w:rFonts w:ascii="Century Gothic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 xml:space="preserve">or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less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urgent</w:t>
                          </w:r>
                          <w:r>
                            <w:rPr>
                              <w:rFonts w:ascii="Century Gothic"/>
                              <w:spacing w:val="4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within</w:t>
                          </w:r>
                          <w:r>
                            <w:rPr>
                              <w:rFonts w:ascii="Century Gothic"/>
                              <w:spacing w:val="-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9"/>
                            </w:rPr>
                            <w:t>flow</w:t>
                          </w:r>
                          <w:r>
                            <w:rPr>
                              <w:rFonts w:ascii="Century Gothic"/>
                              <w:spacing w:val="-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9"/>
                            </w:rPr>
                            <w:t>regime</w:t>
                          </w:r>
                        </w:p>
                        <w:p w14:paraId="4E056564" w14:textId="77777777" w:rsidR="00F20CE2" w:rsidRDefault="00F20CE2">
                          <w:pPr>
                            <w:rPr>
                              <w:rFonts w:ascii="Times New Roman" w:eastAsia="Times New Roman" w:hAnsi="Times New Roman" w:cs="Times New Roman"/>
                              <w:sz w:val="8"/>
                              <w:szCs w:val="8"/>
                            </w:rPr>
                          </w:pPr>
                        </w:p>
                        <w:p w14:paraId="4E056565" w14:textId="77777777" w:rsidR="00F20CE2" w:rsidRDefault="00F20CE2">
                          <w:pPr>
                            <w:spacing w:before="6"/>
                            <w:rPr>
                              <w:rFonts w:ascii="Times New Roman" w:eastAsia="Times New Roman" w:hAnsi="Times New Roman" w:cs="Times New Roman"/>
                              <w:sz w:val="8"/>
                              <w:szCs w:val="8"/>
                            </w:rPr>
                          </w:pPr>
                        </w:p>
                        <w:p w14:paraId="4E056566" w14:textId="77777777" w:rsidR="00F20CE2" w:rsidRDefault="003E30F1">
                          <w:pPr>
                            <w:ind w:left="23"/>
                            <w:rPr>
                              <w:rFonts w:ascii="Century Gothic" w:eastAsia="Century Gothic" w:hAnsi="Century Gothic" w:cs="Century Gothic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information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this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table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was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compiled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using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number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sources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(below).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 xml:space="preserve"> Where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no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specific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information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>was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available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and/or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where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constraints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excluded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recommended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actions,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previous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actions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their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outcomes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were</w:t>
                          </w:r>
                          <w:r>
                            <w:rPr>
                              <w:rFonts w:ascii="Century Gothic"/>
                              <w:spacing w:val="-6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used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as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basis</w:t>
                          </w:r>
                          <w:r>
                            <w:rPr>
                              <w:rFonts w:ascii="Century Gothic"/>
                              <w:spacing w:val="-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developing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watering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10"/>
                              <w:sz w:val="9"/>
                            </w:rPr>
                            <w:t>options.</w:t>
                          </w:r>
                        </w:p>
                        <w:p w14:paraId="4E056567" w14:textId="77777777" w:rsidR="00F20CE2" w:rsidRDefault="00F20CE2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</w:p>
                        <w:p w14:paraId="4E056568" w14:textId="77777777" w:rsidR="00F20CE2" w:rsidRDefault="003E30F1">
                          <w:pPr>
                            <w:spacing w:line="306" w:lineRule="auto"/>
                            <w:ind w:left="23" w:right="309"/>
                            <w:rPr>
                              <w:rFonts w:ascii="Arial" w:eastAsia="Arial" w:hAnsi="Arial" w:cs="Arial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References:</w:t>
                          </w:r>
                          <w:r>
                            <w:rPr>
                              <w:rFonts w:ascii="Century Gothic"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1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Hale,</w:t>
                          </w:r>
                          <w:r>
                            <w:rPr>
                              <w:rFonts w:ascii="Century Gothic"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>J</w:t>
                          </w:r>
                          <w:r>
                            <w:rPr>
                              <w:rFonts w:ascii="Century Gothic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110"/>
                              <w:sz w:val="9"/>
                            </w:rPr>
                            <w:t xml:space="preserve">and </w:t>
                          </w:r>
                          <w:r>
                            <w:rPr>
                              <w:rFonts w:ascii="Century Gothic"/>
                              <w:spacing w:val="-1"/>
                              <w:w w:val="110"/>
                              <w:sz w:val="9"/>
                            </w:rPr>
                            <w:t>SKM</w:t>
                          </w:r>
                          <w:r>
                            <w:rPr>
                              <w:rFonts w:ascii="Century Gothic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110"/>
                              <w:sz w:val="9"/>
                            </w:rPr>
                            <w:t>(2011),</w:t>
                          </w:r>
                          <w:r>
                            <w:rPr>
                              <w:rFonts w:ascii="Century Gothic"/>
                              <w:spacing w:val="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 xml:space="preserve"> Delivery:</w:t>
                          </w:r>
                          <w:r>
                            <w:rPr>
                              <w:rFonts w:ascii="Arial"/>
                              <w:i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>Edward-Wakool</w:t>
                          </w:r>
                          <w:r>
                            <w:rPr>
                              <w:rFonts w:ascii="Arial"/>
                              <w:i/>
                              <w:spacing w:val="-1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9"/>
                            </w:rPr>
                            <w:t xml:space="preserve">. </w:t>
                          </w:r>
                          <w:r>
                            <w:rPr>
                              <w:rFonts w:ascii="Arial"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9"/>
                            </w:rPr>
                            <w:t>2</w:t>
                          </w:r>
                          <w:r>
                            <w:rPr>
                              <w:rFonts w:ascii="Arial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10"/>
                              <w:sz w:val="9"/>
                            </w:rPr>
                            <w:t xml:space="preserve">Adapted </w:t>
                          </w:r>
                          <w:r>
                            <w:rPr>
                              <w:rFonts w:ascii="Arial"/>
                              <w:spacing w:val="-4"/>
                              <w:w w:val="110"/>
                              <w:sz w:val="9"/>
                            </w:rPr>
                            <w:t>from</w:t>
                          </w:r>
                          <w:r>
                            <w:rPr>
                              <w:rFonts w:ascii="Arial"/>
                              <w:spacing w:val="1"/>
                              <w:w w:val="110"/>
                              <w:sz w:val="9"/>
                            </w:rPr>
                            <w:t xml:space="preserve"> Watts</w:t>
                          </w:r>
                          <w:r>
                            <w:rPr>
                              <w:rFonts w:ascii="Arial"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9"/>
                            </w:rPr>
                            <w:t xml:space="preserve">et.al </w:t>
                          </w:r>
                          <w:r>
                            <w:rPr>
                              <w:rFonts w:ascii="Arial"/>
                              <w:spacing w:val="-3"/>
                              <w:w w:val="110"/>
                              <w:sz w:val="9"/>
                            </w:rPr>
                            <w:t>(2013),</w:t>
                          </w:r>
                          <w:r>
                            <w:rPr>
                              <w:rFonts w:ascii="Arial"/>
                              <w:spacing w:val="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Monitoring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>ecosystem</w:t>
                          </w:r>
                          <w:r>
                            <w:rPr>
                              <w:rFonts w:ascii="Arial"/>
                              <w:i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>responses</w:t>
                          </w:r>
                          <w:r>
                            <w:rPr>
                              <w:rFonts w:ascii="Arial"/>
                              <w:i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Commonwealth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  <w:w w:val="110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delivered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 xml:space="preserve"> Edward-Wakool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 xml:space="preserve">river 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>system,</w:t>
                          </w:r>
                          <w:r>
                            <w:rPr>
                              <w:rFonts w:ascii="Arial"/>
                              <w:i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2012-13</w:t>
                          </w:r>
                          <w:r>
                            <w:rPr>
                              <w:rFonts w:ascii="Arial"/>
                              <w:i/>
                              <w:spacing w:val="2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w w:val="110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  <w:w w:val="110"/>
                              <w:sz w:val="9"/>
                            </w:rPr>
                            <w:t>Watts</w:t>
                          </w:r>
                          <w:r>
                            <w:rPr>
                              <w:rFonts w:ascii="Arial"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9"/>
                            </w:rPr>
                            <w:t>et.al</w:t>
                          </w:r>
                          <w:r>
                            <w:rPr>
                              <w:rFonts w:ascii="Arial"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w w:val="110"/>
                              <w:sz w:val="9"/>
                            </w:rPr>
                            <w:t>(2014),</w:t>
                          </w:r>
                          <w:r>
                            <w:rPr>
                              <w:rFonts w:ascii="Arial"/>
                              <w:spacing w:val="4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Monitoring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>ecosystem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>responses</w:t>
                          </w:r>
                          <w:r>
                            <w:rPr>
                              <w:rFonts w:ascii="Arial"/>
                              <w:i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Commonwealth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  <w:w w:val="110"/>
                              <w:sz w:val="9"/>
                            </w:rPr>
                            <w:t>water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 xml:space="preserve"> delivered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w w:val="110"/>
                              <w:sz w:val="9"/>
                            </w:rPr>
                            <w:t>to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>the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  <w:w w:val="110"/>
                              <w:sz w:val="9"/>
                            </w:rPr>
                            <w:t>Edward-</w:t>
                          </w:r>
                          <w:r>
                            <w:rPr>
                              <w:rFonts w:ascii="Arial"/>
                              <w:i/>
                              <w:spacing w:val="185"/>
                              <w:w w:val="10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w w:val="110"/>
                              <w:sz w:val="9"/>
                            </w:rPr>
                            <w:t>Wakool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 xml:space="preserve">river 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>system,</w:t>
                          </w:r>
                          <w:r>
                            <w:rPr>
                              <w:rFonts w:ascii="Arial"/>
                              <w:i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2013-14</w:t>
                          </w:r>
                          <w:r>
                            <w:rPr>
                              <w:rFonts w:ascii="Arial"/>
                              <w:i/>
                              <w:spacing w:val="1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w w:val="110"/>
                              <w:sz w:val="9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  <w:w w:val="110"/>
                              <w:sz w:val="9"/>
                            </w:rPr>
                            <w:t>Watts</w:t>
                          </w:r>
                          <w:r>
                            <w:rPr>
                              <w:rFonts w:ascii="Arial"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10"/>
                              <w:sz w:val="9"/>
                            </w:rPr>
                            <w:t>et</w:t>
                          </w:r>
                          <w:r>
                            <w:rPr>
                              <w:rFonts w:ascii="Arial"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10"/>
                              <w:sz w:val="9"/>
                            </w:rPr>
                            <w:t>al</w:t>
                          </w:r>
                          <w:r>
                            <w:rPr>
                              <w:rFonts w:ascii="Arial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w w:val="110"/>
                              <w:sz w:val="9"/>
                            </w:rPr>
                            <w:t>(2015),</w:t>
                          </w:r>
                          <w:r>
                            <w:rPr>
                              <w:rFonts w:ascii="Arial"/>
                              <w:spacing w:val="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Commonwealth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 xml:space="preserve"> Water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w w:val="110"/>
                              <w:sz w:val="9"/>
                            </w:rPr>
                            <w:t>Office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Long Term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>Intervention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Monitoring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>Project: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>Edward-Wakool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 xml:space="preserve"> Selected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>Area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110"/>
                              <w:sz w:val="9"/>
                            </w:rPr>
                            <w:t>Synthesis</w:t>
                          </w:r>
                          <w:r>
                            <w:rPr>
                              <w:rFonts w:ascii="Arial"/>
                              <w:i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Report,</w:t>
                          </w:r>
                          <w:r>
                            <w:rPr>
                              <w:rFonts w:ascii="Arial"/>
                              <w:i/>
                              <w:spacing w:val="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w w:val="110"/>
                              <w:sz w:val="9"/>
                            </w:rPr>
                            <w:t>2014-15.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110"/>
                              <w:sz w:val="9"/>
                            </w:rPr>
                            <w:t>3</w:t>
                          </w:r>
                          <w:r>
                            <w:rPr>
                              <w:rFonts w:ascii="Arial"/>
                              <w:i/>
                              <w:spacing w:val="2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9"/>
                            </w:rPr>
                            <w:t>Webster,</w:t>
                          </w:r>
                          <w:r>
                            <w:rPr>
                              <w:rFonts w:ascii="Arial"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9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  <w:w w:val="110"/>
                              <w:sz w:val="9"/>
                            </w:rPr>
                            <w:t xml:space="preserve"> (2010),</w:t>
                          </w:r>
                          <w:r>
                            <w:rPr>
                              <w:rFonts w:ascii="Arial"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w w:val="110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Arial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10"/>
                              <w:sz w:val="9"/>
                            </w:rPr>
                            <w:t>Monitoring</w:t>
                          </w:r>
                          <w:r>
                            <w:rPr>
                              <w:rFonts w:ascii="Arial"/>
                              <w:spacing w:val="-2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10"/>
                              <w:sz w:val="9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5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10"/>
                              <w:sz w:val="9"/>
                            </w:rPr>
                            <w:t>Werai</w:t>
                          </w:r>
                          <w:r>
                            <w:rPr>
                              <w:rFonts w:ascii="Arial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10"/>
                              <w:sz w:val="9"/>
                            </w:rPr>
                            <w:t>Forest</w:t>
                          </w:r>
                          <w:r>
                            <w:rPr>
                              <w:rFonts w:ascii="Arial"/>
                              <w:spacing w:val="1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w w:val="110"/>
                              <w:sz w:val="9"/>
                            </w:rPr>
                            <w:t>Environmental</w:t>
                          </w:r>
                          <w:r>
                            <w:rPr>
                              <w:rFonts w:ascii="Arial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10"/>
                              <w:sz w:val="9"/>
                            </w:rPr>
                            <w:t>Flow.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E0560E3" w14:textId="77777777" w:rsidR="00F20CE2" w:rsidRDefault="00F20C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20CE2">
          <w:pgSz w:w="23820" w:h="16840" w:orient="landscape"/>
          <w:pgMar w:top="1100" w:right="3380" w:bottom="980" w:left="3380" w:header="0" w:footer="787" w:gutter="0"/>
          <w:cols w:space="720"/>
        </w:sectPr>
      </w:pPr>
    </w:p>
    <w:p w14:paraId="4E0560E4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0E5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0E6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0E7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0E8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0E9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0EA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0EB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0EC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0ED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0EE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0EF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0F0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0F1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0F2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0F3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0F4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0F5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0F6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0F7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0F8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0F9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0FA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0FB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0FC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0FD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0FE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0FF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100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101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102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103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104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105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106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107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108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109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10A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10B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10C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10D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10E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10F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110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111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112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113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114" w14:textId="77777777" w:rsidR="00F20CE2" w:rsidRDefault="00F20CE2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14:paraId="4E056115" w14:textId="6B3ADC9D" w:rsidR="00F20CE2" w:rsidRDefault="003E30F1">
      <w:pPr>
        <w:spacing w:line="40" w:lineRule="atLeast"/>
        <w:ind w:left="28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noProof/>
          <w:sz w:val="4"/>
          <w:szCs w:val="4"/>
          <w:lang w:val="en-AU" w:eastAsia="en-AU"/>
        </w:rPr>
        <mc:AlternateContent>
          <mc:Choice Requires="wpg">
            <w:drawing>
              <wp:inline distT="0" distB="0" distL="0" distR="0" wp14:anchorId="4E056175" wp14:editId="6FF027FC">
                <wp:extent cx="7524115" cy="25400"/>
                <wp:effectExtent l="8255" t="3175" r="1905" b="0"/>
                <wp:docPr id="2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115" cy="25400"/>
                          <a:chOff x="0" y="0"/>
                          <a:chExt cx="11849" cy="40"/>
                        </a:xfrm>
                      </wpg:grpSpPr>
                      <wpg:grpSp>
                        <wpg:cNvPr id="28" name="Group 18"/>
                        <wpg:cNvGrpSpPr>
                          <a:grpSpLocks/>
                        </wpg:cNvGrpSpPr>
                        <wpg:grpSpPr bwMode="auto">
                          <a:xfrm>
                            <a:off x="100" y="20"/>
                            <a:ext cx="11690" cy="2"/>
                            <a:chOff x="100" y="20"/>
                            <a:chExt cx="11690" cy="2"/>
                          </a:xfrm>
                        </wpg:grpSpPr>
                        <wps:wsp>
                          <wps:cNvPr id="29" name="Freeform 19"/>
                          <wps:cNvSpPr>
                            <a:spLocks/>
                          </wps:cNvSpPr>
                          <wps:spPr bwMode="auto">
                            <a:xfrm>
                              <a:off x="100" y="20"/>
                              <a:ext cx="11690" cy="2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T0 w 11690"/>
                                <a:gd name="T2" fmla="+- 0 11789 100"/>
                                <a:gd name="T3" fmla="*/ T2 w 11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90">
                                  <a:moveTo>
                                    <a:pt x="0" y="0"/>
                                  </a:moveTo>
                                  <a:lnTo>
                                    <a:pt x="11689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6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2"/>
                            <a:chOff x="20" y="20"/>
                            <a:chExt cx="2" cy="2"/>
                          </a:xfrm>
                        </wpg:grpSpPr>
                        <wps:wsp>
                          <wps:cNvPr id="31" name="Freeform 17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4"/>
                        <wpg:cNvGrpSpPr>
                          <a:grpSpLocks/>
                        </wpg:cNvGrpSpPr>
                        <wpg:grpSpPr bwMode="auto">
                          <a:xfrm>
                            <a:off x="11829" y="20"/>
                            <a:ext cx="2" cy="2"/>
                            <a:chOff x="11829" y="20"/>
                            <a:chExt cx="2" cy="2"/>
                          </a:xfrm>
                        </wpg:grpSpPr>
                        <wps:wsp>
                          <wps:cNvPr id="33" name="Freeform 15"/>
                          <wps:cNvSpPr>
                            <a:spLocks/>
                          </wps:cNvSpPr>
                          <wps:spPr bwMode="auto">
                            <a:xfrm>
                              <a:off x="11829" y="2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348A80" id="Group 13" o:spid="_x0000_s1026" style="width:592.45pt;height:2pt;mso-position-horizontal-relative:char;mso-position-vertical-relative:line" coordsize="11849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">
                <v:group id="Group 18" o:spid="_x0000_s1027" style="position:absolute;left:100;top:20;width:11690;height:2" coordorigin="100,20" coordsize="11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9" o:spid="_x0000_s1028" style="position:absolute;left:100;top:20;width:11690;height:2;visibility:visible;mso-wrap-style:square;v-text-anchor:top" coordsize="11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sVMEA&#10;AADbAAAADwAAAGRycy9kb3ducmV2LnhtbESP0YrCMBRE3wX/IVzBN02tqLtdo4iwi6AvVT/g0lzb&#10;sM1NbbJa/34jCD4OM3OGWa47W4sbtd44VjAZJyCIC6cNlwrOp+/RBwgfkDXWjknBgzysV/3eEjPt&#10;7pzT7RhKESHsM1RQhdBkUvqiIot+7Bri6F1cazFE2ZZSt3iPcFvLNEnm0qLhuFBhQ9uKit/jn1Vg&#10;8Jz+TPLFo8CL3M9oituDuSo1HHSbLxCBuvAOv9o7rSD9hOeX+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zrFTBAAAA2wAAAA8AAAAAAAAAAAAAAAAAmAIAAGRycy9kb3du&#10;cmV2LnhtbFBLBQYAAAAABAAEAPUAAACGAwAAAAA=&#10;" path="m,l11689,e" filled="f" strokecolor="#005695" strokeweight="2pt">
                    <v:stroke dashstyle="dash"/>
                    <v:path arrowok="t" o:connecttype="custom" o:connectlocs="0,0;11689,0" o:connectangles="0,0"/>
                  </v:shape>
                </v:group>
                <v:group id="Group 16" o:spid="_x0000_s1029" style="position:absolute;left:20;top:20;width:2;height:2" coordorigin="20,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7" o:spid="_x0000_s1030" style="position:absolute;left:20;top:2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1ruMQA&#10;AADbAAAADwAAAGRycy9kb3ducmV2LnhtbESPT2vCQBTE74V+h+UVeqsbFaREV2lLhR4M1H/3R/aZ&#10;jWbfhuwmJn56t1DwOMzMb5jFqreV6KjxpWMF41ECgjh3uuRCwWG/fnsH4QOyxsoxKRjIw2r5/LTA&#10;VLsrb6nbhUJECPsUFZgQ6lRKnxuy6EeuJo7eyTUWQ5RNIXWD1wi3lZwkyUxaLDkuGKzpy1B+2bVW&#10;weaIn8eh3H6b/Jzd2qnXv/6cKfX60n/MQQTqwyP83/7RCqZj+PsSf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da7jEAAAA2wAAAA8AAAAAAAAAAAAAAAAAmAIAAGRycy9k&#10;b3ducmV2LnhtbFBLBQYAAAAABAAEAPUAAACJAwAAAAA=&#10;" path="m,l,e" filled="f" strokecolor="#005695" strokeweight="2pt">
                    <v:path arrowok="t" o:connecttype="custom" o:connectlocs="0,0;0,0" o:connectangles="0,0"/>
                  </v:shape>
                </v:group>
                <v:group id="Group 14" o:spid="_x0000_s1031" style="position:absolute;left:11829;top:20;width:2;height:2" coordorigin="11829,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15" o:spid="_x0000_s1032" style="position:absolute;left:11829;top:2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NQVMQA&#10;AADbAAAADwAAAGRycy9kb3ducmV2LnhtbESPQWvCQBSE70L/w/IKvZlNDYikrmJLhR4aaGxzf2Rf&#10;s9Hs25BdNfbXuwXB4zAz3zDL9Wg7caLBt44VPCcpCOLa6ZYbBT/f2+kChA/IGjvHpOBCHtarh8kS&#10;c+3OXNJpFxoRIexzVGBC6HMpfW3Iok9cTxy9XzdYDFEOjdQDniPcdnKWpnNpseW4YLCnN0P1YXe0&#10;Cj4rfK0ubflu6n3xd8y8/vL7Qqmnx3HzAiLQGO7hW/tDK8gy+P8Sf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DUFTEAAAA2wAAAA8AAAAAAAAAAAAAAAAAmAIAAGRycy9k&#10;b3ducmV2LnhtbFBLBQYAAAAABAAEAPUAAACJAwAAAAA=&#10;" path="m,l,e" filled="f" strokecolor="#005695" strokeweight="2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4E056116" w14:textId="77777777" w:rsidR="00F20CE2" w:rsidRDefault="00F20C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56117" w14:textId="77777777" w:rsidR="00F20CE2" w:rsidRDefault="00F20CE2">
      <w:pPr>
        <w:spacing w:before="6"/>
        <w:rPr>
          <w:rFonts w:ascii="Times New Roman" w:eastAsia="Times New Roman" w:hAnsi="Times New Roman" w:cs="Times New Roman"/>
        </w:rPr>
      </w:pPr>
    </w:p>
    <w:p w14:paraId="4E056118" w14:textId="39D622A0" w:rsidR="00F20CE2" w:rsidRDefault="003E30F1">
      <w:pPr>
        <w:spacing w:before="71"/>
        <w:ind w:left="1360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AU" w:eastAsia="en-AU"/>
        </w:rPr>
        <w:drawing>
          <wp:anchor distT="0" distB="0" distL="114300" distR="114300" simplePos="0" relativeHeight="5584" behindDoc="0" locked="0" layoutInCell="1" allowOverlap="1" wp14:anchorId="4E056177" wp14:editId="06E5D2D6">
            <wp:simplePos x="0" y="0"/>
            <wp:positionH relativeFrom="page">
              <wp:posOffset>0</wp:posOffset>
            </wp:positionH>
            <wp:positionV relativeFrom="paragraph">
              <wp:posOffset>-4246245</wp:posOffset>
            </wp:positionV>
            <wp:extent cx="7560310" cy="3851910"/>
            <wp:effectExtent l="0" t="0" r="2540" b="0"/>
            <wp:wrapNone/>
            <wp:docPr id="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color w:val="231F20"/>
          <w:spacing w:val="-2"/>
          <w:sz w:val="18"/>
        </w:rPr>
        <w:t>For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more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information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z w:val="18"/>
        </w:rPr>
        <w:t>about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Commonwealth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environmental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3"/>
          <w:sz w:val="18"/>
        </w:rPr>
        <w:t>wa</w:t>
      </w:r>
      <w:r>
        <w:rPr>
          <w:rFonts w:ascii="Calibri"/>
          <w:color w:val="231F20"/>
          <w:spacing w:val="-4"/>
          <w:sz w:val="18"/>
        </w:rPr>
        <w:t>ter,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z w:val="18"/>
        </w:rPr>
        <w:t>please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contact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z w:val="18"/>
        </w:rPr>
        <w:t>us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a</w:t>
      </w:r>
      <w:r>
        <w:rPr>
          <w:rFonts w:ascii="Calibri"/>
          <w:color w:val="231F20"/>
          <w:spacing w:val="-2"/>
          <w:sz w:val="18"/>
        </w:rPr>
        <w:t>t:</w:t>
      </w:r>
    </w:p>
    <w:p w14:paraId="4E056119" w14:textId="77777777" w:rsidR="00F20CE2" w:rsidRDefault="003E30F1">
      <w:pPr>
        <w:spacing w:before="81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Wingdings" w:eastAsia="Wingdings" w:hAnsi="Wingdings" w:cs="Wingdings"/>
          <w:color w:val="231F20"/>
          <w:sz w:val="18"/>
          <w:szCs w:val="18"/>
        </w:rPr>
        <w:t></w:t>
      </w:r>
      <w:r>
        <w:rPr>
          <w:rFonts w:ascii="Wingdings" w:eastAsia="Wingdings" w:hAnsi="Wingdings" w:cs="Wingdings"/>
          <w:color w:val="231F20"/>
          <w:spacing w:val="-139"/>
          <w:sz w:val="18"/>
          <w:szCs w:val="18"/>
        </w:rPr>
        <w:t></w:t>
      </w:r>
      <w:r>
        <w:rPr>
          <w:rFonts w:ascii="Calibri" w:eastAsia="Calibri" w:hAnsi="Calibri" w:cs="Calibri"/>
          <w:color w:val="231F20"/>
          <w:sz w:val="18"/>
          <w:szCs w:val="18"/>
        </w:rPr>
        <w:t>1800 803 772</w:t>
      </w:r>
    </w:p>
    <w:p w14:paraId="4E05611A" w14:textId="77777777" w:rsidR="00F20CE2" w:rsidRDefault="003E30F1">
      <w:pPr>
        <w:spacing w:before="81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w w:val="95"/>
          <w:sz w:val="18"/>
        </w:rPr>
        <w:t xml:space="preserve">@:  </w:t>
      </w:r>
      <w:r>
        <w:rPr>
          <w:rFonts w:ascii="Calibri"/>
          <w:color w:val="231F20"/>
          <w:spacing w:val="4"/>
          <w:w w:val="95"/>
          <w:sz w:val="18"/>
        </w:rPr>
        <w:t xml:space="preserve"> </w:t>
      </w:r>
      <w:hyperlink r:id="rId54">
        <w:r>
          <w:rPr>
            <w:rFonts w:ascii="Calibri"/>
            <w:color w:val="231F20"/>
            <w:spacing w:val="-1"/>
            <w:w w:val="95"/>
            <w:sz w:val="18"/>
          </w:rPr>
          <w:t>ewater@environment.gov.au</w:t>
        </w:r>
      </w:hyperlink>
    </w:p>
    <w:p w14:paraId="4E05611B" w14:textId="77777777" w:rsidR="00F20CE2" w:rsidRDefault="003E30F1">
      <w:pPr>
        <w:spacing w:before="81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Wingdings" w:eastAsia="Wingdings" w:hAnsi="Wingdings" w:cs="Wingdings"/>
          <w:color w:val="231F20"/>
          <w:spacing w:val="-1"/>
          <w:sz w:val="18"/>
          <w:szCs w:val="18"/>
        </w:rPr>
        <w:t></w:t>
      </w:r>
      <w:hyperlink r:id="rId55">
        <w:r>
          <w:rPr>
            <w:rFonts w:ascii="Calibri" w:eastAsia="Calibri" w:hAnsi="Calibri" w:cs="Calibri"/>
            <w:color w:val="231F20"/>
            <w:spacing w:val="-1"/>
            <w:sz w:val="18"/>
            <w:szCs w:val="18"/>
          </w:rPr>
          <w:t>www.environment.gov.au/wat</w:t>
        </w:r>
        <w:r>
          <w:rPr>
            <w:rFonts w:ascii="Calibri" w:eastAsia="Calibri" w:hAnsi="Calibri" w:cs="Calibri"/>
            <w:color w:val="231F20"/>
            <w:spacing w:val="-2"/>
            <w:sz w:val="18"/>
            <w:szCs w:val="18"/>
          </w:rPr>
          <w:t>er/c</w:t>
        </w:r>
        <w:r>
          <w:rPr>
            <w:rFonts w:ascii="Calibri" w:eastAsia="Calibri" w:hAnsi="Calibri" w:cs="Calibri"/>
            <w:color w:val="231F20"/>
            <w:spacing w:val="-1"/>
            <w:sz w:val="18"/>
            <w:szCs w:val="18"/>
          </w:rPr>
          <w:t>ewo</w:t>
        </w:r>
      </w:hyperlink>
    </w:p>
    <w:p w14:paraId="4E05611C" w14:textId="5B3AB11B" w:rsidR="00F20CE2" w:rsidRDefault="003E30F1">
      <w:pPr>
        <w:spacing w:before="81"/>
        <w:ind w:right="7877"/>
        <w:jc w:val="center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560" behindDoc="0" locked="0" layoutInCell="1" allowOverlap="1" wp14:anchorId="4E056178" wp14:editId="4896C61A">
                <wp:simplePos x="0" y="0"/>
                <wp:positionH relativeFrom="page">
                  <wp:posOffset>868045</wp:posOffset>
                </wp:positionH>
                <wp:positionV relativeFrom="paragraph">
                  <wp:posOffset>73025</wp:posOffset>
                </wp:positionV>
                <wp:extent cx="123190" cy="107315"/>
                <wp:effectExtent l="1270" t="1270" r="8890" b="0"/>
                <wp:wrapNone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107315"/>
                          <a:chOff x="1367" y="115"/>
                          <a:chExt cx="194" cy="169"/>
                        </a:xfrm>
                      </wpg:grpSpPr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7" y="128"/>
                            <a:ext cx="191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" name="Group 3"/>
                        <wpg:cNvGrpSpPr>
                          <a:grpSpLocks/>
                        </wpg:cNvGrpSpPr>
                        <wpg:grpSpPr bwMode="auto">
                          <a:xfrm>
                            <a:off x="1370" y="115"/>
                            <a:ext cx="192" cy="156"/>
                            <a:chOff x="1370" y="115"/>
                            <a:chExt cx="192" cy="156"/>
                          </a:xfrm>
                        </wpg:grpSpPr>
                        <wps:wsp>
                          <wps:cNvPr id="19" name="Freeform 10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370 1370"/>
                                <a:gd name="T1" fmla="*/ T0 w 192"/>
                                <a:gd name="T2" fmla="+- 0 253 115"/>
                                <a:gd name="T3" fmla="*/ 253 h 156"/>
                                <a:gd name="T4" fmla="+- 0 1387 1370"/>
                                <a:gd name="T5" fmla="*/ T4 w 192"/>
                                <a:gd name="T6" fmla="+- 0 262 115"/>
                                <a:gd name="T7" fmla="*/ 262 h 156"/>
                                <a:gd name="T8" fmla="+- 0 1407 1370"/>
                                <a:gd name="T9" fmla="*/ T8 w 192"/>
                                <a:gd name="T10" fmla="+- 0 268 115"/>
                                <a:gd name="T11" fmla="*/ 268 h 156"/>
                                <a:gd name="T12" fmla="+- 0 1427 1370"/>
                                <a:gd name="T13" fmla="*/ T12 w 192"/>
                                <a:gd name="T14" fmla="+- 0 270 115"/>
                                <a:gd name="T15" fmla="*/ 270 h 156"/>
                                <a:gd name="T16" fmla="+- 0 1454 1370"/>
                                <a:gd name="T17" fmla="*/ T16 w 192"/>
                                <a:gd name="T18" fmla="+- 0 268 115"/>
                                <a:gd name="T19" fmla="*/ 268 h 156"/>
                                <a:gd name="T20" fmla="+- 0 1477 1370"/>
                                <a:gd name="T21" fmla="*/ T20 w 192"/>
                                <a:gd name="T22" fmla="+- 0 260 115"/>
                                <a:gd name="T23" fmla="*/ 260 h 156"/>
                                <a:gd name="T24" fmla="+- 0 1488 1370"/>
                                <a:gd name="T25" fmla="*/ T24 w 192"/>
                                <a:gd name="T26" fmla="+- 0 253 115"/>
                                <a:gd name="T27" fmla="*/ 253 h 156"/>
                                <a:gd name="T28" fmla="+- 0 1376 1370"/>
                                <a:gd name="T29" fmla="*/ T28 w 192"/>
                                <a:gd name="T30" fmla="+- 0 253 115"/>
                                <a:gd name="T31" fmla="*/ 253 h 156"/>
                                <a:gd name="T32" fmla="+- 0 1373 1370"/>
                                <a:gd name="T33" fmla="*/ T32 w 192"/>
                                <a:gd name="T34" fmla="+- 0 253 115"/>
                                <a:gd name="T35" fmla="*/ 253 h 156"/>
                                <a:gd name="T36" fmla="+- 0 1370 1370"/>
                                <a:gd name="T37" fmla="*/ T36 w 192"/>
                                <a:gd name="T38" fmla="+- 0 253 115"/>
                                <a:gd name="T39" fmla="*/ 253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0" y="138"/>
                                  </a:moveTo>
                                  <a:lnTo>
                                    <a:pt x="17" y="147"/>
                                  </a:lnTo>
                                  <a:lnTo>
                                    <a:pt x="37" y="153"/>
                                  </a:lnTo>
                                  <a:lnTo>
                                    <a:pt x="57" y="155"/>
                                  </a:lnTo>
                                  <a:lnTo>
                                    <a:pt x="84" y="153"/>
                                  </a:lnTo>
                                  <a:lnTo>
                                    <a:pt x="107" y="145"/>
                                  </a:lnTo>
                                  <a:lnTo>
                                    <a:pt x="118" y="138"/>
                                  </a:lnTo>
                                  <a:lnTo>
                                    <a:pt x="6" y="138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9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391 1370"/>
                                <a:gd name="T1" fmla="*/ T0 w 192"/>
                                <a:gd name="T2" fmla="+- 0 209 115"/>
                                <a:gd name="T3" fmla="*/ 209 h 156"/>
                                <a:gd name="T4" fmla="+- 0 1403 1370"/>
                                <a:gd name="T5" fmla="*/ T4 w 192"/>
                                <a:gd name="T6" fmla="+- 0 227 115"/>
                                <a:gd name="T7" fmla="*/ 227 h 156"/>
                                <a:gd name="T8" fmla="+- 0 1422 1370"/>
                                <a:gd name="T9" fmla="*/ T8 w 192"/>
                                <a:gd name="T10" fmla="+- 0 236 115"/>
                                <a:gd name="T11" fmla="*/ 236 h 156"/>
                                <a:gd name="T12" fmla="+- 0 1407 1370"/>
                                <a:gd name="T13" fmla="*/ T12 w 192"/>
                                <a:gd name="T14" fmla="+- 0 247 115"/>
                                <a:gd name="T15" fmla="*/ 247 h 156"/>
                                <a:gd name="T16" fmla="+- 0 1386 1370"/>
                                <a:gd name="T17" fmla="*/ T16 w 192"/>
                                <a:gd name="T18" fmla="+- 0 253 115"/>
                                <a:gd name="T19" fmla="*/ 253 h 156"/>
                                <a:gd name="T20" fmla="+- 0 1376 1370"/>
                                <a:gd name="T21" fmla="*/ T20 w 192"/>
                                <a:gd name="T22" fmla="+- 0 253 115"/>
                                <a:gd name="T23" fmla="*/ 253 h 156"/>
                                <a:gd name="T24" fmla="+- 0 1488 1370"/>
                                <a:gd name="T25" fmla="*/ T24 w 192"/>
                                <a:gd name="T26" fmla="+- 0 253 115"/>
                                <a:gd name="T27" fmla="*/ 253 h 156"/>
                                <a:gd name="T28" fmla="+- 0 1496 1370"/>
                                <a:gd name="T29" fmla="*/ T28 w 192"/>
                                <a:gd name="T30" fmla="+- 0 249 115"/>
                                <a:gd name="T31" fmla="*/ 249 h 156"/>
                                <a:gd name="T32" fmla="+- 0 1513 1370"/>
                                <a:gd name="T33" fmla="*/ T32 w 192"/>
                                <a:gd name="T34" fmla="+- 0 234 115"/>
                                <a:gd name="T35" fmla="*/ 234 h 156"/>
                                <a:gd name="T36" fmla="+- 0 1525 1370"/>
                                <a:gd name="T37" fmla="*/ T36 w 192"/>
                                <a:gd name="T38" fmla="+- 0 217 115"/>
                                <a:gd name="T39" fmla="*/ 217 h 156"/>
                                <a:gd name="T40" fmla="+- 0 1529 1370"/>
                                <a:gd name="T41" fmla="*/ T40 w 192"/>
                                <a:gd name="T42" fmla="+- 0 210 115"/>
                                <a:gd name="T43" fmla="*/ 210 h 156"/>
                                <a:gd name="T44" fmla="+- 0 1396 1370"/>
                                <a:gd name="T45" fmla="*/ T44 w 192"/>
                                <a:gd name="T46" fmla="+- 0 210 115"/>
                                <a:gd name="T47" fmla="*/ 210 h 156"/>
                                <a:gd name="T48" fmla="+- 0 1394 1370"/>
                                <a:gd name="T49" fmla="*/ T48 w 192"/>
                                <a:gd name="T50" fmla="+- 0 210 115"/>
                                <a:gd name="T51" fmla="*/ 210 h 156"/>
                                <a:gd name="T52" fmla="+- 0 1391 1370"/>
                                <a:gd name="T53" fmla="*/ T52 w 192"/>
                                <a:gd name="T54" fmla="+- 0 209 115"/>
                                <a:gd name="T55" fmla="*/ 209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21" y="94"/>
                                  </a:moveTo>
                                  <a:lnTo>
                                    <a:pt x="33" y="112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6" y="138"/>
                                  </a:lnTo>
                                  <a:lnTo>
                                    <a:pt x="118" y="138"/>
                                  </a:lnTo>
                                  <a:lnTo>
                                    <a:pt x="126" y="134"/>
                                  </a:lnTo>
                                  <a:lnTo>
                                    <a:pt x="143" y="119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4" y="95"/>
                                  </a:lnTo>
                                  <a:lnTo>
                                    <a:pt x="2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8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377 1370"/>
                                <a:gd name="T1" fmla="*/ T0 w 192"/>
                                <a:gd name="T2" fmla="+- 0 170 115"/>
                                <a:gd name="T3" fmla="*/ 170 h 156"/>
                                <a:gd name="T4" fmla="+- 0 1377 1370"/>
                                <a:gd name="T5" fmla="*/ T4 w 192"/>
                                <a:gd name="T6" fmla="+- 0 170 115"/>
                                <a:gd name="T7" fmla="*/ 170 h 156"/>
                                <a:gd name="T8" fmla="+- 0 1383 1370"/>
                                <a:gd name="T9" fmla="*/ T8 w 192"/>
                                <a:gd name="T10" fmla="+- 0 191 115"/>
                                <a:gd name="T11" fmla="*/ 191 h 156"/>
                                <a:gd name="T12" fmla="+- 0 1399 1370"/>
                                <a:gd name="T13" fmla="*/ T12 w 192"/>
                                <a:gd name="T14" fmla="+- 0 205 115"/>
                                <a:gd name="T15" fmla="*/ 205 h 156"/>
                                <a:gd name="T16" fmla="+- 0 1406 1370"/>
                                <a:gd name="T17" fmla="*/ T16 w 192"/>
                                <a:gd name="T18" fmla="+- 0 209 115"/>
                                <a:gd name="T19" fmla="*/ 209 h 156"/>
                                <a:gd name="T20" fmla="+- 0 1402 1370"/>
                                <a:gd name="T21" fmla="*/ T20 w 192"/>
                                <a:gd name="T22" fmla="+- 0 210 115"/>
                                <a:gd name="T23" fmla="*/ 210 h 156"/>
                                <a:gd name="T24" fmla="+- 0 1529 1370"/>
                                <a:gd name="T25" fmla="*/ T24 w 192"/>
                                <a:gd name="T26" fmla="+- 0 210 115"/>
                                <a:gd name="T27" fmla="*/ 210 h 156"/>
                                <a:gd name="T28" fmla="+- 0 1534 1370"/>
                                <a:gd name="T29" fmla="*/ T28 w 192"/>
                                <a:gd name="T30" fmla="+- 0 198 115"/>
                                <a:gd name="T31" fmla="*/ 198 h 156"/>
                                <a:gd name="T32" fmla="+- 0 1540 1370"/>
                                <a:gd name="T33" fmla="*/ T32 w 192"/>
                                <a:gd name="T34" fmla="+- 0 178 115"/>
                                <a:gd name="T35" fmla="*/ 178 h 156"/>
                                <a:gd name="T36" fmla="+- 0 1540 1370"/>
                                <a:gd name="T37" fmla="*/ T36 w 192"/>
                                <a:gd name="T38" fmla="+- 0 174 115"/>
                                <a:gd name="T39" fmla="*/ 174 h 156"/>
                                <a:gd name="T40" fmla="+- 0 1395 1370"/>
                                <a:gd name="T41" fmla="*/ T40 w 192"/>
                                <a:gd name="T42" fmla="+- 0 174 115"/>
                                <a:gd name="T43" fmla="*/ 174 h 156"/>
                                <a:gd name="T44" fmla="+- 0 1389 1370"/>
                                <a:gd name="T45" fmla="*/ T44 w 192"/>
                                <a:gd name="T46" fmla="+- 0 174 115"/>
                                <a:gd name="T47" fmla="*/ 174 h 156"/>
                                <a:gd name="T48" fmla="+- 0 1383 1370"/>
                                <a:gd name="T49" fmla="*/ T48 w 192"/>
                                <a:gd name="T50" fmla="+- 0 172 115"/>
                                <a:gd name="T51" fmla="*/ 172 h 156"/>
                                <a:gd name="T52" fmla="+- 0 1377 1370"/>
                                <a:gd name="T53" fmla="*/ T52 w 192"/>
                                <a:gd name="T54" fmla="+- 0 170 115"/>
                                <a:gd name="T55" fmla="*/ 170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7" y="55"/>
                                  </a:moveTo>
                                  <a:lnTo>
                                    <a:pt x="7" y="55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164" y="83"/>
                                  </a:lnTo>
                                  <a:lnTo>
                                    <a:pt x="170" y="63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7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380 1370"/>
                                <a:gd name="T1" fmla="*/ T0 w 192"/>
                                <a:gd name="T2" fmla="+- 0 128 115"/>
                                <a:gd name="T3" fmla="*/ 128 h 156"/>
                                <a:gd name="T4" fmla="+- 0 1378 1370"/>
                                <a:gd name="T5" fmla="*/ T4 w 192"/>
                                <a:gd name="T6" fmla="+- 0 135 115"/>
                                <a:gd name="T7" fmla="*/ 135 h 156"/>
                                <a:gd name="T8" fmla="+- 0 1378 1370"/>
                                <a:gd name="T9" fmla="*/ T8 w 192"/>
                                <a:gd name="T10" fmla="+- 0 155 115"/>
                                <a:gd name="T11" fmla="*/ 155 h 156"/>
                                <a:gd name="T12" fmla="+- 0 1385 1370"/>
                                <a:gd name="T13" fmla="*/ T12 w 192"/>
                                <a:gd name="T14" fmla="+- 0 167 115"/>
                                <a:gd name="T15" fmla="*/ 167 h 156"/>
                                <a:gd name="T16" fmla="+- 0 1395 1370"/>
                                <a:gd name="T17" fmla="*/ T16 w 192"/>
                                <a:gd name="T18" fmla="+- 0 174 115"/>
                                <a:gd name="T19" fmla="*/ 174 h 156"/>
                                <a:gd name="T20" fmla="+- 0 1540 1370"/>
                                <a:gd name="T21" fmla="*/ T20 w 192"/>
                                <a:gd name="T22" fmla="+- 0 174 115"/>
                                <a:gd name="T23" fmla="*/ 174 h 156"/>
                                <a:gd name="T24" fmla="+- 0 1541 1370"/>
                                <a:gd name="T25" fmla="*/ T24 w 192"/>
                                <a:gd name="T26" fmla="+- 0 163 115"/>
                                <a:gd name="T27" fmla="*/ 163 h 156"/>
                                <a:gd name="T28" fmla="+- 0 1464 1370"/>
                                <a:gd name="T29" fmla="*/ T28 w 192"/>
                                <a:gd name="T30" fmla="+- 0 163 115"/>
                                <a:gd name="T31" fmla="*/ 163 h 156"/>
                                <a:gd name="T32" fmla="+- 0 1443 1370"/>
                                <a:gd name="T33" fmla="*/ T32 w 192"/>
                                <a:gd name="T34" fmla="+- 0 160 115"/>
                                <a:gd name="T35" fmla="*/ 160 h 156"/>
                                <a:gd name="T36" fmla="+- 0 1424 1370"/>
                                <a:gd name="T37" fmla="*/ T36 w 192"/>
                                <a:gd name="T38" fmla="+- 0 153 115"/>
                                <a:gd name="T39" fmla="*/ 153 h 156"/>
                                <a:gd name="T40" fmla="+- 0 1406 1370"/>
                                <a:gd name="T41" fmla="*/ T40 w 192"/>
                                <a:gd name="T42" fmla="+- 0 143 115"/>
                                <a:gd name="T43" fmla="*/ 143 h 156"/>
                                <a:gd name="T44" fmla="+- 0 1390 1370"/>
                                <a:gd name="T45" fmla="*/ T44 w 192"/>
                                <a:gd name="T46" fmla="+- 0 130 115"/>
                                <a:gd name="T47" fmla="*/ 130 h 156"/>
                                <a:gd name="T48" fmla="+- 0 1380 1370"/>
                                <a:gd name="T49" fmla="*/ T48 w 192"/>
                                <a:gd name="T50" fmla="+- 0 128 115"/>
                                <a:gd name="T51" fmla="*/ 12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0" y="13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73" y="45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6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514 1370"/>
                                <a:gd name="T1" fmla="*/ T0 w 192"/>
                                <a:gd name="T2" fmla="+- 0 115 115"/>
                                <a:gd name="T3" fmla="*/ 115 h 156"/>
                                <a:gd name="T4" fmla="+- 0 1502 1370"/>
                                <a:gd name="T5" fmla="*/ T4 w 192"/>
                                <a:gd name="T6" fmla="+- 0 115 115"/>
                                <a:gd name="T7" fmla="*/ 115 h 156"/>
                                <a:gd name="T8" fmla="+- 0 1481 1370"/>
                                <a:gd name="T9" fmla="*/ T8 w 192"/>
                                <a:gd name="T10" fmla="+- 0 121 115"/>
                                <a:gd name="T11" fmla="*/ 121 h 156"/>
                                <a:gd name="T12" fmla="+- 0 1467 1370"/>
                                <a:gd name="T13" fmla="*/ T12 w 192"/>
                                <a:gd name="T14" fmla="+- 0 137 115"/>
                                <a:gd name="T15" fmla="*/ 137 h 156"/>
                                <a:gd name="T16" fmla="+- 0 1463 1370"/>
                                <a:gd name="T17" fmla="*/ T16 w 192"/>
                                <a:gd name="T18" fmla="+- 0 157 115"/>
                                <a:gd name="T19" fmla="*/ 157 h 156"/>
                                <a:gd name="T20" fmla="+- 0 1463 1370"/>
                                <a:gd name="T21" fmla="*/ T20 w 192"/>
                                <a:gd name="T22" fmla="+- 0 160 115"/>
                                <a:gd name="T23" fmla="*/ 160 h 156"/>
                                <a:gd name="T24" fmla="+- 0 1464 1370"/>
                                <a:gd name="T25" fmla="*/ T24 w 192"/>
                                <a:gd name="T26" fmla="+- 0 163 115"/>
                                <a:gd name="T27" fmla="*/ 163 h 156"/>
                                <a:gd name="T28" fmla="+- 0 1541 1370"/>
                                <a:gd name="T29" fmla="*/ T28 w 192"/>
                                <a:gd name="T30" fmla="+- 0 163 115"/>
                                <a:gd name="T31" fmla="*/ 163 h 156"/>
                                <a:gd name="T32" fmla="+- 0 1542 1370"/>
                                <a:gd name="T33" fmla="*/ T32 w 192"/>
                                <a:gd name="T34" fmla="+- 0 157 115"/>
                                <a:gd name="T35" fmla="*/ 157 h 156"/>
                                <a:gd name="T36" fmla="+- 0 1541 1370"/>
                                <a:gd name="T37" fmla="*/ T36 w 192"/>
                                <a:gd name="T38" fmla="+- 0 154 115"/>
                                <a:gd name="T39" fmla="*/ 154 h 156"/>
                                <a:gd name="T40" fmla="+- 0 1549 1370"/>
                                <a:gd name="T41" fmla="*/ T40 w 192"/>
                                <a:gd name="T42" fmla="+- 0 148 115"/>
                                <a:gd name="T43" fmla="*/ 148 h 156"/>
                                <a:gd name="T44" fmla="+- 0 1556 1370"/>
                                <a:gd name="T45" fmla="*/ T44 w 192"/>
                                <a:gd name="T46" fmla="+- 0 141 115"/>
                                <a:gd name="T47" fmla="*/ 141 h 156"/>
                                <a:gd name="T48" fmla="+- 0 1557 1370"/>
                                <a:gd name="T49" fmla="*/ T48 w 192"/>
                                <a:gd name="T50" fmla="+- 0 139 115"/>
                                <a:gd name="T51" fmla="*/ 139 h 156"/>
                                <a:gd name="T52" fmla="+- 0 1539 1370"/>
                                <a:gd name="T53" fmla="*/ T52 w 192"/>
                                <a:gd name="T54" fmla="+- 0 139 115"/>
                                <a:gd name="T55" fmla="*/ 139 h 156"/>
                                <a:gd name="T56" fmla="+- 0 1547 1370"/>
                                <a:gd name="T57" fmla="*/ T56 w 192"/>
                                <a:gd name="T58" fmla="+- 0 135 115"/>
                                <a:gd name="T59" fmla="*/ 135 h 156"/>
                                <a:gd name="T60" fmla="+- 0 1553 1370"/>
                                <a:gd name="T61" fmla="*/ T60 w 192"/>
                                <a:gd name="T62" fmla="+- 0 127 115"/>
                                <a:gd name="T63" fmla="*/ 127 h 156"/>
                                <a:gd name="T64" fmla="+- 0 1531 1370"/>
                                <a:gd name="T65" fmla="*/ T64 w 192"/>
                                <a:gd name="T66" fmla="+- 0 127 115"/>
                                <a:gd name="T67" fmla="*/ 127 h 156"/>
                                <a:gd name="T68" fmla="+- 0 1524 1370"/>
                                <a:gd name="T69" fmla="*/ T68 w 192"/>
                                <a:gd name="T70" fmla="+- 0 120 115"/>
                                <a:gd name="T71" fmla="*/ 120 h 156"/>
                                <a:gd name="T72" fmla="+- 0 1514 1370"/>
                                <a:gd name="T73" fmla="*/ T72 w 192"/>
                                <a:gd name="T74" fmla="+- 0 115 115"/>
                                <a:gd name="T75" fmla="*/ 11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44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97" y="22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172" y="42"/>
                                  </a:lnTo>
                                  <a:lnTo>
                                    <a:pt x="171" y="39"/>
                                  </a:lnTo>
                                  <a:lnTo>
                                    <a:pt x="179" y="33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69" y="24"/>
                                  </a:lnTo>
                                  <a:lnTo>
                                    <a:pt x="177" y="20"/>
                                  </a:lnTo>
                                  <a:lnTo>
                                    <a:pt x="183" y="12"/>
                                  </a:lnTo>
                                  <a:lnTo>
                                    <a:pt x="161" y="12"/>
                                  </a:lnTo>
                                  <a:lnTo>
                                    <a:pt x="154" y="5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5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561 1370"/>
                                <a:gd name="T1" fmla="*/ T0 w 192"/>
                                <a:gd name="T2" fmla="+- 0 133 115"/>
                                <a:gd name="T3" fmla="*/ 133 h 156"/>
                                <a:gd name="T4" fmla="+- 0 1554 1370"/>
                                <a:gd name="T5" fmla="*/ T4 w 192"/>
                                <a:gd name="T6" fmla="+- 0 136 115"/>
                                <a:gd name="T7" fmla="*/ 136 h 156"/>
                                <a:gd name="T8" fmla="+- 0 1546 1370"/>
                                <a:gd name="T9" fmla="*/ T8 w 192"/>
                                <a:gd name="T10" fmla="+- 0 139 115"/>
                                <a:gd name="T11" fmla="*/ 139 h 156"/>
                                <a:gd name="T12" fmla="+- 0 1539 1370"/>
                                <a:gd name="T13" fmla="*/ T12 w 192"/>
                                <a:gd name="T14" fmla="+- 0 139 115"/>
                                <a:gd name="T15" fmla="*/ 139 h 156"/>
                                <a:gd name="T16" fmla="+- 0 1557 1370"/>
                                <a:gd name="T17" fmla="*/ T16 w 192"/>
                                <a:gd name="T18" fmla="+- 0 139 115"/>
                                <a:gd name="T19" fmla="*/ 139 h 156"/>
                                <a:gd name="T20" fmla="+- 0 1561 1370"/>
                                <a:gd name="T21" fmla="*/ T20 w 192"/>
                                <a:gd name="T22" fmla="+- 0 133 115"/>
                                <a:gd name="T23" fmla="*/ 133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91" y="18"/>
                                  </a:moveTo>
                                  <a:lnTo>
                                    <a:pt x="184" y="21"/>
                                  </a:lnTo>
                                  <a:lnTo>
                                    <a:pt x="176" y="24"/>
                                  </a:lnTo>
                                  <a:lnTo>
                                    <a:pt x="169" y="24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9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4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556 1370"/>
                                <a:gd name="T1" fmla="*/ T0 w 192"/>
                                <a:gd name="T2" fmla="+- 0 118 115"/>
                                <a:gd name="T3" fmla="*/ 118 h 156"/>
                                <a:gd name="T4" fmla="+- 0 1548 1370"/>
                                <a:gd name="T5" fmla="*/ T4 w 192"/>
                                <a:gd name="T6" fmla="+- 0 122 115"/>
                                <a:gd name="T7" fmla="*/ 122 h 156"/>
                                <a:gd name="T8" fmla="+- 0 1540 1370"/>
                                <a:gd name="T9" fmla="*/ T8 w 192"/>
                                <a:gd name="T10" fmla="+- 0 126 115"/>
                                <a:gd name="T11" fmla="*/ 126 h 156"/>
                                <a:gd name="T12" fmla="+- 0 1531 1370"/>
                                <a:gd name="T13" fmla="*/ T12 w 192"/>
                                <a:gd name="T14" fmla="+- 0 127 115"/>
                                <a:gd name="T15" fmla="*/ 127 h 156"/>
                                <a:gd name="T16" fmla="+- 0 1553 1370"/>
                                <a:gd name="T17" fmla="*/ T16 w 192"/>
                                <a:gd name="T18" fmla="+- 0 127 115"/>
                                <a:gd name="T19" fmla="*/ 127 h 156"/>
                                <a:gd name="T20" fmla="+- 0 1553 1370"/>
                                <a:gd name="T21" fmla="*/ T20 w 192"/>
                                <a:gd name="T22" fmla="+- 0 127 115"/>
                                <a:gd name="T23" fmla="*/ 127 h 156"/>
                                <a:gd name="T24" fmla="+- 0 1556 1370"/>
                                <a:gd name="T25" fmla="*/ T24 w 192"/>
                                <a:gd name="T26" fmla="+- 0 118 115"/>
                                <a:gd name="T27" fmla="*/ 11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86" y="3"/>
                                  </a:moveTo>
                                  <a:lnTo>
                                    <a:pt x="178" y="7"/>
                                  </a:lnTo>
                                  <a:lnTo>
                                    <a:pt x="170" y="11"/>
                                  </a:lnTo>
                                  <a:lnTo>
                                    <a:pt x="161" y="12"/>
                                  </a:lnTo>
                                  <a:lnTo>
                                    <a:pt x="183" y="12"/>
                                  </a:lnTo>
                                  <a:lnTo>
                                    <a:pt x="18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661D2" id="Group 2" o:spid="_x0000_s1026" style="position:absolute;margin-left:68.35pt;margin-top:5.75pt;width:9.7pt;height:8.45pt;z-index:5560;mso-position-horizontal-relative:page" coordorigin="1367,115" coordsize="194,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">
                <v:shape id="Picture 11" o:spid="_x0000_s1027" type="#_x0000_t75" style="position:absolute;left:1367;top:128;width:191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w/qTDAAAA2wAAAA8AAABkcnMvZG93bnJldi54bWxEj0FrwkAQhe8F/8MyQm91Yw81RlcRURAs&#10;SBPB67A7JsHsbMhuk/jvu4VCbzO89755s96OthE9db52rGA+S0AQa2dqLhVci+NbCsIHZIONY1Lw&#10;JA/bzeRljZlxA39Rn4dSRAj7DBVUIbSZlF5XZNHPXEsctbvrLIa4dqU0HQ4Rbhv5niQf0mLN8UKF&#10;Le0r0o/820aK+7ykQ+0OD1osU3u+9ToUF6Vep+NuBSLQGP7Nf+mTifUX8PtLHE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rD+pMMAAADbAAAADwAAAAAAAAAAAAAAAACf&#10;AgAAZHJzL2Rvd25yZXYueG1sUEsFBgAAAAAEAAQA9wAAAI8DAAAAAA==&#10;">
                  <v:imagedata r:id="rId57" o:title=""/>
                </v:shape>
                <v:group id="Group 3" o:spid="_x0000_s1028" style="position:absolute;left:1370;top:115;width:192;height:156" coordorigin="1370,115" coordsize="192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0" o:spid="_x0000_s1029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oSLcIA&#10;AADbAAAADwAAAGRycy9kb3ducmV2LnhtbERP32vCMBB+F/Y/hBv4puk2GFqNZQwGmyDWrjAfj+Zs&#10;y5pLSbJa//tFEHy7j+/nrbPRdGIg51vLCp7mCQjiyuqWawXl98dsAcIHZI2dZVJwIQ/Z5mGyxlTb&#10;Mx9oKEItYgj7FBU0IfSplL5qyKCf2544cifrDIYIXS21w3MMN518TpJXabDl2NBgT+8NVb/Fn1Gw&#10;/SlzS1/l0e9ein04tXm+dLlS08fxbQUi0Bju4pv7U8f5S7j+E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ehItwgAAANsAAAAPAAAAAAAAAAAAAAAAAJgCAABkcnMvZG93&#10;bnJldi54bWxQSwUGAAAAAAQABAD1AAAAhwMAAAAA&#10;" path="m,138r17,9l37,153r20,2l84,153r23,-8l118,138,6,138r-3,l,138xe" fillcolor="#54a4db" stroked="f">
                    <v:path arrowok="t" o:connecttype="custom" o:connectlocs="0,253;17,262;37,268;57,270;84,268;107,260;118,253;6,253;3,253;0,253" o:connectangles="0,0,0,0,0,0,0,0,0,0"/>
                  </v:shape>
                  <v:shape id="Freeform 9" o:spid="_x0000_s1030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xDcAA&#10;AADbAAAADwAAAGRycy9kb3ducmV2LnhtbERPXWvCMBR9H/gfwhX2NlMVZFajiCDMgazWgj5emmtb&#10;bG5Kkmn99+ZhsMfD+V6ue9OKOznfWFYwHiUgiEurG64UFKfdxycIH5A1tpZJwZM8rFeDtyWm2j74&#10;SPc8VCKGsE9RQR1Cl0rpy5oM+pHtiCN3tc5giNBVUjt8xHDTykmSzKTBhmNDjR1taypv+a9R8H0u&#10;Mkv74uIP0/wnXJssm7tMqfdhv1mACNSHf/Gf+0srmMT18U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xxDcAAAADbAAAADwAAAAAAAAAAAAAAAACYAgAAZHJzL2Rvd25y&#10;ZXYueG1sUEsFBgAAAAAEAAQA9QAAAIUDAAAAAA==&#10;" path="m21,94r12,18l52,121,37,132r-21,6l6,138r112,l126,134r17,-15l155,102r4,-7l26,95r-2,l21,94xe" fillcolor="#54a4db" stroked="f">
                    <v:path arrowok="t" o:connecttype="custom" o:connectlocs="21,209;33,227;52,236;37,247;16,253;6,253;118,253;126,249;143,234;155,217;159,210;26,210;24,210;21,209" o:connectangles="0,0,0,0,0,0,0,0,0,0,0,0,0,0"/>
                  </v:shape>
                  <v:shape id="Freeform 8" o:spid="_x0000_s1031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DUlsQA&#10;AADbAAAADwAAAGRycy9kb3ducmV2LnhtbESPQWvCQBSE74L/YXlCb7qJhaKpaxCh0BaKMQba4yP7&#10;TEKzb8PuVtN/7xYKHoeZ+YbZ5KPpxYWc7ywrSBcJCOLa6o4bBdXpZb4C4QOyxt4yKfglD/l2Otlg&#10;pu2Vj3QpQyMihH2GCtoQhkxKX7dk0C/sQBy9s3UGQ5SukdrhNcJNL5dJ8iQNdhwXWhxo31L9Xf4Y&#10;Be+fVWHprfryH4/lIZy7oli7QqmH2bh7BhFoDPfwf/tVK1im8Pcl/g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g1JbEAAAA2wAAAA8AAAAAAAAAAAAAAAAAmAIAAGRycy9k&#10;b3ducmV2LnhtbFBLBQYAAAAABAAEAPUAAACJAwAAAAA=&#10;" path="m7,55r,l13,76,29,90r7,4l32,95r127,l164,83r6,-20l170,59,25,59r-6,l13,57,7,55xe" fillcolor="#54a4db" stroked="f">
                    <v:path arrowok="t" o:connecttype="custom" o:connectlocs="7,170;7,170;13,191;29,205;36,209;32,210;159,210;164,198;170,178;170,174;25,174;19,174;13,172;7,170" o:connectangles="0,0,0,0,0,0,0,0,0,0,0,0,0,0"/>
                  </v:shape>
                  <v:shape id="Freeform 7" o:spid="_x0000_s1032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JK4cQA&#10;AADbAAAADwAAAGRycy9kb3ducmV2LnhtbESPQWvCQBSE74L/YXlCb2ZjCkVTVylCoS0UYwzY4yP7&#10;TEKzb8PuVtN/7xYKHoeZ+YZZb0fTiws531lWsEhSEMS11R03Cqrj63wJwgdkjb1lUvBLHrab6WSN&#10;ubZXPtClDI2IEPY5KmhDGHIpfd2SQZ/YgTh6Z+sMhihdI7XDa4SbXmZp+iQNdhwXWhxo11L9Xf4Y&#10;BR+nqrD0Xn35z8dyH85dUaxcodTDbHx5BhFoDPfwf/tNK8gy+PsSf4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ySuHEAAAA2wAAAA8AAAAAAAAAAAAAAAAAmAIAAGRycy9k&#10;b3ducmV2LnhtbFBLBQYAAAAABAAEAPUAAACJAwAAAAA=&#10;" path="m10,13l8,20r,20l15,52r10,7l170,59r1,-11l94,48,73,45,54,38,36,28,20,15,10,13xe" fillcolor="#54a4db" stroked="f">
                    <v:path arrowok="t" o:connecttype="custom" o:connectlocs="10,128;8,135;8,155;15,167;25,174;170,174;171,163;94,163;73,160;54,153;36,143;20,130;10,128" o:connectangles="0,0,0,0,0,0,0,0,0,0,0,0,0"/>
                  </v:shape>
                  <v:shape id="Freeform 6" o:spid="_x0000_s1033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7vesMA&#10;AADbAAAADwAAAGRycy9kb3ducmV2LnhtbESPQWvCQBSE7wX/w/IEb3WjgtTUVUQQakGMMdAeH9ln&#10;Epp9G3a3mv57VxB6HGbmG2a57k0rruR8Y1nBZJyAIC6tbrhSUJx3r28gfEDW2FomBX/kYb0avCwx&#10;1fbGJ7rmoRIRwj5FBXUIXSqlL2sy6Me2I47exTqDIUpXSe3wFuGmldMkmUuDDceFGjva1lT+5L9G&#10;wedXkVnaF9/+MMuP4dJk2cJlSo2G/eYdRKA+/Ief7Q+tYDqDx5f4A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7vesMAAADbAAAADwAAAAAAAAAAAAAAAACYAgAAZHJzL2Rv&#10;d25yZXYueG1sUEsFBgAAAAAEAAQA9QAAAIgDAAAAAA==&#10;" path="m144,l132,,111,6,97,22,93,42r,3l94,48r77,l172,42r-1,-3l179,33r7,-7l187,24r-18,l177,20r6,-8l161,12,154,5,144,xe" fillcolor="#54a4db" stroked="f">
                    <v:path arrowok="t" o:connecttype="custom" o:connectlocs="144,115;132,115;111,121;97,137;93,157;93,160;94,163;171,163;172,157;171,154;179,148;186,141;187,139;169,139;177,135;183,127;161,127;154,120;144,115" o:connectangles="0,0,0,0,0,0,0,0,0,0,0,0,0,0,0,0,0,0,0"/>
                  </v:shape>
                  <v:shape id="Freeform 5" o:spid="_x0000_s1034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d3DsQA&#10;AADbAAAADwAAAGRycy9kb3ducmV2LnhtbESPQWvCQBSE74X+h+UVvNVNVcRGVymFggqlMQ3o8ZF9&#10;JsHs27C7avz33YLgcZiZb5jFqjetuJDzjWUFb8MEBHFpdcOVguL363UGwgdkja1lUnAjD6vl89MC&#10;U22vvKNLHioRIexTVFCH0KVS+rImg35oO+LoHa0zGKJ0ldQOrxFuWjlKkqk02HBcqLGjz5rKU342&#10;Crb7IrO0KQ7+e5z/hGOTZe8uU2rw0n/MQQTqwyN8b6+1gtEE/r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Xdw7EAAAA2wAAAA8AAAAAAAAAAAAAAAAAmAIAAGRycy9k&#10;b3ducmV2LnhtbFBLBQYAAAAABAAEAPUAAACJAwAAAAA=&#10;" path="m191,18r-7,3l176,24r-7,l187,24r4,-6xe" fillcolor="#54a4db" stroked="f">
                    <v:path arrowok="t" o:connecttype="custom" o:connectlocs="191,133;184,136;176,139;169,139;187,139;191,133" o:connectangles="0,0,0,0,0,0"/>
                  </v:shape>
                  <v:shape id="Freeform 4" o:spid="_x0000_s1035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SlcQA&#10;AADbAAAADwAAAGRycy9kb3ducmV2LnhtbESPQWvCQBSE74X+h+UVvNVNFcVGVymFggqlMQ3o8ZF9&#10;JsHs27C7avz33YLgcZiZb5jFqjetuJDzjWUFb8MEBHFpdcOVguL363UGwgdkja1lUnAjD6vl89MC&#10;U22vvKNLHioRIexTVFCH0KVS+rImg35oO+LoHa0zGKJ0ldQOrxFuWjlKkqk02HBcqLGjz5rKU342&#10;Crb7IrO0KQ7+e5z/hGOTZe8uU2rw0n/MQQTqwyN8b6+1gtEE/r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b0pXEAAAA2wAAAA8AAAAAAAAAAAAAAAAAmAIAAGRycy9k&#10;b3ducmV2LnhtbFBLBQYAAAAABAAEAPUAAACJAwAAAAA=&#10;" path="m186,3r-8,4l170,11r-9,1l183,12r3,-9xe" fillcolor="#54a4db" stroked="f">
                    <v:path arrowok="t" o:connecttype="custom" o:connectlocs="186,118;178,122;170,126;161,127;183,127;183,127;186,118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color w:val="231F20"/>
          <w:sz w:val="18"/>
        </w:rPr>
        <w:t>@theCEWH</w:t>
      </w:r>
    </w:p>
    <w:p w14:paraId="4E05611D" w14:textId="77777777" w:rsidR="00F20CE2" w:rsidRDefault="003E30F1">
      <w:pPr>
        <w:spacing w:before="81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Wingdings" w:eastAsia="Wingdings" w:hAnsi="Wingdings" w:cs="Wingdings"/>
          <w:color w:val="231F20"/>
          <w:sz w:val="18"/>
          <w:szCs w:val="18"/>
        </w:rPr>
        <w:t></w:t>
      </w:r>
      <w:r>
        <w:rPr>
          <w:rFonts w:ascii="Wingdings" w:eastAsia="Wingdings" w:hAnsi="Wingdings" w:cs="Wingdings"/>
          <w:color w:val="231F20"/>
          <w:spacing w:val="-138"/>
          <w:sz w:val="18"/>
          <w:szCs w:val="18"/>
        </w:rPr>
        <w:t></w:t>
      </w:r>
      <w:r>
        <w:rPr>
          <w:rFonts w:ascii="Calibri" w:eastAsia="Calibri" w:hAnsi="Calibri" w:cs="Calibri"/>
          <w:color w:val="231F20"/>
          <w:sz w:val="18"/>
          <w:szCs w:val="18"/>
        </w:rPr>
        <w:t>GPO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Box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787,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Canber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ra,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ACT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,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2601</w:t>
      </w:r>
    </w:p>
    <w:sectPr w:rsidR="00F20CE2">
      <w:footerReference w:type="default" r:id="rId58"/>
      <w:pgSz w:w="11910" w:h="16840"/>
      <w:pgMar w:top="15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05618D" w14:textId="77777777" w:rsidR="00000000" w:rsidRDefault="003E30F1">
      <w:r>
        <w:separator/>
      </w:r>
    </w:p>
  </w:endnote>
  <w:endnote w:type="continuationSeparator" w:id="0">
    <w:p w14:paraId="4E05618F" w14:textId="77777777" w:rsidR="00000000" w:rsidRDefault="003E3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6A4855" w14:textId="77777777" w:rsidR="003E30F1" w:rsidRDefault="003E30F1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56180" w14:textId="75516898" w:rsidR="00F20CE2" w:rsidRDefault="003E30F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12152" behindDoc="1" locked="0" layoutInCell="1" allowOverlap="1" wp14:anchorId="4E05618F" wp14:editId="72B71945">
              <wp:simplePos x="0" y="0"/>
              <wp:positionH relativeFrom="page">
                <wp:posOffset>3458845</wp:posOffset>
              </wp:positionH>
              <wp:positionV relativeFrom="page">
                <wp:posOffset>9947910</wp:posOffset>
              </wp:positionV>
              <wp:extent cx="179070" cy="152400"/>
              <wp:effectExtent l="1270" t="3810" r="635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05656F" w14:textId="77777777" w:rsidR="00F20CE2" w:rsidRDefault="003E30F1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05618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703" type="#_x0000_t202" style="position:absolute;margin-left:272.35pt;margin-top:783.3pt;width:14.1pt;height:12pt;z-index:-204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" filled="f" stroked="f">
              <v:textbox inset="0,0,0,0">
                <w:txbxContent>
                  <w:p w14:paraId="4E05656F" w14:textId="77777777" w:rsidR="00F20CE2" w:rsidRDefault="003E30F1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56181" w14:textId="7AD539C4" w:rsidR="00F20CE2" w:rsidRDefault="003E30F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12176" behindDoc="1" locked="0" layoutInCell="1" allowOverlap="1" wp14:anchorId="4E056190" wp14:editId="3BDF2683">
              <wp:simplePos x="0" y="0"/>
              <wp:positionH relativeFrom="page">
                <wp:posOffset>3458845</wp:posOffset>
              </wp:positionH>
              <wp:positionV relativeFrom="page">
                <wp:posOffset>10243185</wp:posOffset>
              </wp:positionV>
              <wp:extent cx="179070" cy="152400"/>
              <wp:effectExtent l="1270" t="3810" r="635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056570" w14:textId="77777777" w:rsidR="00F20CE2" w:rsidRDefault="003E30F1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05619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704" type="#_x0000_t202" style="position:absolute;margin-left:272.35pt;margin-top:806.55pt;width:14.1pt;height:12pt;z-index:-20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" filled="f" stroked="f">
              <v:textbox inset="0,0,0,0">
                <w:txbxContent>
                  <w:p w14:paraId="4E056570" w14:textId="77777777" w:rsidR="00F20CE2" w:rsidRDefault="003E30F1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56182" w14:textId="77777777" w:rsidR="00F20CE2" w:rsidRDefault="00F20CE2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56183" w14:textId="5F3FF701" w:rsidR="00F20CE2" w:rsidRDefault="003E30F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12200" behindDoc="1" locked="0" layoutInCell="1" allowOverlap="1" wp14:anchorId="4E056191" wp14:editId="17FCFB43">
              <wp:simplePos x="0" y="0"/>
              <wp:positionH relativeFrom="page">
                <wp:posOffset>5268595</wp:posOffset>
              </wp:positionH>
              <wp:positionV relativeFrom="page">
                <wp:posOffset>7111365</wp:posOffset>
              </wp:positionV>
              <wp:extent cx="179070" cy="152400"/>
              <wp:effectExtent l="1270" t="0" r="635" b="381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056571" w14:textId="77777777" w:rsidR="00F20CE2" w:rsidRDefault="003E30F1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05619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705" type="#_x0000_t202" style="position:absolute;margin-left:414.85pt;margin-top:559.95pt;width:14.1pt;height:12pt;z-index:-204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" filled="f" stroked="f">
              <v:textbox inset="0,0,0,0">
                <w:txbxContent>
                  <w:p w14:paraId="4E056571" w14:textId="77777777" w:rsidR="00F20CE2" w:rsidRDefault="003E30F1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56184" w14:textId="77777777" w:rsidR="00F20CE2" w:rsidRDefault="00F20CE2">
    <w:pPr>
      <w:spacing w:line="14" w:lineRule="auto"/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56185" w14:textId="67B1DAC5" w:rsidR="00F20CE2" w:rsidRDefault="003E30F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12224" behindDoc="1" locked="0" layoutInCell="1" allowOverlap="1" wp14:anchorId="4E056192" wp14:editId="7D20A048">
              <wp:simplePos x="0" y="0"/>
              <wp:positionH relativeFrom="page">
                <wp:posOffset>3556635</wp:posOffset>
              </wp:positionH>
              <wp:positionV relativeFrom="page">
                <wp:posOffset>10008870</wp:posOffset>
              </wp:positionV>
              <wp:extent cx="179070" cy="152400"/>
              <wp:effectExtent l="3810" t="0" r="0" b="190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056572" w14:textId="77777777" w:rsidR="00F20CE2" w:rsidRDefault="003E30F1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05619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706" type="#_x0000_t202" style="position:absolute;margin-left:280.05pt;margin-top:788.1pt;width:14.1pt;height:12pt;z-index:-2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" filled="f" stroked="f">
              <v:textbox inset="0,0,0,0">
                <w:txbxContent>
                  <w:p w14:paraId="4E056572" w14:textId="77777777" w:rsidR="00F20CE2" w:rsidRDefault="003E30F1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56186" w14:textId="5B216A3F" w:rsidR="00F20CE2" w:rsidRDefault="003E30F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12248" behindDoc="1" locked="0" layoutInCell="1" allowOverlap="1" wp14:anchorId="4E056193" wp14:editId="45C2BEE0">
              <wp:simplePos x="0" y="0"/>
              <wp:positionH relativeFrom="page">
                <wp:posOffset>7484745</wp:posOffset>
              </wp:positionH>
              <wp:positionV relativeFrom="page">
                <wp:posOffset>9756775</wp:posOffset>
              </wp:positionV>
              <wp:extent cx="153670" cy="152400"/>
              <wp:effectExtent l="0" t="3175" r="63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056573" w14:textId="77777777" w:rsidR="00F20CE2" w:rsidRDefault="003E30F1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05619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707" type="#_x0000_t202" style="position:absolute;margin-left:589.35pt;margin-top:768.25pt;width:12.1pt;height:12pt;z-index:-204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/RUsQIAALA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" filled="f" stroked="f">
              <v:textbox inset="0,0,0,0">
                <w:txbxContent>
                  <w:p w14:paraId="4E056573" w14:textId="77777777" w:rsidR="00F20CE2" w:rsidRDefault="003E30F1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56187" w14:textId="742D5D44" w:rsidR="00F20CE2" w:rsidRDefault="003E30F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12272" behindDoc="1" locked="0" layoutInCell="1" allowOverlap="1" wp14:anchorId="4E056194" wp14:editId="51ACFB31">
              <wp:simplePos x="0" y="0"/>
              <wp:positionH relativeFrom="page">
                <wp:posOffset>7472045</wp:posOffset>
              </wp:positionH>
              <wp:positionV relativeFrom="page">
                <wp:posOffset>10052685</wp:posOffset>
              </wp:positionV>
              <wp:extent cx="179070" cy="152400"/>
              <wp:effectExtent l="4445" t="381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056574" w14:textId="77777777" w:rsidR="00F20CE2" w:rsidRDefault="003E30F1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05619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708" type="#_x0000_t202" style="position:absolute;margin-left:588.35pt;margin-top:791.55pt;width:14.1pt;height:12pt;z-index:-20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" filled="f" stroked="f">
              <v:textbox inset="0,0,0,0">
                <w:txbxContent>
                  <w:p w14:paraId="4E056574" w14:textId="77777777" w:rsidR="00F20CE2" w:rsidRDefault="003E30F1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56188" w14:textId="77777777" w:rsidR="00F20CE2" w:rsidRDefault="00F20CE2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83F10" w14:textId="77777777" w:rsidR="003E30F1" w:rsidRDefault="003E30F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E475EB" w14:textId="77777777" w:rsidR="003E30F1" w:rsidRDefault="003E30F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5617A" w14:textId="6D030834" w:rsidR="00F20CE2" w:rsidRDefault="003E30F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12032" behindDoc="1" locked="0" layoutInCell="1" allowOverlap="1" wp14:anchorId="4E05618A" wp14:editId="15515A54">
              <wp:simplePos x="0" y="0"/>
              <wp:positionH relativeFrom="page">
                <wp:posOffset>3814445</wp:posOffset>
              </wp:positionH>
              <wp:positionV relativeFrom="page">
                <wp:posOffset>10095865</wp:posOffset>
              </wp:positionV>
              <wp:extent cx="114935" cy="152400"/>
              <wp:effectExtent l="4445" t="0" r="4445" b="635"/>
              <wp:wrapNone/>
              <wp:docPr id="1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05656A" w14:textId="77777777" w:rsidR="00F20CE2" w:rsidRDefault="003E30F1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05618A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698" type="#_x0000_t202" style="position:absolute;margin-left:300.35pt;margin-top:794.95pt;width:9.05pt;height:12pt;z-index:-2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" filled="f" stroked="f">
              <v:textbox inset="0,0,0,0">
                <w:txbxContent>
                  <w:p w14:paraId="4E05656A" w14:textId="77777777" w:rsidR="00F20CE2" w:rsidRDefault="003E30F1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5617B" w14:textId="77777777" w:rsidR="00F20CE2" w:rsidRDefault="00F20CE2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5617C" w14:textId="7D317B87" w:rsidR="00F20CE2" w:rsidRDefault="003E30F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12056" behindDoc="1" locked="0" layoutInCell="1" allowOverlap="1" wp14:anchorId="4E05618B" wp14:editId="3528E6F8">
              <wp:simplePos x="0" y="0"/>
              <wp:positionH relativeFrom="page">
                <wp:posOffset>3723005</wp:posOffset>
              </wp:positionH>
              <wp:positionV relativeFrom="page">
                <wp:posOffset>10116820</wp:posOffset>
              </wp:positionV>
              <wp:extent cx="114935" cy="152400"/>
              <wp:effectExtent l="0" t="1270" r="635" b="0"/>
              <wp:wrapNone/>
              <wp:docPr id="1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05656B" w14:textId="77777777" w:rsidR="00F20CE2" w:rsidRDefault="003E30F1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05618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699" type="#_x0000_t202" style="position:absolute;margin-left:293.15pt;margin-top:796.6pt;width:9.05pt;height:12pt;z-index:-204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0j/swIAALE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" filled="f" stroked="f">
              <v:textbox inset="0,0,0,0">
                <w:txbxContent>
                  <w:p w14:paraId="4E05656B" w14:textId="77777777" w:rsidR="00F20CE2" w:rsidRDefault="003E30F1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5617D" w14:textId="00104FEE" w:rsidR="00F20CE2" w:rsidRDefault="003E30F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12080" behindDoc="1" locked="0" layoutInCell="1" allowOverlap="1" wp14:anchorId="4E05618C" wp14:editId="759569FF">
              <wp:simplePos x="0" y="0"/>
              <wp:positionH relativeFrom="page">
                <wp:posOffset>3703320</wp:posOffset>
              </wp:positionH>
              <wp:positionV relativeFrom="page">
                <wp:posOffset>10116820</wp:posOffset>
              </wp:positionV>
              <wp:extent cx="153670" cy="152400"/>
              <wp:effectExtent l="0" t="1270" r="635" b="0"/>
              <wp:wrapNone/>
              <wp:docPr id="1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05656C" w14:textId="77777777" w:rsidR="00F20CE2" w:rsidRDefault="003E30F1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05618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700" type="#_x0000_t202" style="position:absolute;margin-left:291.6pt;margin-top:796.6pt;width:12.1pt;height:12pt;z-index:-20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" filled="f" stroked="f">
              <v:textbox inset="0,0,0,0">
                <w:txbxContent>
                  <w:p w14:paraId="4E05656C" w14:textId="77777777" w:rsidR="00F20CE2" w:rsidRDefault="003E30F1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5617E" w14:textId="0F0DC1DD" w:rsidR="00F20CE2" w:rsidRDefault="003E30F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12104" behindDoc="1" locked="0" layoutInCell="1" allowOverlap="1" wp14:anchorId="4E05618D" wp14:editId="2F84A72A">
              <wp:simplePos x="0" y="0"/>
              <wp:positionH relativeFrom="page">
                <wp:posOffset>3690620</wp:posOffset>
              </wp:positionH>
              <wp:positionV relativeFrom="page">
                <wp:posOffset>10116820</wp:posOffset>
              </wp:positionV>
              <wp:extent cx="179070" cy="152400"/>
              <wp:effectExtent l="4445" t="1270" r="0" b="0"/>
              <wp:wrapNone/>
              <wp:docPr id="1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05656D" w14:textId="77777777" w:rsidR="00F20CE2" w:rsidRDefault="003E30F1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05618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701" type="#_x0000_t202" style="position:absolute;margin-left:290.6pt;margin-top:796.6pt;width:14.1pt;height:12pt;z-index:-204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SiHsAIAALA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" filled="f" stroked="f">
              <v:textbox inset="0,0,0,0">
                <w:txbxContent>
                  <w:p w14:paraId="4E05656D" w14:textId="77777777" w:rsidR="00F20CE2" w:rsidRDefault="003E30F1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5617F" w14:textId="16210D7D" w:rsidR="00F20CE2" w:rsidRDefault="003E30F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12128" behindDoc="1" locked="0" layoutInCell="1" allowOverlap="1" wp14:anchorId="4E05618E" wp14:editId="7D93473E">
              <wp:simplePos x="0" y="0"/>
              <wp:positionH relativeFrom="page">
                <wp:posOffset>7668895</wp:posOffset>
              </wp:positionH>
              <wp:positionV relativeFrom="page">
                <wp:posOffset>10116820</wp:posOffset>
              </wp:positionV>
              <wp:extent cx="179070" cy="152400"/>
              <wp:effectExtent l="1270" t="1270" r="635" b="0"/>
              <wp:wrapNone/>
              <wp:docPr id="1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05656E" w14:textId="77777777" w:rsidR="00F20CE2" w:rsidRDefault="003E30F1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05618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702" type="#_x0000_t202" style="position:absolute;margin-left:603.85pt;margin-top:796.6pt;width:14.1pt;height:12pt;z-index:-2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" filled="f" stroked="f">
              <v:textbox inset="0,0,0,0">
                <w:txbxContent>
                  <w:p w14:paraId="4E05656E" w14:textId="77777777" w:rsidR="00F20CE2" w:rsidRDefault="003E30F1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056189" w14:textId="77777777" w:rsidR="00000000" w:rsidRDefault="003E30F1">
      <w:r>
        <w:separator/>
      </w:r>
    </w:p>
  </w:footnote>
  <w:footnote w:type="continuationSeparator" w:id="0">
    <w:p w14:paraId="4E05618B" w14:textId="77777777" w:rsidR="00000000" w:rsidRDefault="003E30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9EEA20" w14:textId="77777777" w:rsidR="003E30F1" w:rsidRDefault="003E30F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67C813" w14:textId="77777777" w:rsidR="003E30F1" w:rsidRDefault="003E30F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AF953" w14:textId="77777777" w:rsidR="003E30F1" w:rsidRDefault="003E30F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A48B9"/>
    <w:multiLevelType w:val="hybridMultilevel"/>
    <w:tmpl w:val="248A2990"/>
    <w:lvl w:ilvl="0" w:tplc="D11CDF00">
      <w:start w:val="1"/>
      <w:numFmt w:val="bullet"/>
      <w:lvlText w:val="o"/>
      <w:lvlJc w:val="left"/>
      <w:pPr>
        <w:ind w:left="845" w:hanging="368"/>
      </w:pPr>
      <w:rPr>
        <w:rFonts w:ascii="Courier New" w:eastAsia="Courier New" w:hAnsi="Courier New" w:hint="default"/>
        <w:w w:val="99"/>
        <w:sz w:val="20"/>
        <w:szCs w:val="20"/>
      </w:rPr>
    </w:lvl>
    <w:lvl w:ilvl="1" w:tplc="9C947D76">
      <w:start w:val="1"/>
      <w:numFmt w:val="bullet"/>
      <w:lvlText w:val="•"/>
      <w:lvlJc w:val="left"/>
      <w:pPr>
        <w:ind w:left="1789" w:hanging="368"/>
      </w:pPr>
      <w:rPr>
        <w:rFonts w:hint="default"/>
      </w:rPr>
    </w:lvl>
    <w:lvl w:ilvl="2" w:tplc="8B4A29A8">
      <w:start w:val="1"/>
      <w:numFmt w:val="bullet"/>
      <w:lvlText w:val="•"/>
      <w:lvlJc w:val="left"/>
      <w:pPr>
        <w:ind w:left="2733" w:hanging="368"/>
      </w:pPr>
      <w:rPr>
        <w:rFonts w:hint="default"/>
      </w:rPr>
    </w:lvl>
    <w:lvl w:ilvl="3" w:tplc="982C5CA8">
      <w:start w:val="1"/>
      <w:numFmt w:val="bullet"/>
      <w:lvlText w:val="•"/>
      <w:lvlJc w:val="left"/>
      <w:pPr>
        <w:ind w:left="3677" w:hanging="368"/>
      </w:pPr>
      <w:rPr>
        <w:rFonts w:hint="default"/>
      </w:rPr>
    </w:lvl>
    <w:lvl w:ilvl="4" w:tplc="F30E2052">
      <w:start w:val="1"/>
      <w:numFmt w:val="bullet"/>
      <w:lvlText w:val="•"/>
      <w:lvlJc w:val="left"/>
      <w:pPr>
        <w:ind w:left="4621" w:hanging="368"/>
      </w:pPr>
      <w:rPr>
        <w:rFonts w:hint="default"/>
      </w:rPr>
    </w:lvl>
    <w:lvl w:ilvl="5" w:tplc="59BCDCE2">
      <w:start w:val="1"/>
      <w:numFmt w:val="bullet"/>
      <w:lvlText w:val="•"/>
      <w:lvlJc w:val="left"/>
      <w:pPr>
        <w:ind w:left="5565" w:hanging="368"/>
      </w:pPr>
      <w:rPr>
        <w:rFonts w:hint="default"/>
      </w:rPr>
    </w:lvl>
    <w:lvl w:ilvl="6" w:tplc="734A7980">
      <w:start w:val="1"/>
      <w:numFmt w:val="bullet"/>
      <w:lvlText w:val="•"/>
      <w:lvlJc w:val="left"/>
      <w:pPr>
        <w:ind w:left="6509" w:hanging="368"/>
      </w:pPr>
      <w:rPr>
        <w:rFonts w:hint="default"/>
      </w:rPr>
    </w:lvl>
    <w:lvl w:ilvl="7" w:tplc="C842FEB6">
      <w:start w:val="1"/>
      <w:numFmt w:val="bullet"/>
      <w:lvlText w:val="•"/>
      <w:lvlJc w:val="left"/>
      <w:pPr>
        <w:ind w:left="7454" w:hanging="368"/>
      </w:pPr>
      <w:rPr>
        <w:rFonts w:hint="default"/>
      </w:rPr>
    </w:lvl>
    <w:lvl w:ilvl="8" w:tplc="189EAC58">
      <w:start w:val="1"/>
      <w:numFmt w:val="bullet"/>
      <w:lvlText w:val="•"/>
      <w:lvlJc w:val="left"/>
      <w:pPr>
        <w:ind w:left="8398" w:hanging="368"/>
      </w:pPr>
      <w:rPr>
        <w:rFonts w:hint="default"/>
      </w:rPr>
    </w:lvl>
  </w:abstractNum>
  <w:abstractNum w:abstractNumId="1" w15:restartNumberingAfterBreak="0">
    <w:nsid w:val="023E41E2"/>
    <w:multiLevelType w:val="hybridMultilevel"/>
    <w:tmpl w:val="6C9642E4"/>
    <w:lvl w:ilvl="0" w:tplc="96269A90">
      <w:start w:val="1"/>
      <w:numFmt w:val="bullet"/>
      <w:lvlText w:val=""/>
      <w:lvlJc w:val="left"/>
      <w:pPr>
        <w:ind w:left="419" w:hanging="284"/>
      </w:pPr>
      <w:rPr>
        <w:rFonts w:ascii="Symbol" w:eastAsia="Symbol" w:hAnsi="Symbol" w:hint="default"/>
        <w:sz w:val="16"/>
        <w:szCs w:val="16"/>
      </w:rPr>
    </w:lvl>
    <w:lvl w:ilvl="1" w:tplc="F69EBBDC">
      <w:start w:val="1"/>
      <w:numFmt w:val="bullet"/>
      <w:lvlText w:val="•"/>
      <w:lvlJc w:val="left"/>
      <w:pPr>
        <w:ind w:left="645" w:hanging="284"/>
      </w:pPr>
      <w:rPr>
        <w:rFonts w:hint="default"/>
      </w:rPr>
    </w:lvl>
    <w:lvl w:ilvl="2" w:tplc="824C23FA">
      <w:start w:val="1"/>
      <w:numFmt w:val="bullet"/>
      <w:lvlText w:val="•"/>
      <w:lvlJc w:val="left"/>
      <w:pPr>
        <w:ind w:left="872" w:hanging="284"/>
      </w:pPr>
      <w:rPr>
        <w:rFonts w:hint="default"/>
      </w:rPr>
    </w:lvl>
    <w:lvl w:ilvl="3" w:tplc="88BC2CE2">
      <w:start w:val="1"/>
      <w:numFmt w:val="bullet"/>
      <w:lvlText w:val="•"/>
      <w:lvlJc w:val="left"/>
      <w:pPr>
        <w:ind w:left="1098" w:hanging="284"/>
      </w:pPr>
      <w:rPr>
        <w:rFonts w:hint="default"/>
      </w:rPr>
    </w:lvl>
    <w:lvl w:ilvl="4" w:tplc="5D7CE8B6">
      <w:start w:val="1"/>
      <w:numFmt w:val="bullet"/>
      <w:lvlText w:val="•"/>
      <w:lvlJc w:val="left"/>
      <w:pPr>
        <w:ind w:left="1325" w:hanging="284"/>
      </w:pPr>
      <w:rPr>
        <w:rFonts w:hint="default"/>
      </w:rPr>
    </w:lvl>
    <w:lvl w:ilvl="5" w:tplc="30C2FB88">
      <w:start w:val="1"/>
      <w:numFmt w:val="bullet"/>
      <w:lvlText w:val="•"/>
      <w:lvlJc w:val="left"/>
      <w:pPr>
        <w:ind w:left="1551" w:hanging="284"/>
      </w:pPr>
      <w:rPr>
        <w:rFonts w:hint="default"/>
      </w:rPr>
    </w:lvl>
    <w:lvl w:ilvl="6" w:tplc="54BC3D5A">
      <w:start w:val="1"/>
      <w:numFmt w:val="bullet"/>
      <w:lvlText w:val="•"/>
      <w:lvlJc w:val="left"/>
      <w:pPr>
        <w:ind w:left="1778" w:hanging="284"/>
      </w:pPr>
      <w:rPr>
        <w:rFonts w:hint="default"/>
      </w:rPr>
    </w:lvl>
    <w:lvl w:ilvl="7" w:tplc="2B664412">
      <w:start w:val="1"/>
      <w:numFmt w:val="bullet"/>
      <w:lvlText w:val="•"/>
      <w:lvlJc w:val="left"/>
      <w:pPr>
        <w:ind w:left="2004" w:hanging="284"/>
      </w:pPr>
      <w:rPr>
        <w:rFonts w:hint="default"/>
      </w:rPr>
    </w:lvl>
    <w:lvl w:ilvl="8" w:tplc="FA2020CA">
      <w:start w:val="1"/>
      <w:numFmt w:val="bullet"/>
      <w:lvlText w:val="•"/>
      <w:lvlJc w:val="left"/>
      <w:pPr>
        <w:ind w:left="2231" w:hanging="284"/>
      </w:pPr>
      <w:rPr>
        <w:rFonts w:hint="default"/>
      </w:rPr>
    </w:lvl>
  </w:abstractNum>
  <w:abstractNum w:abstractNumId="2" w15:restartNumberingAfterBreak="0">
    <w:nsid w:val="077713C3"/>
    <w:multiLevelType w:val="hybridMultilevel"/>
    <w:tmpl w:val="B058C7D0"/>
    <w:lvl w:ilvl="0" w:tplc="28CEDAA4">
      <w:start w:val="1"/>
      <w:numFmt w:val="bullet"/>
      <w:lvlText w:val=""/>
      <w:lvlJc w:val="left"/>
      <w:pPr>
        <w:ind w:left="419" w:hanging="284"/>
      </w:pPr>
      <w:rPr>
        <w:rFonts w:ascii="Symbol" w:eastAsia="Symbol" w:hAnsi="Symbol" w:hint="default"/>
        <w:sz w:val="16"/>
        <w:szCs w:val="16"/>
      </w:rPr>
    </w:lvl>
    <w:lvl w:ilvl="1" w:tplc="7160D07C">
      <w:start w:val="1"/>
      <w:numFmt w:val="bullet"/>
      <w:lvlText w:val="•"/>
      <w:lvlJc w:val="left"/>
      <w:pPr>
        <w:ind w:left="645" w:hanging="284"/>
      </w:pPr>
      <w:rPr>
        <w:rFonts w:hint="default"/>
      </w:rPr>
    </w:lvl>
    <w:lvl w:ilvl="2" w:tplc="DAB28FBE">
      <w:start w:val="1"/>
      <w:numFmt w:val="bullet"/>
      <w:lvlText w:val="•"/>
      <w:lvlJc w:val="left"/>
      <w:pPr>
        <w:ind w:left="872" w:hanging="284"/>
      </w:pPr>
      <w:rPr>
        <w:rFonts w:hint="default"/>
      </w:rPr>
    </w:lvl>
    <w:lvl w:ilvl="3" w:tplc="E502FDF2">
      <w:start w:val="1"/>
      <w:numFmt w:val="bullet"/>
      <w:lvlText w:val="•"/>
      <w:lvlJc w:val="left"/>
      <w:pPr>
        <w:ind w:left="1098" w:hanging="284"/>
      </w:pPr>
      <w:rPr>
        <w:rFonts w:hint="default"/>
      </w:rPr>
    </w:lvl>
    <w:lvl w:ilvl="4" w:tplc="F892AA56">
      <w:start w:val="1"/>
      <w:numFmt w:val="bullet"/>
      <w:lvlText w:val="•"/>
      <w:lvlJc w:val="left"/>
      <w:pPr>
        <w:ind w:left="1325" w:hanging="284"/>
      </w:pPr>
      <w:rPr>
        <w:rFonts w:hint="default"/>
      </w:rPr>
    </w:lvl>
    <w:lvl w:ilvl="5" w:tplc="30C2031C">
      <w:start w:val="1"/>
      <w:numFmt w:val="bullet"/>
      <w:lvlText w:val="•"/>
      <w:lvlJc w:val="left"/>
      <w:pPr>
        <w:ind w:left="1551" w:hanging="284"/>
      </w:pPr>
      <w:rPr>
        <w:rFonts w:hint="default"/>
      </w:rPr>
    </w:lvl>
    <w:lvl w:ilvl="6" w:tplc="AF8E6966">
      <w:start w:val="1"/>
      <w:numFmt w:val="bullet"/>
      <w:lvlText w:val="•"/>
      <w:lvlJc w:val="left"/>
      <w:pPr>
        <w:ind w:left="1778" w:hanging="284"/>
      </w:pPr>
      <w:rPr>
        <w:rFonts w:hint="default"/>
      </w:rPr>
    </w:lvl>
    <w:lvl w:ilvl="7" w:tplc="DB18B3BC">
      <w:start w:val="1"/>
      <w:numFmt w:val="bullet"/>
      <w:lvlText w:val="•"/>
      <w:lvlJc w:val="left"/>
      <w:pPr>
        <w:ind w:left="2004" w:hanging="284"/>
      </w:pPr>
      <w:rPr>
        <w:rFonts w:hint="default"/>
      </w:rPr>
    </w:lvl>
    <w:lvl w:ilvl="8" w:tplc="AB124A06">
      <w:start w:val="1"/>
      <w:numFmt w:val="bullet"/>
      <w:lvlText w:val="•"/>
      <w:lvlJc w:val="left"/>
      <w:pPr>
        <w:ind w:left="2231" w:hanging="284"/>
      </w:pPr>
      <w:rPr>
        <w:rFonts w:hint="default"/>
      </w:rPr>
    </w:lvl>
  </w:abstractNum>
  <w:abstractNum w:abstractNumId="3" w15:restartNumberingAfterBreak="0">
    <w:nsid w:val="08025E82"/>
    <w:multiLevelType w:val="hybridMultilevel"/>
    <w:tmpl w:val="DB0881A6"/>
    <w:lvl w:ilvl="0" w:tplc="21180EEA">
      <w:start w:val="1"/>
      <w:numFmt w:val="bullet"/>
      <w:lvlText w:val=""/>
      <w:lvlJc w:val="left"/>
      <w:pPr>
        <w:ind w:left="828" w:hanging="361"/>
      </w:pPr>
      <w:rPr>
        <w:rFonts w:ascii="Symbol" w:eastAsia="Symbol" w:hAnsi="Symbol" w:hint="default"/>
        <w:w w:val="99"/>
        <w:sz w:val="20"/>
        <w:szCs w:val="20"/>
      </w:rPr>
    </w:lvl>
    <w:lvl w:ilvl="1" w:tplc="82289956">
      <w:start w:val="1"/>
      <w:numFmt w:val="bullet"/>
      <w:lvlText w:val="•"/>
      <w:lvlJc w:val="left"/>
      <w:pPr>
        <w:ind w:left="1814" w:hanging="361"/>
      </w:pPr>
      <w:rPr>
        <w:rFonts w:hint="default"/>
      </w:rPr>
    </w:lvl>
    <w:lvl w:ilvl="2" w:tplc="E68646C2">
      <w:start w:val="1"/>
      <w:numFmt w:val="bullet"/>
      <w:lvlText w:val="•"/>
      <w:lvlJc w:val="left"/>
      <w:pPr>
        <w:ind w:left="2800" w:hanging="361"/>
      </w:pPr>
      <w:rPr>
        <w:rFonts w:hint="default"/>
      </w:rPr>
    </w:lvl>
    <w:lvl w:ilvl="3" w:tplc="03CCEBE2">
      <w:start w:val="1"/>
      <w:numFmt w:val="bullet"/>
      <w:lvlText w:val="•"/>
      <w:lvlJc w:val="left"/>
      <w:pPr>
        <w:ind w:left="3785" w:hanging="361"/>
      </w:pPr>
      <w:rPr>
        <w:rFonts w:hint="default"/>
      </w:rPr>
    </w:lvl>
    <w:lvl w:ilvl="4" w:tplc="ED2E7B1E">
      <w:start w:val="1"/>
      <w:numFmt w:val="bullet"/>
      <w:lvlText w:val="•"/>
      <w:lvlJc w:val="left"/>
      <w:pPr>
        <w:ind w:left="4771" w:hanging="361"/>
      </w:pPr>
      <w:rPr>
        <w:rFonts w:hint="default"/>
      </w:rPr>
    </w:lvl>
    <w:lvl w:ilvl="5" w:tplc="A7CCBA74">
      <w:start w:val="1"/>
      <w:numFmt w:val="bullet"/>
      <w:lvlText w:val="•"/>
      <w:lvlJc w:val="left"/>
      <w:pPr>
        <w:ind w:left="5757" w:hanging="361"/>
      </w:pPr>
      <w:rPr>
        <w:rFonts w:hint="default"/>
      </w:rPr>
    </w:lvl>
    <w:lvl w:ilvl="6" w:tplc="8FB8109E">
      <w:start w:val="1"/>
      <w:numFmt w:val="bullet"/>
      <w:lvlText w:val="•"/>
      <w:lvlJc w:val="left"/>
      <w:pPr>
        <w:ind w:left="6743" w:hanging="361"/>
      </w:pPr>
      <w:rPr>
        <w:rFonts w:hint="default"/>
      </w:rPr>
    </w:lvl>
    <w:lvl w:ilvl="7" w:tplc="00981D42">
      <w:start w:val="1"/>
      <w:numFmt w:val="bullet"/>
      <w:lvlText w:val="•"/>
      <w:lvlJc w:val="left"/>
      <w:pPr>
        <w:ind w:left="7729" w:hanging="361"/>
      </w:pPr>
      <w:rPr>
        <w:rFonts w:hint="default"/>
      </w:rPr>
    </w:lvl>
    <w:lvl w:ilvl="8" w:tplc="DE585B86">
      <w:start w:val="1"/>
      <w:numFmt w:val="bullet"/>
      <w:lvlText w:val="•"/>
      <w:lvlJc w:val="left"/>
      <w:pPr>
        <w:ind w:left="8714" w:hanging="361"/>
      </w:pPr>
      <w:rPr>
        <w:rFonts w:hint="default"/>
      </w:rPr>
    </w:lvl>
  </w:abstractNum>
  <w:abstractNum w:abstractNumId="4" w15:restartNumberingAfterBreak="0">
    <w:nsid w:val="0E98156F"/>
    <w:multiLevelType w:val="hybridMultilevel"/>
    <w:tmpl w:val="0A7A69F0"/>
    <w:lvl w:ilvl="0" w:tplc="7B12F40A">
      <w:start w:val="1"/>
      <w:numFmt w:val="decimal"/>
      <w:lvlText w:val="%1."/>
      <w:lvlJc w:val="left"/>
      <w:pPr>
        <w:ind w:left="102" w:hanging="176"/>
        <w:jc w:val="left"/>
      </w:pPr>
      <w:rPr>
        <w:rFonts w:ascii="Century Gothic" w:eastAsia="Century Gothic" w:hAnsi="Century Gothic" w:hint="default"/>
        <w:spacing w:val="-1"/>
        <w:sz w:val="16"/>
        <w:szCs w:val="16"/>
      </w:rPr>
    </w:lvl>
    <w:lvl w:ilvl="1" w:tplc="AD400734">
      <w:start w:val="1"/>
      <w:numFmt w:val="bullet"/>
      <w:lvlText w:val="•"/>
      <w:lvlJc w:val="left"/>
      <w:pPr>
        <w:ind w:left="1026" w:hanging="176"/>
      </w:pPr>
      <w:rPr>
        <w:rFonts w:hint="default"/>
      </w:rPr>
    </w:lvl>
    <w:lvl w:ilvl="2" w:tplc="B5C25702">
      <w:start w:val="1"/>
      <w:numFmt w:val="bullet"/>
      <w:lvlText w:val="•"/>
      <w:lvlJc w:val="left"/>
      <w:pPr>
        <w:ind w:left="1950" w:hanging="176"/>
      </w:pPr>
      <w:rPr>
        <w:rFonts w:hint="default"/>
      </w:rPr>
    </w:lvl>
    <w:lvl w:ilvl="3" w:tplc="5D1ED258">
      <w:start w:val="1"/>
      <w:numFmt w:val="bullet"/>
      <w:lvlText w:val="•"/>
      <w:lvlJc w:val="left"/>
      <w:pPr>
        <w:ind w:left="2874" w:hanging="176"/>
      </w:pPr>
      <w:rPr>
        <w:rFonts w:hint="default"/>
      </w:rPr>
    </w:lvl>
    <w:lvl w:ilvl="4" w:tplc="13FC0886">
      <w:start w:val="1"/>
      <w:numFmt w:val="bullet"/>
      <w:lvlText w:val="•"/>
      <w:lvlJc w:val="left"/>
      <w:pPr>
        <w:ind w:left="3798" w:hanging="176"/>
      </w:pPr>
      <w:rPr>
        <w:rFonts w:hint="default"/>
      </w:rPr>
    </w:lvl>
    <w:lvl w:ilvl="5" w:tplc="5FCA413E">
      <w:start w:val="1"/>
      <w:numFmt w:val="bullet"/>
      <w:lvlText w:val="•"/>
      <w:lvlJc w:val="left"/>
      <w:pPr>
        <w:ind w:left="4722" w:hanging="176"/>
      </w:pPr>
      <w:rPr>
        <w:rFonts w:hint="default"/>
      </w:rPr>
    </w:lvl>
    <w:lvl w:ilvl="6" w:tplc="6C6A8B1C">
      <w:start w:val="1"/>
      <w:numFmt w:val="bullet"/>
      <w:lvlText w:val="•"/>
      <w:lvlJc w:val="left"/>
      <w:pPr>
        <w:ind w:left="5646" w:hanging="176"/>
      </w:pPr>
      <w:rPr>
        <w:rFonts w:hint="default"/>
      </w:rPr>
    </w:lvl>
    <w:lvl w:ilvl="7" w:tplc="2868956A">
      <w:start w:val="1"/>
      <w:numFmt w:val="bullet"/>
      <w:lvlText w:val="•"/>
      <w:lvlJc w:val="left"/>
      <w:pPr>
        <w:ind w:left="6570" w:hanging="176"/>
      </w:pPr>
      <w:rPr>
        <w:rFonts w:hint="default"/>
      </w:rPr>
    </w:lvl>
    <w:lvl w:ilvl="8" w:tplc="A44A58FC">
      <w:start w:val="1"/>
      <w:numFmt w:val="bullet"/>
      <w:lvlText w:val="•"/>
      <w:lvlJc w:val="left"/>
      <w:pPr>
        <w:ind w:left="7494" w:hanging="176"/>
      </w:pPr>
      <w:rPr>
        <w:rFonts w:hint="default"/>
      </w:rPr>
    </w:lvl>
  </w:abstractNum>
  <w:abstractNum w:abstractNumId="5" w15:restartNumberingAfterBreak="0">
    <w:nsid w:val="1A5B56C4"/>
    <w:multiLevelType w:val="hybridMultilevel"/>
    <w:tmpl w:val="DD742B12"/>
    <w:lvl w:ilvl="0" w:tplc="C6B82CF6">
      <w:start w:val="1"/>
      <w:numFmt w:val="bullet"/>
      <w:lvlText w:val="o"/>
      <w:lvlJc w:val="left"/>
      <w:pPr>
        <w:ind w:left="845" w:hanging="368"/>
      </w:pPr>
      <w:rPr>
        <w:rFonts w:ascii="Courier New" w:eastAsia="Courier New" w:hAnsi="Courier New" w:hint="default"/>
        <w:w w:val="99"/>
        <w:sz w:val="20"/>
        <w:szCs w:val="20"/>
      </w:rPr>
    </w:lvl>
    <w:lvl w:ilvl="1" w:tplc="4AAE5340">
      <w:start w:val="1"/>
      <w:numFmt w:val="bullet"/>
      <w:lvlText w:val="•"/>
      <w:lvlJc w:val="left"/>
      <w:pPr>
        <w:ind w:left="1789" w:hanging="368"/>
      </w:pPr>
      <w:rPr>
        <w:rFonts w:hint="default"/>
      </w:rPr>
    </w:lvl>
    <w:lvl w:ilvl="2" w:tplc="25E671E8">
      <w:start w:val="1"/>
      <w:numFmt w:val="bullet"/>
      <w:lvlText w:val="•"/>
      <w:lvlJc w:val="left"/>
      <w:pPr>
        <w:ind w:left="2733" w:hanging="368"/>
      </w:pPr>
      <w:rPr>
        <w:rFonts w:hint="default"/>
      </w:rPr>
    </w:lvl>
    <w:lvl w:ilvl="3" w:tplc="2C0AC19E">
      <w:start w:val="1"/>
      <w:numFmt w:val="bullet"/>
      <w:lvlText w:val="•"/>
      <w:lvlJc w:val="left"/>
      <w:pPr>
        <w:ind w:left="3677" w:hanging="368"/>
      </w:pPr>
      <w:rPr>
        <w:rFonts w:hint="default"/>
      </w:rPr>
    </w:lvl>
    <w:lvl w:ilvl="4" w:tplc="7DF6D9D4">
      <w:start w:val="1"/>
      <w:numFmt w:val="bullet"/>
      <w:lvlText w:val="•"/>
      <w:lvlJc w:val="left"/>
      <w:pPr>
        <w:ind w:left="4621" w:hanging="368"/>
      </w:pPr>
      <w:rPr>
        <w:rFonts w:hint="default"/>
      </w:rPr>
    </w:lvl>
    <w:lvl w:ilvl="5" w:tplc="304E9DC8">
      <w:start w:val="1"/>
      <w:numFmt w:val="bullet"/>
      <w:lvlText w:val="•"/>
      <w:lvlJc w:val="left"/>
      <w:pPr>
        <w:ind w:left="5565" w:hanging="368"/>
      </w:pPr>
      <w:rPr>
        <w:rFonts w:hint="default"/>
      </w:rPr>
    </w:lvl>
    <w:lvl w:ilvl="6" w:tplc="756C415A">
      <w:start w:val="1"/>
      <w:numFmt w:val="bullet"/>
      <w:lvlText w:val="•"/>
      <w:lvlJc w:val="left"/>
      <w:pPr>
        <w:ind w:left="6509" w:hanging="368"/>
      </w:pPr>
      <w:rPr>
        <w:rFonts w:hint="default"/>
      </w:rPr>
    </w:lvl>
    <w:lvl w:ilvl="7" w:tplc="826029A2">
      <w:start w:val="1"/>
      <w:numFmt w:val="bullet"/>
      <w:lvlText w:val="•"/>
      <w:lvlJc w:val="left"/>
      <w:pPr>
        <w:ind w:left="7454" w:hanging="368"/>
      </w:pPr>
      <w:rPr>
        <w:rFonts w:hint="default"/>
      </w:rPr>
    </w:lvl>
    <w:lvl w:ilvl="8" w:tplc="9740EF38">
      <w:start w:val="1"/>
      <w:numFmt w:val="bullet"/>
      <w:lvlText w:val="•"/>
      <w:lvlJc w:val="left"/>
      <w:pPr>
        <w:ind w:left="8398" w:hanging="368"/>
      </w:pPr>
      <w:rPr>
        <w:rFonts w:hint="default"/>
      </w:rPr>
    </w:lvl>
  </w:abstractNum>
  <w:abstractNum w:abstractNumId="6" w15:restartNumberingAfterBreak="0">
    <w:nsid w:val="217F4114"/>
    <w:multiLevelType w:val="hybridMultilevel"/>
    <w:tmpl w:val="BB1C91B8"/>
    <w:lvl w:ilvl="0" w:tplc="BB5C586A">
      <w:start w:val="1"/>
      <w:numFmt w:val="bullet"/>
      <w:lvlText w:val=""/>
      <w:lvlJc w:val="left"/>
      <w:pPr>
        <w:ind w:left="483" w:hanging="371"/>
      </w:pPr>
      <w:rPr>
        <w:rFonts w:ascii="Symbol" w:eastAsia="Symbol" w:hAnsi="Symbol" w:hint="default"/>
        <w:w w:val="99"/>
        <w:sz w:val="20"/>
        <w:szCs w:val="20"/>
      </w:rPr>
    </w:lvl>
    <w:lvl w:ilvl="1" w:tplc="54AE28AE">
      <w:start w:val="1"/>
      <w:numFmt w:val="bullet"/>
      <w:lvlText w:val="o"/>
      <w:lvlJc w:val="left"/>
      <w:pPr>
        <w:ind w:left="845" w:hanging="368"/>
      </w:pPr>
      <w:rPr>
        <w:rFonts w:ascii="Courier New" w:eastAsia="Courier New" w:hAnsi="Courier New" w:hint="default"/>
        <w:w w:val="99"/>
        <w:sz w:val="20"/>
        <w:szCs w:val="20"/>
      </w:rPr>
    </w:lvl>
    <w:lvl w:ilvl="2" w:tplc="116491C2">
      <w:start w:val="1"/>
      <w:numFmt w:val="bullet"/>
      <w:lvlText w:val="•"/>
      <w:lvlJc w:val="left"/>
      <w:pPr>
        <w:ind w:left="1856" w:hanging="368"/>
      </w:pPr>
      <w:rPr>
        <w:rFonts w:hint="default"/>
      </w:rPr>
    </w:lvl>
    <w:lvl w:ilvl="3" w:tplc="680AC4C8">
      <w:start w:val="1"/>
      <w:numFmt w:val="bullet"/>
      <w:lvlText w:val="•"/>
      <w:lvlJc w:val="left"/>
      <w:pPr>
        <w:ind w:left="2867" w:hanging="368"/>
      </w:pPr>
      <w:rPr>
        <w:rFonts w:hint="default"/>
      </w:rPr>
    </w:lvl>
    <w:lvl w:ilvl="4" w:tplc="A2984880">
      <w:start w:val="1"/>
      <w:numFmt w:val="bullet"/>
      <w:lvlText w:val="•"/>
      <w:lvlJc w:val="left"/>
      <w:pPr>
        <w:ind w:left="3879" w:hanging="368"/>
      </w:pPr>
      <w:rPr>
        <w:rFonts w:hint="default"/>
      </w:rPr>
    </w:lvl>
    <w:lvl w:ilvl="5" w:tplc="DFC2BE7E">
      <w:start w:val="1"/>
      <w:numFmt w:val="bullet"/>
      <w:lvlText w:val="•"/>
      <w:lvlJc w:val="left"/>
      <w:pPr>
        <w:ind w:left="4890" w:hanging="368"/>
      </w:pPr>
      <w:rPr>
        <w:rFonts w:hint="default"/>
      </w:rPr>
    </w:lvl>
    <w:lvl w:ilvl="6" w:tplc="89EE19F6">
      <w:start w:val="1"/>
      <w:numFmt w:val="bullet"/>
      <w:lvlText w:val="•"/>
      <w:lvlJc w:val="left"/>
      <w:pPr>
        <w:ind w:left="5901" w:hanging="368"/>
      </w:pPr>
      <w:rPr>
        <w:rFonts w:hint="default"/>
      </w:rPr>
    </w:lvl>
    <w:lvl w:ilvl="7" w:tplc="3BE40560">
      <w:start w:val="1"/>
      <w:numFmt w:val="bullet"/>
      <w:lvlText w:val="•"/>
      <w:lvlJc w:val="left"/>
      <w:pPr>
        <w:ind w:left="6912" w:hanging="368"/>
      </w:pPr>
      <w:rPr>
        <w:rFonts w:hint="default"/>
      </w:rPr>
    </w:lvl>
    <w:lvl w:ilvl="8" w:tplc="AA1EEAE8">
      <w:start w:val="1"/>
      <w:numFmt w:val="bullet"/>
      <w:lvlText w:val="•"/>
      <w:lvlJc w:val="left"/>
      <w:pPr>
        <w:ind w:left="7923" w:hanging="368"/>
      </w:pPr>
      <w:rPr>
        <w:rFonts w:hint="default"/>
      </w:rPr>
    </w:lvl>
  </w:abstractNum>
  <w:abstractNum w:abstractNumId="7" w15:restartNumberingAfterBreak="0">
    <w:nsid w:val="21F457A7"/>
    <w:multiLevelType w:val="hybridMultilevel"/>
    <w:tmpl w:val="BC328252"/>
    <w:lvl w:ilvl="0" w:tplc="1496024C">
      <w:start w:val="1"/>
      <w:numFmt w:val="bullet"/>
      <w:lvlText w:val=""/>
      <w:lvlJc w:val="left"/>
      <w:pPr>
        <w:ind w:left="419" w:hanging="284"/>
      </w:pPr>
      <w:rPr>
        <w:rFonts w:ascii="Symbol" w:eastAsia="Symbol" w:hAnsi="Symbol" w:hint="default"/>
        <w:sz w:val="16"/>
        <w:szCs w:val="16"/>
      </w:rPr>
    </w:lvl>
    <w:lvl w:ilvl="1" w:tplc="5B60F81C">
      <w:start w:val="1"/>
      <w:numFmt w:val="bullet"/>
      <w:lvlText w:val="•"/>
      <w:lvlJc w:val="left"/>
      <w:pPr>
        <w:ind w:left="645" w:hanging="284"/>
      </w:pPr>
      <w:rPr>
        <w:rFonts w:hint="default"/>
      </w:rPr>
    </w:lvl>
    <w:lvl w:ilvl="2" w:tplc="DEEA72F6">
      <w:start w:val="1"/>
      <w:numFmt w:val="bullet"/>
      <w:lvlText w:val="•"/>
      <w:lvlJc w:val="left"/>
      <w:pPr>
        <w:ind w:left="872" w:hanging="284"/>
      </w:pPr>
      <w:rPr>
        <w:rFonts w:hint="default"/>
      </w:rPr>
    </w:lvl>
    <w:lvl w:ilvl="3" w:tplc="AA201A7A">
      <w:start w:val="1"/>
      <w:numFmt w:val="bullet"/>
      <w:lvlText w:val="•"/>
      <w:lvlJc w:val="left"/>
      <w:pPr>
        <w:ind w:left="1098" w:hanging="284"/>
      </w:pPr>
      <w:rPr>
        <w:rFonts w:hint="default"/>
      </w:rPr>
    </w:lvl>
    <w:lvl w:ilvl="4" w:tplc="0CF8ED92">
      <w:start w:val="1"/>
      <w:numFmt w:val="bullet"/>
      <w:lvlText w:val="•"/>
      <w:lvlJc w:val="left"/>
      <w:pPr>
        <w:ind w:left="1325" w:hanging="284"/>
      </w:pPr>
      <w:rPr>
        <w:rFonts w:hint="default"/>
      </w:rPr>
    </w:lvl>
    <w:lvl w:ilvl="5" w:tplc="7A30E252">
      <w:start w:val="1"/>
      <w:numFmt w:val="bullet"/>
      <w:lvlText w:val="•"/>
      <w:lvlJc w:val="left"/>
      <w:pPr>
        <w:ind w:left="1551" w:hanging="284"/>
      </w:pPr>
      <w:rPr>
        <w:rFonts w:hint="default"/>
      </w:rPr>
    </w:lvl>
    <w:lvl w:ilvl="6" w:tplc="1D3CE062">
      <w:start w:val="1"/>
      <w:numFmt w:val="bullet"/>
      <w:lvlText w:val="•"/>
      <w:lvlJc w:val="left"/>
      <w:pPr>
        <w:ind w:left="1778" w:hanging="284"/>
      </w:pPr>
      <w:rPr>
        <w:rFonts w:hint="default"/>
      </w:rPr>
    </w:lvl>
    <w:lvl w:ilvl="7" w:tplc="B94C44FC">
      <w:start w:val="1"/>
      <w:numFmt w:val="bullet"/>
      <w:lvlText w:val="•"/>
      <w:lvlJc w:val="left"/>
      <w:pPr>
        <w:ind w:left="2004" w:hanging="284"/>
      </w:pPr>
      <w:rPr>
        <w:rFonts w:hint="default"/>
      </w:rPr>
    </w:lvl>
    <w:lvl w:ilvl="8" w:tplc="E7449C7E">
      <w:start w:val="1"/>
      <w:numFmt w:val="bullet"/>
      <w:lvlText w:val="•"/>
      <w:lvlJc w:val="left"/>
      <w:pPr>
        <w:ind w:left="2231" w:hanging="284"/>
      </w:pPr>
      <w:rPr>
        <w:rFonts w:hint="default"/>
      </w:rPr>
    </w:lvl>
  </w:abstractNum>
  <w:abstractNum w:abstractNumId="8" w15:restartNumberingAfterBreak="0">
    <w:nsid w:val="2D0C6156"/>
    <w:multiLevelType w:val="hybridMultilevel"/>
    <w:tmpl w:val="B218E11E"/>
    <w:lvl w:ilvl="0" w:tplc="E3F00520">
      <w:start w:val="1"/>
      <w:numFmt w:val="bullet"/>
      <w:lvlText w:val=""/>
      <w:lvlJc w:val="left"/>
      <w:pPr>
        <w:ind w:left="419" w:hanging="284"/>
      </w:pPr>
      <w:rPr>
        <w:rFonts w:ascii="Symbol" w:eastAsia="Symbol" w:hAnsi="Symbol" w:hint="default"/>
        <w:sz w:val="16"/>
        <w:szCs w:val="16"/>
      </w:rPr>
    </w:lvl>
    <w:lvl w:ilvl="1" w:tplc="F0EE6E48">
      <w:start w:val="1"/>
      <w:numFmt w:val="bullet"/>
      <w:lvlText w:val="•"/>
      <w:lvlJc w:val="left"/>
      <w:pPr>
        <w:ind w:left="645" w:hanging="284"/>
      </w:pPr>
      <w:rPr>
        <w:rFonts w:hint="default"/>
      </w:rPr>
    </w:lvl>
    <w:lvl w:ilvl="2" w:tplc="5A803F80">
      <w:start w:val="1"/>
      <w:numFmt w:val="bullet"/>
      <w:lvlText w:val="•"/>
      <w:lvlJc w:val="left"/>
      <w:pPr>
        <w:ind w:left="872" w:hanging="284"/>
      </w:pPr>
      <w:rPr>
        <w:rFonts w:hint="default"/>
      </w:rPr>
    </w:lvl>
    <w:lvl w:ilvl="3" w:tplc="A36AB62C">
      <w:start w:val="1"/>
      <w:numFmt w:val="bullet"/>
      <w:lvlText w:val="•"/>
      <w:lvlJc w:val="left"/>
      <w:pPr>
        <w:ind w:left="1098" w:hanging="284"/>
      </w:pPr>
      <w:rPr>
        <w:rFonts w:hint="default"/>
      </w:rPr>
    </w:lvl>
    <w:lvl w:ilvl="4" w:tplc="31CCAC76">
      <w:start w:val="1"/>
      <w:numFmt w:val="bullet"/>
      <w:lvlText w:val="•"/>
      <w:lvlJc w:val="left"/>
      <w:pPr>
        <w:ind w:left="1325" w:hanging="284"/>
      </w:pPr>
      <w:rPr>
        <w:rFonts w:hint="default"/>
      </w:rPr>
    </w:lvl>
    <w:lvl w:ilvl="5" w:tplc="C36E0C4E">
      <w:start w:val="1"/>
      <w:numFmt w:val="bullet"/>
      <w:lvlText w:val="•"/>
      <w:lvlJc w:val="left"/>
      <w:pPr>
        <w:ind w:left="1551" w:hanging="284"/>
      </w:pPr>
      <w:rPr>
        <w:rFonts w:hint="default"/>
      </w:rPr>
    </w:lvl>
    <w:lvl w:ilvl="6" w:tplc="8AAA0140">
      <w:start w:val="1"/>
      <w:numFmt w:val="bullet"/>
      <w:lvlText w:val="•"/>
      <w:lvlJc w:val="left"/>
      <w:pPr>
        <w:ind w:left="1778" w:hanging="284"/>
      </w:pPr>
      <w:rPr>
        <w:rFonts w:hint="default"/>
      </w:rPr>
    </w:lvl>
    <w:lvl w:ilvl="7" w:tplc="4E6884C6">
      <w:start w:val="1"/>
      <w:numFmt w:val="bullet"/>
      <w:lvlText w:val="•"/>
      <w:lvlJc w:val="left"/>
      <w:pPr>
        <w:ind w:left="2004" w:hanging="284"/>
      </w:pPr>
      <w:rPr>
        <w:rFonts w:hint="default"/>
      </w:rPr>
    </w:lvl>
    <w:lvl w:ilvl="8" w:tplc="42F4F532">
      <w:start w:val="1"/>
      <w:numFmt w:val="bullet"/>
      <w:lvlText w:val="•"/>
      <w:lvlJc w:val="left"/>
      <w:pPr>
        <w:ind w:left="2231" w:hanging="284"/>
      </w:pPr>
      <w:rPr>
        <w:rFonts w:hint="default"/>
      </w:rPr>
    </w:lvl>
  </w:abstractNum>
  <w:abstractNum w:abstractNumId="9" w15:restartNumberingAfterBreak="0">
    <w:nsid w:val="33E10708"/>
    <w:multiLevelType w:val="hybridMultilevel"/>
    <w:tmpl w:val="E676EC04"/>
    <w:lvl w:ilvl="0" w:tplc="05F0312E">
      <w:start w:val="1"/>
      <w:numFmt w:val="decimal"/>
      <w:lvlText w:val="%1."/>
      <w:lvlJc w:val="left"/>
      <w:pPr>
        <w:ind w:left="571" w:hanging="284"/>
        <w:jc w:val="left"/>
      </w:pPr>
      <w:rPr>
        <w:rFonts w:ascii="Century Gothic" w:eastAsia="Century Gothic" w:hAnsi="Century Gothic" w:hint="default"/>
        <w:spacing w:val="1"/>
        <w:sz w:val="18"/>
        <w:szCs w:val="18"/>
      </w:rPr>
    </w:lvl>
    <w:lvl w:ilvl="1" w:tplc="FB1E342C">
      <w:start w:val="1"/>
      <w:numFmt w:val="bullet"/>
      <w:lvlText w:val="•"/>
      <w:lvlJc w:val="left"/>
      <w:pPr>
        <w:ind w:left="1608" w:hanging="284"/>
      </w:pPr>
      <w:rPr>
        <w:rFonts w:hint="default"/>
      </w:rPr>
    </w:lvl>
    <w:lvl w:ilvl="2" w:tplc="DF520D76">
      <w:start w:val="1"/>
      <w:numFmt w:val="bullet"/>
      <w:lvlText w:val="•"/>
      <w:lvlJc w:val="left"/>
      <w:pPr>
        <w:ind w:left="2646" w:hanging="284"/>
      </w:pPr>
      <w:rPr>
        <w:rFonts w:hint="default"/>
      </w:rPr>
    </w:lvl>
    <w:lvl w:ilvl="3" w:tplc="C300542C">
      <w:start w:val="1"/>
      <w:numFmt w:val="bullet"/>
      <w:lvlText w:val="•"/>
      <w:lvlJc w:val="left"/>
      <w:pPr>
        <w:ind w:left="3683" w:hanging="284"/>
      </w:pPr>
      <w:rPr>
        <w:rFonts w:hint="default"/>
      </w:rPr>
    </w:lvl>
    <w:lvl w:ilvl="4" w:tplc="8F2AE63C">
      <w:start w:val="1"/>
      <w:numFmt w:val="bullet"/>
      <w:lvlText w:val="•"/>
      <w:lvlJc w:val="left"/>
      <w:pPr>
        <w:ind w:left="4721" w:hanging="284"/>
      </w:pPr>
      <w:rPr>
        <w:rFonts w:hint="default"/>
      </w:rPr>
    </w:lvl>
    <w:lvl w:ilvl="5" w:tplc="0C4C058E">
      <w:start w:val="1"/>
      <w:numFmt w:val="bullet"/>
      <w:lvlText w:val="•"/>
      <w:lvlJc w:val="left"/>
      <w:pPr>
        <w:ind w:left="5758" w:hanging="284"/>
      </w:pPr>
      <w:rPr>
        <w:rFonts w:hint="default"/>
      </w:rPr>
    </w:lvl>
    <w:lvl w:ilvl="6" w:tplc="569C2A64">
      <w:start w:val="1"/>
      <w:numFmt w:val="bullet"/>
      <w:lvlText w:val="•"/>
      <w:lvlJc w:val="left"/>
      <w:pPr>
        <w:ind w:left="6796" w:hanging="284"/>
      </w:pPr>
      <w:rPr>
        <w:rFonts w:hint="default"/>
      </w:rPr>
    </w:lvl>
    <w:lvl w:ilvl="7" w:tplc="CCD812DA">
      <w:start w:val="1"/>
      <w:numFmt w:val="bullet"/>
      <w:lvlText w:val="•"/>
      <w:lvlJc w:val="left"/>
      <w:pPr>
        <w:ind w:left="7833" w:hanging="284"/>
      </w:pPr>
      <w:rPr>
        <w:rFonts w:hint="default"/>
      </w:rPr>
    </w:lvl>
    <w:lvl w:ilvl="8" w:tplc="834EB158">
      <w:start w:val="1"/>
      <w:numFmt w:val="bullet"/>
      <w:lvlText w:val="•"/>
      <w:lvlJc w:val="left"/>
      <w:pPr>
        <w:ind w:left="8871" w:hanging="284"/>
      </w:pPr>
      <w:rPr>
        <w:rFonts w:hint="default"/>
      </w:rPr>
    </w:lvl>
  </w:abstractNum>
  <w:abstractNum w:abstractNumId="10" w15:restartNumberingAfterBreak="0">
    <w:nsid w:val="3DB763A7"/>
    <w:multiLevelType w:val="hybridMultilevel"/>
    <w:tmpl w:val="75A808C4"/>
    <w:lvl w:ilvl="0" w:tplc="A566AB22">
      <w:start w:val="1"/>
      <w:numFmt w:val="bullet"/>
      <w:lvlText w:val=""/>
      <w:lvlJc w:val="left"/>
      <w:pPr>
        <w:ind w:left="532" w:hanging="358"/>
      </w:pPr>
      <w:rPr>
        <w:rFonts w:ascii="Symbol" w:eastAsia="Symbol" w:hAnsi="Symbol" w:hint="default"/>
        <w:w w:val="99"/>
        <w:sz w:val="20"/>
        <w:szCs w:val="20"/>
      </w:rPr>
    </w:lvl>
    <w:lvl w:ilvl="1" w:tplc="D540B3C4">
      <w:start w:val="1"/>
      <w:numFmt w:val="bullet"/>
      <w:lvlText w:val="o"/>
      <w:lvlJc w:val="left"/>
      <w:pPr>
        <w:ind w:left="1241" w:hanging="356"/>
      </w:pPr>
      <w:rPr>
        <w:rFonts w:ascii="Courier New" w:eastAsia="Courier New" w:hAnsi="Courier New" w:hint="default"/>
        <w:w w:val="99"/>
        <w:sz w:val="20"/>
        <w:szCs w:val="20"/>
      </w:rPr>
    </w:lvl>
    <w:lvl w:ilvl="2" w:tplc="1BDE7D3E">
      <w:start w:val="1"/>
      <w:numFmt w:val="bullet"/>
      <w:lvlText w:val="•"/>
      <w:lvlJc w:val="left"/>
      <w:pPr>
        <w:ind w:left="2246" w:hanging="356"/>
      </w:pPr>
      <w:rPr>
        <w:rFonts w:hint="default"/>
      </w:rPr>
    </w:lvl>
    <w:lvl w:ilvl="3" w:tplc="254E8FD6">
      <w:start w:val="1"/>
      <w:numFmt w:val="bullet"/>
      <w:lvlText w:val="•"/>
      <w:lvlJc w:val="left"/>
      <w:pPr>
        <w:ind w:left="3251" w:hanging="356"/>
      </w:pPr>
      <w:rPr>
        <w:rFonts w:hint="default"/>
      </w:rPr>
    </w:lvl>
    <w:lvl w:ilvl="4" w:tplc="682CD9D0">
      <w:start w:val="1"/>
      <w:numFmt w:val="bullet"/>
      <w:lvlText w:val="•"/>
      <w:lvlJc w:val="left"/>
      <w:pPr>
        <w:ind w:left="4256" w:hanging="356"/>
      </w:pPr>
      <w:rPr>
        <w:rFonts w:hint="default"/>
      </w:rPr>
    </w:lvl>
    <w:lvl w:ilvl="5" w:tplc="BC1AB102">
      <w:start w:val="1"/>
      <w:numFmt w:val="bullet"/>
      <w:lvlText w:val="•"/>
      <w:lvlJc w:val="left"/>
      <w:pPr>
        <w:ind w:left="5261" w:hanging="356"/>
      </w:pPr>
      <w:rPr>
        <w:rFonts w:hint="default"/>
      </w:rPr>
    </w:lvl>
    <w:lvl w:ilvl="6" w:tplc="497C90C0">
      <w:start w:val="1"/>
      <w:numFmt w:val="bullet"/>
      <w:lvlText w:val="•"/>
      <w:lvlJc w:val="left"/>
      <w:pPr>
        <w:ind w:left="6266" w:hanging="356"/>
      </w:pPr>
      <w:rPr>
        <w:rFonts w:hint="default"/>
      </w:rPr>
    </w:lvl>
    <w:lvl w:ilvl="7" w:tplc="9F20FD0C">
      <w:start w:val="1"/>
      <w:numFmt w:val="bullet"/>
      <w:lvlText w:val="•"/>
      <w:lvlJc w:val="left"/>
      <w:pPr>
        <w:ind w:left="7271" w:hanging="356"/>
      </w:pPr>
      <w:rPr>
        <w:rFonts w:hint="default"/>
      </w:rPr>
    </w:lvl>
    <w:lvl w:ilvl="8" w:tplc="785E1D3C">
      <w:start w:val="1"/>
      <w:numFmt w:val="bullet"/>
      <w:lvlText w:val="•"/>
      <w:lvlJc w:val="left"/>
      <w:pPr>
        <w:ind w:left="8276" w:hanging="356"/>
      </w:pPr>
      <w:rPr>
        <w:rFonts w:hint="default"/>
      </w:rPr>
    </w:lvl>
  </w:abstractNum>
  <w:abstractNum w:abstractNumId="11" w15:restartNumberingAfterBreak="0">
    <w:nsid w:val="509114BF"/>
    <w:multiLevelType w:val="multilevel"/>
    <w:tmpl w:val="32DED3DA"/>
    <w:lvl w:ilvl="0">
      <w:start w:val="1"/>
      <w:numFmt w:val="decimal"/>
      <w:lvlText w:val="%1."/>
      <w:lvlJc w:val="left"/>
      <w:pPr>
        <w:ind w:left="553" w:hanging="440"/>
        <w:jc w:val="left"/>
      </w:pPr>
      <w:rPr>
        <w:rFonts w:ascii="Century Gothic" w:eastAsia="Century Gothic" w:hAnsi="Century Gothic" w:hint="default"/>
        <w:b/>
        <w:bCs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994" w:hanging="661"/>
        <w:jc w:val="left"/>
      </w:pPr>
      <w:rPr>
        <w:rFonts w:ascii="Century Gothic" w:eastAsia="Century Gothic" w:hAnsi="Century Gothic" w:hint="default"/>
        <w:spacing w:val="-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993" w:hanging="6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93" w:hanging="6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92" w:hanging="6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1" w:hanging="6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0" w:hanging="6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9" w:hanging="6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661"/>
      </w:pPr>
      <w:rPr>
        <w:rFonts w:hint="default"/>
      </w:rPr>
    </w:lvl>
  </w:abstractNum>
  <w:abstractNum w:abstractNumId="12" w15:restartNumberingAfterBreak="0">
    <w:nsid w:val="5C1D7D36"/>
    <w:multiLevelType w:val="multilevel"/>
    <w:tmpl w:val="FA483D80"/>
    <w:lvl w:ilvl="0">
      <w:start w:val="1"/>
      <w:numFmt w:val="decimal"/>
      <w:lvlText w:val="%1."/>
      <w:lvlJc w:val="left"/>
      <w:pPr>
        <w:ind w:left="680" w:hanging="567"/>
        <w:jc w:val="left"/>
      </w:pPr>
      <w:rPr>
        <w:rFonts w:ascii="Century Gothic" w:eastAsia="Century Gothic" w:hAnsi="Century Gothic" w:hint="default"/>
        <w:b/>
        <w:bCs/>
        <w:color w:val="5F4879"/>
        <w:spacing w:val="-1"/>
        <w:w w:val="99"/>
        <w:sz w:val="42"/>
        <w:szCs w:val="42"/>
      </w:rPr>
    </w:lvl>
    <w:lvl w:ilvl="1">
      <w:start w:val="1"/>
      <w:numFmt w:val="decimal"/>
      <w:lvlText w:val="%1.%2."/>
      <w:lvlJc w:val="left"/>
      <w:pPr>
        <w:ind w:left="966" w:hanging="853"/>
        <w:jc w:val="left"/>
      </w:pPr>
      <w:rPr>
        <w:rFonts w:ascii="Century Gothic" w:eastAsia="Century Gothic" w:hAnsi="Century Gothic" w:hint="default"/>
        <w:b/>
        <w:bCs/>
        <w:color w:val="5F4879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7997" w:hanging="204"/>
      </w:pPr>
      <w:rPr>
        <w:rFonts w:ascii="Arial" w:eastAsia="Arial" w:hAnsi="Arial" w:hint="default"/>
        <w:color w:val="E36C09"/>
        <w:sz w:val="18"/>
        <w:szCs w:val="18"/>
      </w:rPr>
    </w:lvl>
    <w:lvl w:ilvl="3">
      <w:start w:val="1"/>
      <w:numFmt w:val="bullet"/>
      <w:lvlText w:val="•"/>
      <w:lvlJc w:val="left"/>
      <w:pPr>
        <w:ind w:left="966" w:hanging="2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997" w:hanging="2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130" w:hanging="2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14" w:hanging="2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57" w:hanging="2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00" w:hanging="204"/>
      </w:pPr>
      <w:rPr>
        <w:rFonts w:hint="default"/>
      </w:rPr>
    </w:lvl>
  </w:abstractNum>
  <w:abstractNum w:abstractNumId="13" w15:restartNumberingAfterBreak="0">
    <w:nsid w:val="62F80A0D"/>
    <w:multiLevelType w:val="hybridMultilevel"/>
    <w:tmpl w:val="A91E7052"/>
    <w:lvl w:ilvl="0" w:tplc="842064A0">
      <w:start w:val="1"/>
      <w:numFmt w:val="bullet"/>
      <w:lvlText w:val=""/>
      <w:lvlJc w:val="left"/>
      <w:pPr>
        <w:ind w:left="471" w:hanging="370"/>
      </w:pPr>
      <w:rPr>
        <w:rFonts w:ascii="Symbol" w:eastAsia="Symbol" w:hAnsi="Symbol" w:hint="default"/>
        <w:sz w:val="18"/>
        <w:szCs w:val="18"/>
      </w:rPr>
    </w:lvl>
    <w:lvl w:ilvl="1" w:tplc="E8D61D76">
      <w:start w:val="1"/>
      <w:numFmt w:val="bullet"/>
      <w:lvlText w:val="•"/>
      <w:lvlJc w:val="left"/>
      <w:pPr>
        <w:ind w:left="692" w:hanging="370"/>
      </w:pPr>
      <w:rPr>
        <w:rFonts w:hint="default"/>
      </w:rPr>
    </w:lvl>
    <w:lvl w:ilvl="2" w:tplc="A2785D64">
      <w:start w:val="1"/>
      <w:numFmt w:val="bullet"/>
      <w:lvlText w:val="•"/>
      <w:lvlJc w:val="left"/>
      <w:pPr>
        <w:ind w:left="913" w:hanging="370"/>
      </w:pPr>
      <w:rPr>
        <w:rFonts w:hint="default"/>
      </w:rPr>
    </w:lvl>
    <w:lvl w:ilvl="3" w:tplc="61F672DC">
      <w:start w:val="1"/>
      <w:numFmt w:val="bullet"/>
      <w:lvlText w:val="•"/>
      <w:lvlJc w:val="left"/>
      <w:pPr>
        <w:ind w:left="1134" w:hanging="370"/>
      </w:pPr>
      <w:rPr>
        <w:rFonts w:hint="default"/>
      </w:rPr>
    </w:lvl>
    <w:lvl w:ilvl="4" w:tplc="DB468714">
      <w:start w:val="1"/>
      <w:numFmt w:val="bullet"/>
      <w:lvlText w:val="•"/>
      <w:lvlJc w:val="left"/>
      <w:pPr>
        <w:ind w:left="1355" w:hanging="370"/>
      </w:pPr>
      <w:rPr>
        <w:rFonts w:hint="default"/>
      </w:rPr>
    </w:lvl>
    <w:lvl w:ilvl="5" w:tplc="AFD65562">
      <w:start w:val="1"/>
      <w:numFmt w:val="bullet"/>
      <w:lvlText w:val="•"/>
      <w:lvlJc w:val="left"/>
      <w:pPr>
        <w:ind w:left="1576" w:hanging="370"/>
      </w:pPr>
      <w:rPr>
        <w:rFonts w:hint="default"/>
      </w:rPr>
    </w:lvl>
    <w:lvl w:ilvl="6" w:tplc="084CD064">
      <w:start w:val="1"/>
      <w:numFmt w:val="bullet"/>
      <w:lvlText w:val="•"/>
      <w:lvlJc w:val="left"/>
      <w:pPr>
        <w:ind w:left="1797" w:hanging="370"/>
      </w:pPr>
      <w:rPr>
        <w:rFonts w:hint="default"/>
      </w:rPr>
    </w:lvl>
    <w:lvl w:ilvl="7" w:tplc="3FF2B66C">
      <w:start w:val="1"/>
      <w:numFmt w:val="bullet"/>
      <w:lvlText w:val="•"/>
      <w:lvlJc w:val="left"/>
      <w:pPr>
        <w:ind w:left="2018" w:hanging="370"/>
      </w:pPr>
      <w:rPr>
        <w:rFonts w:hint="default"/>
      </w:rPr>
    </w:lvl>
    <w:lvl w:ilvl="8" w:tplc="BDB2092A">
      <w:start w:val="1"/>
      <w:numFmt w:val="bullet"/>
      <w:lvlText w:val="•"/>
      <w:lvlJc w:val="left"/>
      <w:pPr>
        <w:ind w:left="2239" w:hanging="370"/>
      </w:pPr>
      <w:rPr>
        <w:rFonts w:hint="default"/>
      </w:rPr>
    </w:lvl>
  </w:abstractNum>
  <w:abstractNum w:abstractNumId="14" w15:restartNumberingAfterBreak="0">
    <w:nsid w:val="66371A67"/>
    <w:multiLevelType w:val="hybridMultilevel"/>
    <w:tmpl w:val="216A29C6"/>
    <w:lvl w:ilvl="0" w:tplc="15DAC8EE">
      <w:start w:val="1"/>
      <w:numFmt w:val="bullet"/>
      <w:lvlText w:val="o"/>
      <w:lvlJc w:val="left"/>
      <w:pPr>
        <w:ind w:left="845" w:hanging="368"/>
      </w:pPr>
      <w:rPr>
        <w:rFonts w:ascii="Courier New" w:eastAsia="Courier New" w:hAnsi="Courier New" w:hint="default"/>
        <w:w w:val="99"/>
        <w:sz w:val="20"/>
        <w:szCs w:val="20"/>
      </w:rPr>
    </w:lvl>
    <w:lvl w:ilvl="1" w:tplc="F858CAC0">
      <w:start w:val="1"/>
      <w:numFmt w:val="bullet"/>
      <w:lvlText w:val="•"/>
      <w:lvlJc w:val="left"/>
      <w:pPr>
        <w:ind w:left="1757" w:hanging="368"/>
      </w:pPr>
      <w:rPr>
        <w:rFonts w:hint="default"/>
      </w:rPr>
    </w:lvl>
    <w:lvl w:ilvl="2" w:tplc="B1FE02B0">
      <w:start w:val="1"/>
      <w:numFmt w:val="bullet"/>
      <w:lvlText w:val="•"/>
      <w:lvlJc w:val="left"/>
      <w:pPr>
        <w:ind w:left="2669" w:hanging="368"/>
      </w:pPr>
      <w:rPr>
        <w:rFonts w:hint="default"/>
      </w:rPr>
    </w:lvl>
    <w:lvl w:ilvl="3" w:tplc="8114447E">
      <w:start w:val="1"/>
      <w:numFmt w:val="bullet"/>
      <w:lvlText w:val="•"/>
      <w:lvlJc w:val="left"/>
      <w:pPr>
        <w:ind w:left="3581" w:hanging="368"/>
      </w:pPr>
      <w:rPr>
        <w:rFonts w:hint="default"/>
      </w:rPr>
    </w:lvl>
    <w:lvl w:ilvl="4" w:tplc="FEB4E122">
      <w:start w:val="1"/>
      <w:numFmt w:val="bullet"/>
      <w:lvlText w:val="•"/>
      <w:lvlJc w:val="left"/>
      <w:pPr>
        <w:ind w:left="4493" w:hanging="368"/>
      </w:pPr>
      <w:rPr>
        <w:rFonts w:hint="default"/>
      </w:rPr>
    </w:lvl>
    <w:lvl w:ilvl="5" w:tplc="910023F6">
      <w:start w:val="1"/>
      <w:numFmt w:val="bullet"/>
      <w:lvlText w:val="•"/>
      <w:lvlJc w:val="left"/>
      <w:pPr>
        <w:ind w:left="5405" w:hanging="368"/>
      </w:pPr>
      <w:rPr>
        <w:rFonts w:hint="default"/>
      </w:rPr>
    </w:lvl>
    <w:lvl w:ilvl="6" w:tplc="F0104320">
      <w:start w:val="1"/>
      <w:numFmt w:val="bullet"/>
      <w:lvlText w:val="•"/>
      <w:lvlJc w:val="left"/>
      <w:pPr>
        <w:ind w:left="6317" w:hanging="368"/>
      </w:pPr>
      <w:rPr>
        <w:rFonts w:hint="default"/>
      </w:rPr>
    </w:lvl>
    <w:lvl w:ilvl="7" w:tplc="AA8C6AA2">
      <w:start w:val="1"/>
      <w:numFmt w:val="bullet"/>
      <w:lvlText w:val="•"/>
      <w:lvlJc w:val="left"/>
      <w:pPr>
        <w:ind w:left="7230" w:hanging="368"/>
      </w:pPr>
      <w:rPr>
        <w:rFonts w:hint="default"/>
      </w:rPr>
    </w:lvl>
    <w:lvl w:ilvl="8" w:tplc="3E00D110">
      <w:start w:val="1"/>
      <w:numFmt w:val="bullet"/>
      <w:lvlText w:val="•"/>
      <w:lvlJc w:val="left"/>
      <w:pPr>
        <w:ind w:left="8142" w:hanging="368"/>
      </w:pPr>
      <w:rPr>
        <w:rFonts w:hint="default"/>
      </w:rPr>
    </w:lvl>
  </w:abstractNum>
  <w:abstractNum w:abstractNumId="15" w15:restartNumberingAfterBreak="0">
    <w:nsid w:val="70DE4636"/>
    <w:multiLevelType w:val="hybridMultilevel"/>
    <w:tmpl w:val="7C9CFA40"/>
    <w:lvl w:ilvl="0" w:tplc="13D8AD42">
      <w:start w:val="1"/>
      <w:numFmt w:val="bullet"/>
      <w:lvlText w:val=""/>
      <w:lvlJc w:val="left"/>
      <w:pPr>
        <w:ind w:left="471" w:hanging="370"/>
      </w:pPr>
      <w:rPr>
        <w:rFonts w:ascii="Symbol" w:eastAsia="Symbol" w:hAnsi="Symbol" w:hint="default"/>
        <w:sz w:val="18"/>
        <w:szCs w:val="18"/>
      </w:rPr>
    </w:lvl>
    <w:lvl w:ilvl="1" w:tplc="3A5C58CC">
      <w:start w:val="1"/>
      <w:numFmt w:val="bullet"/>
      <w:lvlText w:val="•"/>
      <w:lvlJc w:val="left"/>
      <w:pPr>
        <w:ind w:left="692" w:hanging="370"/>
      </w:pPr>
      <w:rPr>
        <w:rFonts w:hint="default"/>
      </w:rPr>
    </w:lvl>
    <w:lvl w:ilvl="2" w:tplc="058072E2">
      <w:start w:val="1"/>
      <w:numFmt w:val="bullet"/>
      <w:lvlText w:val="•"/>
      <w:lvlJc w:val="left"/>
      <w:pPr>
        <w:ind w:left="913" w:hanging="370"/>
      </w:pPr>
      <w:rPr>
        <w:rFonts w:hint="default"/>
      </w:rPr>
    </w:lvl>
    <w:lvl w:ilvl="3" w:tplc="CB70043A">
      <w:start w:val="1"/>
      <w:numFmt w:val="bullet"/>
      <w:lvlText w:val="•"/>
      <w:lvlJc w:val="left"/>
      <w:pPr>
        <w:ind w:left="1134" w:hanging="370"/>
      </w:pPr>
      <w:rPr>
        <w:rFonts w:hint="default"/>
      </w:rPr>
    </w:lvl>
    <w:lvl w:ilvl="4" w:tplc="7274335E">
      <w:start w:val="1"/>
      <w:numFmt w:val="bullet"/>
      <w:lvlText w:val="•"/>
      <w:lvlJc w:val="left"/>
      <w:pPr>
        <w:ind w:left="1355" w:hanging="370"/>
      </w:pPr>
      <w:rPr>
        <w:rFonts w:hint="default"/>
      </w:rPr>
    </w:lvl>
    <w:lvl w:ilvl="5" w:tplc="E9A02328">
      <w:start w:val="1"/>
      <w:numFmt w:val="bullet"/>
      <w:lvlText w:val="•"/>
      <w:lvlJc w:val="left"/>
      <w:pPr>
        <w:ind w:left="1576" w:hanging="370"/>
      </w:pPr>
      <w:rPr>
        <w:rFonts w:hint="default"/>
      </w:rPr>
    </w:lvl>
    <w:lvl w:ilvl="6" w:tplc="FD983EFC">
      <w:start w:val="1"/>
      <w:numFmt w:val="bullet"/>
      <w:lvlText w:val="•"/>
      <w:lvlJc w:val="left"/>
      <w:pPr>
        <w:ind w:left="1797" w:hanging="370"/>
      </w:pPr>
      <w:rPr>
        <w:rFonts w:hint="default"/>
      </w:rPr>
    </w:lvl>
    <w:lvl w:ilvl="7" w:tplc="BD68B08A">
      <w:start w:val="1"/>
      <w:numFmt w:val="bullet"/>
      <w:lvlText w:val="•"/>
      <w:lvlJc w:val="left"/>
      <w:pPr>
        <w:ind w:left="2018" w:hanging="370"/>
      </w:pPr>
      <w:rPr>
        <w:rFonts w:hint="default"/>
      </w:rPr>
    </w:lvl>
    <w:lvl w:ilvl="8" w:tplc="36441E4C">
      <w:start w:val="1"/>
      <w:numFmt w:val="bullet"/>
      <w:lvlText w:val="•"/>
      <w:lvlJc w:val="left"/>
      <w:pPr>
        <w:ind w:left="2239" w:hanging="370"/>
      </w:pPr>
      <w:rPr>
        <w:rFonts w:hint="default"/>
      </w:rPr>
    </w:lvl>
  </w:abstractNum>
  <w:abstractNum w:abstractNumId="16" w15:restartNumberingAfterBreak="0">
    <w:nsid w:val="789655B4"/>
    <w:multiLevelType w:val="hybridMultilevel"/>
    <w:tmpl w:val="42FC440C"/>
    <w:lvl w:ilvl="0" w:tplc="16BEC84A">
      <w:start w:val="1"/>
      <w:numFmt w:val="decimal"/>
      <w:lvlText w:val="%1."/>
      <w:lvlJc w:val="left"/>
      <w:pPr>
        <w:ind w:left="99" w:hanging="176"/>
        <w:jc w:val="left"/>
      </w:pPr>
      <w:rPr>
        <w:rFonts w:ascii="Century Gothic" w:eastAsia="Century Gothic" w:hAnsi="Century Gothic" w:hint="default"/>
        <w:spacing w:val="-1"/>
        <w:sz w:val="16"/>
        <w:szCs w:val="16"/>
      </w:rPr>
    </w:lvl>
    <w:lvl w:ilvl="1" w:tplc="48425B4E">
      <w:start w:val="1"/>
      <w:numFmt w:val="bullet"/>
      <w:lvlText w:val="•"/>
      <w:lvlJc w:val="left"/>
      <w:pPr>
        <w:ind w:left="1041" w:hanging="176"/>
      </w:pPr>
      <w:rPr>
        <w:rFonts w:hint="default"/>
      </w:rPr>
    </w:lvl>
    <w:lvl w:ilvl="2" w:tplc="282A4B2A">
      <w:start w:val="1"/>
      <w:numFmt w:val="bullet"/>
      <w:lvlText w:val="•"/>
      <w:lvlJc w:val="left"/>
      <w:pPr>
        <w:ind w:left="1983" w:hanging="176"/>
      </w:pPr>
      <w:rPr>
        <w:rFonts w:hint="default"/>
      </w:rPr>
    </w:lvl>
    <w:lvl w:ilvl="3" w:tplc="0CB00252">
      <w:start w:val="1"/>
      <w:numFmt w:val="bullet"/>
      <w:lvlText w:val="•"/>
      <w:lvlJc w:val="left"/>
      <w:pPr>
        <w:ind w:left="2925" w:hanging="176"/>
      </w:pPr>
      <w:rPr>
        <w:rFonts w:hint="default"/>
      </w:rPr>
    </w:lvl>
    <w:lvl w:ilvl="4" w:tplc="75223D38">
      <w:start w:val="1"/>
      <w:numFmt w:val="bullet"/>
      <w:lvlText w:val="•"/>
      <w:lvlJc w:val="left"/>
      <w:pPr>
        <w:ind w:left="3866" w:hanging="176"/>
      </w:pPr>
      <w:rPr>
        <w:rFonts w:hint="default"/>
      </w:rPr>
    </w:lvl>
    <w:lvl w:ilvl="5" w:tplc="1D4AEB42">
      <w:start w:val="1"/>
      <w:numFmt w:val="bullet"/>
      <w:lvlText w:val="•"/>
      <w:lvlJc w:val="left"/>
      <w:pPr>
        <w:ind w:left="4808" w:hanging="176"/>
      </w:pPr>
      <w:rPr>
        <w:rFonts w:hint="default"/>
      </w:rPr>
    </w:lvl>
    <w:lvl w:ilvl="6" w:tplc="CAA22374">
      <w:start w:val="1"/>
      <w:numFmt w:val="bullet"/>
      <w:lvlText w:val="•"/>
      <w:lvlJc w:val="left"/>
      <w:pPr>
        <w:ind w:left="5750" w:hanging="176"/>
      </w:pPr>
      <w:rPr>
        <w:rFonts w:hint="default"/>
      </w:rPr>
    </w:lvl>
    <w:lvl w:ilvl="7" w:tplc="9E70A27E">
      <w:start w:val="1"/>
      <w:numFmt w:val="bullet"/>
      <w:lvlText w:val="•"/>
      <w:lvlJc w:val="left"/>
      <w:pPr>
        <w:ind w:left="6692" w:hanging="176"/>
      </w:pPr>
      <w:rPr>
        <w:rFonts w:hint="default"/>
      </w:rPr>
    </w:lvl>
    <w:lvl w:ilvl="8" w:tplc="39A0FF22">
      <w:start w:val="1"/>
      <w:numFmt w:val="bullet"/>
      <w:lvlText w:val="•"/>
      <w:lvlJc w:val="left"/>
      <w:pPr>
        <w:ind w:left="7633" w:hanging="176"/>
      </w:pPr>
      <w:rPr>
        <w:rFonts w:hint="default"/>
      </w:r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13"/>
  </w:num>
  <w:num w:numId="5">
    <w:abstractNumId w:val="15"/>
  </w:num>
  <w:num w:numId="6">
    <w:abstractNumId w:val="14"/>
  </w:num>
  <w:num w:numId="7">
    <w:abstractNumId w:val="16"/>
  </w:num>
  <w:num w:numId="8">
    <w:abstractNumId w:val="8"/>
  </w:num>
  <w:num w:numId="9">
    <w:abstractNumId w:val="2"/>
  </w:num>
  <w:num w:numId="10">
    <w:abstractNumId w:val="4"/>
  </w:num>
  <w:num w:numId="11">
    <w:abstractNumId w:val="7"/>
  </w:num>
  <w:num w:numId="12">
    <w:abstractNumId w:val="1"/>
  </w:num>
  <w:num w:numId="13">
    <w:abstractNumId w:val="9"/>
  </w:num>
  <w:num w:numId="14">
    <w:abstractNumId w:val="3"/>
  </w:num>
  <w:num w:numId="15">
    <w:abstractNumId w:val="12"/>
  </w:num>
  <w:num w:numId="16">
    <w:abstractNumId w:val="1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32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CE2"/>
    <w:rsid w:val="003E30F1"/>
    <w:rsid w:val="00F20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20"/>
    <o:shapelayout v:ext="edit">
      <o:idmap v:ext="edit" data="1,3"/>
    </o:shapelayout>
  </w:shapeDefaults>
  <w:decimalSymbol w:val="."/>
  <w:listSeparator w:val=","/>
  <w14:docId w14:val="4E0555C5"/>
  <w15:docId w15:val="{55F2D6F6-A38C-4BA5-A60C-CB1573EB4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7"/>
      <w:outlineLvl w:val="0"/>
    </w:pPr>
    <w:rPr>
      <w:rFonts w:ascii="Century Gothic" w:eastAsia="Century Gothic" w:hAnsi="Century Gothic"/>
      <w:b/>
      <w:bCs/>
      <w:sz w:val="42"/>
      <w:szCs w:val="42"/>
    </w:rPr>
  </w:style>
  <w:style w:type="paragraph" w:styleId="Heading2">
    <w:name w:val="heading 2"/>
    <w:basedOn w:val="Normal"/>
    <w:uiPriority w:val="1"/>
    <w:qFormat/>
    <w:pPr>
      <w:ind w:left="960" w:hanging="852"/>
      <w:outlineLvl w:val="1"/>
    </w:pPr>
    <w:rPr>
      <w:rFonts w:ascii="Century Gothic" w:eastAsia="Century Gothic" w:hAnsi="Century Gothic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07"/>
      <w:outlineLvl w:val="2"/>
    </w:pPr>
    <w:rPr>
      <w:rFonts w:ascii="Century Gothic" w:eastAsia="Century Gothic" w:hAnsi="Century Gothic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3"/>
      <w:ind w:left="8"/>
    </w:pPr>
    <w:rPr>
      <w:rFonts w:ascii="Century Gothic" w:eastAsia="Century Gothic" w:hAnsi="Century Gothic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99"/>
      <w:ind w:left="113"/>
    </w:pPr>
    <w:rPr>
      <w:rFonts w:ascii="Century Gothic" w:eastAsia="Century Gothic" w:hAnsi="Century Gothic"/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00"/>
      <w:ind w:left="994" w:hanging="660"/>
    </w:pPr>
    <w:rPr>
      <w:rFonts w:ascii="Century Gothic" w:eastAsia="Century Gothic" w:hAnsi="Century Gothic"/>
      <w:sz w:val="20"/>
      <w:szCs w:val="20"/>
    </w:rPr>
  </w:style>
  <w:style w:type="paragraph" w:styleId="TOC4">
    <w:name w:val="toc 4"/>
    <w:basedOn w:val="Normal"/>
    <w:uiPriority w:val="1"/>
    <w:qFormat/>
    <w:pPr>
      <w:spacing w:before="1"/>
      <w:ind w:left="553"/>
    </w:pPr>
    <w:rPr>
      <w:rFonts w:ascii="Century Gothic" w:eastAsia="Century Gothic" w:hAnsi="Century Gothic"/>
      <w:b/>
      <w:bCs/>
      <w:sz w:val="24"/>
      <w:szCs w:val="24"/>
    </w:rPr>
  </w:style>
  <w:style w:type="paragraph" w:styleId="TOC5">
    <w:name w:val="toc 5"/>
    <w:basedOn w:val="Normal"/>
    <w:uiPriority w:val="1"/>
    <w:qFormat/>
    <w:pPr>
      <w:ind w:left="994"/>
    </w:pPr>
    <w:rPr>
      <w:rFonts w:ascii="Century Gothic" w:eastAsia="Century Gothic" w:hAnsi="Century Gothic"/>
      <w:sz w:val="20"/>
      <w:szCs w:val="20"/>
    </w:rPr>
  </w:style>
  <w:style w:type="paragraph" w:styleId="BodyText">
    <w:name w:val="Body Text"/>
    <w:basedOn w:val="Normal"/>
    <w:uiPriority w:val="1"/>
    <w:qFormat/>
    <w:pPr>
      <w:ind w:left="107"/>
    </w:pPr>
    <w:rPr>
      <w:rFonts w:ascii="Century Gothic" w:eastAsia="Century Gothic" w:hAnsi="Century Gothic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30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0F1"/>
  </w:style>
  <w:style w:type="paragraph" w:styleId="Footer">
    <w:name w:val="footer"/>
    <w:basedOn w:val="Normal"/>
    <w:link w:val="FooterChar"/>
    <w:uiPriority w:val="99"/>
    <w:unhideWhenUsed/>
    <w:rsid w:val="003E30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0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26" Type="http://schemas.openxmlformats.org/officeDocument/2006/relationships/hyperlink" Target="http://www.environment.gov.au/water/cewo/portfolio-mgt/holdings-catchment" TargetMode="External"/><Relationship Id="rId39" Type="http://schemas.openxmlformats.org/officeDocument/2006/relationships/hyperlink" Target="http://www.environment.gov.au/topics/water/commonwealth-environmental-water-office/assessment-framework" TargetMode="External"/><Relationship Id="rId21" Type="http://schemas.openxmlformats.org/officeDocument/2006/relationships/hyperlink" Target="https://www.water.vic.gov.au/__data/assets/pdf_file/0023/53168/Victorian-Murray-LTWP_17-11-2015-FINAL.pdf" TargetMode="External"/><Relationship Id="rId34" Type="http://schemas.openxmlformats.org/officeDocument/2006/relationships/hyperlink" Target="http://www.environment.gov.au/water/cewo/portfolio-mgt/carryover" TargetMode="External"/><Relationship Id="rId42" Type="http://schemas.openxmlformats.org/officeDocument/2006/relationships/hyperlink" Target="http://www.environment.gov.au/water/cewo/trade/trading-framework" TargetMode="External"/><Relationship Id="rId47" Type="http://schemas.openxmlformats.org/officeDocument/2006/relationships/footer" Target="footer14.xml"/><Relationship Id="rId50" Type="http://schemas.openxmlformats.org/officeDocument/2006/relationships/hyperlink" Target="http://www.environment.gov.au/topics/water/commonwealth-environmental-water-office/about-commonwealth-environmental-water/how-much" TargetMode="External"/><Relationship Id="rId55" Type="http://schemas.openxmlformats.org/officeDocument/2006/relationships/hyperlink" Target="http://www.environment.gov.au/water/cewo" TargetMode="Externa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footer" Target="footer7.xml"/><Relationship Id="rId33" Type="http://schemas.openxmlformats.org/officeDocument/2006/relationships/hyperlink" Target="http://www.environment.gov.au/water/cewo/publications/water-trading-framework-dec2014" TargetMode="External"/><Relationship Id="rId38" Type="http://schemas.openxmlformats.org/officeDocument/2006/relationships/hyperlink" Target="http://www.environment.gov.au/topics/water/commonwealth-environmental-water-office/assessment-framework" TargetMode="External"/><Relationship Id="rId46" Type="http://schemas.openxmlformats.org/officeDocument/2006/relationships/footer" Target="footer13.xm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ewater@environment.gov.au" TargetMode="External"/><Relationship Id="rId20" Type="http://schemas.openxmlformats.org/officeDocument/2006/relationships/footer" Target="footer6.xml"/><Relationship Id="rId29" Type="http://schemas.openxmlformats.org/officeDocument/2006/relationships/image" Target="media/image5.png"/><Relationship Id="rId41" Type="http://schemas.openxmlformats.org/officeDocument/2006/relationships/hyperlink" Target="http://www.environment.gov.au/topics/water/commonwealth-environmental-water-office/portfolio-management/carryover" TargetMode="External"/><Relationship Id="rId54" Type="http://schemas.openxmlformats.org/officeDocument/2006/relationships/hyperlink" Target="mailto:ewater@environment.gov.a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yperlink" Target="http://www.environment.gov.au/water/cewo/catchment/mid-murray/monitoring" TargetMode="External"/><Relationship Id="rId32" Type="http://schemas.openxmlformats.org/officeDocument/2006/relationships/hyperlink" Target="http://www.environment.gov.au/water/cewo/trade/current-trading-actions" TargetMode="External"/><Relationship Id="rId37" Type="http://schemas.openxmlformats.org/officeDocument/2006/relationships/hyperlink" Target="http://www.environment.gov.au/water/cewo" TargetMode="External"/><Relationship Id="rId40" Type="http://schemas.openxmlformats.org/officeDocument/2006/relationships/hyperlink" Target="http://www.environment.gov.au/topics/water/commonwealth-environmental-water-office/portfolio-management/carryover" TargetMode="External"/><Relationship Id="rId45" Type="http://schemas.openxmlformats.org/officeDocument/2006/relationships/footer" Target="footer12.xml"/><Relationship Id="rId53" Type="http://schemas.openxmlformats.org/officeDocument/2006/relationships/image" Target="media/image7.jpeg"/><Relationship Id="rId58" Type="http://schemas.openxmlformats.org/officeDocument/2006/relationships/footer" Target="footer18.xml"/><Relationship Id="rId5" Type="http://schemas.openxmlformats.org/officeDocument/2006/relationships/footnotes" Target="footnotes.xml"/><Relationship Id="rId15" Type="http://schemas.openxmlformats.org/officeDocument/2006/relationships/hyperlink" Target="http://www.environment.gov.au/water/cewo/publications" TargetMode="External"/><Relationship Id="rId23" Type="http://schemas.openxmlformats.org/officeDocument/2006/relationships/hyperlink" Target="https://www.water.vic.gov.au/__data/assets/pdf_file/0023/53168/Victorian-Murray-LTWP_17-11-2015-FINAL.pdf" TargetMode="External"/><Relationship Id="rId28" Type="http://schemas.openxmlformats.org/officeDocument/2006/relationships/image" Target="media/image4.png"/><Relationship Id="rId36" Type="http://schemas.openxmlformats.org/officeDocument/2006/relationships/image" Target="media/image6.png"/><Relationship Id="rId49" Type="http://schemas.openxmlformats.org/officeDocument/2006/relationships/hyperlink" Target="http://www.environment.gov.au/topics/water/commonwealth-environmental-water-office/about-commonwealth-environmental-water/how-much" TargetMode="External"/><Relationship Id="rId57" Type="http://schemas.openxmlformats.org/officeDocument/2006/relationships/image" Target="media/image9.png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31" Type="http://schemas.openxmlformats.org/officeDocument/2006/relationships/hyperlink" Target="http://www.environment.gov.au/water/cewo/trade/current-trading-actions" TargetMode="External"/><Relationship Id="rId44" Type="http://schemas.openxmlformats.org/officeDocument/2006/relationships/footer" Target="footer11.xml"/><Relationship Id="rId52" Type="http://schemas.openxmlformats.org/officeDocument/2006/relationships/footer" Target="footer17.xm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www.water.vic.gov.au/__data/assets/pdf_file/0023/53168/Victorian-Murray-LTWP_17-11-2015-FINAL.pdf" TargetMode="External"/><Relationship Id="rId27" Type="http://schemas.openxmlformats.org/officeDocument/2006/relationships/footer" Target="footer8.xml"/><Relationship Id="rId30" Type="http://schemas.openxmlformats.org/officeDocument/2006/relationships/hyperlink" Target="http://www.environment.gov.au/water/cewo/publications" TargetMode="External"/><Relationship Id="rId35" Type="http://schemas.openxmlformats.org/officeDocument/2006/relationships/footer" Target="footer9.xml"/><Relationship Id="rId43" Type="http://schemas.openxmlformats.org/officeDocument/2006/relationships/footer" Target="footer10.xml"/><Relationship Id="rId48" Type="http://schemas.openxmlformats.org/officeDocument/2006/relationships/footer" Target="footer15.xml"/><Relationship Id="rId56" Type="http://schemas.openxmlformats.org/officeDocument/2006/relationships/image" Target="media/image8.png"/><Relationship Id="rId8" Type="http://schemas.openxmlformats.org/officeDocument/2006/relationships/image" Target="media/image2.jpeg"/><Relationship Id="rId51" Type="http://schemas.openxmlformats.org/officeDocument/2006/relationships/footer" Target="footer16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6556B5C4.dotm</Template>
  <TotalTime>0</TotalTime>
  <Pages>39</Pages>
  <Words>15744</Words>
  <Characters>89746</Characters>
  <Application>Microsoft Office Word</Application>
  <DocSecurity>4</DocSecurity>
  <Lines>747</Lines>
  <Paragraphs>210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Portfolio Management Plan Mid-Murray Region 2017–18</dc:title>
  <dc:creator>Commonwealth Environmental Water</dc:creator>
  <cp:lastModifiedBy>Durack, Bec</cp:lastModifiedBy>
  <cp:revision>2</cp:revision>
  <dcterms:created xsi:type="dcterms:W3CDTF">2017-06-30T07:44:00Z</dcterms:created>
  <dcterms:modified xsi:type="dcterms:W3CDTF">2017-06-30T07:44:00Z</dcterms:modified>
</cp:coreProperties>
</file>